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4D80E6" w14:textId="0FAC7D3F" w:rsidR="00A30E6A" w:rsidRDefault="00A30E6A" w:rsidP="00EF20D1">
      <w:pPr>
        <w:ind w:firstLine="0"/>
        <w:jc w:val="center"/>
        <w:rPr>
          <w:rFonts w:ascii="UVN Mau Tim 1" w:eastAsiaTheme="majorEastAsia" w:hAnsi="UVN Mau Tim 1" w:cstheme="majorBidi"/>
          <w:spacing w:val="6"/>
          <w:kern w:val="28"/>
          <w:sz w:val="52"/>
          <w:szCs w:val="52"/>
        </w:rPr>
      </w:pPr>
      <w:r>
        <w:rPr>
          <w:noProof/>
        </w:rPr>
        <w:drawing>
          <wp:inline distT="0" distB="0" distL="0" distR="0" wp14:anchorId="674D9DFF" wp14:editId="74DD9DA5">
            <wp:extent cx="1921048" cy="2470245"/>
            <wp:effectExtent l="0" t="0" r="3175" b="6350"/>
            <wp:docPr id="2" name="Picture 2" descr="Lần theo cuốn sách nổi tiếng của Đức Hồng y Nguyễn Văn Thuận | Đồng Hà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ần theo cuốn sách nổi tiếng của Đức Hồng y Nguyễn Văn Thuận | Đồng Hàn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19" cy="25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0C35E" w14:textId="76821367" w:rsidR="00A30E6A" w:rsidRDefault="00EA3879" w:rsidP="00EF20D1">
      <w:pPr>
        <w:ind w:firstLine="0"/>
        <w:jc w:val="center"/>
        <w:rPr>
          <w:rFonts w:ascii="UVN Mau Tim 1" w:eastAsiaTheme="majorEastAsia" w:hAnsi="UVN Mau Tim 1" w:cstheme="majorBidi"/>
          <w:spacing w:val="6"/>
          <w:kern w:val="28"/>
          <w:sz w:val="52"/>
          <w:szCs w:val="52"/>
        </w:rPr>
      </w:pPr>
      <w:r w:rsidRPr="005421D7">
        <w:rPr>
          <w:rFonts w:ascii="UVN Mau Tim 1" w:eastAsiaTheme="majorEastAsia" w:hAnsi="UVN Mau Tim 1" w:cstheme="majorBidi"/>
          <w:spacing w:val="6"/>
          <w:kern w:val="28"/>
          <w:sz w:val="52"/>
          <w:szCs w:val="52"/>
        </w:rPr>
        <w:t>Ngày X</w:t>
      </w:r>
      <w:r w:rsidRPr="005421D7">
        <w:rPr>
          <w:rFonts w:ascii="UVN Mau Tim 1" w:eastAsiaTheme="majorEastAsia" w:hAnsi="UVN Mau Tim 1" w:cstheme="majorBidi" w:hint="eastAsia"/>
          <w:spacing w:val="6"/>
          <w:kern w:val="28"/>
          <w:sz w:val="52"/>
          <w:szCs w:val="52"/>
        </w:rPr>
        <w:t>ư</w:t>
      </w:r>
      <w:r w:rsidRPr="005421D7">
        <w:rPr>
          <w:rFonts w:ascii="UVN Mau Tim 1" w:eastAsiaTheme="majorEastAsia" w:hAnsi="UVN Mau Tim 1" w:cstheme="majorBidi"/>
          <w:spacing w:val="6"/>
          <w:kern w:val="28"/>
          <w:sz w:val="52"/>
          <w:szCs w:val="52"/>
        </w:rPr>
        <w:t xml:space="preserve">a </w:t>
      </w:r>
    </w:p>
    <w:p w14:paraId="3F3B58C5" w14:textId="77777777" w:rsidR="00A30E6A" w:rsidRDefault="00EA3879" w:rsidP="00EF20D1">
      <w:pPr>
        <w:ind w:firstLine="0"/>
        <w:jc w:val="center"/>
        <w:rPr>
          <w:rFonts w:ascii="UVN Mau Tim 1" w:eastAsiaTheme="majorEastAsia" w:hAnsi="UVN Mau Tim 1" w:cstheme="majorBidi"/>
          <w:spacing w:val="6"/>
          <w:kern w:val="28"/>
          <w:sz w:val="52"/>
          <w:szCs w:val="52"/>
        </w:rPr>
      </w:pPr>
      <w:r w:rsidRPr="005421D7">
        <w:rPr>
          <w:rFonts w:ascii="UVN Mau Tim 1" w:eastAsiaTheme="majorEastAsia" w:hAnsi="UVN Mau Tim 1" w:cstheme="majorBidi"/>
          <w:spacing w:val="6"/>
          <w:kern w:val="28"/>
          <w:sz w:val="52"/>
          <w:szCs w:val="52"/>
        </w:rPr>
        <w:t xml:space="preserve">và </w:t>
      </w:r>
    </w:p>
    <w:p w14:paraId="1D10EE16" w14:textId="1C13D0BB" w:rsidR="00EA3879" w:rsidRDefault="00EA3879" w:rsidP="00EF20D1">
      <w:pPr>
        <w:ind w:firstLine="0"/>
        <w:jc w:val="center"/>
      </w:pPr>
      <w:r w:rsidRPr="005421D7">
        <w:rPr>
          <w:rFonts w:ascii="UVN Mau Tim 1" w:eastAsiaTheme="majorEastAsia" w:hAnsi="UVN Mau Tim 1" w:cstheme="majorBidi"/>
          <w:spacing w:val="6"/>
          <w:kern w:val="28"/>
          <w:sz w:val="52"/>
          <w:szCs w:val="52"/>
        </w:rPr>
        <w:t>Ngày Nay</w:t>
      </w:r>
    </w:p>
    <w:p w14:paraId="2D8A7EE9" w14:textId="32612A52" w:rsidR="00EA3879" w:rsidRDefault="005421D7" w:rsidP="005421D7">
      <w:pPr>
        <w:pStyle w:val="Author"/>
      </w:pPr>
      <w:r w:rsidRPr="005421D7">
        <w:t xml:space="preserve">Cố Hồng Y </w:t>
      </w:r>
      <w:r>
        <w:t>Phanxicô Xaviê Nguyễn Văn Thuận</w:t>
      </w:r>
    </w:p>
    <w:p w14:paraId="13747E52" w14:textId="0D132438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Ngậm ngùi lại nhớ cảnh x</w:t>
      </w:r>
      <w:r w:rsidRPr="005421D7">
        <w:rPr>
          <w:rFonts w:hint="eastAsia"/>
          <w:i/>
        </w:rPr>
        <w:t>ư</w:t>
      </w:r>
      <w:r w:rsidRPr="005421D7">
        <w:rPr>
          <w:i/>
        </w:rPr>
        <w:t>a,</w:t>
      </w:r>
    </w:p>
    <w:p w14:paraId="71CB7E28" w14:textId="462ED0F5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Tâm tình lai láng chan hòa yêu th</w:t>
      </w:r>
      <w:r w:rsidRPr="005421D7">
        <w:rPr>
          <w:rFonts w:hint="eastAsia"/>
          <w:i/>
        </w:rPr>
        <w:t>ươ</w:t>
      </w:r>
      <w:r w:rsidRPr="005421D7">
        <w:rPr>
          <w:i/>
        </w:rPr>
        <w:t>ng.</w:t>
      </w:r>
    </w:p>
    <w:p w14:paraId="595B745F" w14:textId="2C6F5579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X</w:t>
      </w:r>
      <w:r w:rsidRPr="005421D7">
        <w:rPr>
          <w:rFonts w:hint="eastAsia"/>
          <w:i/>
        </w:rPr>
        <w:t>ư</w:t>
      </w:r>
      <w:r w:rsidRPr="005421D7">
        <w:rPr>
          <w:i/>
        </w:rPr>
        <w:t>a con dâng lễ chén vàng,</w:t>
      </w:r>
    </w:p>
    <w:p w14:paraId="333FB984" w14:textId="792C1D5C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Nay Máu Thánh Chúa ngập tràn trên tay.</w:t>
      </w:r>
    </w:p>
    <w:p w14:paraId="197B4A1B" w14:textId="0D11A679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X</w:t>
      </w:r>
      <w:r w:rsidRPr="005421D7">
        <w:rPr>
          <w:rFonts w:hint="eastAsia"/>
          <w:i/>
        </w:rPr>
        <w:t>ư</w:t>
      </w:r>
      <w:r w:rsidRPr="005421D7">
        <w:rPr>
          <w:i/>
        </w:rPr>
        <w:t>a viếng Thánh Thể mỗi ngày,</w:t>
      </w:r>
    </w:p>
    <w:p w14:paraId="2E5FEC5E" w14:textId="28562D39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Nay mang liên lỉ Chúa ngay trên mình.</w:t>
      </w:r>
    </w:p>
    <w:p w14:paraId="40B189B7" w14:textId="775C3B27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X</w:t>
      </w:r>
      <w:r w:rsidRPr="005421D7">
        <w:rPr>
          <w:rFonts w:hint="eastAsia"/>
          <w:i/>
        </w:rPr>
        <w:t>ư</w:t>
      </w:r>
      <w:r w:rsidRPr="005421D7">
        <w:rPr>
          <w:i/>
        </w:rPr>
        <w:t>a kinh Thần vụ la tinh,</w:t>
      </w:r>
    </w:p>
    <w:p w14:paraId="051B97D2" w14:textId="32DA2F7A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Nay th</w:t>
      </w:r>
      <w:r w:rsidRPr="005421D7">
        <w:rPr>
          <w:rFonts w:hint="eastAsia"/>
          <w:i/>
        </w:rPr>
        <w:t>ơ</w:t>
      </w:r>
      <w:r w:rsidRPr="005421D7">
        <w:rPr>
          <w:i/>
        </w:rPr>
        <w:t xml:space="preserve"> lục bát thâm tình nguyện xin.</w:t>
      </w:r>
    </w:p>
    <w:p w14:paraId="14E4460C" w14:textId="7A809B7E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X</w:t>
      </w:r>
      <w:r w:rsidRPr="005421D7">
        <w:rPr>
          <w:rFonts w:hint="eastAsia"/>
          <w:i/>
        </w:rPr>
        <w:t>ư</w:t>
      </w:r>
      <w:r w:rsidRPr="005421D7">
        <w:rPr>
          <w:i/>
        </w:rPr>
        <w:t>a đi giảng giải liên liên,</w:t>
      </w:r>
    </w:p>
    <w:p w14:paraId="414AA45C" w14:textId="2E3320DD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Nay con nghe Chúa triền miên phỉ tình.</w:t>
      </w:r>
    </w:p>
    <w:p w14:paraId="22B0567F" w14:textId="64731680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X</w:t>
      </w:r>
      <w:r w:rsidRPr="005421D7">
        <w:rPr>
          <w:rFonts w:hint="eastAsia"/>
          <w:i/>
        </w:rPr>
        <w:t>ư</w:t>
      </w:r>
      <w:r w:rsidRPr="005421D7">
        <w:rPr>
          <w:i/>
        </w:rPr>
        <w:t>a sang La Mã đô thành,</w:t>
      </w:r>
    </w:p>
    <w:p w14:paraId="4494E8B8" w14:textId="3599B2F4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Nay vì Giáo Hội hy sinh vẹn toàn!</w:t>
      </w:r>
    </w:p>
    <w:p w14:paraId="5A975DA8" w14:textId="67FED0B6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X</w:t>
      </w:r>
      <w:r w:rsidRPr="005421D7">
        <w:rPr>
          <w:rFonts w:hint="eastAsia"/>
          <w:i/>
        </w:rPr>
        <w:t>ư</w:t>
      </w:r>
      <w:r w:rsidRPr="005421D7">
        <w:rPr>
          <w:i/>
        </w:rPr>
        <w:t>a Tòa Giám Mục khang trang,</w:t>
      </w:r>
    </w:p>
    <w:p w14:paraId="62911698" w14:textId="7DC41FA4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Nay trong tăm tối lang thang một mình!</w:t>
      </w:r>
    </w:p>
    <w:p w14:paraId="2CE94A4B" w14:textId="2D4CFE4A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X</w:t>
      </w:r>
      <w:r w:rsidRPr="005421D7">
        <w:rPr>
          <w:rFonts w:hint="eastAsia"/>
          <w:i/>
        </w:rPr>
        <w:t>ư</w:t>
      </w:r>
      <w:r w:rsidRPr="005421D7">
        <w:rPr>
          <w:i/>
        </w:rPr>
        <w:t>a cùng con cái thâm tình,</w:t>
      </w:r>
    </w:p>
    <w:p w14:paraId="3A0A9E0C" w14:textId="5352DF4A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Nay thân cô quạnh! phê bình tự phê!</w:t>
      </w:r>
    </w:p>
    <w:p w14:paraId="63D0B72F" w14:textId="3C8E3CD0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X</w:t>
      </w:r>
      <w:r w:rsidRPr="005421D7">
        <w:rPr>
          <w:rFonts w:hint="eastAsia"/>
          <w:i/>
        </w:rPr>
        <w:t>ư</w:t>
      </w:r>
      <w:r w:rsidRPr="005421D7">
        <w:rPr>
          <w:i/>
        </w:rPr>
        <w:t>a tay phân phát t</w:t>
      </w:r>
      <w:r w:rsidRPr="005421D7">
        <w:rPr>
          <w:rFonts w:hint="eastAsia"/>
          <w:i/>
        </w:rPr>
        <w:t>ư</w:t>
      </w:r>
      <w:r w:rsidRPr="005421D7">
        <w:rPr>
          <w:i/>
        </w:rPr>
        <w:t xml:space="preserve"> bề,</w:t>
      </w:r>
    </w:p>
    <w:p w14:paraId="6852B69A" w14:textId="2CDF16CC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Nay mong đón nhận một bì cám xay!</w:t>
      </w:r>
    </w:p>
    <w:p w14:paraId="14CDF4FB" w14:textId="37BFC770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X</w:t>
      </w:r>
      <w:r w:rsidRPr="005421D7">
        <w:rPr>
          <w:rFonts w:hint="eastAsia"/>
          <w:i/>
        </w:rPr>
        <w:t>ư</w:t>
      </w:r>
      <w:r w:rsidRPr="005421D7">
        <w:rPr>
          <w:i/>
        </w:rPr>
        <w:t>a đ</w:t>
      </w:r>
      <w:r w:rsidRPr="005421D7">
        <w:rPr>
          <w:rFonts w:hint="eastAsia"/>
          <w:i/>
        </w:rPr>
        <w:t>ư</w:t>
      </w:r>
      <w:r w:rsidRPr="005421D7">
        <w:rPr>
          <w:i/>
        </w:rPr>
        <w:t>ờng Trần Phú hăm hai,</w:t>
      </w:r>
    </w:p>
    <w:p w14:paraId="6467BA94" w14:textId="69318C45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Nay đ</w:t>
      </w:r>
      <w:r w:rsidRPr="005421D7">
        <w:rPr>
          <w:rFonts w:hint="eastAsia"/>
          <w:i/>
        </w:rPr>
        <w:t>ư</w:t>
      </w:r>
      <w:r w:rsidRPr="005421D7">
        <w:rPr>
          <w:i/>
        </w:rPr>
        <w:t>ờng Trần Phú nối dài tám m</w:t>
      </w:r>
      <w:r w:rsidRPr="005421D7">
        <w:rPr>
          <w:rFonts w:hint="eastAsia"/>
          <w:i/>
        </w:rPr>
        <w:t>ươ</w:t>
      </w:r>
      <w:r w:rsidRPr="005421D7">
        <w:rPr>
          <w:i/>
        </w:rPr>
        <w:t>i.</w:t>
      </w:r>
    </w:p>
    <w:p w14:paraId="5F2B219C" w14:textId="0E518A41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X</w:t>
      </w:r>
      <w:r w:rsidRPr="005421D7">
        <w:rPr>
          <w:rFonts w:hint="eastAsia"/>
          <w:i/>
        </w:rPr>
        <w:t>ư</w:t>
      </w:r>
      <w:r w:rsidRPr="005421D7">
        <w:rPr>
          <w:i/>
        </w:rPr>
        <w:t>a quen thăm viếng sáu m</w:t>
      </w:r>
      <w:r w:rsidRPr="005421D7">
        <w:rPr>
          <w:rFonts w:hint="eastAsia"/>
          <w:i/>
        </w:rPr>
        <w:t>ươ</w:t>
      </w:r>
      <w:r w:rsidRPr="005421D7">
        <w:rPr>
          <w:i/>
        </w:rPr>
        <w:t>i,</w:t>
      </w:r>
    </w:p>
    <w:p w14:paraId="0924D6FD" w14:textId="2D436A4B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Nay cách mấy b</w:t>
      </w:r>
      <w:r w:rsidRPr="005421D7">
        <w:rPr>
          <w:rFonts w:hint="eastAsia"/>
          <w:i/>
        </w:rPr>
        <w:t>ư</w:t>
      </w:r>
      <w:r w:rsidRPr="005421D7">
        <w:rPr>
          <w:i/>
        </w:rPr>
        <w:t>ớc bùi ngùi nhớ th</w:t>
      </w:r>
      <w:r w:rsidRPr="005421D7">
        <w:rPr>
          <w:rFonts w:hint="eastAsia"/>
          <w:i/>
        </w:rPr>
        <w:t>ươ</w:t>
      </w:r>
      <w:r w:rsidRPr="005421D7">
        <w:rPr>
          <w:i/>
        </w:rPr>
        <w:t>ng!</w:t>
      </w:r>
    </w:p>
    <w:p w14:paraId="07B70DA9" w14:textId="614B9FEE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X</w:t>
      </w:r>
      <w:r w:rsidRPr="005421D7">
        <w:rPr>
          <w:rFonts w:hint="eastAsia"/>
          <w:i/>
        </w:rPr>
        <w:t>ư</w:t>
      </w:r>
      <w:r w:rsidRPr="005421D7">
        <w:rPr>
          <w:i/>
        </w:rPr>
        <w:t>a b</w:t>
      </w:r>
      <w:r w:rsidRPr="005421D7">
        <w:rPr>
          <w:rFonts w:hint="eastAsia"/>
          <w:i/>
        </w:rPr>
        <w:t>ơ</w:t>
      </w:r>
      <w:r w:rsidRPr="005421D7">
        <w:rPr>
          <w:i/>
        </w:rPr>
        <w:t>i l</w:t>
      </w:r>
      <w:r w:rsidRPr="005421D7">
        <w:rPr>
          <w:rFonts w:hint="eastAsia"/>
          <w:i/>
        </w:rPr>
        <w:t>ư</w:t>
      </w:r>
      <w:r w:rsidRPr="005421D7">
        <w:rPr>
          <w:i/>
        </w:rPr>
        <w:t>ớt sóng gió vàng,</w:t>
      </w:r>
    </w:p>
    <w:p w14:paraId="03D59872" w14:textId="18AA88B7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Nay nghe sóng vỗ trên gi</w:t>
      </w:r>
      <w:r w:rsidRPr="005421D7">
        <w:rPr>
          <w:rFonts w:hint="eastAsia"/>
          <w:i/>
        </w:rPr>
        <w:t>ư</w:t>
      </w:r>
      <w:r w:rsidRPr="005421D7">
        <w:rPr>
          <w:i/>
        </w:rPr>
        <w:t>ờng thức thao!</w:t>
      </w:r>
    </w:p>
    <w:p w14:paraId="7C74BE4F" w14:textId="44269EE5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Trăm ngàn lo lắng bồn chồn,</w:t>
      </w:r>
    </w:p>
    <w:p w14:paraId="49FCFD4A" w14:textId="09C0CA89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Muôn th</w:t>
      </w:r>
      <w:r w:rsidRPr="005421D7">
        <w:rPr>
          <w:rFonts w:hint="eastAsia"/>
          <w:i/>
        </w:rPr>
        <w:t>ươ</w:t>
      </w:r>
      <w:r w:rsidRPr="005421D7">
        <w:rPr>
          <w:i/>
        </w:rPr>
        <w:t>ng ngàn nhớ chất cao tâm hồn!</w:t>
      </w:r>
    </w:p>
    <w:p w14:paraId="2278F949" w14:textId="360570AF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Năm giờ sáng, buổi hoàng hôn,</w:t>
      </w:r>
    </w:p>
    <w:p w14:paraId="1FB9FE8F" w14:textId="0B64D329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Tiếng chuông theo gió bồn chồn thúc con!</w:t>
      </w:r>
    </w:p>
    <w:p w14:paraId="42AFB581" w14:textId="665CA64D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Tin yêu, hy vọng sắt son,</w:t>
      </w:r>
    </w:p>
    <w:p w14:paraId="5A6293A9" w14:textId="5A0E0181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Phút giây hiện tại quí h</w:t>
      </w:r>
      <w:r w:rsidRPr="005421D7">
        <w:rPr>
          <w:rFonts w:hint="eastAsia"/>
          <w:i/>
        </w:rPr>
        <w:t>ơ</w:t>
      </w:r>
      <w:r w:rsidRPr="005421D7">
        <w:rPr>
          <w:i/>
        </w:rPr>
        <w:t>n ngàn vàng!</w:t>
      </w:r>
    </w:p>
    <w:p w14:paraId="0D243842" w14:textId="01C768D9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Trong tăm tối có hào quang,</w:t>
      </w:r>
    </w:p>
    <w:p w14:paraId="234E6946" w14:textId="0C5A5DA6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Trong cô quạnh, Chúa thiết thân với mình.</w:t>
      </w:r>
    </w:p>
    <w:p w14:paraId="56FC9503" w14:textId="12421633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Trong tủi nhục có quang vinh,</w:t>
      </w:r>
    </w:p>
    <w:p w14:paraId="5BC9DC2C" w14:textId="706FF620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Trong sầu khổ vẫn mông mênh vui mừng!</w:t>
      </w:r>
    </w:p>
    <w:p w14:paraId="1264C863" w14:textId="1E3EF5FF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Phút này là phút hồng ân,</w:t>
      </w:r>
    </w:p>
    <w:p w14:paraId="1AC1F349" w14:textId="5F77286E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Giám Tòa đâu khá quí h</w:t>
      </w:r>
      <w:r w:rsidRPr="005421D7">
        <w:rPr>
          <w:rFonts w:hint="eastAsia"/>
          <w:i/>
        </w:rPr>
        <w:t>ơ</w:t>
      </w:r>
      <w:r w:rsidRPr="005421D7">
        <w:rPr>
          <w:i/>
        </w:rPr>
        <w:t>n tù này</w:t>
      </w:r>
      <w:r w:rsidR="00F23340" w:rsidRPr="00A9528E">
        <w:rPr>
          <w:rFonts w:ascii="UVN Nhat Ky" w:hAnsi="UVN Nhat Ky"/>
        </w:rPr>
        <w:t>?</w:t>
      </w:r>
    </w:p>
    <w:p w14:paraId="78280216" w14:textId="17B038AA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Nếu con đ</w:t>
      </w:r>
      <w:r w:rsidRPr="005421D7">
        <w:rPr>
          <w:rFonts w:hint="eastAsia"/>
          <w:i/>
        </w:rPr>
        <w:t>ư</w:t>
      </w:r>
      <w:r w:rsidRPr="005421D7">
        <w:rPr>
          <w:i/>
        </w:rPr>
        <w:t>ợc chết ở đây,</w:t>
      </w:r>
    </w:p>
    <w:p w14:paraId="37C179A4" w14:textId="56E7DA58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Hạnh phúc h</w:t>
      </w:r>
      <w:r w:rsidRPr="005421D7">
        <w:rPr>
          <w:rFonts w:hint="eastAsia"/>
          <w:i/>
        </w:rPr>
        <w:t>ơ</w:t>
      </w:r>
      <w:r w:rsidRPr="005421D7">
        <w:rPr>
          <w:i/>
        </w:rPr>
        <w:t>n đ</w:t>
      </w:r>
      <w:r w:rsidRPr="005421D7">
        <w:rPr>
          <w:rFonts w:hint="eastAsia"/>
          <w:i/>
        </w:rPr>
        <w:t>ư</w:t>
      </w:r>
      <w:r w:rsidRPr="005421D7">
        <w:rPr>
          <w:i/>
        </w:rPr>
        <w:t>ợc chôn n</w:t>
      </w:r>
      <w:r w:rsidRPr="005421D7">
        <w:rPr>
          <w:rFonts w:hint="eastAsia"/>
          <w:i/>
        </w:rPr>
        <w:t>ơ</w:t>
      </w:r>
      <w:r w:rsidRPr="005421D7">
        <w:rPr>
          <w:i/>
        </w:rPr>
        <w:t>i chánh tòa.</w:t>
      </w:r>
    </w:p>
    <w:p w14:paraId="6A9C0EFB" w14:textId="5061E700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Lòng con cảm tạ hải hà,</w:t>
      </w:r>
    </w:p>
    <w:p w14:paraId="59093868" w14:textId="5F075744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Con không thẻm đổi ngọc ngà trân châu.</w:t>
      </w:r>
    </w:p>
    <w:p w14:paraId="2F7BC2EA" w14:textId="37ABAEE9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Chắc con nuối tiếc ngày sau,</w:t>
      </w:r>
    </w:p>
    <w:p w14:paraId="39F1453A" w14:textId="690714A1" w:rsidR="00EA3879" w:rsidRDefault="00EA3879" w:rsidP="00EA3879">
      <w:pPr>
        <w:ind w:firstLine="0"/>
        <w:jc w:val="left"/>
      </w:pPr>
      <w:r w:rsidRPr="005421D7">
        <w:rPr>
          <w:i/>
        </w:rPr>
        <w:t>Phúc giây quí báu nhiệm mầu trôi qua!</w:t>
      </w:r>
      <w:r w:rsidR="005421D7" w:rsidRPr="005421D7">
        <w:t xml:space="preserve"> </w:t>
      </w:r>
      <w:r w:rsidR="005421D7">
        <w:sym w:font="Wingdings" w:char="F06E"/>
      </w:r>
    </w:p>
    <w:p w14:paraId="4FAF642A" w14:textId="77777777" w:rsidR="00A30E6A" w:rsidRPr="001023CA" w:rsidRDefault="00A30E6A" w:rsidP="00EA3879">
      <w:pPr>
        <w:ind w:firstLine="0"/>
        <w:jc w:val="left"/>
        <w:rPr>
          <w:i/>
          <w:sz w:val="20"/>
          <w:szCs w:val="20"/>
        </w:rPr>
      </w:pPr>
    </w:p>
    <w:p w14:paraId="10799006" w14:textId="16A28CE1" w:rsidR="00EA3879" w:rsidRDefault="00A30E6A" w:rsidP="00A30E6A">
      <w:pPr>
        <w:ind w:firstLine="0"/>
        <w:jc w:val="center"/>
        <w:rPr>
          <w:i/>
        </w:rPr>
      </w:pPr>
      <w:r>
        <w:rPr>
          <w:noProof/>
        </w:rPr>
        <w:drawing>
          <wp:inline distT="0" distB="0" distL="0" distR="0" wp14:anchorId="5173D7A6" wp14:editId="7E65547F">
            <wp:extent cx="1954919" cy="2497540"/>
            <wp:effectExtent l="0" t="0" r="7620" b="0"/>
            <wp:docPr id="7" name="Picture 7" descr="Cardinal - Cardinal Nguyen Van Thuan + Duc Hong Y Nguyen Van Thuan + Đường  Hy Vọ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dinal - Cardinal Nguyen Van Thuan + Duc Hong Y Nguyen Van Thuan + Đường  Hy Vọ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21" cy="254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639C" w14:textId="77777777" w:rsidR="00A30E6A" w:rsidRPr="001023CA" w:rsidRDefault="00A30E6A" w:rsidP="00A30E6A">
      <w:pPr>
        <w:ind w:firstLine="0"/>
        <w:jc w:val="center"/>
        <w:rPr>
          <w:i/>
          <w:sz w:val="20"/>
          <w:szCs w:val="20"/>
        </w:rPr>
      </w:pPr>
    </w:p>
    <w:p w14:paraId="2296E6CF" w14:textId="77777777" w:rsidR="00EA3879" w:rsidRPr="005421D7" w:rsidRDefault="00EA3879" w:rsidP="00EA3879">
      <w:pPr>
        <w:ind w:firstLine="0"/>
        <w:jc w:val="left"/>
        <w:rPr>
          <w:i/>
        </w:rPr>
      </w:pPr>
      <w:r w:rsidRPr="005421D7">
        <w:rPr>
          <w:i/>
        </w:rPr>
        <w:t>* Ghi chú của ng</w:t>
      </w:r>
      <w:r w:rsidRPr="005421D7">
        <w:rPr>
          <w:rFonts w:hint="eastAsia"/>
          <w:i/>
        </w:rPr>
        <w:t>ư</w:t>
      </w:r>
      <w:r w:rsidRPr="005421D7">
        <w:rPr>
          <w:i/>
        </w:rPr>
        <w:t>ời đánh máy: Tòa Giám Mục Nha Trang có địa chỉ là 22 đ</w:t>
      </w:r>
      <w:r w:rsidRPr="005421D7">
        <w:rPr>
          <w:rFonts w:hint="eastAsia"/>
          <w:i/>
        </w:rPr>
        <w:t>ư</w:t>
      </w:r>
      <w:r w:rsidRPr="005421D7">
        <w:rPr>
          <w:i/>
        </w:rPr>
        <w:t>ờng Duy Tân, sau năm 1975, đ</w:t>
      </w:r>
      <w:r w:rsidRPr="005421D7">
        <w:rPr>
          <w:rFonts w:hint="eastAsia"/>
          <w:i/>
        </w:rPr>
        <w:t>ư</w:t>
      </w:r>
      <w:r w:rsidRPr="005421D7">
        <w:rPr>
          <w:i/>
        </w:rPr>
        <w:t>ờng Duy Tân đ</w:t>
      </w:r>
      <w:r w:rsidRPr="005421D7">
        <w:rPr>
          <w:rFonts w:hint="eastAsia"/>
          <w:i/>
        </w:rPr>
        <w:t>ư</w:t>
      </w:r>
      <w:r w:rsidRPr="005421D7">
        <w:rPr>
          <w:i/>
        </w:rPr>
        <w:t>ợc đổi lại là đ</w:t>
      </w:r>
      <w:r w:rsidRPr="005421D7">
        <w:rPr>
          <w:rFonts w:hint="eastAsia"/>
          <w:i/>
        </w:rPr>
        <w:t>ư</w:t>
      </w:r>
      <w:r w:rsidRPr="005421D7">
        <w:rPr>
          <w:i/>
        </w:rPr>
        <w:t>ờng Trần Phú. Trại Biệt Giam lúc Ðức cố Hồng Y bị giam nằm trên địa chỉ 80 đ</w:t>
      </w:r>
      <w:r w:rsidRPr="005421D7">
        <w:rPr>
          <w:rFonts w:hint="eastAsia"/>
          <w:i/>
        </w:rPr>
        <w:t>ư</w:t>
      </w:r>
      <w:r w:rsidRPr="005421D7">
        <w:rPr>
          <w:i/>
        </w:rPr>
        <w:t>ờng Trần Phú nối dài. Bởi vậy, trong bài th</w:t>
      </w:r>
      <w:r w:rsidRPr="005421D7">
        <w:rPr>
          <w:rFonts w:hint="eastAsia"/>
          <w:i/>
        </w:rPr>
        <w:t>ơ</w:t>
      </w:r>
      <w:r w:rsidRPr="005421D7">
        <w:rPr>
          <w:i/>
        </w:rPr>
        <w:t>, ng</w:t>
      </w:r>
      <w:r w:rsidRPr="005421D7">
        <w:rPr>
          <w:rFonts w:hint="eastAsia"/>
          <w:i/>
        </w:rPr>
        <w:t>à</w:t>
      </w:r>
      <w:r w:rsidRPr="005421D7">
        <w:rPr>
          <w:i/>
        </w:rPr>
        <w:t>i viết là: "X</w:t>
      </w:r>
      <w:r w:rsidRPr="005421D7">
        <w:rPr>
          <w:rFonts w:hint="eastAsia"/>
          <w:i/>
        </w:rPr>
        <w:t>ư</w:t>
      </w:r>
      <w:r w:rsidRPr="005421D7">
        <w:rPr>
          <w:i/>
        </w:rPr>
        <w:t>a đ</w:t>
      </w:r>
      <w:r w:rsidRPr="005421D7">
        <w:rPr>
          <w:rFonts w:hint="eastAsia"/>
          <w:i/>
        </w:rPr>
        <w:t>ư</w:t>
      </w:r>
      <w:r w:rsidRPr="005421D7">
        <w:rPr>
          <w:i/>
        </w:rPr>
        <w:t>ờng Trần Phú hăm hai, Nay đ</w:t>
      </w:r>
      <w:r w:rsidRPr="005421D7">
        <w:rPr>
          <w:rFonts w:hint="eastAsia"/>
          <w:i/>
        </w:rPr>
        <w:t>ư</w:t>
      </w:r>
      <w:r w:rsidRPr="005421D7">
        <w:rPr>
          <w:i/>
        </w:rPr>
        <w:t>ờng Trần Phú nối dài tám m</w:t>
      </w:r>
      <w:r w:rsidRPr="005421D7">
        <w:rPr>
          <w:rFonts w:hint="eastAsia"/>
          <w:i/>
        </w:rPr>
        <w:t>ươ</w:t>
      </w:r>
      <w:r w:rsidRPr="005421D7">
        <w:rPr>
          <w:i/>
        </w:rPr>
        <w:t>i".</w:t>
      </w:r>
    </w:p>
    <w:p w14:paraId="5E699478" w14:textId="25E1DCDC" w:rsidR="009F7A95" w:rsidRDefault="00EA3879" w:rsidP="00040D74">
      <w:pPr>
        <w:ind w:firstLine="0"/>
        <w:jc w:val="left"/>
      </w:pPr>
      <w:r w:rsidRPr="005421D7">
        <w:rPr>
          <w:i/>
        </w:rPr>
        <w:t xml:space="preserve">Nguồn: </w:t>
      </w:r>
      <w:hyperlink r:id="rId10" w:history="1">
        <w:r w:rsidR="005421D7" w:rsidRPr="00EB5737">
          <w:rPr>
            <w:rStyle w:val="Hyperlink"/>
            <w:i/>
            <w:sz w:val="20"/>
            <w:szCs w:val="20"/>
          </w:rPr>
          <w:t>http://vntaiwan.catholic.org.tw/hyvong2/thotrongtu.htm</w:t>
        </w:r>
      </w:hyperlink>
    </w:p>
    <w:sectPr w:rsidR="009F7A95" w:rsidSect="00BA4E74">
      <w:headerReference w:type="default" r:id="rId11"/>
      <w:footerReference w:type="default" r:id="rId12"/>
      <w:pgSz w:w="12240" w:h="15840"/>
      <w:pgMar w:top="1152" w:right="1152" w:bottom="1224" w:left="1152" w:header="720" w:footer="720" w:gutter="0"/>
      <w:cols w:num="2"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1204D" w14:textId="77777777" w:rsidR="00E672A4" w:rsidRDefault="00E672A4" w:rsidP="00DD0E0A">
      <w:r>
        <w:separator/>
      </w:r>
    </w:p>
  </w:endnote>
  <w:endnote w:type="continuationSeparator" w:id="0">
    <w:p w14:paraId="12245CD4" w14:textId="77777777" w:rsidR="00E672A4" w:rsidRDefault="00E672A4" w:rsidP="00DD0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VN Thay Giao">
    <w:panose1 w:val="02090502020206020303"/>
    <w:charset w:val="00"/>
    <w:family w:val="roman"/>
    <w:pitch w:val="variable"/>
    <w:sig w:usb0="00000087" w:usb1="00000000" w:usb2="00000000" w:usb3="00000000" w:csb0="0000001B" w:csb1="00000000"/>
  </w:font>
  <w:font w:name="UVN Mau Tim 1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VN Nhat Ky">
    <w:panose1 w:val="020E05030305050204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81EF2" w14:textId="77777777" w:rsidR="00DD0E0A" w:rsidRDefault="00F705E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561FB3" wp14:editId="020ADCB0">
              <wp:simplePos x="0" y="0"/>
              <wp:positionH relativeFrom="column">
                <wp:posOffset>-20116800</wp:posOffset>
              </wp:positionH>
              <wp:positionV relativeFrom="page">
                <wp:posOffset>9323705</wp:posOffset>
              </wp:positionV>
              <wp:extent cx="116403120" cy="12065"/>
              <wp:effectExtent l="13335" t="5715" r="7620" b="1079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B90DD5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" o:spid="_x0000_s1026" type="#_x0000_t34" style="position:absolute;margin-left:-22in;margin-top:734.15pt;width:9165.6pt;height: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" strokecolor="gray [1629]" strokeweight=".5pt">
              <w10:wrap anchory="page"/>
            </v:shape>
          </w:pict>
        </mc:Fallback>
      </mc:AlternateContent>
    </w:r>
    <w:r w:rsidR="00B1397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C10A6D" wp14:editId="09B9E42D">
              <wp:simplePos x="0" y="0"/>
              <wp:positionH relativeFrom="column">
                <wp:posOffset>-20116800</wp:posOffset>
              </wp:positionH>
              <wp:positionV relativeFrom="page">
                <wp:posOffset>9601200</wp:posOffset>
              </wp:positionV>
              <wp:extent cx="116403120" cy="12065"/>
              <wp:effectExtent l="13335" t="5715" r="7620" b="1079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3133E6" id="AutoShape 1" o:spid="_x0000_s1026" type="#_x0000_t34" style="position:absolute;margin-left:-22in;margin-top:756pt;width:9165.6pt;height: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" strokecolor="gray [1629]" strokeweight=".5pt"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F16A1" w14:textId="77777777" w:rsidR="00E672A4" w:rsidRDefault="00E672A4" w:rsidP="00DD0E0A">
      <w:r>
        <w:separator/>
      </w:r>
    </w:p>
  </w:footnote>
  <w:footnote w:type="continuationSeparator" w:id="0">
    <w:p w14:paraId="6D6BE4C5" w14:textId="77777777" w:rsidR="00E672A4" w:rsidRDefault="00E672A4" w:rsidP="00DD0E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F09B5" w14:textId="77777777" w:rsidR="004F3AAE" w:rsidRDefault="000A3E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EA5CEF" wp14:editId="28FC159E">
              <wp:simplePos x="0" y="0"/>
              <wp:positionH relativeFrom="page">
                <wp:posOffset>7223760</wp:posOffset>
              </wp:positionH>
              <wp:positionV relativeFrom="page">
                <wp:posOffset>0</wp:posOffset>
              </wp:positionV>
              <wp:extent cx="0" cy="9336024"/>
              <wp:effectExtent l="0" t="0" r="19050" b="1778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36024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DBA2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568.8pt;margin-top:0;width:0;height:735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" strokecolor="gray [1629]" strokeweight=".5pt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D60B3D" wp14:editId="537A0FE1">
              <wp:simplePos x="0" y="0"/>
              <wp:positionH relativeFrom="page">
                <wp:posOffset>548640</wp:posOffset>
              </wp:positionH>
              <wp:positionV relativeFrom="page">
                <wp:posOffset>0</wp:posOffset>
              </wp:positionV>
              <wp:extent cx="0" cy="9336024"/>
              <wp:effectExtent l="0" t="0" r="19050" b="17780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36024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8EEA7D" id="AutoShape 8" o:spid="_x0000_s1026" type="#_x0000_t32" style="position:absolute;margin-left:43.2pt;margin-top:0;width:0;height:735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" strokecolor="gray [1629]" strokeweight=".5pt">
              <w10:wrap anchorx="page" anchory="page"/>
            </v:shape>
          </w:pict>
        </mc:Fallback>
      </mc:AlternateContent>
    </w:r>
    <w:r w:rsidR="00B1397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C01A16" wp14:editId="40B56E52">
              <wp:simplePos x="0" y="0"/>
              <wp:positionH relativeFrom="column">
                <wp:posOffset>-20116800</wp:posOffset>
              </wp:positionH>
              <wp:positionV relativeFrom="page">
                <wp:posOffset>548640</wp:posOffset>
              </wp:positionV>
              <wp:extent cx="116403120" cy="12065"/>
              <wp:effectExtent l="13335" t="5715" r="7620" b="1079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36CF6F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" o:spid="_x0000_s1026" type="#_x0000_t34" style="position:absolute;margin-left:-22in;margin-top:43.2pt;width:9165.6pt;height: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" strokecolor="gray [1629]" strokeweight=".5pt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0199C"/>
    <w:multiLevelType w:val="hybridMultilevel"/>
    <w:tmpl w:val="5D089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E91"/>
    <w:multiLevelType w:val="hybridMultilevel"/>
    <w:tmpl w:val="F7DC7E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1124F9"/>
    <w:multiLevelType w:val="hybridMultilevel"/>
    <w:tmpl w:val="5DD88F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F77EFC"/>
    <w:multiLevelType w:val="hybridMultilevel"/>
    <w:tmpl w:val="C44C20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E443C0"/>
    <w:multiLevelType w:val="hybridMultilevel"/>
    <w:tmpl w:val="BCC204F6"/>
    <w:lvl w:ilvl="0" w:tplc="40264A7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6A1D99"/>
    <w:multiLevelType w:val="hybridMultilevel"/>
    <w:tmpl w:val="0866AFD6"/>
    <w:lvl w:ilvl="0" w:tplc="40264A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34CB4"/>
    <w:multiLevelType w:val="hybridMultilevel"/>
    <w:tmpl w:val="CDB42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6B6811"/>
    <w:multiLevelType w:val="hybridMultilevel"/>
    <w:tmpl w:val="AA142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B1AB3"/>
    <w:multiLevelType w:val="hybridMultilevel"/>
    <w:tmpl w:val="FB581F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122338B"/>
    <w:multiLevelType w:val="hybridMultilevel"/>
    <w:tmpl w:val="BCA0D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7603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attachedTemplate r:id="rId1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B85"/>
    <w:rsid w:val="00040D74"/>
    <w:rsid w:val="00040F6D"/>
    <w:rsid w:val="00042C10"/>
    <w:rsid w:val="000A3EBD"/>
    <w:rsid w:val="001023CA"/>
    <w:rsid w:val="001F684E"/>
    <w:rsid w:val="0022087D"/>
    <w:rsid w:val="00254C1B"/>
    <w:rsid w:val="00301B85"/>
    <w:rsid w:val="003321FA"/>
    <w:rsid w:val="003E7A5C"/>
    <w:rsid w:val="00434F1D"/>
    <w:rsid w:val="00462D04"/>
    <w:rsid w:val="004727B0"/>
    <w:rsid w:val="00492D88"/>
    <w:rsid w:val="004F3AAE"/>
    <w:rsid w:val="00524B58"/>
    <w:rsid w:val="005421D7"/>
    <w:rsid w:val="005633E8"/>
    <w:rsid w:val="00572E10"/>
    <w:rsid w:val="00581DBF"/>
    <w:rsid w:val="00594D56"/>
    <w:rsid w:val="00604E59"/>
    <w:rsid w:val="00617674"/>
    <w:rsid w:val="006B1B28"/>
    <w:rsid w:val="00747B85"/>
    <w:rsid w:val="007626F7"/>
    <w:rsid w:val="00792DBC"/>
    <w:rsid w:val="007B0420"/>
    <w:rsid w:val="00806A44"/>
    <w:rsid w:val="00844B9F"/>
    <w:rsid w:val="00853B51"/>
    <w:rsid w:val="008763AA"/>
    <w:rsid w:val="008B2BFE"/>
    <w:rsid w:val="008D10E2"/>
    <w:rsid w:val="008F2BDE"/>
    <w:rsid w:val="008F7F62"/>
    <w:rsid w:val="0090443E"/>
    <w:rsid w:val="0090486D"/>
    <w:rsid w:val="009057A4"/>
    <w:rsid w:val="009078C1"/>
    <w:rsid w:val="009100D6"/>
    <w:rsid w:val="009164F3"/>
    <w:rsid w:val="009211EC"/>
    <w:rsid w:val="009E7D46"/>
    <w:rsid w:val="009F7A95"/>
    <w:rsid w:val="00A30E6A"/>
    <w:rsid w:val="00A44C42"/>
    <w:rsid w:val="00A53DC4"/>
    <w:rsid w:val="00A54447"/>
    <w:rsid w:val="00A82BEC"/>
    <w:rsid w:val="00A9528E"/>
    <w:rsid w:val="00AB5C37"/>
    <w:rsid w:val="00AD6EDA"/>
    <w:rsid w:val="00B13977"/>
    <w:rsid w:val="00BA4E74"/>
    <w:rsid w:val="00BF29E2"/>
    <w:rsid w:val="00C234E3"/>
    <w:rsid w:val="00CF4904"/>
    <w:rsid w:val="00D20B74"/>
    <w:rsid w:val="00D80D4F"/>
    <w:rsid w:val="00DA47A5"/>
    <w:rsid w:val="00DB43BA"/>
    <w:rsid w:val="00DD0E0A"/>
    <w:rsid w:val="00E672A4"/>
    <w:rsid w:val="00EA3879"/>
    <w:rsid w:val="00EB5737"/>
    <w:rsid w:val="00EF20D1"/>
    <w:rsid w:val="00EF221D"/>
    <w:rsid w:val="00F10E59"/>
    <w:rsid w:val="00F23340"/>
    <w:rsid w:val="00F27BA9"/>
    <w:rsid w:val="00F705E0"/>
    <w:rsid w:val="00F74AF8"/>
    <w:rsid w:val="00F842A0"/>
    <w:rsid w:val="00F97E41"/>
    <w:rsid w:val="00FA6E68"/>
    <w:rsid w:val="00FB011E"/>
    <w:rsid w:val="00FC2828"/>
    <w:rsid w:val="00FD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1F8EC6"/>
  <w15:docId w15:val="{172842C4-19F3-4A42-AB08-C97B57610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E74"/>
    <w:pPr>
      <w:spacing w:after="0" w:line="240" w:lineRule="auto"/>
      <w:ind w:firstLine="432"/>
      <w:jc w:val="both"/>
    </w:pPr>
    <w:rPr>
      <w:rFonts w:ascii="UVN Thay Giao" w:hAnsi="UVN Thay Gia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E74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E74"/>
    <w:pPr>
      <w:keepNext/>
      <w:keepLines/>
      <w:spacing w:before="200"/>
      <w:ind w:firstLine="0"/>
      <w:jc w:val="left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E74"/>
    <w:rPr>
      <w:rFonts w:ascii="UVN Thay Giao" w:eastAsiaTheme="majorEastAsia" w:hAnsi="UVN Thay Giao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82BEC"/>
    <w:pPr>
      <w:spacing w:before="480" w:after="480"/>
      <w:ind w:firstLine="0"/>
      <w:contextualSpacing/>
      <w:jc w:val="center"/>
    </w:pPr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BEC"/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3BA"/>
    <w:pPr>
      <w:numPr>
        <w:ilvl w:val="1"/>
      </w:numPr>
      <w:ind w:firstLine="432"/>
      <w:jc w:val="right"/>
    </w:pPr>
    <w:rPr>
      <w:rFonts w:eastAsiaTheme="majorEastAsia" w:cstheme="majorBidi"/>
      <w:b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43BA"/>
    <w:rPr>
      <w:rFonts w:ascii="Times New Roman" w:eastAsiaTheme="majorEastAsia" w:hAnsi="Times New Roman" w:cstheme="majorBidi"/>
      <w:b/>
      <w:i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A4E74"/>
    <w:rPr>
      <w:rFonts w:ascii="UVN Thay Giao" w:eastAsiaTheme="majorEastAsia" w:hAnsi="UVN Thay Giao" w:cstheme="majorBidi"/>
      <w:b/>
      <w:bCs/>
      <w:i/>
      <w:szCs w:val="26"/>
    </w:rPr>
  </w:style>
  <w:style w:type="paragraph" w:styleId="ListParagraph">
    <w:name w:val="List Paragraph"/>
    <w:basedOn w:val="Normal"/>
    <w:uiPriority w:val="34"/>
    <w:qFormat/>
    <w:rsid w:val="003321FA"/>
    <w:pPr>
      <w:ind w:left="720"/>
      <w:contextualSpacing/>
    </w:pPr>
  </w:style>
  <w:style w:type="paragraph" w:styleId="NoSpacing">
    <w:name w:val="No Spacing"/>
    <w:aliases w:val="Tho"/>
    <w:basedOn w:val="Normal"/>
    <w:next w:val="Normal"/>
    <w:uiPriority w:val="1"/>
    <w:qFormat/>
    <w:rsid w:val="00A9528E"/>
    <w:pPr>
      <w:ind w:firstLine="0"/>
      <w:jc w:val="center"/>
    </w:pPr>
    <w:rPr>
      <w:i/>
    </w:rPr>
  </w:style>
  <w:style w:type="character" w:styleId="Hyperlink">
    <w:name w:val="Hyperlink"/>
    <w:basedOn w:val="DefaultParagraphFont"/>
    <w:uiPriority w:val="99"/>
    <w:unhideWhenUsed/>
    <w:rsid w:val="001F68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2DB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E0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E0A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54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Normal">
    <w:name w:val="Top Normal"/>
    <w:basedOn w:val="Normal"/>
    <w:next w:val="Normal"/>
    <w:qFormat/>
    <w:rsid w:val="00DB43BA"/>
    <w:pPr>
      <w:spacing w:before="120"/>
    </w:pPr>
  </w:style>
  <w:style w:type="paragraph" w:customStyle="1" w:styleId="Author">
    <w:name w:val="Author"/>
    <w:basedOn w:val="Subtitle"/>
    <w:next w:val="Normal"/>
    <w:qFormat/>
    <w:rsid w:val="00581DBF"/>
    <w:pPr>
      <w:spacing w:before="240" w:after="240"/>
      <w:ind w:firstLine="0"/>
    </w:pPr>
    <w:rPr>
      <w:rFonts w:ascii="Calibri" w:hAnsi="Calibri"/>
      <w:i w:val="0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AE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FB01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vntaiwan.catholic.org.tw/hyvong2/thotrongtu.htm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buim\Downloads\Template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(3).dotx</Template>
  <TotalTime>0</TotalTime>
  <Pages>1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Fundtech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Tung Bui</dc:creator>
  <cp:lastModifiedBy>Joe Nguyen</cp:lastModifiedBy>
  <cp:revision>2</cp:revision>
  <cp:lastPrinted>2010-12-08T21:05:00Z</cp:lastPrinted>
  <dcterms:created xsi:type="dcterms:W3CDTF">2021-12-23T02:50:00Z</dcterms:created>
  <dcterms:modified xsi:type="dcterms:W3CDTF">2021-12-23T02:50:00Z</dcterms:modified>
</cp:coreProperties>
</file>