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01ABB" w:rsidRDefault="00601ABB" w:rsidP="00601ABB">
      <w:r>
        <w:rPr>
          <w:noProof/>
        </w:rPr>
        <w:drawing>
          <wp:anchor distT="0" distB="0" distL="114300" distR="114300" simplePos="0" relativeHeight="251657216" behindDoc="1" locked="0" layoutInCell="1" allowOverlap="1">
            <wp:simplePos x="0" y="0"/>
            <wp:positionH relativeFrom="column">
              <wp:posOffset>25131</wp:posOffset>
            </wp:positionH>
            <wp:positionV relativeFrom="paragraph">
              <wp:posOffset>1253</wp:posOffset>
            </wp:positionV>
            <wp:extent cx="2906037" cy="2179528"/>
            <wp:effectExtent l="19050" t="0" r="8613" b="0"/>
            <wp:wrapNone/>
            <wp:docPr id="1" name="Picture 0" descr="suoi%20hoa%2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oi%20hoa%2023.jpg"/>
                    <pic:cNvPicPr/>
                  </pic:nvPicPr>
                  <pic:blipFill>
                    <a:blip r:embed="rId5" cstate="print">
                      <a:grayscl/>
                      <a:lum bright="7000"/>
                    </a:blip>
                    <a:stretch>
                      <a:fillRect/>
                    </a:stretch>
                  </pic:blipFill>
                  <pic:spPr>
                    <a:xfrm>
                      <a:off x="0" y="0"/>
                      <a:ext cx="2906037" cy="2179528"/>
                    </a:xfrm>
                    <a:prstGeom prst="rect">
                      <a:avLst/>
                    </a:prstGeom>
                  </pic:spPr>
                </pic:pic>
              </a:graphicData>
            </a:graphic>
          </wp:anchor>
        </w:drawing>
      </w:r>
    </w:p>
    <w:p w:rsidR="00971F29" w:rsidRDefault="00971F29" w:rsidP="005F6A76">
      <w:pPr>
        <w:spacing w:after="0"/>
        <w:jc w:val="left"/>
        <w:rPr>
          <w:rFonts w:ascii="VNI-Brush" w:hAnsi="VNI-Brush"/>
          <w:sz w:val="40"/>
          <w:szCs w:val="40"/>
        </w:rPr>
      </w:pPr>
    </w:p>
    <w:p w:rsidR="00971F29" w:rsidRDefault="00971F29" w:rsidP="005F6A76">
      <w:pPr>
        <w:spacing w:after="0"/>
        <w:jc w:val="left"/>
        <w:rPr>
          <w:rFonts w:ascii="VNI-Brush" w:hAnsi="VNI-Brush"/>
          <w:sz w:val="40"/>
          <w:szCs w:val="40"/>
        </w:rPr>
      </w:pPr>
    </w:p>
    <w:p w:rsidR="00971F29" w:rsidRDefault="00971F29" w:rsidP="005F6A76">
      <w:pPr>
        <w:spacing w:after="0"/>
        <w:jc w:val="left"/>
        <w:rPr>
          <w:rFonts w:ascii="VNI-Brush" w:hAnsi="VNI-Brush"/>
          <w:sz w:val="40"/>
          <w:szCs w:val="40"/>
        </w:rPr>
      </w:pPr>
    </w:p>
    <w:p w:rsidR="00971F29" w:rsidRDefault="00971F29" w:rsidP="005F6A76">
      <w:pPr>
        <w:spacing w:after="0"/>
        <w:jc w:val="left"/>
        <w:rPr>
          <w:rFonts w:ascii="VNI-Brush" w:hAnsi="VNI-Brush"/>
          <w:sz w:val="40"/>
          <w:szCs w:val="40"/>
        </w:rPr>
      </w:pPr>
    </w:p>
    <w:p w:rsidR="00971F29" w:rsidRDefault="00971F29" w:rsidP="005F6A76">
      <w:pPr>
        <w:spacing w:after="0"/>
        <w:jc w:val="left"/>
        <w:rPr>
          <w:rFonts w:ascii="VNI-Brush" w:hAnsi="VNI-Brush"/>
          <w:sz w:val="40"/>
          <w:szCs w:val="40"/>
        </w:rPr>
      </w:pPr>
    </w:p>
    <w:p w:rsidR="003F511C" w:rsidRPr="00971F29" w:rsidRDefault="003F511C" w:rsidP="00971F29">
      <w:pPr>
        <w:spacing w:before="360" w:after="0"/>
        <w:jc w:val="left"/>
        <w:rPr>
          <w:rFonts w:ascii="VNI-Brush" w:hAnsi="VNI-Brush"/>
          <w:sz w:val="40"/>
          <w:szCs w:val="40"/>
        </w:rPr>
      </w:pPr>
      <w:r w:rsidRPr="00971F29">
        <w:rPr>
          <w:rFonts w:ascii="VNI-Brush" w:hAnsi="VNI-Brush"/>
          <w:sz w:val="40"/>
          <w:szCs w:val="40"/>
        </w:rPr>
        <w:t>Ngöôøi Baùn Saùch</w:t>
      </w:r>
    </w:p>
    <w:p w:rsidR="00601ABB" w:rsidRPr="00971F29" w:rsidRDefault="003F511C" w:rsidP="005F6A76">
      <w:pPr>
        <w:spacing w:after="0"/>
        <w:jc w:val="left"/>
        <w:rPr>
          <w:rFonts w:ascii="VNI-Brush" w:hAnsi="VNI-Brush"/>
          <w:sz w:val="40"/>
          <w:szCs w:val="40"/>
        </w:rPr>
      </w:pPr>
      <w:r w:rsidRPr="00971F29">
        <w:rPr>
          <w:rFonts w:ascii="VNI-Brush" w:hAnsi="VNI-Brush"/>
          <w:sz w:val="40"/>
          <w:szCs w:val="40"/>
        </w:rPr>
        <w:t xml:space="preserve">    </w:t>
      </w:r>
      <w:proofErr w:type="gramStart"/>
      <w:r w:rsidRPr="00971F29">
        <w:rPr>
          <w:rFonts w:ascii="VNI-Brush" w:hAnsi="VNI-Brush"/>
          <w:sz w:val="40"/>
          <w:szCs w:val="40"/>
        </w:rPr>
        <w:t>treân</w:t>
      </w:r>
      <w:proofErr w:type="gramEnd"/>
      <w:r w:rsidRPr="00971F29">
        <w:rPr>
          <w:rFonts w:ascii="VNI-Brush" w:hAnsi="VNI-Brush"/>
          <w:sz w:val="40"/>
          <w:szCs w:val="40"/>
        </w:rPr>
        <w:t xml:space="preserve"> baõi bieån Nha Trang</w:t>
      </w:r>
      <w:r w:rsidR="00601ABB" w:rsidRPr="00971F29">
        <w:rPr>
          <w:rFonts w:ascii="VNI-Brush" w:hAnsi="VNI-Brush"/>
          <w:sz w:val="40"/>
          <w:szCs w:val="40"/>
        </w:rPr>
        <w:t xml:space="preserve"> </w:t>
      </w:r>
    </w:p>
    <w:p w:rsidR="003F511C" w:rsidRDefault="00601ABB" w:rsidP="00601ABB">
      <w:pPr>
        <w:jc w:val="right"/>
      </w:pPr>
      <w:r>
        <w:t xml:space="preserve"> </w:t>
      </w:r>
    </w:p>
    <w:p w:rsidR="00601ABB" w:rsidRPr="00601ABB" w:rsidRDefault="00601ABB" w:rsidP="00094A9F">
      <w:pPr>
        <w:spacing w:before="240" w:after="240"/>
        <w:jc w:val="right"/>
        <w:rPr>
          <w:b/>
          <w:i/>
        </w:rPr>
      </w:pPr>
      <w:r w:rsidRPr="00601ABB">
        <w:rPr>
          <w:b/>
          <w:i/>
        </w:rPr>
        <w:t xml:space="preserve">Phạm Tín </w:t>
      </w:r>
      <w:proofErr w:type="gramStart"/>
      <w:r w:rsidRPr="00601ABB">
        <w:rPr>
          <w:b/>
          <w:i/>
        </w:rPr>
        <w:t>An</w:t>
      </w:r>
      <w:proofErr w:type="gramEnd"/>
      <w:r w:rsidRPr="00601ABB">
        <w:rPr>
          <w:b/>
          <w:i/>
        </w:rPr>
        <w:t xml:space="preserve"> Ninh</w:t>
      </w:r>
    </w:p>
    <w:p w:rsidR="00601ABB" w:rsidRDefault="00601ABB" w:rsidP="00601ABB">
      <w:r>
        <w:t xml:space="preserve">Tôi trở về thăm quê hương sau hơn mười lăm năm, kể từ ngày vượt biển ra đi. </w:t>
      </w:r>
      <w:proofErr w:type="gramStart"/>
      <w:r>
        <w:t>Tôi quyết định điều này qua bao nhiêu đêm ưu tư trằn trọc.</w:t>
      </w:r>
      <w:proofErr w:type="gramEnd"/>
      <w:r>
        <w:t xml:space="preserve"> </w:t>
      </w:r>
      <w:proofErr w:type="gramStart"/>
      <w:r>
        <w:t>Tôi chẳng còn ai thân quen bên ấy để về thăm.</w:t>
      </w:r>
      <w:proofErr w:type="gramEnd"/>
      <w:r>
        <w:t xml:space="preserve"> </w:t>
      </w:r>
      <w:proofErr w:type="gramStart"/>
      <w:r>
        <w:t>Mẹ tôi mất hồi tôi mới lên năm.</w:t>
      </w:r>
      <w:proofErr w:type="gramEnd"/>
      <w:r>
        <w:t xml:space="preserve"> Cha tôi chết cuối năm 1977 trong trại tù cải tạo Đá Bàn, khi tôi đang ở một trại tù khác tận núi rừng Việt Bắc và mãi năm năm sau tôi mới nhận được tin buồn. </w:t>
      </w:r>
      <w:proofErr w:type="gramStart"/>
      <w:r>
        <w:t>Đứa em gái mà tôi thương quí nhất, mang hình ảnh của người mẹ mà tôi chỉ còn mơ hồ trong ký ức, cũng đã kết liễu cuộc đời ở cái tuổi tưởng chừng lúc nào cũng có cả một bầu trời xanh bao la trước mặt.</w:t>
      </w:r>
      <w:proofErr w:type="gramEnd"/>
      <w:r>
        <w:t xml:space="preserve"> Còn bạn bè tôi, thằng chết, đứa ra đi, gởi thân khắp bốn phương trời.</w:t>
      </w:r>
    </w:p>
    <w:p w:rsidR="00601ABB" w:rsidRDefault="00601ABB" w:rsidP="00601ABB">
      <w:r>
        <w:t xml:space="preserve">Biết là lần trở về này, rồi cũng chẳng khác gì cái ngày cách đây mười sáu năm, từ một trại tù miền Bắc trở về, tôi </w:t>
      </w:r>
      <w:proofErr w:type="gramStart"/>
      <w:r>
        <w:t>bơ</w:t>
      </w:r>
      <w:proofErr w:type="gramEnd"/>
      <w:r>
        <w:t xml:space="preserve"> vơ lạc lõng trên chính nơi chôn nhau cắt rốn của mình. </w:t>
      </w:r>
      <w:proofErr w:type="gramStart"/>
      <w:r>
        <w:t>Tôi cũng không có ý định về đây để tìm lại những kỷ niệm ngày xưa.</w:t>
      </w:r>
      <w:proofErr w:type="gramEnd"/>
      <w:r>
        <w:t xml:space="preserve"> </w:t>
      </w:r>
      <w:proofErr w:type="gramStart"/>
      <w:r>
        <w:t>Những “hang động tuổi thơ” chắc cũng đã biến mất trước bao nhiêu giông tố năm nào bất ngờ ụp xuống.</w:t>
      </w:r>
      <w:proofErr w:type="gramEnd"/>
      <w:r>
        <w:t xml:space="preserve"> </w:t>
      </w:r>
      <w:proofErr w:type="gramStart"/>
      <w:r>
        <w:t>Bây giờ chỉ còn sót lại chút ít trong lòng những người tha phương lưu lạc.</w:t>
      </w:r>
      <w:proofErr w:type="gramEnd"/>
      <w:r>
        <w:t xml:space="preserve"> </w:t>
      </w:r>
      <w:proofErr w:type="gramStart"/>
      <w:r>
        <w:t>Bản thân tôi có quá nhiều đớn đau và mất mát ngay trên chính cái thành phố một thời xinh đẹp này.</w:t>
      </w:r>
      <w:proofErr w:type="gramEnd"/>
      <w:r>
        <w:t xml:space="preserve"> Tôi sợ phải nhìn lại cái quá khứ </w:t>
      </w:r>
      <w:r>
        <w:lastRenderedPageBreak/>
        <w:t xml:space="preserve">hãi hùng và tang thương đó. </w:t>
      </w:r>
      <w:proofErr w:type="gramStart"/>
      <w:r>
        <w:t>Tôi về chỉ để làm một điều, mà nếu không làm được, lòng tôi sẽ ray rứt khôn nguôi.</w:t>
      </w:r>
      <w:proofErr w:type="gramEnd"/>
      <w:r>
        <w:t xml:space="preserve"> </w:t>
      </w:r>
      <w:proofErr w:type="gramStart"/>
      <w:r>
        <w:t>Có lẽ đến khi chết tôi vẫn không làm sao nhắm mắt.</w:t>
      </w:r>
      <w:proofErr w:type="gramEnd"/>
    </w:p>
    <w:p w:rsidR="00601ABB" w:rsidRDefault="00601ABB" w:rsidP="00601ABB">
      <w:r>
        <w:t xml:space="preserve">Tôi về để tìm lại phần mộ của cha và em tôi, cải táng đem về </w:t>
      </w:r>
      <w:proofErr w:type="gramStart"/>
      <w:r>
        <w:t>an</w:t>
      </w:r>
      <w:proofErr w:type="gramEnd"/>
      <w:r>
        <w:t xml:space="preserve"> táng bên cạnh phần mộ của mẹ tôi trong nghĩa trang gia tộc ở quê tôi ngoài Vạn Giã. </w:t>
      </w:r>
      <w:proofErr w:type="gramStart"/>
      <w:r>
        <w:t>Điều ước mơ của cha tôi, mỗi lần ông kể cho tôi nghe về mẹ tôi và chuyện tình khá lãng mạn nhưng cũng nhiều cay đắng của ông bà.</w:t>
      </w:r>
      <w:proofErr w:type="gramEnd"/>
      <w:r>
        <w:t xml:space="preserve"> </w:t>
      </w:r>
      <w:proofErr w:type="gramStart"/>
      <w:r>
        <w:t>Cha tôi được chôn cất sơ sài trên núi Đá Bàn, bên ngoài một trại tù cải tạo lúc xưa.</w:t>
      </w:r>
      <w:proofErr w:type="gramEnd"/>
      <w:r>
        <w:t xml:space="preserve"> Còn em gái tôi, được gia đình một cô bạn thân chôn cất tại một nghĩa trang ngoài Đồng Đế. Khó khăn và may mắn lắm tôi mới tìm được tin tức về mộ phần của cha và em tôi sau hơn hai mươi năm. Nhờ một người bạn cùng tù với cha tôi, chính tay ông đã đào huyệt cho cha tôi; và gia đình cô bạn thân của em gái tôi, vượt biên từ năm 1978, hiện định cư tận bên Hòa Lan, cung cấp chi tiết và vẻ cả bản đồ hướng dẫn cho tôi.</w:t>
      </w:r>
    </w:p>
    <w:p w:rsidR="00601ABB" w:rsidRDefault="00601ABB" w:rsidP="00601ABB">
      <w:proofErr w:type="gramStart"/>
      <w:r>
        <w:t>Ngồi trên máy bay, tôi lo lắng đủ điều.</w:t>
      </w:r>
      <w:proofErr w:type="gramEnd"/>
      <w:r>
        <w:t xml:space="preserve"> Mộ em tôi nằm trong một nghĩa trang, dù chưa được xây, nhưng có tấm </w:t>
      </w:r>
      <w:proofErr w:type="gramStart"/>
      <w:r>
        <w:t>bia</w:t>
      </w:r>
      <w:proofErr w:type="gramEnd"/>
      <w:r>
        <w:t xml:space="preserve"> đúc bằng xi-măng nên có lẽ dễ tìm; nhưng phần mộ của cha tôi, nằm trong núi và cái trại cải tạo ngày xưa bây giờ đã biến thành một khu kinh tế mới. </w:t>
      </w:r>
      <w:proofErr w:type="gramStart"/>
      <w:r>
        <w:t>Gần ba mươi năm rồi, có biết bao sự đổi thay.</w:t>
      </w:r>
      <w:proofErr w:type="gramEnd"/>
      <w:r>
        <w:t xml:space="preserve"> </w:t>
      </w:r>
    </w:p>
    <w:p w:rsidR="00601ABB" w:rsidRDefault="00601ABB" w:rsidP="00601ABB">
      <w:proofErr w:type="gramStart"/>
      <w:r>
        <w:t>Cuối cùng thì tâm nguyện của tôi cũng hoàn thành được một nửa.</w:t>
      </w:r>
      <w:proofErr w:type="gramEnd"/>
      <w:r>
        <w:t xml:space="preserve"> Trái ngược với những lo lắng ban đầu, tôi dễ dàng tìm ra phần mộ của cha tôi. Mặc dù bối cảnh chung quanh thay đổi, nhưng bà con ở vùng kinh tế mới này đa số là dân thành phố bị cưởng bách “tự nguyện” lên đây, một số ngày xưa là lính và công chức. </w:t>
      </w:r>
      <w:proofErr w:type="gramStart"/>
      <w:r>
        <w:t>Biết đây là mộ của những người tù cải tạo, nên họ thương mà rào lại và giữ gìn.</w:t>
      </w:r>
      <w:proofErr w:type="gramEnd"/>
      <w:r>
        <w:t xml:space="preserve"> Những dịp cuối năm họ đều thắp hương, tảo mộ và kẻ lại tên trên những tấm </w:t>
      </w:r>
      <w:proofErr w:type="gramStart"/>
      <w:r>
        <w:t>bia</w:t>
      </w:r>
      <w:proofErr w:type="gramEnd"/>
      <w:r>
        <w:t xml:space="preserve"> bằng gỗ, dù đã rong rêu qua bao nhiêu mùa mưa nắng. </w:t>
      </w:r>
      <w:proofErr w:type="gramStart"/>
      <w:r>
        <w:t>Riêng phần mộ của em tôi, mò mẫm suốt cả hai tuần tôi vẫn tìm không ra.</w:t>
      </w:r>
      <w:proofErr w:type="gramEnd"/>
      <w:r>
        <w:t xml:space="preserve"> </w:t>
      </w:r>
      <w:proofErr w:type="gramStart"/>
      <w:r>
        <w:t>Cả khu nghĩa trang bây giờ thay đổi.</w:t>
      </w:r>
      <w:proofErr w:type="gramEnd"/>
      <w:r>
        <w:t xml:space="preserve"> </w:t>
      </w:r>
      <w:proofErr w:type="gramStart"/>
      <w:r>
        <w:t>Người chết nhiều quá.</w:t>
      </w:r>
      <w:proofErr w:type="gramEnd"/>
      <w:r>
        <w:t xml:space="preserve"> </w:t>
      </w:r>
      <w:proofErr w:type="gramStart"/>
      <w:r>
        <w:t>Nhiều ngôi mộ mới xây, nhưng cũng có một số đã được cải táng, dời đi nơi khác.</w:t>
      </w:r>
      <w:proofErr w:type="gramEnd"/>
      <w:r>
        <w:t xml:space="preserve"> Nhà cửa cất san sát bên nghĩa địa. Người sống bây giờ ở </w:t>
      </w:r>
      <w:proofErr w:type="gramStart"/>
      <w:r>
        <w:t>chung</w:t>
      </w:r>
      <w:proofErr w:type="gramEnd"/>
      <w:r>
        <w:t xml:space="preserve"> với người chết. </w:t>
      </w:r>
      <w:proofErr w:type="gramStart"/>
      <w:r>
        <w:t xml:space="preserve">Tôi bắt chước người xưa khấn vái, xin hồn </w:t>
      </w:r>
      <w:r>
        <w:lastRenderedPageBreak/>
        <w:t>thiêng em tôi về chỉ cho tôi ngôi mộ của em nằm.</w:t>
      </w:r>
      <w:proofErr w:type="gramEnd"/>
      <w:r>
        <w:t xml:space="preserve"> </w:t>
      </w:r>
      <w:proofErr w:type="gramStart"/>
      <w:r>
        <w:t>Nhưng lời vái của tôi vẫn không thiêng.</w:t>
      </w:r>
      <w:proofErr w:type="gramEnd"/>
    </w:p>
    <w:p w:rsidR="00601ABB" w:rsidRDefault="00601ABB" w:rsidP="00601ABB">
      <w:proofErr w:type="gramStart"/>
      <w:r>
        <w:t>Tôi thuê người cải táng phần mộ của cha tôi.</w:t>
      </w:r>
      <w:proofErr w:type="gramEnd"/>
      <w:r>
        <w:t xml:space="preserve"> </w:t>
      </w:r>
      <w:proofErr w:type="gramStart"/>
      <w:r>
        <w:t>Đi từng nhà trong khu kinh tế mới cám ơn lòng tốt của mọi người.</w:t>
      </w:r>
      <w:proofErr w:type="gramEnd"/>
      <w:r>
        <w:t xml:space="preserve"> Đưa hài cốt của cha tôi về </w:t>
      </w:r>
      <w:proofErr w:type="gramStart"/>
      <w:r>
        <w:t>an</w:t>
      </w:r>
      <w:proofErr w:type="gramEnd"/>
      <w:r>
        <w:t xml:space="preserve"> táng bên cạnh mẹ tôi, trong nghĩa trang gia tộc, thuê thợ xây lại tất cả những ngôi mộ đã bao nhiêu năm không có ai chăm sóc.</w:t>
      </w:r>
    </w:p>
    <w:p w:rsidR="00601ABB" w:rsidRDefault="00601ABB" w:rsidP="00601ABB">
      <w:proofErr w:type="gramStart"/>
      <w:r>
        <w:t>Còn một ngày nữa là hết hạn visa.</w:t>
      </w:r>
      <w:proofErr w:type="gramEnd"/>
      <w:r>
        <w:t xml:space="preserve"> </w:t>
      </w:r>
      <w:proofErr w:type="gramStart"/>
      <w:r>
        <w:t>Tôi muốn đi một vòng, tìm lại chút gì của Nha-Trang xưa.</w:t>
      </w:r>
      <w:proofErr w:type="gramEnd"/>
      <w:r>
        <w:t xml:space="preserve"> </w:t>
      </w:r>
      <w:proofErr w:type="gramStart"/>
      <w:r>
        <w:t>Mùa hè Nha-Trang bây giờ dường như nóng bức hơn ngày xưa.</w:t>
      </w:r>
      <w:proofErr w:type="gramEnd"/>
      <w:r>
        <w:t xml:space="preserve"> Tôi thuê một chiếc xích lô chạy dọc </w:t>
      </w:r>
      <w:proofErr w:type="gramStart"/>
      <w:r>
        <w:t>theo</w:t>
      </w:r>
      <w:proofErr w:type="gramEnd"/>
      <w:r>
        <w:t xml:space="preserve"> con đường Duy-Tân cũ. Vừa để cho mát, vừa muốn tìm lại những lùm cây dương ngày trước, thuở chúng tôi và bạn bè hẹn hò sau những lúc tan trường. </w:t>
      </w:r>
      <w:proofErr w:type="gramStart"/>
      <w:r>
        <w:t>Một số lùm dương vẫn còn đó, nhưng trơ trọi, điêu tàn.</w:t>
      </w:r>
      <w:proofErr w:type="gramEnd"/>
      <w:r>
        <w:t xml:space="preserve"> Tôi bảo anh phu </w:t>
      </w:r>
      <w:proofErr w:type="gramStart"/>
      <w:r>
        <w:t>xe</w:t>
      </w:r>
      <w:proofErr w:type="gramEnd"/>
      <w:r>
        <w:t xml:space="preserve"> cho tôi xuống trường Võ-Tánh. Anh phu </w:t>
      </w:r>
      <w:proofErr w:type="gramStart"/>
      <w:r>
        <w:t>xe</w:t>
      </w:r>
      <w:proofErr w:type="gramEnd"/>
      <w:r>
        <w:t xml:space="preserve"> còn trẻ, thắng xe lại, ngạc nhiên. Tôi hiểu, nên tôi bảo tôi sẽ chỉ đường, anh cứ </w:t>
      </w:r>
      <w:proofErr w:type="gramStart"/>
      <w:r>
        <w:t>theo</w:t>
      </w:r>
      <w:proofErr w:type="gramEnd"/>
      <w:r>
        <w:t xml:space="preserve"> tôi. Ngôi trường cũ, nơi tôi có biết bao kỷ niệm của ba năm </w:t>
      </w:r>
      <w:proofErr w:type="gramStart"/>
      <w:r>
        <w:t>theo</w:t>
      </w:r>
      <w:proofErr w:type="gramEnd"/>
      <w:r>
        <w:t xml:space="preserve"> học, bây giờ không những cái tên trường, mà tất cả đều trở thành xa lạ. </w:t>
      </w:r>
      <w:proofErr w:type="gramStart"/>
      <w:r>
        <w:t>Những hàng cây phía trước không còn.</w:t>
      </w:r>
      <w:proofErr w:type="gramEnd"/>
      <w:r>
        <w:t xml:space="preserve"> Ngôi trường đứng chơ </w:t>
      </w:r>
      <w:proofErr w:type="gramStart"/>
      <w:r>
        <w:t>vơ</w:t>
      </w:r>
      <w:proofErr w:type="gramEnd"/>
      <w:r>
        <w:t xml:space="preserve">, chẳng còn sót lại chút gì thơ mộng, gây trong tôi một cảm xúc bẽ bàng hơn là thương tiếc. </w:t>
      </w:r>
      <w:proofErr w:type="gramStart"/>
      <w:r>
        <w:t>Bất giác tôi nhớ đến em tôi.</w:t>
      </w:r>
      <w:proofErr w:type="gramEnd"/>
      <w:r>
        <w:t xml:space="preserve"> </w:t>
      </w:r>
      <w:proofErr w:type="gramStart"/>
      <w:r>
        <w:t>Đứa em gái xinh đẹp dễ thương, đã cho tôi cái ấm áp của cả một gia đình, trong những ngày chúng tôi lớn lên không có mẹ.</w:t>
      </w:r>
      <w:proofErr w:type="gramEnd"/>
      <w:r>
        <w:t xml:space="preserve"> </w:t>
      </w:r>
      <w:proofErr w:type="gramStart"/>
      <w:r>
        <w:t>Em học bên trường Nữ Trung Học, nhưng thường đến đây chờ tôi để hai anh em cùng ra biển.</w:t>
      </w:r>
      <w:proofErr w:type="gramEnd"/>
      <w:r>
        <w:t xml:space="preserve"> Em tôi thích tắm biển, nhưng ngại đến đó một mình nên thường </w:t>
      </w:r>
      <w:proofErr w:type="gramStart"/>
      <w:r>
        <w:t>rũ</w:t>
      </w:r>
      <w:proofErr w:type="gramEnd"/>
      <w:r>
        <w:t xml:space="preserve"> tôi đi theo hộ tống. </w:t>
      </w:r>
      <w:proofErr w:type="gramStart"/>
      <w:r>
        <w:t>Tôi tha hồ làm tình làm tội mấy anh chàng muốn đến làm quen, tán tỉnh em tôi.</w:t>
      </w:r>
      <w:proofErr w:type="gramEnd"/>
      <w:r>
        <w:t xml:space="preserve"> Tôi đi bộ dọc </w:t>
      </w:r>
      <w:proofErr w:type="gramStart"/>
      <w:r>
        <w:t>theo</w:t>
      </w:r>
      <w:proofErr w:type="gramEnd"/>
      <w:r>
        <w:t xml:space="preserve"> bãi biển, tìm đến khu có nhiều cây dừa trước trường Bá-Ninh lúc trước, nơi ngày xưa em tôi thường ngồi ở đó.</w:t>
      </w:r>
    </w:p>
    <w:p w:rsidR="00094A9F" w:rsidRDefault="00601ABB" w:rsidP="00601ABB">
      <w:proofErr w:type="gramStart"/>
      <w:r>
        <w:t>Tôi đưa mắt nhìn một vòng từ xa.</w:t>
      </w:r>
      <w:proofErr w:type="gramEnd"/>
      <w:r>
        <w:t xml:space="preserve"> Nơi bậc xi măng tiếp giáp bãi cát, một người tàn tật đang khó nhọc dùng cánh </w:t>
      </w:r>
      <w:proofErr w:type="gramStart"/>
      <w:r>
        <w:t>tay</w:t>
      </w:r>
      <w:proofErr w:type="gramEnd"/>
      <w:r>
        <w:t xml:space="preserve"> duy nhất còn lại giữ thăng bằng trườn xuống. Trông anh ta giống như một con cóc. </w:t>
      </w:r>
      <w:proofErr w:type="gramStart"/>
      <w:r>
        <w:t>Len lỏi trong đám người đi tắm, anh hướng về phía tôi ngồi.</w:t>
      </w:r>
      <w:proofErr w:type="gramEnd"/>
      <w:r>
        <w:t xml:space="preserve"> </w:t>
      </w:r>
      <w:proofErr w:type="gramStart"/>
      <w:r>
        <w:t>Lưng anh mang túi vải chứa đầy sách, và kéo lê trên cát một cái túi vải nữa, cũng toàn là sách.</w:t>
      </w:r>
      <w:proofErr w:type="gramEnd"/>
      <w:r>
        <w:t xml:space="preserve"> </w:t>
      </w:r>
      <w:proofErr w:type="gramStart"/>
      <w:r>
        <w:t xml:space="preserve">Anh lê </w:t>
      </w:r>
      <w:r>
        <w:lastRenderedPageBreak/>
        <w:t>lết từng quãng, từng quãng ngắn.</w:t>
      </w:r>
      <w:proofErr w:type="gramEnd"/>
      <w:r>
        <w:t xml:space="preserve"> </w:t>
      </w:r>
      <w:proofErr w:type="gramStart"/>
      <w:r>
        <w:t>Bất ngờ anh ta ngước lên.</w:t>
      </w:r>
      <w:proofErr w:type="gramEnd"/>
      <w:r>
        <w:t xml:space="preserve"> Thấy tôi gật đầu chào, anh ta nhìn tôi cười rạng rỡ, để lộ hàm răng trắng. </w:t>
      </w:r>
      <w:proofErr w:type="gramStart"/>
      <w:r>
        <w:t>Khuôn mặt tuấn tú, râu quai hàm, vầng trán cao với mấy sợi tóc vắt ngang rất nghệ sĩ.</w:t>
      </w:r>
      <w:proofErr w:type="gramEnd"/>
      <w:r>
        <w:t xml:space="preserve"> Anh dùng bàn </w:t>
      </w:r>
      <w:proofErr w:type="gramStart"/>
      <w:r>
        <w:t>tay</w:t>
      </w:r>
      <w:proofErr w:type="gramEnd"/>
      <w:r>
        <w:t xml:space="preserve"> duy nhất lôi một cuốn sách trong túi vải đang nằm trên mặt cát và từ từ mở ra. </w:t>
      </w:r>
      <w:proofErr w:type="gramStart"/>
      <w:r>
        <w:t>Tôi liếc qua.</w:t>
      </w:r>
      <w:proofErr w:type="gramEnd"/>
      <w:r>
        <w:t xml:space="preserve"> </w:t>
      </w:r>
      <w:proofErr w:type="gramStart"/>
      <w:r>
        <w:t>Cuốn sách có cái tựa viết bằng tiếng Anh, nói về chuyện chuyến tàu Titanic.</w:t>
      </w:r>
      <w:proofErr w:type="gramEnd"/>
      <w:r>
        <w:t xml:space="preserve"> </w:t>
      </w:r>
      <w:proofErr w:type="gramStart"/>
      <w:r>
        <w:t>Tôi nhớ đến cuốn phim cùng tên, mới quảng cáo rầm rộ trên truyền hình Nauy mà tôi chưa kịp đi xem.</w:t>
      </w:r>
      <w:proofErr w:type="gramEnd"/>
      <w:r>
        <w:t xml:space="preserve"> </w:t>
      </w:r>
      <w:proofErr w:type="gramStart"/>
      <w:r>
        <w:t>Bỗng tôi tròn mắt ngạc nhiên khi nghe anh mở lời chào và giới thiệu cuốn sách bằng tiếng Anh mà anh phát âm rất lưu loát, không thua kém gì những người Việt đã sinh sống lâu năm ở nước ngoài.</w:t>
      </w:r>
      <w:proofErr w:type="gramEnd"/>
      <w:r>
        <w:t xml:space="preserve"> Anh lầm tưởng tôi là người Nhật hay Đại Hàn gì đó. Tôi thán phục anh vô cùng và bảo với anh tôi là người Việt, định cư ở Nauy, nên trình độ tiếng Anh của tôi chỉ vừa đủ nói dăm ba câu xã giao, chứ làm gì có thể thưởng thức được văn chương. Tôi cám ơn anh và móc ví ra định biếu anh một chút tiền, nhưng anh vội đưa </w:t>
      </w:r>
      <w:proofErr w:type="gramStart"/>
      <w:r>
        <w:t>tay</w:t>
      </w:r>
      <w:proofErr w:type="gramEnd"/>
      <w:r>
        <w:t xml:space="preserve"> ngăn lại</w:t>
      </w:r>
      <w:r w:rsidR="00094A9F">
        <w:t>.</w:t>
      </w:r>
    </w:p>
    <w:p w:rsidR="00601ABB" w:rsidRDefault="00094A9F" w:rsidP="00094A9F">
      <w:pPr>
        <w:jc w:val="center"/>
      </w:pPr>
      <w:r>
        <w:rPr>
          <w:noProof/>
        </w:rPr>
        <w:drawing>
          <wp:inline distT="0" distB="0" distL="0" distR="0">
            <wp:extent cx="2286000" cy="2133966"/>
            <wp:effectExtent l="19050" t="0" r="0" b="0"/>
            <wp:docPr id="2" name="Picture 1" descr="l_Titanic%20b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_Titanic%20book.jpg"/>
                    <pic:cNvPicPr/>
                  </pic:nvPicPr>
                  <pic:blipFill>
                    <a:blip r:embed="rId6" cstate="print">
                      <a:grayscl/>
                      <a:lum bright="8000"/>
                    </a:blip>
                    <a:srcRect l="2930" t="3180" r="5212" b="3887"/>
                    <a:stretch>
                      <a:fillRect/>
                    </a:stretch>
                  </pic:blipFill>
                  <pic:spPr>
                    <a:xfrm>
                      <a:off x="0" y="0"/>
                      <a:ext cx="2286000" cy="2133966"/>
                    </a:xfrm>
                    <a:prstGeom prst="rect">
                      <a:avLst/>
                    </a:prstGeom>
                  </pic:spPr>
                </pic:pic>
              </a:graphicData>
            </a:graphic>
          </wp:inline>
        </w:drawing>
      </w:r>
    </w:p>
    <w:p w:rsidR="00601ABB" w:rsidRDefault="00601ABB" w:rsidP="00601ABB">
      <w:r>
        <w:t>- Cám ơn anh, nhưng xin anh để dành tiền cho những người còn nghèo khổ hơn tôi.</w:t>
      </w:r>
    </w:p>
    <w:p w:rsidR="00601ABB" w:rsidRDefault="00601ABB" w:rsidP="00601ABB">
      <w:proofErr w:type="gramStart"/>
      <w:r>
        <w:t>Anh nhỏ nhẹ bằng một giọng thân thiện và lễ độ.</w:t>
      </w:r>
      <w:proofErr w:type="gramEnd"/>
    </w:p>
    <w:p w:rsidR="00601ABB" w:rsidRDefault="00601ABB" w:rsidP="00601ABB">
      <w:proofErr w:type="gramStart"/>
      <w:r>
        <w:t>Câu nói và thái độ của anh làm tôi rất đỗi ngạc nhiên.</w:t>
      </w:r>
      <w:proofErr w:type="gramEnd"/>
      <w:r>
        <w:t xml:space="preserve"> Vì từ khi trình giấy thông hành vào nước, trước những người mang lon, đội mão đại diện cho cả môt quốc gia mà cũng không có được phong thái thanh tao như anh; và chẳng lẽ ở trong cái thành phố ”mũi nhọn du lịch” này lại còn nhiều người khốn khổ hơn anh ?</w:t>
      </w:r>
    </w:p>
    <w:p w:rsidR="00601ABB" w:rsidRDefault="00601ABB" w:rsidP="00601ABB">
      <w:r>
        <w:lastRenderedPageBreak/>
        <w:t xml:space="preserve">Tôi đành mua một cuốn sách để anh vui lòng nhận tiền, nhưng rồi thấy anh cứ loay hoay moi hết túi nọ đến túi </w:t>
      </w:r>
      <w:proofErr w:type="gramStart"/>
      <w:r>
        <w:t>kia</w:t>
      </w:r>
      <w:proofErr w:type="gramEnd"/>
      <w:r>
        <w:t>, để tìm đủ tiền thối lại cho tôi.</w:t>
      </w:r>
    </w:p>
    <w:p w:rsidR="00601ABB" w:rsidRDefault="00601ABB" w:rsidP="00601ABB">
      <w:r>
        <w:t>Tôi muốn hỏi thăm anh vài câu, nhưng anh đã nhoẻn miệng cười và gật đầu chào tôi rồi vội vàng lết sang mấy người khách nước ngoài đang nằm phơi nắng trên hàng ghế phía trước.</w:t>
      </w:r>
    </w:p>
    <w:p w:rsidR="00601ABB" w:rsidRDefault="00601ABB" w:rsidP="00601ABB">
      <w:r>
        <w:t>Từ hôm ấy, hình ảnh người tàn tật bán sách trên bãi biển Nha-Trang cứ lẩn quẩn trong đầu và theo tôi về tới Na</w:t>
      </w:r>
      <w:r w:rsidR="005F6A76">
        <w:t xml:space="preserve"> U</w:t>
      </w:r>
      <w:r>
        <w:t>y; để rồi nếu có ai đó lỡ lời nói điều gì không mấy tốt về những người nghèo khổ ở Việt nam, tôi có cảm tưởng như đang xúc phạm đến anh, người bán sách khả kính mà tôi bất ngờ được gặp.</w:t>
      </w:r>
    </w:p>
    <w:p w:rsidR="00601ABB" w:rsidRDefault="00601ABB" w:rsidP="00601ABB">
      <w:proofErr w:type="gramStart"/>
      <w:r>
        <w:t>Năm sau, tôi lấy một tháng hè về lại Việt Nam.</w:t>
      </w:r>
      <w:proofErr w:type="gramEnd"/>
      <w:r>
        <w:t xml:space="preserve"> Lần này tôi mua vé và nhờ cha cô bạn của em tôi, từ Hòa </w:t>
      </w:r>
      <w:proofErr w:type="gramStart"/>
      <w:r>
        <w:t>Lan</w:t>
      </w:r>
      <w:proofErr w:type="gramEnd"/>
      <w:r>
        <w:t xml:space="preserve">, cùng về với tôi. </w:t>
      </w:r>
      <w:proofErr w:type="gramStart"/>
      <w:r>
        <w:t>Ông là người đã giúp chôn cất em tôi ngày trước.</w:t>
      </w:r>
      <w:proofErr w:type="gramEnd"/>
      <w:r>
        <w:t xml:space="preserve"> </w:t>
      </w:r>
      <w:proofErr w:type="gramStart"/>
      <w:r>
        <w:t>Tôi không ngờ là mình phải về lại Việt nam lần thứ hai.</w:t>
      </w:r>
      <w:proofErr w:type="gramEnd"/>
      <w:r>
        <w:t xml:space="preserve"> Một điều mà trước đây tôi không hề nghĩ tới</w:t>
      </w:r>
      <w:proofErr w:type="gramStart"/>
      <w:r>
        <w:t>..</w:t>
      </w:r>
      <w:proofErr w:type="gramEnd"/>
      <w:r>
        <w:t xml:space="preserve"> Nhưng tôi phải làm tròn bổn phận của người anh với cô em gái, mà nếu trước </w:t>
      </w:r>
      <w:proofErr w:type="gramStart"/>
      <w:r>
        <w:t>kia</w:t>
      </w:r>
      <w:proofErr w:type="gramEnd"/>
      <w:r>
        <w:t xml:space="preserve"> tôi lo lắng cho nó chu đáo hơn, biết đâu bây giờ nó còn sống để cho tôi khỏi cảnh côi cút một mình.</w:t>
      </w:r>
    </w:p>
    <w:p w:rsidR="00601ABB" w:rsidRDefault="00601ABB" w:rsidP="00601ABB">
      <w:proofErr w:type="gramStart"/>
      <w:r>
        <w:t>Sau một chuyến bay dài, tôi mệt đừ người.</w:t>
      </w:r>
      <w:proofErr w:type="gramEnd"/>
      <w:r>
        <w:t xml:space="preserve"> </w:t>
      </w:r>
      <w:proofErr w:type="gramStart"/>
      <w:r>
        <w:t>Tôi trở về từ vùng Bắc Âu lạnh lẽo, bây giờ lại gặp cái nắng oi nồng của vùng nhiệt đới.</w:t>
      </w:r>
      <w:proofErr w:type="gramEnd"/>
      <w:r>
        <w:t xml:space="preserve"> </w:t>
      </w:r>
      <w:proofErr w:type="gramStart"/>
      <w:r>
        <w:t>Sau khi thuê khách sạn xong, tôi chạy ngay ra biển tắm.</w:t>
      </w:r>
      <w:proofErr w:type="gramEnd"/>
      <w:r>
        <w:t xml:space="preserve"> </w:t>
      </w:r>
      <w:proofErr w:type="gramStart"/>
      <w:r>
        <w:t>Nằm dài trên bãi cát, tôi bỗng nhớ tới người bán sách năm xưa.</w:t>
      </w:r>
      <w:proofErr w:type="gramEnd"/>
      <w:r>
        <w:t xml:space="preserve"> Tôi thả bộ </w:t>
      </w:r>
      <w:proofErr w:type="gramStart"/>
      <w:r>
        <w:t>theo</w:t>
      </w:r>
      <w:proofErr w:type="gramEnd"/>
      <w:r>
        <w:t xml:space="preserve"> bờ biển về hướng mấy cái lều có bóng dáng nhiều người ngoại quốc đang từ khách sạn kéo ra, bỗng mắt tôi sáng lên khi nhìn thấy người tàn tật đang lê lết theo sau. </w:t>
      </w:r>
      <w:proofErr w:type="gramStart"/>
      <w:r>
        <w:t>Cũng hai cái túi vải đựng sách.</w:t>
      </w:r>
      <w:proofErr w:type="gramEnd"/>
      <w:r>
        <w:t xml:space="preserve"> </w:t>
      </w:r>
      <w:proofErr w:type="gramStart"/>
      <w:r>
        <w:t>Đúng là anh tàn tật bán sách năm trước chứ còn ai.</w:t>
      </w:r>
      <w:proofErr w:type="gramEnd"/>
      <w:r>
        <w:t xml:space="preserve"> Tôi mừng thầm như sắp sửa được gặp lại con người mà bấy lâu nay tôi thường nghĩ tới với lòng mến mộ. </w:t>
      </w:r>
      <w:proofErr w:type="gramStart"/>
      <w:r>
        <w:t>Tôi suy nghĩ làm cách nào để anh ta vui lòng nhận sự giúp đỡ của mình.</w:t>
      </w:r>
      <w:proofErr w:type="gramEnd"/>
      <w:r>
        <w:t xml:space="preserve"> Nhưng người tàn tật lúc nào cũng bám sát vào những người nước ngoài. </w:t>
      </w:r>
      <w:proofErr w:type="gramStart"/>
      <w:r>
        <w:t>Tôi để ý thấy người ta cũng không mua sách và chỉ cho anh tiền.</w:t>
      </w:r>
      <w:proofErr w:type="gramEnd"/>
      <w:r>
        <w:t xml:space="preserve"> Tôi ngạc nhiên khi thấy anh ta cười, hớn hở nhận tiền rất điệu nghệ, không nghe anh nói cái câu thật tử tế mà một năm trước anh đã lễ phép </w:t>
      </w:r>
      <w:r>
        <w:lastRenderedPageBreak/>
        <w:t xml:space="preserve">nói </w:t>
      </w:r>
      <w:proofErr w:type="gramStart"/>
      <w:r>
        <w:t>vơ’i</w:t>
      </w:r>
      <w:proofErr w:type="gramEnd"/>
      <w:r>
        <w:t xml:space="preserve"> tôi “Cám ơn anh, nhưng xin anh để dành cho những người còn nghèo khổ hơn tôi”. </w:t>
      </w:r>
      <w:proofErr w:type="gramStart"/>
      <w:r>
        <w:t>Một cái gì đó thật đẹp vừa bị sụp đổ trong lòng.</w:t>
      </w:r>
      <w:proofErr w:type="gramEnd"/>
      <w:r>
        <w:t xml:space="preserve"> </w:t>
      </w:r>
      <w:proofErr w:type="gramStart"/>
      <w:r>
        <w:t>Tôi cảm thấy người nóng hừng hực.</w:t>
      </w:r>
      <w:proofErr w:type="gramEnd"/>
      <w:r>
        <w:t xml:space="preserve"> Không biết là sức nóng giữa ban trưa hay vì máu nóng bốc lên đầu. Tôi cắm đầu chạy </w:t>
      </w:r>
      <w:proofErr w:type="gramStart"/>
      <w:r>
        <w:t>lao</w:t>
      </w:r>
      <w:proofErr w:type="gramEnd"/>
      <w:r>
        <w:t xml:space="preserve"> vào những đợt sóng cuồng nộ đang từ ngoài khơi đổ vào bờ.</w:t>
      </w:r>
    </w:p>
    <w:p w:rsidR="00601ABB" w:rsidRDefault="00601ABB" w:rsidP="00601ABB">
      <w:r>
        <w:t xml:space="preserve">Nước biển trong xanh, sóng biển như những cánh </w:t>
      </w:r>
      <w:proofErr w:type="gramStart"/>
      <w:r>
        <w:t>tay</w:t>
      </w:r>
      <w:proofErr w:type="gramEnd"/>
      <w:r>
        <w:t xml:space="preserve"> ôm tôi vào lòng vuốt ve, dỗ dành. </w:t>
      </w:r>
      <w:proofErr w:type="gramStart"/>
      <w:r>
        <w:t>Mặt nước mênh mông, trãi rộng đến những dãy núi mờ xanh tận cuối chân trời.</w:t>
      </w:r>
      <w:proofErr w:type="gramEnd"/>
      <w:r>
        <w:t xml:space="preserve"> Tôi nghe văng vẳng trong không gian như có ai đang dạo đàn bản Nha Trang Ngày Về. Thiên nhiên phần nào giúp tâm hồn con người rộng mở và dễ cảm thông hơn.</w:t>
      </w:r>
    </w:p>
    <w:p w:rsidR="005F6A76" w:rsidRDefault="005F6A76" w:rsidP="005F6A76">
      <w:pPr>
        <w:jc w:val="center"/>
      </w:pPr>
      <w:r>
        <w:rPr>
          <w:noProof/>
        </w:rPr>
        <w:drawing>
          <wp:inline distT="0" distB="0" distL="0" distR="0">
            <wp:extent cx="1828800" cy="1621423"/>
            <wp:effectExtent l="19050" t="0" r="0" b="0"/>
            <wp:docPr id="3" name="Picture 2" descr="sac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h1.jpg"/>
                    <pic:cNvPicPr/>
                  </pic:nvPicPr>
                  <pic:blipFill>
                    <a:blip r:embed="rId7" cstate="print">
                      <a:grayscl/>
                      <a:lum bright="20000"/>
                    </a:blip>
                    <a:stretch>
                      <a:fillRect/>
                    </a:stretch>
                  </pic:blipFill>
                  <pic:spPr>
                    <a:xfrm>
                      <a:off x="0" y="0"/>
                      <a:ext cx="1828800" cy="1621423"/>
                    </a:xfrm>
                    <a:prstGeom prst="rect">
                      <a:avLst/>
                    </a:prstGeom>
                  </pic:spPr>
                </pic:pic>
              </a:graphicData>
            </a:graphic>
          </wp:inline>
        </w:drawing>
      </w:r>
    </w:p>
    <w:p w:rsidR="00601ABB" w:rsidRDefault="00601ABB" w:rsidP="00601ABB">
      <w:proofErr w:type="gramStart"/>
      <w:r>
        <w:t>Sau một hồi quần với sóng biển, tôi cũng tạm quên người tàn tật bán sách đã làm tôi hụt hẫng.</w:t>
      </w:r>
      <w:proofErr w:type="gramEnd"/>
      <w:r>
        <w:t xml:space="preserve"> Nhưng khi vừa bước lên bờ cát thì tôi lại trông thấy anh ta đang o bế mấy người nước ngoài và đưa </w:t>
      </w:r>
      <w:proofErr w:type="gramStart"/>
      <w:r>
        <w:t>tay</w:t>
      </w:r>
      <w:proofErr w:type="gramEnd"/>
      <w:r>
        <w:t xml:space="preserve"> xin cả thức ăn thừa. </w:t>
      </w:r>
      <w:proofErr w:type="gramStart"/>
      <w:r>
        <w:t>Tôi nghi ngờ, có thể là người tàn tật này không phải là người tàn tật năm xưa.</w:t>
      </w:r>
      <w:proofErr w:type="gramEnd"/>
      <w:r>
        <w:t xml:space="preserve"> </w:t>
      </w:r>
      <w:proofErr w:type="gramStart"/>
      <w:r>
        <w:t>Tôi đến gần hỏi thăm.</w:t>
      </w:r>
      <w:proofErr w:type="gramEnd"/>
      <w:r>
        <w:t xml:space="preserve"> </w:t>
      </w:r>
      <w:proofErr w:type="gramStart"/>
      <w:r>
        <w:t>Nhưng chưa hỏi hết câu hắn đã “Đ.m. cái khứa đói rã họng ra mà còn làm cao ấy hả.</w:t>
      </w:r>
      <w:proofErr w:type="gramEnd"/>
      <w:r>
        <w:t xml:space="preserve"> Chết mẹ nó rồi</w:t>
      </w:r>
      <w:proofErr w:type="gramStart"/>
      <w:r>
        <w:t>..”</w:t>
      </w:r>
      <w:proofErr w:type="gramEnd"/>
    </w:p>
    <w:p w:rsidR="00601ABB" w:rsidRDefault="00601ABB" w:rsidP="00601ABB">
      <w:proofErr w:type="gramStart"/>
      <w:r>
        <w:t>Chỉ nghe cái giọng lỗ mãng của hắn, tôi đủ biết chắc hắn ta không phải là anh – người tàn tật bán sách mà năm trước tôi đã gặp -.</w:t>
      </w:r>
      <w:proofErr w:type="gramEnd"/>
      <w:r>
        <w:t xml:space="preserve"> Tôi </w:t>
      </w:r>
      <w:proofErr w:type="gramStart"/>
      <w:r>
        <w:t>theo</w:t>
      </w:r>
      <w:proofErr w:type="gramEnd"/>
      <w:r>
        <w:t xml:space="preserve"> người bán sách này với ý định hỏi thăm thêm về anh cho ra lẽ, nhưng thấy hắn ta chẳng mấy tha thiết. Hắn di chuyển chậm, nhưng mắt hắn lại quan sát thật nhanh về những đám người đang xuống bãi ở quãng xa. Và khi đi ngang qua chỗ ngồi của người đàn bà bán cua luột, hắn hất hàm bảo</w:t>
      </w:r>
      <w:proofErr w:type="gramStart"/>
      <w:r>
        <w:t>: ”</w:t>
      </w:r>
      <w:proofErr w:type="gramEnd"/>
      <w:r>
        <w:t xml:space="preserve"> Đó, vợ khứa đó ! ”</w:t>
      </w:r>
    </w:p>
    <w:p w:rsidR="00601ABB" w:rsidRDefault="00601ABB" w:rsidP="00601ABB">
      <w:proofErr w:type="gramStart"/>
      <w:r>
        <w:t>Tôi liền chụp ngay cơ hội, hy vọng tìm ra manh mối.</w:t>
      </w:r>
      <w:proofErr w:type="gramEnd"/>
      <w:r>
        <w:t xml:space="preserve"> </w:t>
      </w:r>
      <w:proofErr w:type="gramStart"/>
      <w:r>
        <w:t xml:space="preserve">Nhưng khi tôi lân la lại gần, thấy chị bán </w:t>
      </w:r>
      <w:r>
        <w:lastRenderedPageBreak/>
        <w:t>cua luột này có vẻ nghiêm trang khác với những người bán hàng rong bình thường, tôi không biết phải bắt đầu làm sao.</w:t>
      </w:r>
      <w:proofErr w:type="gramEnd"/>
      <w:r>
        <w:t xml:space="preserve"> Tôi mua hết con cua này tới con cua khác mà chẳng </w:t>
      </w:r>
      <w:proofErr w:type="gramStart"/>
      <w:r>
        <w:t>ăn</w:t>
      </w:r>
      <w:proofErr w:type="gramEnd"/>
      <w:r>
        <w:t xml:space="preserve"> con nào. </w:t>
      </w:r>
      <w:proofErr w:type="gramStart"/>
      <w:r>
        <w:t>Và cứ mỗi lần chị định quảy gánh đi chỗ khác, tôi gọi giật lại mua thêm một con nữa để giữ chân chị.</w:t>
      </w:r>
      <w:proofErr w:type="gramEnd"/>
      <w:r>
        <w:t xml:space="preserve"> Vừa lúc chị nhận ra người khách mua cua này cũng có gì khác thường, tôi buột </w:t>
      </w:r>
      <w:proofErr w:type="gramStart"/>
      <w:r>
        <w:t>miệng :</w:t>
      </w:r>
      <w:proofErr w:type="gramEnd"/>
      <w:r>
        <w:t xml:space="preserve"> “Chị là vợ của người tàn tật bán sách trên bãi biển này mấy năm trước ?”. </w:t>
      </w:r>
      <w:proofErr w:type="gramStart"/>
      <w:r>
        <w:t>Chị ngớ người ra, im lặng nhìn tôi.</w:t>
      </w:r>
      <w:proofErr w:type="gramEnd"/>
      <w:r>
        <w:t xml:space="preserve"> Có lẽ thấy tôi là một người xa lạ sao lại tò mò vào một chuyện riêng </w:t>
      </w:r>
      <w:proofErr w:type="gramStart"/>
      <w:r>
        <w:t>tư</w:t>
      </w:r>
      <w:proofErr w:type="gramEnd"/>
      <w:r>
        <w:t xml:space="preserve">. </w:t>
      </w:r>
      <w:proofErr w:type="gramStart"/>
      <w:r>
        <w:t>Tôi kể cho chị nghe cái cảm tình đặc biệt mà tôi đã dành cho anh ấy.</w:t>
      </w:r>
      <w:proofErr w:type="gramEnd"/>
      <w:r>
        <w:t xml:space="preserve"> </w:t>
      </w:r>
      <w:proofErr w:type="gramStart"/>
      <w:r>
        <w:t>Tôi muốn tìm cách giúp anh một phần nào nỗi thống khổ tật nguyền.</w:t>
      </w:r>
      <w:proofErr w:type="gramEnd"/>
      <w:r>
        <w:t xml:space="preserve"> </w:t>
      </w:r>
      <w:proofErr w:type="gramStart"/>
      <w:r>
        <w:t>Tôi tha thiết muốn biết về anh.</w:t>
      </w:r>
      <w:proofErr w:type="gramEnd"/>
      <w:r>
        <w:t xml:space="preserve"> </w:t>
      </w:r>
      <w:proofErr w:type="gramStart"/>
      <w:r>
        <w:t>Dường như những lời chân thật của tôi làm cho chị xúc động.</w:t>
      </w:r>
      <w:proofErr w:type="gramEnd"/>
      <w:r>
        <w:t xml:space="preserve"> Chị nhìn tôi, đôi mắt thật </w:t>
      </w:r>
      <w:proofErr w:type="gramStart"/>
      <w:r>
        <w:t>buồn :</w:t>
      </w:r>
      <w:proofErr w:type="gramEnd"/>
    </w:p>
    <w:p w:rsidR="00601ABB" w:rsidRDefault="00601ABB" w:rsidP="00601ABB">
      <w:r>
        <w:t xml:space="preserve">- Em không phải là vợ của anh ấy. </w:t>
      </w:r>
      <w:proofErr w:type="gramStart"/>
      <w:r>
        <w:t>Tụi em cùng cảnh khổ nên đùm bọc lấy nhau mà sống.</w:t>
      </w:r>
      <w:proofErr w:type="gramEnd"/>
      <w:r>
        <w:t xml:space="preserve"> </w:t>
      </w:r>
      <w:proofErr w:type="gramStart"/>
      <w:r>
        <w:t>Một số người đùa, gán ghép tụi em rồi quen gọi thế thôi, anh ạ. Anh ấy đã chết cách nay hơn tám tháng.</w:t>
      </w:r>
      <w:proofErr w:type="gramEnd"/>
      <w:r>
        <w:t xml:space="preserve"> </w:t>
      </w:r>
      <w:proofErr w:type="gramStart"/>
      <w:r>
        <w:t>Em đã lo chôn cất anh ấy.</w:t>
      </w:r>
      <w:proofErr w:type="gramEnd"/>
    </w:p>
    <w:p w:rsidR="00601ABB" w:rsidRDefault="00601ABB" w:rsidP="00601ABB">
      <w:r>
        <w:t xml:space="preserve">Lòng tôi thắt lại, một phần vì cảm thương anh trong cảnh khốn cùng, một phần </w:t>
      </w:r>
      <w:proofErr w:type="gramStart"/>
      <w:r>
        <w:t>ân</w:t>
      </w:r>
      <w:proofErr w:type="gramEnd"/>
      <w:r>
        <w:t xml:space="preserve"> hận là giá năm trước mình tìm cách giúp đỡ anh, biết đâu đã cứu được anh. </w:t>
      </w:r>
      <w:proofErr w:type="gramStart"/>
      <w:r>
        <w:t>Tôi có ý muốn nhờ chị đưa tôi ra mộ để thắp cho anh nén hương.</w:t>
      </w:r>
      <w:proofErr w:type="gramEnd"/>
      <w:r>
        <w:t xml:space="preserve"> </w:t>
      </w:r>
      <w:proofErr w:type="gramStart"/>
      <w:r>
        <w:t>Chị ngại ngùng nhưng cuối cùng gật đầu hẹn bốn giờ chiều chờ tôi trước khách sạn tôi ở.</w:t>
      </w:r>
      <w:proofErr w:type="gramEnd"/>
    </w:p>
    <w:p w:rsidR="00601ABB" w:rsidRDefault="00601ABB" w:rsidP="00601ABB">
      <w:proofErr w:type="gramStart"/>
      <w:r>
        <w:t>Tôi thuê chiếc taxi, và xin phép cùng ngồi với chị ở băng ghế sau để dễ dàng trò chuyện.</w:t>
      </w:r>
      <w:proofErr w:type="gramEnd"/>
      <w:r>
        <w:t xml:space="preserve"> </w:t>
      </w:r>
      <w:proofErr w:type="gramStart"/>
      <w:r>
        <w:t>Trên đường ra nghĩa trang, chị say sưa tâm tình cùng tôi, như từ lâu lắm chị không có dịp nói ra những điều bao năm dấu kín trong lòng.</w:t>
      </w:r>
      <w:proofErr w:type="gramEnd"/>
      <w:r>
        <w:t xml:space="preserve"> </w:t>
      </w:r>
      <w:proofErr w:type="gramStart"/>
      <w:r>
        <w:t>Chị tên Trang.</w:t>
      </w:r>
      <w:proofErr w:type="gramEnd"/>
      <w:r>
        <w:t xml:space="preserve"> Cha chị trước </w:t>
      </w:r>
      <w:proofErr w:type="gramStart"/>
      <w:r>
        <w:t>kia</w:t>
      </w:r>
      <w:proofErr w:type="gramEnd"/>
      <w:r>
        <w:t xml:space="preserve"> là một trung sĩ địa phương quân, bị thương năm 1968, trong trận tết Mậu Thân, nên được giải ngũ. Mẹ chị mất từ khi chị còn bé lắm. Cha chị không chịu tục huyền mà ở vậy nuôi đứa con độc nhất của mình. Nhờ số tiền trợ cấp ban đầu, ông mua được một căn nhà tôn trong khu dành cho thương phế binh, nằm phía sau ga </w:t>
      </w:r>
      <w:proofErr w:type="gramStart"/>
      <w:r>
        <w:t>xe</w:t>
      </w:r>
      <w:proofErr w:type="gramEnd"/>
      <w:r>
        <w:t xml:space="preserve"> lửa. Ông xin được cái chân bán vé cho hãng </w:t>
      </w:r>
      <w:proofErr w:type="gramStart"/>
      <w:r>
        <w:t>xe</w:t>
      </w:r>
      <w:proofErr w:type="gramEnd"/>
      <w:r>
        <w:t xml:space="preserve"> đò Phi Long ở bến xe Xóm Mới. Lương ba cọc ba đồng cộng với tiền hưu bỗng hàng tháng, ông dành dụm cố lo lắng cho cô con gái học hành. </w:t>
      </w:r>
      <w:proofErr w:type="gramStart"/>
      <w:r>
        <w:lastRenderedPageBreak/>
        <w:t>Năm 1974, xong lớp 12, chị thi đậu vào trường sư phạm.</w:t>
      </w:r>
      <w:proofErr w:type="gramEnd"/>
      <w:r>
        <w:t xml:space="preserve"> </w:t>
      </w:r>
      <w:proofErr w:type="gramStart"/>
      <w:r>
        <w:t>Sau ngày Nha-Trang “giải phóng”, chị bị loại ra bởi lý lịch “ngụy quân” của cha.</w:t>
      </w:r>
      <w:proofErr w:type="gramEnd"/>
      <w:r>
        <w:t xml:space="preserve"> </w:t>
      </w:r>
      <w:proofErr w:type="gramStart"/>
      <w:r>
        <w:t>Lúc này, gia đình trở nên bi đát.</w:t>
      </w:r>
      <w:proofErr w:type="gramEnd"/>
      <w:r>
        <w:t xml:space="preserve"> </w:t>
      </w:r>
      <w:proofErr w:type="gramStart"/>
      <w:r>
        <w:t>Cha chị, tất nhiên, không còn được lãnh tiền hưu bỗng ngày trước, chị không tìm ra bất cứ việc gì làm.</w:t>
      </w:r>
      <w:proofErr w:type="gramEnd"/>
      <w:r>
        <w:t xml:space="preserve"> Cuối cùng cha chị đành phải bán một nửa căn nhà vốn đã chật chội để mua một chiếc xích lô làm phương tiện sinh nhai. </w:t>
      </w:r>
      <w:proofErr w:type="gramStart"/>
      <w:r>
        <w:t>Còn chị thì đi bán hàng rong từ dạo ấy.</w:t>
      </w:r>
      <w:proofErr w:type="gramEnd"/>
      <w:r>
        <w:t xml:space="preserve"> </w:t>
      </w:r>
    </w:p>
    <w:p w:rsidR="00601ABB" w:rsidRDefault="00601ABB" w:rsidP="00601ABB">
      <w:r>
        <w:t xml:space="preserve">- Đến bây giờ ông cụ vẫn còn đạp xích </w:t>
      </w:r>
      <w:proofErr w:type="gramStart"/>
      <w:r>
        <w:t>lô ?</w:t>
      </w:r>
      <w:proofErr w:type="gramEnd"/>
      <w:r>
        <w:t xml:space="preserve"> </w:t>
      </w:r>
      <w:proofErr w:type="gramStart"/>
      <w:r>
        <w:t>Tôi tò mò hỏi.</w:t>
      </w:r>
      <w:proofErr w:type="gramEnd"/>
    </w:p>
    <w:p w:rsidR="00601ABB" w:rsidRDefault="00601ABB" w:rsidP="00601ABB">
      <w:r>
        <w:t>- Ông mất lâu rồi anh ạ. Tội nghiệp, ông thương anh Bá lắm, xem anh ấy như con.</w:t>
      </w:r>
    </w:p>
    <w:p w:rsidR="00601ABB" w:rsidRDefault="00601ABB" w:rsidP="00601ABB">
      <w:r>
        <w:t xml:space="preserve">Tôi ngạc </w:t>
      </w:r>
      <w:proofErr w:type="gramStart"/>
      <w:r>
        <w:t>nhiên :</w:t>
      </w:r>
      <w:proofErr w:type="gramEnd"/>
    </w:p>
    <w:p w:rsidR="00601ABB" w:rsidRDefault="00601ABB" w:rsidP="00601ABB">
      <w:r>
        <w:t xml:space="preserve">- Anh Bá </w:t>
      </w:r>
      <w:proofErr w:type="gramStart"/>
      <w:r>
        <w:t>nào ?</w:t>
      </w:r>
      <w:proofErr w:type="gramEnd"/>
    </w:p>
    <w:p w:rsidR="00601ABB" w:rsidRDefault="00601ABB" w:rsidP="00601ABB">
      <w:r>
        <w:t>- Người tàn tật bán sách đó.</w:t>
      </w:r>
    </w:p>
    <w:p w:rsidR="00601ABB" w:rsidRDefault="00601ABB" w:rsidP="00601ABB">
      <w:proofErr w:type="gramStart"/>
      <w:r>
        <w:t>Đến bây giờ tôi mới biết tên của anh.</w:t>
      </w:r>
      <w:proofErr w:type="gramEnd"/>
    </w:p>
    <w:p w:rsidR="00601ABB" w:rsidRDefault="00601ABB" w:rsidP="00601ABB">
      <w:proofErr w:type="gramStart"/>
      <w:r>
        <w:t>Chị cho biết anh Bá ngày xưa là trung úy phi công.</w:t>
      </w:r>
      <w:proofErr w:type="gramEnd"/>
      <w:r>
        <w:t xml:space="preserve"> Máy bay của anh bị bắn rơi vào những ngày Sài gòn nguy khốn, khi yểm trơ cho mặt trận Long Khánh của Sư Đoàn Tướng Đảo.</w:t>
      </w:r>
    </w:p>
    <w:p w:rsidR="00601ABB" w:rsidRDefault="00601ABB" w:rsidP="00601ABB">
      <w:proofErr w:type="gramStart"/>
      <w:r>
        <w:t>Anh được anh em bộ binh tiếp cứu, nhưng anh bị thương rất nặng, phải đưa về tổng y viện Cộng Hòa.</w:t>
      </w:r>
      <w:proofErr w:type="gramEnd"/>
      <w:r>
        <w:t xml:space="preserve"> </w:t>
      </w:r>
      <w:proofErr w:type="gramStart"/>
      <w:r>
        <w:t>Sau cuộc giải phẫu khá dài, anh tỉnh lại.</w:t>
      </w:r>
      <w:proofErr w:type="gramEnd"/>
      <w:r>
        <w:t xml:space="preserve"> Nhưng khi biết được mình bị mất hai chân và một cánh </w:t>
      </w:r>
      <w:proofErr w:type="gramStart"/>
      <w:r>
        <w:t>tay</w:t>
      </w:r>
      <w:proofErr w:type="gramEnd"/>
      <w:r>
        <w:t xml:space="preserve">, anh ngất xỉu và hôn mê suốt cả một tuần. </w:t>
      </w:r>
      <w:proofErr w:type="gramStart"/>
      <w:r>
        <w:t>Ngay sau khi Sài gòn vừa “giải phóng”, anh bị đuổi ra khỏi Tổng Y Viện Cộng Hòa khi vết thương chưa lành.</w:t>
      </w:r>
      <w:proofErr w:type="gramEnd"/>
      <w:r>
        <w:t xml:space="preserve"> Gần hai tháng sau cha em gặp anh ấy trên bến </w:t>
      </w:r>
      <w:proofErr w:type="gramStart"/>
      <w:r>
        <w:t>xe</w:t>
      </w:r>
      <w:proofErr w:type="gramEnd"/>
      <w:r>
        <w:t xml:space="preserve"> Xóm Mới. </w:t>
      </w:r>
      <w:proofErr w:type="gramStart"/>
      <w:r>
        <w:t>Biết được phần nào hoàn cảnh thương tâm, cha em lấy xích lô chở anh về nhà chăm sóc vết thương và anh sống với cha con em từ dạo ấy.</w:t>
      </w:r>
      <w:proofErr w:type="gramEnd"/>
    </w:p>
    <w:p w:rsidR="00601ABB" w:rsidRDefault="00601ABB" w:rsidP="00601ABB">
      <w:r>
        <w:t>- Anh ấy không có thân nhân. Tôi hỏi</w:t>
      </w:r>
    </w:p>
    <w:p w:rsidR="00601ABB" w:rsidRDefault="00601ABB" w:rsidP="00601ABB">
      <w:r>
        <w:t>- Anh có một cô em gái ở đây, nhưng mà chết lâu rồi. Ban đầu không nghe anh nói điều này. Mãi sau này thấy trên đầu giường của anh có thờ tấm ảnh của một cô con gái và có nhiều đêm rất khuya anh ngồi bất động trước tấm ảnh, cha em hỏi mấy lần, anh mới bảo đó là cô em gái duy nhất của anh.</w:t>
      </w:r>
    </w:p>
    <w:p w:rsidR="00601ABB" w:rsidRDefault="00601ABB" w:rsidP="00601ABB">
      <w:r>
        <w:t xml:space="preserve">- Anh không còn bạn </w:t>
      </w:r>
      <w:proofErr w:type="gramStart"/>
      <w:r>
        <w:t>bè ?</w:t>
      </w:r>
      <w:proofErr w:type="gramEnd"/>
    </w:p>
    <w:p w:rsidR="00601ABB" w:rsidRDefault="00601ABB" w:rsidP="00601ABB">
      <w:r>
        <w:lastRenderedPageBreak/>
        <w:t xml:space="preserve">- Nghe nói anh đang học một khóa phi hành ở đâu bên Mỹ, rồi nhờ có trình độ anh ngữ khá, anh được lưu lại Mỹ làm sĩ quan liên lạc không quân. Nghe tin miền Nam nguy khốn, anh tình nguyện xin về chiến đấu. </w:t>
      </w:r>
      <w:proofErr w:type="gramStart"/>
      <w:r>
        <w:t>Vừa về nước, anh ra chiến trường ngay và bị nạn khi đang bay phi vụ thứ hai.</w:t>
      </w:r>
      <w:proofErr w:type="gramEnd"/>
      <w:r>
        <w:t xml:space="preserve"> Có lẽ vì vậy mà không nghe anh nhắc tới bạn bè.</w:t>
      </w:r>
    </w:p>
    <w:p w:rsidR="00601ABB" w:rsidRDefault="00601ABB" w:rsidP="00601ABB">
      <w:proofErr w:type="gramStart"/>
      <w:r>
        <w:t>Xe dừng lại, tôi bước xuống trả tiền và bảo anh tài xế chờ tôi hoặc có thể quay lại sau 30 phút.</w:t>
      </w:r>
      <w:proofErr w:type="gramEnd"/>
      <w:r>
        <w:t xml:space="preserve"> </w:t>
      </w:r>
      <w:proofErr w:type="gramStart"/>
      <w:r>
        <w:t>Tôi bước vào nghĩa trang khi lòng còn vương vấn một câu chuyện buồn.</w:t>
      </w:r>
      <w:proofErr w:type="gramEnd"/>
      <w:r>
        <w:t xml:space="preserve"> </w:t>
      </w:r>
      <w:proofErr w:type="gramStart"/>
      <w:r>
        <w:t>Tiếng chuông nhà thờ từ đâu vọng lại càng làm cho lòng tôi chùn xuống.</w:t>
      </w:r>
      <w:proofErr w:type="gramEnd"/>
      <w:r>
        <w:t xml:space="preserve"> </w:t>
      </w:r>
      <w:proofErr w:type="gramStart"/>
      <w:r>
        <w:t>Đi quanh co một lúc, chị Trang bảo tôi dừng lại và chỉ cho tôi ngôi mộ của anh Bá, nằm bên cạnh ngôi mộ của cô em gái.</w:t>
      </w:r>
      <w:proofErr w:type="gramEnd"/>
      <w:r>
        <w:t xml:space="preserve"> Cả hai ngôi mộ được xây bằng đá đơn giản, trên tấm </w:t>
      </w:r>
      <w:proofErr w:type="gramStart"/>
      <w:r>
        <w:t>bia</w:t>
      </w:r>
      <w:proofErr w:type="gramEnd"/>
      <w:r>
        <w:t xml:space="preserve"> có cả tấm ảnh</w:t>
      </w:r>
    </w:p>
    <w:p w:rsidR="00601ABB" w:rsidRDefault="00601ABB" w:rsidP="00601ABB">
      <w:r>
        <w:t xml:space="preserve">. Tôi ngạc nhiên khi thấy trên mộ </w:t>
      </w:r>
      <w:proofErr w:type="gramStart"/>
      <w:r>
        <w:t>bia</w:t>
      </w:r>
      <w:proofErr w:type="gramEnd"/>
      <w:r>
        <w:t xml:space="preserve"> anh Bá có hình một thập tự giá, vì đây là nghĩa trang Phật giáo. Tôi đến trước mộ anh, thắp ba nén hương thâm khấn vái cho anh được sống </w:t>
      </w:r>
      <w:proofErr w:type="gramStart"/>
      <w:r>
        <w:t>an</w:t>
      </w:r>
      <w:proofErr w:type="gramEnd"/>
      <w:r>
        <w:t xml:space="preserve"> bình trong một thế giới chẳng còn thù hận, và nói lên lòng cảm mến của một người đồng đội cũ. Tôi nhìn kỹ tấm ảnh của anh trên mộ </w:t>
      </w:r>
      <w:proofErr w:type="gramStart"/>
      <w:r>
        <w:t>bia</w:t>
      </w:r>
      <w:proofErr w:type="gramEnd"/>
      <w:r>
        <w:t xml:space="preserve">, tấm ảnh chụp lúc anh còn là sinh viên sĩ quan không quân, phong độ, hào hùng. </w:t>
      </w:r>
      <w:proofErr w:type="gramStart"/>
      <w:r>
        <w:t>Trông khuôn mặt quen quen.</w:t>
      </w:r>
      <w:proofErr w:type="gramEnd"/>
      <w:r>
        <w:t xml:space="preserve"> Có lẽ do bộ quân phục làm tôi nhớ tới khuôn mặt của những bạn bè ngày trước.</w:t>
      </w:r>
    </w:p>
    <w:p w:rsidR="00601ABB" w:rsidRDefault="00601ABB" w:rsidP="00601ABB">
      <w:r>
        <w:t xml:space="preserve">Tôi bước sang mộ cô em gái, thắp ba nén hương cho một người không hề quen biết. Tôi tò mò bước lên xem tấm ảnh trên mộ </w:t>
      </w:r>
      <w:proofErr w:type="gramStart"/>
      <w:r>
        <w:t>bia</w:t>
      </w:r>
      <w:proofErr w:type="gramEnd"/>
      <w:r>
        <w:t xml:space="preserve">. </w:t>
      </w:r>
      <w:proofErr w:type="gramStart"/>
      <w:r>
        <w:t>Bỗng đầu óc tôi choáng váng, mắt tôi mờ đi như chẳng còn trông thấy những gì trước mặt.</w:t>
      </w:r>
      <w:proofErr w:type="gramEnd"/>
      <w:r>
        <w:t xml:space="preserve"> Trời ơi, có điều gì lầm lẫn hay </w:t>
      </w:r>
      <w:proofErr w:type="gramStart"/>
      <w:r>
        <w:t>không ?</w:t>
      </w:r>
      <w:proofErr w:type="gramEnd"/>
      <w:r>
        <w:t xml:space="preserve"> Người trong tấm ảnh chính là </w:t>
      </w:r>
      <w:proofErr w:type="gramStart"/>
      <w:r>
        <w:t>An</w:t>
      </w:r>
      <w:proofErr w:type="gramEnd"/>
      <w:r>
        <w:t xml:space="preserve"> Bình, cô em gái yêu dấu của tôi.</w:t>
      </w:r>
    </w:p>
    <w:p w:rsidR="00601ABB" w:rsidRDefault="00601ABB" w:rsidP="00601ABB">
      <w:proofErr w:type="gramStart"/>
      <w:r>
        <w:t>Tôi cố gắng lấy lại bình tĩnh, mở đôi mắt thật to để nhìn kỷ lại tấm ảnh.</w:t>
      </w:r>
      <w:proofErr w:type="gramEnd"/>
      <w:r>
        <w:t xml:space="preserve"> </w:t>
      </w:r>
      <w:proofErr w:type="gramStart"/>
      <w:r>
        <w:t>Không thể lầm lẫn được.</w:t>
      </w:r>
      <w:proofErr w:type="gramEnd"/>
      <w:r>
        <w:t xml:space="preserve"> </w:t>
      </w:r>
      <w:proofErr w:type="gramStart"/>
      <w:r>
        <w:t>Chính tấm ảnh của em tôi mà tôi vẫn treo trên bàn thờ cùng với ảnh của cha và mẹ của tôi.</w:t>
      </w:r>
      <w:proofErr w:type="gramEnd"/>
      <w:r>
        <w:t xml:space="preserve"> Tôi vẫn thường đứng hằng giờ trước những tấm ảnh này mỗi khi thấy mình quá đỗi cô đơn trên xứ lạ quê người. </w:t>
      </w:r>
      <w:proofErr w:type="gramStart"/>
      <w:r>
        <w:t>Làm sao tôi có thể nhầm lẫn được.</w:t>
      </w:r>
      <w:proofErr w:type="gramEnd"/>
      <w:r>
        <w:t xml:space="preserve"> Bỗng dưng tôi khóc sụt sùi.</w:t>
      </w:r>
    </w:p>
    <w:p w:rsidR="00601ABB" w:rsidRDefault="00601ABB" w:rsidP="00601ABB">
      <w:r>
        <w:t xml:space="preserve">Trang nhìn tôi ngạc </w:t>
      </w:r>
      <w:proofErr w:type="gramStart"/>
      <w:r>
        <w:t>nhiên :</w:t>
      </w:r>
      <w:proofErr w:type="gramEnd"/>
    </w:p>
    <w:p w:rsidR="00601ABB" w:rsidRDefault="00601ABB" w:rsidP="00601ABB">
      <w:r>
        <w:lastRenderedPageBreak/>
        <w:t xml:space="preserve">- Anh có quen biết em gái anh </w:t>
      </w:r>
      <w:proofErr w:type="gramStart"/>
      <w:r>
        <w:t>Bá ?</w:t>
      </w:r>
      <w:proofErr w:type="gramEnd"/>
    </w:p>
    <w:p w:rsidR="00601ABB" w:rsidRDefault="00601ABB" w:rsidP="00601ABB">
      <w:proofErr w:type="gramStart"/>
      <w:r>
        <w:t>Tôi im lặng không trả lời, bảo chị cùng đi với tôi.</w:t>
      </w:r>
      <w:proofErr w:type="gramEnd"/>
      <w:r>
        <w:t xml:space="preserve"> </w:t>
      </w:r>
      <w:proofErr w:type="gramStart"/>
      <w:r>
        <w:t>Chiếc taxi vẫn còn đợi tôi tự nãy giờ.</w:t>
      </w:r>
      <w:proofErr w:type="gramEnd"/>
      <w:r>
        <w:t xml:space="preserve"> Tôi móc bóp tìm địa chỉ của cha cô bạn thân của em tôi, đã từ Hòa </w:t>
      </w:r>
      <w:proofErr w:type="gramStart"/>
      <w:r>
        <w:t>Lan</w:t>
      </w:r>
      <w:proofErr w:type="gramEnd"/>
      <w:r>
        <w:t xml:space="preserve"> về đây trước tôi hai ngày, và chúng tôi hẹn gặp nhau ngày mai. </w:t>
      </w:r>
      <w:proofErr w:type="gramStart"/>
      <w:r>
        <w:t>Bác trọ ở nhà một người em trong khu cầu Xóm Bóng.</w:t>
      </w:r>
      <w:proofErr w:type="gramEnd"/>
      <w:r>
        <w:t xml:space="preserve"> </w:t>
      </w:r>
      <w:proofErr w:type="gramStart"/>
      <w:r>
        <w:t>Tôi đưa địa chỉ cho anh tài xế.</w:t>
      </w:r>
      <w:proofErr w:type="gramEnd"/>
      <w:r>
        <w:t xml:space="preserve"> </w:t>
      </w:r>
      <w:proofErr w:type="gramStart"/>
      <w:r>
        <w:t>Chỉ hơn năm phút sau là anh ta đã tìm được.</w:t>
      </w:r>
      <w:proofErr w:type="gramEnd"/>
      <w:r>
        <w:t xml:space="preserve"> </w:t>
      </w:r>
      <w:proofErr w:type="gramStart"/>
      <w:r>
        <w:t>May mắn là bác có ở nhà.</w:t>
      </w:r>
      <w:proofErr w:type="gramEnd"/>
      <w:r>
        <w:t xml:space="preserve"> </w:t>
      </w:r>
      <w:proofErr w:type="gramStart"/>
      <w:r>
        <w:t>Tôi xin lỗi bác là đã đến tìm bác sớm hơn ngày hẹn.</w:t>
      </w:r>
      <w:proofErr w:type="gramEnd"/>
      <w:r>
        <w:t xml:space="preserve"> </w:t>
      </w:r>
      <w:proofErr w:type="gramStart"/>
      <w:r>
        <w:t>Báo cho bác là tôi đã bất ngờ tìm được mộ của em tôi.</w:t>
      </w:r>
      <w:proofErr w:type="gramEnd"/>
      <w:r>
        <w:t xml:space="preserve"> </w:t>
      </w:r>
      <w:proofErr w:type="gramStart"/>
      <w:r>
        <w:t>Xin bác cùng đi với tôi ra nghĩa trang để xác nhận lại vị trí ngôi mộ của em tôi mà ngày trước bác đã có lòng chôn cất hộ.</w:t>
      </w:r>
      <w:proofErr w:type="gramEnd"/>
    </w:p>
    <w:p w:rsidR="00601ABB" w:rsidRDefault="00601ABB" w:rsidP="00601ABB">
      <w:proofErr w:type="gramStart"/>
      <w:r>
        <w:t>Trở lại nghĩa trang, tôi đề nghị bác dẫn đường, như muốn để xác minh chắc chắn là bác biết rõ ngôi mộ ấy.</w:t>
      </w:r>
      <w:proofErr w:type="gramEnd"/>
      <w:r>
        <w:t xml:space="preserve"> </w:t>
      </w:r>
      <w:proofErr w:type="gramStart"/>
      <w:r>
        <w:t>Bác mò mẫm gần 30 phút mới tìm được ngôi mộ của em tôi.</w:t>
      </w:r>
      <w:proofErr w:type="gramEnd"/>
      <w:r>
        <w:t xml:space="preserve"> Bác ngạc nhiên là ngày ấy bác chỉ kịp dựng một tấm </w:t>
      </w:r>
      <w:proofErr w:type="gramStart"/>
      <w:r>
        <w:t>bia</w:t>
      </w:r>
      <w:proofErr w:type="gramEnd"/>
      <w:r>
        <w:t xml:space="preserve">, chứ không có xây mộ đá như bây giờ, và trên bia cũng chỉ có tên chứ không có hình ảnh của em tôi. </w:t>
      </w:r>
    </w:p>
    <w:p w:rsidR="00601ABB" w:rsidRDefault="00601ABB" w:rsidP="00601ABB">
      <w:proofErr w:type="gramStart"/>
      <w:r>
        <w:t>Tự nãy giờ Trang vẫn còn ngạc nhiên, không biết rõ việc gì.</w:t>
      </w:r>
      <w:proofErr w:type="gramEnd"/>
      <w:r>
        <w:t xml:space="preserve"> Tại sao cô gái này là em gái duy nhất của anh Bá mà cùng là em gái của </w:t>
      </w:r>
      <w:proofErr w:type="gramStart"/>
      <w:r>
        <w:t>tôi ?</w:t>
      </w:r>
      <w:proofErr w:type="gramEnd"/>
      <w:r>
        <w:t xml:space="preserve"> </w:t>
      </w:r>
      <w:proofErr w:type="gramStart"/>
      <w:r>
        <w:t>Tôi xin lỗi vì xúc động quá, tôi sẽ kể cho Trang nghe trên đuòng về nhà.</w:t>
      </w:r>
      <w:proofErr w:type="gramEnd"/>
    </w:p>
    <w:p w:rsidR="00601ABB" w:rsidRDefault="00601ABB" w:rsidP="00601ABB">
      <w:proofErr w:type="gramStart"/>
      <w:r>
        <w:t>Tôi đưa cha cô bạn của em tôi về lại nhà trọ, cám ơn bác và hẹn gặp lại bác vài hôm sau.</w:t>
      </w:r>
      <w:proofErr w:type="gramEnd"/>
      <w:r>
        <w:t xml:space="preserve"> </w:t>
      </w:r>
      <w:proofErr w:type="gramStart"/>
      <w:r>
        <w:t>Trên đường về, tôi kể lại cho Trang nghe về hoàn cảnh của gia đình tôi.</w:t>
      </w:r>
      <w:proofErr w:type="gramEnd"/>
      <w:r>
        <w:t xml:space="preserve"> </w:t>
      </w:r>
      <w:proofErr w:type="gramStart"/>
      <w:r>
        <w:t>Tôi đi lính xa nhà, mỗi năm chỉ về phép một đôi lần.</w:t>
      </w:r>
      <w:proofErr w:type="gramEnd"/>
      <w:r>
        <w:t xml:space="preserve"> </w:t>
      </w:r>
    </w:p>
    <w:p w:rsidR="00601ABB" w:rsidRDefault="00601ABB" w:rsidP="00601ABB">
      <w:proofErr w:type="gramStart"/>
      <w:r>
        <w:t>An</w:t>
      </w:r>
      <w:proofErr w:type="gramEnd"/>
      <w:r>
        <w:t xml:space="preserve"> Bình, đứa em gái duy nhất của tôi ở Nha-Trang với cha tôi. </w:t>
      </w:r>
      <w:proofErr w:type="gramStart"/>
      <w:r>
        <w:t>Ông là một thầy giáo, ngày xưa dạy ở trường Pháp-Việt lúc tôi mới lên ba.</w:t>
      </w:r>
      <w:proofErr w:type="gramEnd"/>
      <w:r>
        <w:t xml:space="preserve"> Sau ngày về hưu ông được bà con mời làm chủ tịch hội đồng xã. Ông bị bắt vào trại cải tạo Đá Bàn sau ngày Nha-Trang ”giải phóng”, rồi vì tuổi già sức yếu, không chịu nổi sự tra tấn, ông đã chết gần một năm sau đó. </w:t>
      </w:r>
      <w:proofErr w:type="gramStart"/>
      <w:r>
        <w:t>Em gái tôi nối nghiệp cha, sau khi tốt nghiệp ở trường sư phạm Qui Nhơn, vì hoàn cảnh gia đình, được về dạy ở Nha trang.</w:t>
      </w:r>
      <w:proofErr w:type="gramEnd"/>
      <w:r>
        <w:t xml:space="preserve"> </w:t>
      </w:r>
      <w:proofErr w:type="gramStart"/>
      <w:r>
        <w:t>Có lần tôi về phép, em kể cho tôi nghe về mối tình của em với một chàng sinh viên sĩ quan không quân.</w:t>
      </w:r>
      <w:proofErr w:type="gramEnd"/>
      <w:r>
        <w:t xml:space="preserve"> </w:t>
      </w:r>
      <w:proofErr w:type="gramStart"/>
      <w:r>
        <w:t xml:space="preserve">Em có đưa cả </w:t>
      </w:r>
      <w:r>
        <w:lastRenderedPageBreak/>
        <w:t>tấm ảnh cho tôi xem và hẹn sẽ giới thiệu với tôi khi chàng ta ở Mỹ trở về.</w:t>
      </w:r>
      <w:proofErr w:type="gramEnd"/>
      <w:r>
        <w:t xml:space="preserve"> </w:t>
      </w:r>
      <w:proofErr w:type="gramStart"/>
      <w:r>
        <w:t>Em lo lắng vì anh là người Bắc di cư, công giáo, không hiểu có khó khăn gì cho cuộc hôn nhân.</w:t>
      </w:r>
      <w:proofErr w:type="gramEnd"/>
      <w:r>
        <w:t xml:space="preserve"> Tôi bảo nó yên tâm, ba tôi </w:t>
      </w:r>
      <w:proofErr w:type="gramStart"/>
      <w:r>
        <w:t>theo</w:t>
      </w:r>
      <w:proofErr w:type="gramEnd"/>
      <w:r>
        <w:t xml:space="preserve"> tây học, nên ông quan niệm về tôn giáo rộng rãi lắm.</w:t>
      </w:r>
    </w:p>
    <w:p w:rsidR="00601ABB" w:rsidRDefault="00601ABB" w:rsidP="00601ABB">
      <w:r>
        <w:t xml:space="preserve">Sau khi cha tôi vào trại cải tạo, căn nhà của chúng tôi bị chính quyền mới tịch </w:t>
      </w:r>
      <w:proofErr w:type="gramStart"/>
      <w:r>
        <w:t>thu</w:t>
      </w:r>
      <w:proofErr w:type="gramEnd"/>
      <w:r>
        <w:t xml:space="preserve"> để làm hợp tác xã mua bán. Em tôi không được tiếp tục dạy học nữa nên ra Xóm Bóng ở </w:t>
      </w:r>
      <w:proofErr w:type="gramStart"/>
      <w:r>
        <w:t>chung</w:t>
      </w:r>
      <w:proofErr w:type="gramEnd"/>
      <w:r>
        <w:t xml:space="preserve"> với cô bạn học nối khố tự ngày xưa, chắt chiu số tiền còn dành dụm được để thăm nuôi cha tôi. </w:t>
      </w:r>
      <w:proofErr w:type="gramStart"/>
      <w:r>
        <w:t>Ngay sau ngày Sài-gòn mất, em có vào tìm thăm tôi và người yêu của cô.</w:t>
      </w:r>
      <w:proofErr w:type="gramEnd"/>
      <w:r>
        <w:t xml:space="preserve"> </w:t>
      </w:r>
      <w:proofErr w:type="gramStart"/>
      <w:r>
        <w:t>Hơn hai tuần đi thăm hỏi khắp nơi, em tôi về nằm khóc cả mấy ngày liền, nói với tôi là người yêu của nó đã chết mất xác ở chiến trường Long-Khánh.</w:t>
      </w:r>
      <w:proofErr w:type="gramEnd"/>
      <w:r>
        <w:t xml:space="preserve"> Tôi </w:t>
      </w:r>
      <w:proofErr w:type="gramStart"/>
      <w:r>
        <w:t>an</w:t>
      </w:r>
      <w:proofErr w:type="gramEnd"/>
      <w:r>
        <w:t xml:space="preserve"> ủi em tôi, bảo nó về Nha-Trang cố gắng thay tôi lo lắng cho cha, chờ ngày cha và tôi trở về sum họp. Tôi vào tù hơn sáu tháng, hai lần được phép gởi </w:t>
      </w:r>
      <w:proofErr w:type="gramStart"/>
      <w:r>
        <w:t>thư</w:t>
      </w:r>
      <w:proofErr w:type="gramEnd"/>
      <w:r>
        <w:t xml:space="preserve"> về nhà, vẫn không thấy em gái hồi âm. Cho mãi trước khi được chuyển ra Bắc, tôi mới nhận được thư của cô bạn thân của nó, báo tin là nó không kiếm được việc gì làm, túng quẫn, buồn chán, nên đã uống nguyên một ống thuốc ngủ. </w:t>
      </w:r>
      <w:proofErr w:type="gramStart"/>
      <w:r>
        <w:t>Gia đình cô chở vào bệnh viện, nhưng không cứu được, vì không tìm ra thuốc giải.</w:t>
      </w:r>
      <w:proofErr w:type="gramEnd"/>
      <w:r>
        <w:t xml:space="preserve"> </w:t>
      </w:r>
    </w:p>
    <w:p w:rsidR="00601ABB" w:rsidRDefault="00601ABB" w:rsidP="00601ABB">
      <w:proofErr w:type="gramStart"/>
      <w:r>
        <w:t>Chị Trang suy nghĩ miên man và như chợt nhớ ra được điều gì.</w:t>
      </w:r>
      <w:proofErr w:type="gramEnd"/>
      <w:r>
        <w:t xml:space="preserve"> </w:t>
      </w:r>
      <w:proofErr w:type="gramStart"/>
      <w:r>
        <w:t>Chị bảo khi còn sống, anh Bá không đi làm vào ngày chủ nhật.</w:t>
      </w:r>
      <w:proofErr w:type="gramEnd"/>
      <w:r>
        <w:t xml:space="preserve"> </w:t>
      </w:r>
      <w:proofErr w:type="gramStart"/>
      <w:r>
        <w:t>Anh đi lễ nhà thờ rồi ra mộ suốt cả ngày.</w:t>
      </w:r>
      <w:proofErr w:type="gramEnd"/>
      <w:r>
        <w:t xml:space="preserve"> </w:t>
      </w:r>
      <w:proofErr w:type="gramStart"/>
      <w:r>
        <w:t>Chính anh đã dành dùm tiền bạc thuê người xây lại ngôi mộ và mua phần đất dành cho mình.</w:t>
      </w:r>
      <w:proofErr w:type="gramEnd"/>
      <w:r>
        <w:t xml:space="preserve"> </w:t>
      </w:r>
      <w:proofErr w:type="gramStart"/>
      <w:r>
        <w:t>Khi chôn cất anh xong, chị tìm thấy một tập nhật ký dấu kỹ dưới đầu giường.</w:t>
      </w:r>
      <w:proofErr w:type="gramEnd"/>
      <w:r>
        <w:t xml:space="preserve"> </w:t>
      </w:r>
      <w:proofErr w:type="gramStart"/>
      <w:r>
        <w:t>Chị vẫn còn để trên bàn thờ, chờ ngày giáp năm thì đốt luôn.</w:t>
      </w:r>
      <w:proofErr w:type="gramEnd"/>
      <w:r>
        <w:t xml:space="preserve"> Chị bảo tôi cùng về nhà với chị, để chị trao lại cuốn nhật ký, kỷ vật duy nhất của một người cùng sống </w:t>
      </w:r>
      <w:proofErr w:type="gramStart"/>
      <w:r>
        <w:t>chung</w:t>
      </w:r>
      <w:proofErr w:type="gramEnd"/>
      <w:r>
        <w:t xml:space="preserve"> trong cảnh khốn cùng với cha con chị trong gần ba mươi năm, và bây giờ mới biết đó là người yêu của cô em gái thương quí của tôi.</w:t>
      </w:r>
    </w:p>
    <w:p w:rsidR="00601ABB" w:rsidRDefault="00601ABB" w:rsidP="00601ABB">
      <w:r>
        <w:t xml:space="preserve">Chị bảo taxi dừng lại trước một ngõ tắt phía sau ga </w:t>
      </w:r>
      <w:proofErr w:type="gramStart"/>
      <w:r>
        <w:t>xe</w:t>
      </w:r>
      <w:proofErr w:type="gramEnd"/>
      <w:r>
        <w:t xml:space="preserve"> lửa. Tôi trả tiền, </w:t>
      </w:r>
      <w:proofErr w:type="gramStart"/>
      <w:r>
        <w:t>theo</w:t>
      </w:r>
      <w:proofErr w:type="gramEnd"/>
      <w:r>
        <w:t xml:space="preserve"> chị băng qua hai con đường sắt, đi quanh co theo mấy con hẻm thì đến nhà. </w:t>
      </w:r>
      <w:proofErr w:type="gramStart"/>
      <w:r>
        <w:t xml:space="preserve">Tôi xin phép thắp hương trước bàn thờ của ba chị và Bá, trên một cái kệ nhỏ bằng </w:t>
      </w:r>
      <w:r>
        <w:lastRenderedPageBreak/>
        <w:t>gổ treo trên vách.</w:t>
      </w:r>
      <w:proofErr w:type="gramEnd"/>
      <w:r>
        <w:t xml:space="preserve"> </w:t>
      </w:r>
      <w:proofErr w:type="gramStart"/>
      <w:r>
        <w:t>Tôi khẩn khoản xin chị nhận một số tiền để chăm sóc ngôi mộ của ông cụ, em gái tôi và Bá, một ít làm vốn buôn bán để đỡ vất vả hơn xưa.</w:t>
      </w:r>
      <w:proofErr w:type="gramEnd"/>
      <w:r>
        <w:t xml:space="preserve"> </w:t>
      </w:r>
      <w:proofErr w:type="gramStart"/>
      <w:r>
        <w:t>Tôi xin nhận Trang là cô em kết nghĩa và từ nay Trang là ngưỡi thân quen duy nhất của tôi còn lại ở Nha-Trang.</w:t>
      </w:r>
      <w:proofErr w:type="gramEnd"/>
      <w:r>
        <w:t xml:space="preserve"> Chia </w:t>
      </w:r>
      <w:proofErr w:type="gramStart"/>
      <w:r>
        <w:t>tay</w:t>
      </w:r>
      <w:proofErr w:type="gramEnd"/>
      <w:r>
        <w:t>, tôi đi bộ về khách sạn, cầm theo cuốn nhật ký trên tay, mà cứ tưởng như mình vừa nhận một món quà quí giá của người thân gởi về từ một cõi nào đó thật xa xăm.</w:t>
      </w:r>
    </w:p>
    <w:p w:rsidR="00601ABB" w:rsidRPr="005F6A76" w:rsidRDefault="005F6A76" w:rsidP="00601ABB">
      <w:pPr>
        <w:rPr>
          <w:i/>
        </w:rPr>
      </w:pPr>
      <w:r>
        <w:rPr>
          <w:i/>
        </w:rPr>
        <w:t>Ngày 2.</w:t>
      </w:r>
      <w:r w:rsidR="00601ABB" w:rsidRPr="005F6A76">
        <w:rPr>
          <w:i/>
        </w:rPr>
        <w:t>5</w:t>
      </w:r>
    </w:p>
    <w:p w:rsidR="00601ABB" w:rsidRDefault="00601ABB" w:rsidP="00601ABB">
      <w:proofErr w:type="gramStart"/>
      <w:r>
        <w:t>Vết thương còn đau đớn và máu còn thấm đỏ qua mấy lớp băng, vậy mà mình bị người ta đuổi ra khỏi Tổng Y Viện Cộng Hòa, trong hoàn cảnh tứ cố vô thân.</w:t>
      </w:r>
      <w:proofErr w:type="gramEnd"/>
      <w:r>
        <w:t xml:space="preserve"> May mắn nhờ một </w:t>
      </w:r>
      <w:proofErr w:type="gramStart"/>
      <w:r>
        <w:t>ân</w:t>
      </w:r>
      <w:proofErr w:type="gramEnd"/>
      <w:r>
        <w:t xml:space="preserve"> nhân nghèo nhưng lại giàu lòng bác ái, đùm bọc, nuôi nấng và chăm sóc vết thương.</w:t>
      </w:r>
    </w:p>
    <w:p w:rsidR="00601ABB" w:rsidRDefault="00601ABB" w:rsidP="00601ABB">
      <w:proofErr w:type="gramStart"/>
      <w:r>
        <w:t>Nhiều lần, trong vực sâu tuyệt vọng, mình không muốn sống thêm một ngày nào nữa, nhưng lòng mình lúc nào cũng hướng về chúa Kitô, và xin phó thác tất cả ở nơi Ngài.</w:t>
      </w:r>
      <w:proofErr w:type="gramEnd"/>
    </w:p>
    <w:p w:rsidR="00601ABB" w:rsidRDefault="00601ABB" w:rsidP="00601ABB">
      <w:r>
        <w:t>…….</w:t>
      </w:r>
    </w:p>
    <w:p w:rsidR="00601ABB" w:rsidRPr="005F6A76" w:rsidRDefault="00601ABB" w:rsidP="00601ABB">
      <w:pPr>
        <w:rPr>
          <w:i/>
        </w:rPr>
      </w:pPr>
      <w:r w:rsidRPr="005F6A76">
        <w:rPr>
          <w:i/>
        </w:rPr>
        <w:t>Ngày 20.6</w:t>
      </w:r>
    </w:p>
    <w:p w:rsidR="00601ABB" w:rsidRDefault="00601ABB" w:rsidP="00601ABB">
      <w:proofErr w:type="gramStart"/>
      <w:r>
        <w:t>Cuối cùng, thì mình quyết định trở về Nha-trang, bởi lẽ mình không còn có một chỗ nào khác để trở về.</w:t>
      </w:r>
      <w:proofErr w:type="gramEnd"/>
      <w:r>
        <w:t xml:space="preserve"> </w:t>
      </w:r>
      <w:proofErr w:type="gramStart"/>
      <w:r>
        <w:t>Mình về đây để tìm lại những kỷ niệm đẹp đẽ nhất của đời mình, của những ngày mình còn có An-Bình.</w:t>
      </w:r>
      <w:proofErr w:type="gramEnd"/>
      <w:r>
        <w:t xml:space="preserve"> </w:t>
      </w:r>
      <w:proofErr w:type="gramStart"/>
      <w:r>
        <w:t>Từ ngày gặp An-Bình, mình nghĩ là mình đã thuộc về Nha-Trang, miền thùy dương rạt rào thơ mộng này.</w:t>
      </w:r>
      <w:proofErr w:type="gramEnd"/>
      <w:r>
        <w:t xml:space="preserve"> </w:t>
      </w:r>
      <w:proofErr w:type="gramStart"/>
      <w:r>
        <w:t>Đau đớn thay, hôm nay mình chẳng phải là mình ngày trước, mà chỉ là một kẻ tật nguyền thê thảm.</w:t>
      </w:r>
      <w:proofErr w:type="gramEnd"/>
      <w:r>
        <w:t xml:space="preserve"> Mình sẽ không bao giờ gặp lại An-Bình, mà chỉ mong về đây để được sống với hình ảnh của nàng</w:t>
      </w:r>
    </w:p>
    <w:p w:rsidR="00601ABB" w:rsidRPr="005F6A76" w:rsidRDefault="005F6A76" w:rsidP="00601ABB">
      <w:pPr>
        <w:rPr>
          <w:i/>
        </w:rPr>
      </w:pPr>
      <w:r>
        <w:rPr>
          <w:i/>
        </w:rPr>
        <w:t>Ngày 08.</w:t>
      </w:r>
      <w:r w:rsidR="00601ABB" w:rsidRPr="005F6A76">
        <w:rPr>
          <w:i/>
        </w:rPr>
        <w:t>7</w:t>
      </w:r>
    </w:p>
    <w:p w:rsidR="00601ABB" w:rsidRDefault="00601ABB" w:rsidP="00601ABB">
      <w:proofErr w:type="gramStart"/>
      <w:r>
        <w:t>Ngày hôm nay có lẽ là ngày đau đớn nhất trong đời mình.</w:t>
      </w:r>
      <w:proofErr w:type="gramEnd"/>
      <w:r>
        <w:t xml:space="preserve"> </w:t>
      </w:r>
      <w:proofErr w:type="gramStart"/>
      <w:r>
        <w:t>Đau đớn hơn cả cái ngày mình tỉnh dậy trong quân y viện và biết mình trở thành một người tàn phế.</w:t>
      </w:r>
      <w:proofErr w:type="gramEnd"/>
      <w:r>
        <w:t xml:space="preserve"> </w:t>
      </w:r>
      <w:proofErr w:type="gramStart"/>
      <w:r>
        <w:t>Mình lê lết khắp nơi hỏi thăm tin tức An-Bình, được biết là em đã quyên sinh.</w:t>
      </w:r>
      <w:proofErr w:type="gramEnd"/>
      <w:r>
        <w:t xml:space="preserve"> </w:t>
      </w:r>
      <w:proofErr w:type="gramStart"/>
      <w:r>
        <w:t>An-Bình ơi, xin em hãy tha thứ cho anh.</w:t>
      </w:r>
      <w:proofErr w:type="gramEnd"/>
      <w:r>
        <w:t xml:space="preserve"> Trong vận cùng của một đất nước mà anh chỉ là một thằng lính hèn mọn nhỏ nhoi, làm sao có </w:t>
      </w:r>
      <w:r>
        <w:lastRenderedPageBreak/>
        <w:t>thể giữ được bầu trời Nha-Trang này cho em, và cho những kỷ niệm của chúng mình</w:t>
      </w:r>
      <w:proofErr w:type="gramStart"/>
      <w:r>
        <w:t>..</w:t>
      </w:r>
      <w:proofErr w:type="gramEnd"/>
    </w:p>
    <w:p w:rsidR="00601ABB" w:rsidRDefault="00601ABB" w:rsidP="00601ABB">
      <w:proofErr w:type="gramStart"/>
      <w:r>
        <w:t>Một hồi chuông nhà thờ làm tôi giật mình.</w:t>
      </w:r>
      <w:proofErr w:type="gramEnd"/>
      <w:r>
        <w:t xml:space="preserve"> </w:t>
      </w:r>
      <w:proofErr w:type="gramStart"/>
      <w:r>
        <w:t>Ngẫng đầu lên mới biết mình đang đừng trước nhà thờ đá.</w:t>
      </w:r>
      <w:proofErr w:type="gramEnd"/>
      <w:r>
        <w:t xml:space="preserve"> Tôi thẩn thờ bước lên những bậc “tam cấp”, đến trước tượng Đức Mẹ. Tôi là người ngoại đạo, không biết phải cầu nguyện như thế nào. Tôi chấp hai tay trước ngực, kính cẩn xin Thiên Chúa Từ Bi và Đức Mẹ Maria cứu vớt linh hồn của hai người hoạn nạn và xin cho họ được cùng phục sinh với Chúa để tình yêu của họ mãi mãi vĩnh hằng trong một thế giới bình an, không còn có hận thù.</w:t>
      </w:r>
    </w:p>
    <w:p w:rsidR="00601ABB" w:rsidRDefault="00601ABB" w:rsidP="00601ABB">
      <w:proofErr w:type="gramStart"/>
      <w:r>
        <w:t>Tôi không còn ý định dời ngôi mộ em tôi về bên cạnh cha mẹ tôi.</w:t>
      </w:r>
      <w:proofErr w:type="gramEnd"/>
      <w:r>
        <w:t xml:space="preserve"> Tôi về quê, quỳ trước mộ cha mẹ tôi để xin phép được xây lại hai ngôi mộ của em tôi và Bá </w:t>
      </w:r>
      <w:proofErr w:type="gramStart"/>
      <w:r>
        <w:t>chung</w:t>
      </w:r>
      <w:proofErr w:type="gramEnd"/>
      <w:r>
        <w:t xml:space="preserve"> trong một vòng thành. </w:t>
      </w:r>
      <w:proofErr w:type="gramStart"/>
      <w:r>
        <w:t>Không ai có quyền chia rẽ họ thêm một lần nữa, dù bây giờ chỉ còn là một thế giới vô hình.</w:t>
      </w:r>
      <w:proofErr w:type="gramEnd"/>
    </w:p>
    <w:p w:rsidR="00601ABB" w:rsidRDefault="00601ABB" w:rsidP="00601ABB">
      <w:r>
        <w:t xml:space="preserve">Cũng như lần trước, ngày cuối cùng, tôi thuê xích lô đi một vòng dọc </w:t>
      </w:r>
      <w:proofErr w:type="gramStart"/>
      <w:r>
        <w:t>theo</w:t>
      </w:r>
      <w:proofErr w:type="gramEnd"/>
      <w:r>
        <w:t xml:space="preserve"> con đường Duy Tân cũ. Con đường đẹp nhất của Nha-Trang. Những cơ sở công quyền, những dinh thự của cán bộ bây giờ đựơc dựng lên nguy nga đồ sộ. </w:t>
      </w:r>
      <w:proofErr w:type="gramStart"/>
      <w:r>
        <w:t>Nhìn lá cờ màu đỏ trên mấy nóc nhà, bỗng dưng tôi lạnh toát cả người.</w:t>
      </w:r>
      <w:proofErr w:type="gramEnd"/>
      <w:r>
        <w:t xml:space="preserve"> </w:t>
      </w:r>
      <w:proofErr w:type="gramStart"/>
      <w:r>
        <w:t>Chẳng lẽ những thay đổi “to lớn”ấy mà phải xây trên máu xương, trên những đớn đau, chia lìa thảm khốc của bao nhiêu thế hệ đã từng một thời góp sức tạo nên cái thành phố hiền hòa thơ mộng này.</w:t>
      </w:r>
      <w:proofErr w:type="gramEnd"/>
      <w:r>
        <w:t xml:space="preserve"> </w:t>
      </w:r>
      <w:proofErr w:type="gramStart"/>
      <w:r>
        <w:t>Bỗng chốc, tôi không còn nhìn thấy thành phố Nha-Trang đâu nữa.</w:t>
      </w:r>
      <w:proofErr w:type="gramEnd"/>
      <w:r>
        <w:t xml:space="preserve"> </w:t>
      </w:r>
      <w:proofErr w:type="gramStart"/>
      <w:r>
        <w:t>Trước mắt tôi bây giờ chỉ còn là một bãi tha ma, dài ra, vô tận.</w:t>
      </w:r>
      <w:proofErr w:type="gramEnd"/>
      <w:r>
        <w:t xml:space="preserve"> </w:t>
      </w:r>
      <w:proofErr w:type="gramStart"/>
      <w:r>
        <w:t>Tôi nghe trong gió văng vẳng tiếng đàn dạo bài Nha-Trang, mà ngày xưa đài phát thanh Nha-Trang dùng làm nhạc hiệu mở đầu.</w:t>
      </w:r>
      <w:proofErr w:type="gramEnd"/>
      <w:r>
        <w:t xml:space="preserve"> Tôi nhớ tới cái chết thảm khốc của nhạc sĩ Minh-Kỳ, tác giả bản nhạc quen thuộc một thời này, ông cũng đã bị giết vào tháng 8/75, khi cùng bị nhốt </w:t>
      </w:r>
      <w:proofErr w:type="gramStart"/>
      <w:r>
        <w:t>chung</w:t>
      </w:r>
      <w:proofErr w:type="gramEnd"/>
      <w:r>
        <w:t xml:space="preserve"> với tôi trong trại tù cải tạo An Dưỡng, Biên Hòa.</w:t>
      </w:r>
    </w:p>
    <w:p w:rsidR="00601ABB" w:rsidRDefault="00601ABB" w:rsidP="00601ABB"/>
    <w:p w:rsidR="00601ABB" w:rsidRDefault="00601ABB" w:rsidP="00601ABB">
      <w:r>
        <w:t xml:space="preserve"> </w:t>
      </w:r>
    </w:p>
    <w:p w:rsidR="009D4672" w:rsidRDefault="001151F1" w:rsidP="009D4672">
      <w:pPr>
        <w:pStyle w:val="Heading1"/>
        <w:rPr>
          <w:rFonts w:ascii="UVN Giay Trang" w:eastAsiaTheme="minorHAnsi" w:hAnsi="UVN Giay Trang" w:cstheme="minorBidi"/>
          <w:bCs w:val="0"/>
          <w:noProof/>
          <w:sz w:val="56"/>
          <w:szCs w:val="56"/>
        </w:rPr>
      </w:pPr>
      <w:r>
        <w:rPr>
          <w:rFonts w:ascii="UVN Giay Trang" w:eastAsiaTheme="minorHAnsi" w:hAnsi="UVN Giay Trang" w:cstheme="minorBidi"/>
          <w:bCs w:val="0"/>
          <w:noProof/>
          <w:sz w:val="56"/>
          <w:szCs w:val="56"/>
        </w:rPr>
        <w:lastRenderedPageBreak/>
        <w:pict>
          <v:shapetype id="_x0000_t202" coordsize="21600,21600" o:spt="202" path="m,l,21600r21600,l21600,xe">
            <v:stroke joinstyle="miter"/>
            <v:path gradientshapeok="t" o:connecttype="rect"/>
          </v:shapetype>
          <v:shape id="_x0000_s1026" type="#_x0000_t202" style="position:absolute;margin-left:.9pt;margin-top:-1.65pt;width:231.3pt;height:649.8pt;z-index:-251658240">
            <v:textbox>
              <w:txbxContent>
                <w:p w:rsidR="00B87271" w:rsidRDefault="00B87271"/>
              </w:txbxContent>
            </v:textbox>
          </v:shape>
        </w:pict>
      </w:r>
      <w:r w:rsidR="00B87271">
        <w:rPr>
          <w:rFonts w:ascii="UVN Giay Trang" w:eastAsiaTheme="minorHAnsi" w:hAnsi="UVN Giay Trang" w:cstheme="minorBidi"/>
          <w:bCs w:val="0"/>
          <w:noProof/>
          <w:sz w:val="56"/>
          <w:szCs w:val="56"/>
        </w:rPr>
        <w:drawing>
          <wp:inline distT="0" distB="0" distL="0" distR="0">
            <wp:extent cx="2926080" cy="2283357"/>
            <wp:effectExtent l="19050" t="0" r="7620" b="0"/>
            <wp:docPr id="8" name="Picture 7" descr="tuongda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ongdai.jpg"/>
                    <pic:cNvPicPr/>
                  </pic:nvPicPr>
                  <pic:blipFill>
                    <a:blip r:embed="rId8" cstate="print">
                      <a:grayscl/>
                      <a:lum bright="25000"/>
                    </a:blip>
                    <a:stretch>
                      <a:fillRect/>
                    </a:stretch>
                  </pic:blipFill>
                  <pic:spPr>
                    <a:xfrm>
                      <a:off x="0" y="0"/>
                      <a:ext cx="2926080" cy="2283357"/>
                    </a:xfrm>
                    <a:prstGeom prst="rect">
                      <a:avLst/>
                    </a:prstGeom>
                  </pic:spPr>
                </pic:pic>
              </a:graphicData>
            </a:graphic>
          </wp:inline>
        </w:drawing>
      </w:r>
    </w:p>
    <w:p w:rsidR="009D4672" w:rsidRPr="00542A60" w:rsidRDefault="009D4672" w:rsidP="00B87271">
      <w:pPr>
        <w:pStyle w:val="Heading1"/>
        <w:jc w:val="center"/>
        <w:rPr>
          <w:b w:val="0"/>
          <w:sz w:val="52"/>
          <w:szCs w:val="52"/>
        </w:rPr>
      </w:pPr>
      <w:r w:rsidRPr="00542A60">
        <w:rPr>
          <w:rFonts w:ascii="UVN Giay Trang" w:eastAsiaTheme="minorHAnsi" w:hAnsi="UVN Giay Trang" w:cstheme="minorBidi"/>
          <w:b w:val="0"/>
          <w:bCs w:val="0"/>
          <w:sz w:val="52"/>
          <w:szCs w:val="52"/>
        </w:rPr>
        <w:t>Tặng Bạn Đồng Ngũ</w:t>
      </w:r>
    </w:p>
    <w:p w:rsidR="009D4672" w:rsidRDefault="009D4672" w:rsidP="00B87271">
      <w:pPr>
        <w:ind w:right="378"/>
        <w:jc w:val="right"/>
        <w:rPr>
          <w:rFonts w:ascii="UVN Giay Trang" w:hAnsi="UVN Giay Trang"/>
        </w:rPr>
      </w:pPr>
      <w:r w:rsidRPr="009D4672">
        <w:rPr>
          <w:rFonts w:ascii="UVN Giay Trang" w:hAnsi="UVN Giay Trang"/>
        </w:rPr>
        <w:t>Nguyễn Văn Trọng</w:t>
      </w:r>
    </w:p>
    <w:p w:rsidR="009D4672" w:rsidRPr="009D4672" w:rsidRDefault="009D4672" w:rsidP="009D4672">
      <w:pPr>
        <w:ind w:left="540"/>
        <w:rPr>
          <w:rFonts w:ascii="UVN Giay Trang" w:hAnsi="UVN Giay Trang"/>
        </w:rPr>
      </w:pPr>
      <w:r w:rsidRPr="009D4672">
        <w:rPr>
          <w:rFonts w:ascii="UVN Giay Trang" w:hAnsi="UVN Giay Trang"/>
        </w:rPr>
        <w:t xml:space="preserve">Tổ quốc tri </w:t>
      </w:r>
      <w:proofErr w:type="gramStart"/>
      <w:r w:rsidRPr="009D4672">
        <w:rPr>
          <w:rFonts w:ascii="UVN Giay Trang" w:hAnsi="UVN Giay Trang"/>
        </w:rPr>
        <w:t>ân</w:t>
      </w:r>
      <w:proofErr w:type="gramEnd"/>
      <w:r w:rsidRPr="009D4672">
        <w:rPr>
          <w:rFonts w:ascii="UVN Giay Trang" w:hAnsi="UVN Giay Trang"/>
        </w:rPr>
        <w:t xml:space="preserve"> một bảng thần.</w:t>
      </w:r>
    </w:p>
    <w:p w:rsidR="009D4672" w:rsidRPr="009D4672" w:rsidRDefault="009D4672" w:rsidP="009D4672">
      <w:pPr>
        <w:ind w:left="540"/>
        <w:rPr>
          <w:rFonts w:ascii="UVN Giay Trang" w:hAnsi="UVN Giay Trang"/>
        </w:rPr>
      </w:pPr>
      <w:proofErr w:type="gramStart"/>
      <w:r w:rsidRPr="009D4672">
        <w:rPr>
          <w:rFonts w:ascii="UVN Giay Trang" w:hAnsi="UVN Giay Trang"/>
        </w:rPr>
        <w:t>Bao lần ngang dọc giữa phong ba.</w:t>
      </w:r>
      <w:proofErr w:type="gramEnd"/>
    </w:p>
    <w:p w:rsidR="009D4672" w:rsidRPr="009D4672" w:rsidRDefault="009D4672" w:rsidP="009D4672">
      <w:pPr>
        <w:ind w:left="540"/>
        <w:rPr>
          <w:rFonts w:ascii="UVN Giay Trang" w:hAnsi="UVN Giay Trang"/>
        </w:rPr>
      </w:pPr>
      <w:proofErr w:type="gramStart"/>
      <w:r w:rsidRPr="009D4672">
        <w:rPr>
          <w:rFonts w:ascii="UVN Giay Trang" w:hAnsi="UVN Giay Trang"/>
        </w:rPr>
        <w:t>Súng vang tiếng thét mùa chinh chiến.</w:t>
      </w:r>
      <w:proofErr w:type="gramEnd"/>
    </w:p>
    <w:p w:rsidR="009D4672" w:rsidRPr="009D4672" w:rsidRDefault="009D4672" w:rsidP="009D4672">
      <w:pPr>
        <w:ind w:left="540"/>
        <w:rPr>
          <w:rFonts w:ascii="UVN Giay Trang" w:hAnsi="UVN Giay Trang"/>
        </w:rPr>
      </w:pPr>
      <w:r w:rsidRPr="009D4672">
        <w:rPr>
          <w:rFonts w:ascii="UVN Giay Trang" w:hAnsi="UVN Giay Trang"/>
        </w:rPr>
        <w:t>Một nghĩa anh hùng dâng núi sông.</w:t>
      </w:r>
    </w:p>
    <w:p w:rsidR="009D4672" w:rsidRPr="009D4672" w:rsidRDefault="009D4672" w:rsidP="009D4672">
      <w:pPr>
        <w:ind w:left="540"/>
        <w:rPr>
          <w:rFonts w:ascii="UVN Giay Trang" w:hAnsi="UVN Giay Trang"/>
        </w:rPr>
      </w:pPr>
      <w:proofErr w:type="gramStart"/>
      <w:r w:rsidRPr="009D4672">
        <w:rPr>
          <w:rFonts w:ascii="UVN Giay Trang" w:hAnsi="UVN Giay Trang"/>
        </w:rPr>
        <w:t>Trút áo phong sương sạch nợ trần.</w:t>
      </w:r>
      <w:proofErr w:type="gramEnd"/>
    </w:p>
    <w:p w:rsidR="009D4672" w:rsidRPr="009D4672" w:rsidRDefault="009D4672" w:rsidP="009D4672">
      <w:pPr>
        <w:ind w:left="540"/>
        <w:rPr>
          <w:rFonts w:ascii="UVN Giay Trang" w:hAnsi="UVN Giay Trang"/>
        </w:rPr>
      </w:pPr>
      <w:proofErr w:type="gramStart"/>
      <w:r w:rsidRPr="009D4672">
        <w:rPr>
          <w:rFonts w:ascii="UVN Giay Trang" w:hAnsi="UVN Giay Trang"/>
        </w:rPr>
        <w:t>Anh về vui trọn nghĩa phu quân.</w:t>
      </w:r>
      <w:proofErr w:type="gramEnd"/>
    </w:p>
    <w:p w:rsidR="009D4672" w:rsidRPr="009D4672" w:rsidRDefault="009D4672" w:rsidP="009D4672">
      <w:pPr>
        <w:ind w:left="540"/>
        <w:rPr>
          <w:rFonts w:ascii="UVN Giay Trang" w:hAnsi="UVN Giay Trang"/>
        </w:rPr>
      </w:pPr>
      <w:proofErr w:type="gramStart"/>
      <w:r w:rsidRPr="009D4672">
        <w:rPr>
          <w:rFonts w:ascii="UVN Giay Trang" w:hAnsi="UVN Giay Trang"/>
        </w:rPr>
        <w:t>Lối xưa còn đó buồn hiu quạnh.</w:t>
      </w:r>
      <w:proofErr w:type="gramEnd"/>
    </w:p>
    <w:p w:rsidR="009D4672" w:rsidRPr="009D4672" w:rsidRDefault="009D4672" w:rsidP="009D4672">
      <w:pPr>
        <w:ind w:left="540"/>
        <w:rPr>
          <w:rFonts w:ascii="UVN Giay Trang" w:hAnsi="UVN Giay Trang"/>
        </w:rPr>
      </w:pPr>
      <w:proofErr w:type="gramStart"/>
      <w:r w:rsidRPr="009D4672">
        <w:rPr>
          <w:rFonts w:ascii="UVN Giay Trang" w:hAnsi="UVN Giay Trang"/>
        </w:rPr>
        <w:t>Nền cũ đâu người hương khói bay.</w:t>
      </w:r>
      <w:proofErr w:type="gramEnd"/>
    </w:p>
    <w:p w:rsidR="009D4672" w:rsidRPr="009D4672" w:rsidRDefault="009D4672" w:rsidP="009D4672">
      <w:pPr>
        <w:ind w:left="540"/>
        <w:rPr>
          <w:rFonts w:ascii="UVN Giay Trang" w:hAnsi="UVN Giay Trang"/>
        </w:rPr>
      </w:pPr>
      <w:proofErr w:type="gramStart"/>
      <w:r w:rsidRPr="009D4672">
        <w:rPr>
          <w:rFonts w:ascii="UVN Giay Trang" w:hAnsi="UVN Giay Trang"/>
        </w:rPr>
        <w:t>Quê cũ quặn lên khúc ruột già.</w:t>
      </w:r>
      <w:proofErr w:type="gramEnd"/>
    </w:p>
    <w:p w:rsidR="009D4672" w:rsidRPr="009D4672" w:rsidRDefault="009D4672" w:rsidP="009D4672">
      <w:pPr>
        <w:ind w:left="540"/>
        <w:rPr>
          <w:rFonts w:ascii="UVN Giay Trang" w:hAnsi="UVN Giay Trang"/>
        </w:rPr>
      </w:pPr>
      <w:r w:rsidRPr="009D4672">
        <w:rPr>
          <w:rFonts w:ascii="UVN Giay Trang" w:hAnsi="UVN Giay Trang"/>
        </w:rPr>
        <w:t xml:space="preserve">Tuổi đời phai nhạt với sương </w:t>
      </w:r>
      <w:proofErr w:type="gramStart"/>
      <w:r w:rsidRPr="009D4672">
        <w:rPr>
          <w:rFonts w:ascii="UVN Giay Trang" w:hAnsi="UVN Giay Trang"/>
        </w:rPr>
        <w:t>pha</w:t>
      </w:r>
      <w:proofErr w:type="gramEnd"/>
      <w:r w:rsidRPr="009D4672">
        <w:rPr>
          <w:rFonts w:ascii="UVN Giay Trang" w:hAnsi="UVN Giay Trang"/>
        </w:rPr>
        <w:t>.</w:t>
      </w:r>
    </w:p>
    <w:p w:rsidR="009D4672" w:rsidRPr="009D4672" w:rsidRDefault="009D4672" w:rsidP="009D4672">
      <w:pPr>
        <w:ind w:left="540"/>
        <w:rPr>
          <w:rFonts w:ascii="UVN Giay Trang" w:hAnsi="UVN Giay Trang"/>
        </w:rPr>
      </w:pPr>
      <w:proofErr w:type="gramStart"/>
      <w:r w:rsidRPr="009D4672">
        <w:rPr>
          <w:rFonts w:ascii="UVN Giay Trang" w:hAnsi="UVN Giay Trang"/>
        </w:rPr>
        <w:t>Khắc lên vừng trán mùa nhung nhớ.</w:t>
      </w:r>
      <w:proofErr w:type="gramEnd"/>
    </w:p>
    <w:p w:rsidR="009D4672" w:rsidRPr="009D4672" w:rsidRDefault="009D4672" w:rsidP="009D4672">
      <w:pPr>
        <w:ind w:left="540"/>
        <w:rPr>
          <w:rFonts w:ascii="UVN Giay Trang" w:hAnsi="UVN Giay Trang"/>
        </w:rPr>
      </w:pPr>
      <w:r w:rsidRPr="009D4672">
        <w:rPr>
          <w:rFonts w:ascii="UVN Giay Trang" w:hAnsi="UVN Giay Trang"/>
        </w:rPr>
        <w:t>Đời đã bao lần say gió sương.</w:t>
      </w:r>
    </w:p>
    <w:p w:rsidR="009D4672" w:rsidRDefault="009D4672" w:rsidP="00D83C2A">
      <w:pPr>
        <w:spacing w:before="120"/>
        <w:ind w:right="288"/>
        <w:jc w:val="right"/>
        <w:rPr>
          <w:rFonts w:ascii="UVN Giay Trang" w:hAnsi="UVN Giay Trang"/>
        </w:rPr>
      </w:pPr>
      <w:proofErr w:type="gramStart"/>
      <w:r w:rsidRPr="009D4672">
        <w:rPr>
          <w:rFonts w:ascii="UVN Giay Trang" w:hAnsi="UVN Giay Trang"/>
        </w:rPr>
        <w:t>tặng</w:t>
      </w:r>
      <w:proofErr w:type="gramEnd"/>
      <w:r w:rsidRPr="009D4672">
        <w:rPr>
          <w:rFonts w:ascii="UVN Giay Trang" w:hAnsi="UVN Giay Trang"/>
        </w:rPr>
        <w:t xml:space="preserve"> Nguyễn Đức Khổng</w:t>
      </w:r>
    </w:p>
    <w:p w:rsidR="00D83C2A" w:rsidRDefault="00D83C2A" w:rsidP="00D83C2A">
      <w:pPr>
        <w:ind w:right="18"/>
        <w:jc w:val="center"/>
      </w:pPr>
      <w:r>
        <w:rPr>
          <w:noProof/>
        </w:rPr>
        <w:drawing>
          <wp:inline distT="0" distB="0" distL="0" distR="0">
            <wp:extent cx="2011680" cy="1496786"/>
            <wp:effectExtent l="19050" t="0" r="7620" b="0"/>
            <wp:docPr id="9" name="Picture 8" descr="danhdu-toquoc-trachnhi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nhdu-toquoc-trachnhiem.jpg"/>
                    <pic:cNvPicPr/>
                  </pic:nvPicPr>
                  <pic:blipFill>
                    <a:blip r:embed="rId9" cstate="print">
                      <a:grayscl/>
                    </a:blip>
                    <a:stretch>
                      <a:fillRect/>
                    </a:stretch>
                  </pic:blipFill>
                  <pic:spPr>
                    <a:xfrm>
                      <a:off x="0" y="0"/>
                      <a:ext cx="2011680" cy="1496786"/>
                    </a:xfrm>
                    <a:prstGeom prst="rect">
                      <a:avLst/>
                    </a:prstGeom>
                  </pic:spPr>
                </pic:pic>
              </a:graphicData>
            </a:graphic>
          </wp:inline>
        </w:drawing>
      </w:r>
    </w:p>
    <w:p w:rsidR="009D4672" w:rsidRPr="00B73020" w:rsidRDefault="009D4672" w:rsidP="009D4672"/>
    <w:sectPr w:rsidR="009D4672" w:rsidRPr="00B73020" w:rsidSect="003321FA">
      <w:pgSz w:w="12240" w:h="15840"/>
      <w:pgMar w:top="1152" w:right="1296" w:bottom="1296" w:left="1296" w:header="720" w:footer="720" w:gutter="0"/>
      <w:cols w:num="2" w:space="432"/>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NI-Brush">
    <w:panose1 w:val="00000000000000000000"/>
    <w:charset w:val="00"/>
    <w:family w:val="auto"/>
    <w:pitch w:val="variable"/>
    <w:sig w:usb0="00000003" w:usb1="00000000" w:usb2="00000000" w:usb3="00000000" w:csb0="00000001" w:csb1="00000000"/>
  </w:font>
  <w:font w:name="UVN Giay Trang">
    <w:panose1 w:val="020D0406040103070904"/>
    <w:charset w:val="00"/>
    <w:family w:val="swiss"/>
    <w:pitch w:val="variable"/>
    <w:sig w:usb0="00000087" w:usb1="00000000" w:usb2="00000000" w:usb3="00000000" w:csb0="0000001B" w:csb1="00000000"/>
  </w:font>
  <w:font w:name="Cambria">
    <w:panose1 w:val="02040503050406030204"/>
    <w:charset w:val="00"/>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A0199C"/>
    <w:multiLevelType w:val="hybridMultilevel"/>
    <w:tmpl w:val="5D0893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CCF6E91"/>
    <w:multiLevelType w:val="hybridMultilevel"/>
    <w:tmpl w:val="F7DC7EA2"/>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221124F9"/>
    <w:multiLevelType w:val="hybridMultilevel"/>
    <w:tmpl w:val="5DD88F2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26F77EFC"/>
    <w:multiLevelType w:val="hybridMultilevel"/>
    <w:tmpl w:val="C44C20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29E443C0"/>
    <w:multiLevelType w:val="hybridMultilevel"/>
    <w:tmpl w:val="BCC204F6"/>
    <w:lvl w:ilvl="0" w:tplc="40264A70">
      <w:numFmt w:val="bullet"/>
      <w:lvlText w:val="-"/>
      <w:lvlJc w:val="left"/>
      <w:pPr>
        <w:ind w:left="360" w:hanging="360"/>
      </w:pPr>
      <w:rPr>
        <w:rFonts w:ascii="Times New Roman" w:eastAsiaTheme="minorHAns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306A1D99"/>
    <w:multiLevelType w:val="hybridMultilevel"/>
    <w:tmpl w:val="0866AFD6"/>
    <w:lvl w:ilvl="0" w:tplc="40264A7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5A34CB4"/>
    <w:multiLevelType w:val="hybridMultilevel"/>
    <w:tmpl w:val="CDB425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C6B6811"/>
    <w:multiLevelType w:val="hybridMultilevel"/>
    <w:tmpl w:val="AA142F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F0B1AB3"/>
    <w:multiLevelType w:val="hybridMultilevel"/>
    <w:tmpl w:val="FB581FC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3"/>
  </w:num>
  <w:num w:numId="2">
    <w:abstractNumId w:val="6"/>
  </w:num>
  <w:num w:numId="3">
    <w:abstractNumId w:val="1"/>
  </w:num>
  <w:num w:numId="4">
    <w:abstractNumId w:val="5"/>
  </w:num>
  <w:num w:numId="5">
    <w:abstractNumId w:val="7"/>
  </w:num>
  <w:num w:numId="6">
    <w:abstractNumId w:val="0"/>
  </w:num>
  <w:num w:numId="7">
    <w:abstractNumId w:val="4"/>
  </w:num>
  <w:num w:numId="8">
    <w:abstractNumId w:val="8"/>
  </w:num>
  <w:num w:numId="9">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54"/>
  <w:hideSpellingErrors/>
  <w:hideGrammaticalErrors/>
  <w:proofState w:grammar="clean"/>
  <w:attachedTemplate r:id="rId1"/>
  <w:defaultTabStop w:val="720"/>
  <w:drawingGridHorizontalSpacing w:val="120"/>
  <w:displayHorizontalDrawingGridEvery w:val="2"/>
  <w:characterSpacingControl w:val="doNotCompress"/>
  <w:compat/>
  <w:rsids>
    <w:rsidRoot w:val="00601ABB"/>
    <w:rsid w:val="00094A9F"/>
    <w:rsid w:val="001151F1"/>
    <w:rsid w:val="001F684E"/>
    <w:rsid w:val="0022087D"/>
    <w:rsid w:val="002E2FA7"/>
    <w:rsid w:val="00317EAF"/>
    <w:rsid w:val="003321FA"/>
    <w:rsid w:val="003F511C"/>
    <w:rsid w:val="004904E8"/>
    <w:rsid w:val="00524B58"/>
    <w:rsid w:val="00542A60"/>
    <w:rsid w:val="00593AB1"/>
    <w:rsid w:val="005F6A76"/>
    <w:rsid w:val="00601ABB"/>
    <w:rsid w:val="006B1B28"/>
    <w:rsid w:val="00792DBC"/>
    <w:rsid w:val="007B0420"/>
    <w:rsid w:val="008215D5"/>
    <w:rsid w:val="00864D0E"/>
    <w:rsid w:val="008900D7"/>
    <w:rsid w:val="008B2BFE"/>
    <w:rsid w:val="008D10E2"/>
    <w:rsid w:val="008F2BDE"/>
    <w:rsid w:val="008F7F62"/>
    <w:rsid w:val="0090443E"/>
    <w:rsid w:val="0090486D"/>
    <w:rsid w:val="009100D6"/>
    <w:rsid w:val="00971F29"/>
    <w:rsid w:val="009D4672"/>
    <w:rsid w:val="009E7D46"/>
    <w:rsid w:val="00B40AA4"/>
    <w:rsid w:val="00B87271"/>
    <w:rsid w:val="00D4704A"/>
    <w:rsid w:val="00D83C2A"/>
    <w:rsid w:val="00EF221D"/>
    <w:rsid w:val="00F90B6D"/>
    <w:rsid w:val="00FC2828"/>
    <w:rsid w:val="00FD793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0486D"/>
    <w:pPr>
      <w:spacing w:after="120" w:line="240" w:lineRule="auto"/>
      <w:jc w:val="both"/>
    </w:pPr>
    <w:rPr>
      <w:rFonts w:ascii="Times New Roman" w:hAnsi="Times New Roman"/>
      <w:sz w:val="24"/>
    </w:rPr>
  </w:style>
  <w:style w:type="paragraph" w:styleId="Heading1">
    <w:name w:val="heading 1"/>
    <w:basedOn w:val="Normal"/>
    <w:next w:val="Normal"/>
    <w:link w:val="Heading1Char"/>
    <w:uiPriority w:val="9"/>
    <w:qFormat/>
    <w:rsid w:val="003321FA"/>
    <w:pPr>
      <w:keepNext/>
      <w:keepLines/>
      <w:spacing w:before="240"/>
      <w:jc w:val="left"/>
      <w:outlineLvl w:val="0"/>
    </w:pPr>
    <w:rPr>
      <w:rFonts w:eastAsiaTheme="majorEastAsia" w:cstheme="majorBidi"/>
      <w:b/>
      <w:bCs/>
      <w:sz w:val="28"/>
      <w:szCs w:val="28"/>
    </w:rPr>
  </w:style>
  <w:style w:type="paragraph" w:styleId="Heading2">
    <w:name w:val="heading 2"/>
    <w:basedOn w:val="Normal"/>
    <w:next w:val="Normal"/>
    <w:link w:val="Heading2Char"/>
    <w:uiPriority w:val="9"/>
    <w:unhideWhenUsed/>
    <w:qFormat/>
    <w:rsid w:val="003321FA"/>
    <w:pPr>
      <w:keepNext/>
      <w:keepLines/>
      <w:spacing w:before="200"/>
      <w:outlineLvl w:val="1"/>
    </w:pPr>
    <w:rPr>
      <w:rFonts w:eastAsiaTheme="majorEastAsia" w:cstheme="majorBidi"/>
      <w:b/>
      <w:bCs/>
      <w:i/>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321FA"/>
    <w:rPr>
      <w:rFonts w:ascii="Times New Roman" w:eastAsiaTheme="majorEastAsia" w:hAnsi="Times New Roman" w:cstheme="majorBidi"/>
      <w:b/>
      <w:bCs/>
      <w:sz w:val="28"/>
      <w:szCs w:val="28"/>
    </w:rPr>
  </w:style>
  <w:style w:type="paragraph" w:styleId="Title">
    <w:name w:val="Title"/>
    <w:basedOn w:val="Normal"/>
    <w:next w:val="Normal"/>
    <w:link w:val="TitleChar"/>
    <w:uiPriority w:val="10"/>
    <w:qFormat/>
    <w:rsid w:val="008B2BFE"/>
    <w:pPr>
      <w:spacing w:after="300"/>
      <w:contextualSpacing/>
    </w:pPr>
    <w:rPr>
      <w:rFonts w:ascii="Arial" w:eastAsiaTheme="majorEastAsia" w:hAnsi="Arial" w:cstheme="majorBidi"/>
      <w:b/>
      <w:spacing w:val="5"/>
      <w:kern w:val="28"/>
      <w:sz w:val="40"/>
      <w:szCs w:val="52"/>
    </w:rPr>
  </w:style>
  <w:style w:type="character" w:customStyle="1" w:styleId="TitleChar">
    <w:name w:val="Title Char"/>
    <w:basedOn w:val="DefaultParagraphFont"/>
    <w:link w:val="Title"/>
    <w:uiPriority w:val="10"/>
    <w:rsid w:val="008B2BFE"/>
    <w:rPr>
      <w:rFonts w:ascii="Arial" w:eastAsiaTheme="majorEastAsia" w:hAnsi="Arial" w:cstheme="majorBidi"/>
      <w:b/>
      <w:spacing w:val="5"/>
      <w:kern w:val="28"/>
      <w:sz w:val="40"/>
      <w:szCs w:val="52"/>
    </w:rPr>
  </w:style>
  <w:style w:type="paragraph" w:styleId="Subtitle">
    <w:name w:val="Subtitle"/>
    <w:basedOn w:val="Normal"/>
    <w:next w:val="Normal"/>
    <w:link w:val="SubtitleChar"/>
    <w:uiPriority w:val="11"/>
    <w:qFormat/>
    <w:rsid w:val="008B2BFE"/>
    <w:pPr>
      <w:numPr>
        <w:ilvl w:val="1"/>
      </w:numPr>
      <w:jc w:val="right"/>
    </w:pPr>
    <w:rPr>
      <w:rFonts w:eastAsiaTheme="majorEastAsia" w:cstheme="majorBidi"/>
      <w:b/>
      <w:i/>
      <w:iCs/>
      <w:spacing w:val="15"/>
      <w:szCs w:val="24"/>
    </w:rPr>
  </w:style>
  <w:style w:type="character" w:customStyle="1" w:styleId="SubtitleChar">
    <w:name w:val="Subtitle Char"/>
    <w:basedOn w:val="DefaultParagraphFont"/>
    <w:link w:val="Subtitle"/>
    <w:uiPriority w:val="11"/>
    <w:rsid w:val="008B2BFE"/>
    <w:rPr>
      <w:rFonts w:ascii="Times New Roman" w:eastAsiaTheme="majorEastAsia" w:hAnsi="Times New Roman" w:cstheme="majorBidi"/>
      <w:b/>
      <w:i/>
      <w:iCs/>
      <w:spacing w:val="15"/>
      <w:sz w:val="24"/>
      <w:szCs w:val="24"/>
    </w:rPr>
  </w:style>
  <w:style w:type="character" w:customStyle="1" w:styleId="Heading2Char">
    <w:name w:val="Heading 2 Char"/>
    <w:basedOn w:val="DefaultParagraphFont"/>
    <w:link w:val="Heading2"/>
    <w:uiPriority w:val="9"/>
    <w:rsid w:val="003321FA"/>
    <w:rPr>
      <w:rFonts w:ascii="Times New Roman" w:eastAsiaTheme="majorEastAsia" w:hAnsi="Times New Roman" w:cstheme="majorBidi"/>
      <w:b/>
      <w:bCs/>
      <w:i/>
      <w:sz w:val="24"/>
      <w:szCs w:val="26"/>
    </w:rPr>
  </w:style>
  <w:style w:type="paragraph" w:styleId="ListParagraph">
    <w:name w:val="List Paragraph"/>
    <w:basedOn w:val="Normal"/>
    <w:uiPriority w:val="34"/>
    <w:qFormat/>
    <w:rsid w:val="003321FA"/>
    <w:pPr>
      <w:ind w:left="720"/>
      <w:contextualSpacing/>
    </w:pPr>
  </w:style>
  <w:style w:type="paragraph" w:styleId="NoSpacing">
    <w:name w:val="No Spacing"/>
    <w:uiPriority w:val="1"/>
    <w:qFormat/>
    <w:rsid w:val="00EF221D"/>
    <w:pPr>
      <w:spacing w:after="0" w:line="240" w:lineRule="auto"/>
      <w:jc w:val="center"/>
    </w:pPr>
    <w:rPr>
      <w:rFonts w:ascii="Times New Roman" w:hAnsi="Times New Roman"/>
      <w:sz w:val="24"/>
    </w:rPr>
  </w:style>
  <w:style w:type="character" w:styleId="Hyperlink">
    <w:name w:val="Hyperlink"/>
    <w:basedOn w:val="DefaultParagraphFont"/>
    <w:uiPriority w:val="99"/>
    <w:unhideWhenUsed/>
    <w:rsid w:val="001F684E"/>
    <w:rPr>
      <w:color w:val="0000FF" w:themeColor="hyperlink"/>
      <w:u w:val="single"/>
    </w:rPr>
  </w:style>
  <w:style w:type="character" w:styleId="FollowedHyperlink">
    <w:name w:val="FollowedHyperlink"/>
    <w:basedOn w:val="DefaultParagraphFont"/>
    <w:uiPriority w:val="99"/>
    <w:semiHidden/>
    <w:unhideWhenUsed/>
    <w:rsid w:val="00792DBC"/>
    <w:rPr>
      <w:color w:val="800080" w:themeColor="followedHyperlink"/>
      <w:u w:val="single"/>
    </w:rPr>
  </w:style>
  <w:style w:type="paragraph" w:styleId="BalloonText">
    <w:name w:val="Balloon Text"/>
    <w:basedOn w:val="Normal"/>
    <w:link w:val="BalloonTextChar"/>
    <w:uiPriority w:val="99"/>
    <w:semiHidden/>
    <w:unhideWhenUsed/>
    <w:rsid w:val="00601ABB"/>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01AB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inh\Desktop\bao.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bao.dotx</Template>
  <TotalTime>7</TotalTime>
  <Pages>7</Pages>
  <Words>3622</Words>
  <Characters>20651</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
    </vt:vector>
  </TitlesOfParts>
  <Company>Fundtech</Company>
  <LinksUpToDate>false</LinksUpToDate>
  <CharactersWithSpaces>24225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linh.ho</dc:creator>
  <cp:lastModifiedBy>Linh</cp:lastModifiedBy>
  <cp:revision>5</cp:revision>
  <cp:lastPrinted>2011-12-14T05:38:00Z</cp:lastPrinted>
  <dcterms:created xsi:type="dcterms:W3CDTF">2011-12-14T01:20:00Z</dcterms:created>
  <dcterms:modified xsi:type="dcterms:W3CDTF">2011-12-15T03:31:00Z</dcterms:modified>
</cp:coreProperties>
</file>