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FC6" w:rsidRPr="00E44047" w:rsidRDefault="00307FC6" w:rsidP="00307FC6">
      <w:pPr>
        <w:ind w:firstLine="0"/>
        <w:jc w:val="center"/>
        <w:rPr>
          <w:rFonts w:ascii="Vni 23 Qwigley" w:hAnsi="Vni 23 Qwigley"/>
          <w:sz w:val="120"/>
          <w:szCs w:val="120"/>
        </w:rPr>
      </w:pPr>
      <w:r w:rsidRPr="00E44047">
        <w:rPr>
          <w:rFonts w:ascii="Vni 23 Qwigley" w:hAnsi="Vni 23 Qwigley"/>
          <w:sz w:val="120"/>
          <w:szCs w:val="120"/>
        </w:rPr>
        <w:t xml:space="preserve">Möøng Xuaân </w:t>
      </w:r>
      <w:r>
        <w:rPr>
          <w:rFonts w:ascii="Vni 23 Qwigley" w:hAnsi="Vni 23 Qwigley"/>
          <w:sz w:val="120"/>
          <w:szCs w:val="120"/>
        </w:rPr>
        <w:t>Maäu Tuaát 2018</w:t>
      </w:r>
    </w:p>
    <w:p w:rsidR="00307FC6" w:rsidRPr="003C4B54" w:rsidRDefault="00307FC6" w:rsidP="00307FC6">
      <w:pPr>
        <w:spacing w:after="240"/>
        <w:ind w:firstLine="0"/>
        <w:jc w:val="center"/>
        <w:rPr>
          <w:rFonts w:ascii="Vni 23 Qwigley" w:hAnsi="Vni 23 Qwigley"/>
          <w:sz w:val="80"/>
          <w:szCs w:val="80"/>
        </w:rPr>
      </w:pPr>
      <w:r w:rsidRPr="003C4B54">
        <w:rPr>
          <w:rFonts w:ascii="Vni 23 Qwigley" w:hAnsi="Vni 23 Qwigley"/>
          <w:sz w:val="80"/>
          <w:szCs w:val="80"/>
        </w:rPr>
        <w:t>Kính</w:t>
      </w:r>
      <w:r>
        <w:rPr>
          <w:rFonts w:ascii="Vni 23 Qwigley" w:hAnsi="Vni 23 Qwigley"/>
          <w:sz w:val="80"/>
          <w:szCs w:val="80"/>
        </w:rPr>
        <w:t xml:space="preserve"> </w:t>
      </w:r>
      <w:r w:rsidRPr="003C4B54">
        <w:rPr>
          <w:rFonts w:ascii="Vni 23 Qwigley" w:hAnsi="Vni 23 Qwigley"/>
          <w:sz w:val="80"/>
          <w:szCs w:val="80"/>
        </w:rPr>
        <w:t>Chuùc</w:t>
      </w:r>
    </w:p>
    <w:p w:rsidR="00307FC6" w:rsidRPr="003C4B54" w:rsidRDefault="00307FC6" w:rsidP="00307FC6">
      <w:pPr>
        <w:ind w:firstLine="0"/>
        <w:jc w:val="center"/>
        <w:rPr>
          <w:rFonts w:ascii="Vni 23 Qwigley" w:hAnsi="Vni 23 Qwigley"/>
          <w:sz w:val="72"/>
          <w:szCs w:val="72"/>
        </w:rPr>
      </w:pPr>
      <w:r w:rsidRPr="003C4B54">
        <w:rPr>
          <w:rFonts w:ascii="Vni 23 Qwigley" w:hAnsi="Vni 23 Qwigley"/>
          <w:sz w:val="72"/>
          <w:szCs w:val="72"/>
        </w:rPr>
        <w:t>Ñöùc Cha, Quyù Cha Giaùo Phaän Metuchen</w:t>
      </w:r>
      <w:r>
        <w:rPr>
          <w:rFonts w:ascii="Vni 23 Qwigley" w:hAnsi="Vni 23 Qwigley"/>
          <w:sz w:val="72"/>
          <w:szCs w:val="72"/>
        </w:rPr>
        <w:t>,</w:t>
      </w:r>
    </w:p>
    <w:p w:rsidR="00307FC6" w:rsidRPr="003C4B54" w:rsidRDefault="00307FC6" w:rsidP="00307FC6">
      <w:pPr>
        <w:ind w:firstLine="0"/>
        <w:jc w:val="center"/>
        <w:rPr>
          <w:rFonts w:ascii="Vni 23 Qwigley" w:hAnsi="Vni 23 Qwigley"/>
          <w:sz w:val="72"/>
          <w:szCs w:val="72"/>
        </w:rPr>
      </w:pPr>
      <w:r w:rsidRPr="003C4B54">
        <w:rPr>
          <w:rFonts w:ascii="Vni 23 Qwigley" w:hAnsi="Vni 23 Qwigley"/>
          <w:sz w:val="72"/>
          <w:szCs w:val="72"/>
        </w:rPr>
        <w:t>Cha Quaûn Nhieäm Coäng Ñoaøn</w:t>
      </w:r>
      <w:r>
        <w:rPr>
          <w:rFonts w:ascii="Vni 23 Qwigley" w:hAnsi="Vni 23 Qwigley"/>
          <w:sz w:val="72"/>
          <w:szCs w:val="72"/>
        </w:rPr>
        <w:t>,</w:t>
      </w:r>
    </w:p>
    <w:p w:rsidR="00307FC6" w:rsidRPr="003C4B54" w:rsidRDefault="007E071E" w:rsidP="00307FC6">
      <w:pPr>
        <w:ind w:firstLine="0"/>
        <w:jc w:val="center"/>
        <w:rPr>
          <w:rFonts w:ascii="Vni 23 Qwigley" w:hAnsi="Vni 23 Qwigley"/>
          <w:sz w:val="72"/>
          <w:szCs w:val="72"/>
        </w:rPr>
      </w:pPr>
      <w:r>
        <w:rPr>
          <w:rFonts w:ascii="Vni 23 Qwigley" w:hAnsi="Vni 23 Qwigley"/>
          <w:sz w:val="72"/>
          <w:szCs w:val="72"/>
        </w:rPr>
        <w:t xml:space="preserve">Quyù Cha, Quyù Thaày, Quyù </w:t>
      </w:r>
      <w:r w:rsidR="00307FC6" w:rsidRPr="003C4B54">
        <w:rPr>
          <w:rFonts w:ascii="Vni 23 Qwigley" w:hAnsi="Vni 23 Qwigley"/>
          <w:sz w:val="72"/>
          <w:szCs w:val="72"/>
        </w:rPr>
        <w:t>Nöõ Tu</w:t>
      </w:r>
      <w:r w:rsidR="00307FC6">
        <w:rPr>
          <w:rFonts w:ascii="Vni 23 Qwigley" w:hAnsi="Vni 23 Qwigley"/>
          <w:sz w:val="72"/>
          <w:szCs w:val="72"/>
        </w:rPr>
        <w:t>,</w:t>
      </w:r>
    </w:p>
    <w:p w:rsidR="00307FC6" w:rsidRPr="003C4B54" w:rsidRDefault="00307FC6" w:rsidP="00307FC6">
      <w:pPr>
        <w:ind w:firstLine="0"/>
        <w:jc w:val="center"/>
        <w:rPr>
          <w:rFonts w:ascii="Vni 23 Qwigley" w:hAnsi="Vni 23 Qwigley"/>
          <w:sz w:val="72"/>
          <w:szCs w:val="72"/>
        </w:rPr>
      </w:pPr>
      <w:r w:rsidRPr="003C4B54">
        <w:rPr>
          <w:rFonts w:ascii="Vni 23 Qwigley" w:hAnsi="Vni 23 Qwigley"/>
          <w:sz w:val="72"/>
          <w:szCs w:val="72"/>
        </w:rPr>
        <w:t>Quyù Vò AÂn Nhaân</w:t>
      </w:r>
    </w:p>
    <w:p w:rsidR="00307FC6" w:rsidRPr="003C4B54" w:rsidRDefault="00307FC6" w:rsidP="00307FC6">
      <w:pPr>
        <w:ind w:firstLine="0"/>
        <w:jc w:val="center"/>
        <w:rPr>
          <w:rFonts w:ascii="Vni 23 Qwigley" w:hAnsi="Vni 23 Qwigley"/>
          <w:sz w:val="72"/>
          <w:szCs w:val="72"/>
        </w:rPr>
      </w:pPr>
      <w:r w:rsidRPr="003C4B54">
        <w:rPr>
          <w:rFonts w:ascii="Vni 23 Qwigley" w:hAnsi="Vni 23 Qwigley"/>
          <w:sz w:val="72"/>
          <w:szCs w:val="72"/>
        </w:rPr>
        <w:t>Cuøng Toaøn Theå Quyù Vò</w:t>
      </w:r>
    </w:p>
    <w:p w:rsidR="00307FC6" w:rsidRPr="00E44047" w:rsidRDefault="00307FC6" w:rsidP="00307FC6">
      <w:pPr>
        <w:spacing w:before="240" w:after="360"/>
        <w:ind w:firstLine="0"/>
        <w:jc w:val="center"/>
        <w:rPr>
          <w:rFonts w:ascii="Vni 23 Qwigley" w:hAnsi="Vni 23 Qwigley"/>
          <w:sz w:val="90"/>
          <w:szCs w:val="90"/>
        </w:rPr>
      </w:pPr>
      <w:r w:rsidRPr="00E44047">
        <w:rPr>
          <w:rFonts w:ascii="Vni 23 Qwigley" w:hAnsi="Vni 23 Qwigley"/>
          <w:sz w:val="90"/>
          <w:szCs w:val="90"/>
        </w:rPr>
        <w:t>Moät Naêm Môùi An Laønh vaø Haïnh Phuùc</w:t>
      </w:r>
    </w:p>
    <w:p w:rsidR="00307FC6" w:rsidRPr="00E44047" w:rsidRDefault="00307FC6" w:rsidP="00307FC6">
      <w:pPr>
        <w:ind w:right="756" w:firstLine="0"/>
        <w:jc w:val="right"/>
        <w:rPr>
          <w:rFonts w:ascii="Vni 23 Qwigley" w:hAnsi="Vni 23 Qwigley"/>
          <w:sz w:val="52"/>
          <w:szCs w:val="52"/>
        </w:rPr>
      </w:pPr>
      <w:r w:rsidRPr="00E44047">
        <w:rPr>
          <w:rFonts w:ascii="Vni 23 Qwigley" w:hAnsi="Vni 23 Qwigley"/>
          <w:sz w:val="52"/>
          <w:szCs w:val="52"/>
        </w:rPr>
        <w:t>Coäng Ñoaøn Ñöùc Meï Hoàn Xaùc Leân Trôøi</w:t>
      </w:r>
    </w:p>
    <w:p w:rsidR="00307FC6" w:rsidRPr="00E44047" w:rsidRDefault="00307FC6" w:rsidP="00307FC6">
      <w:pPr>
        <w:ind w:right="756" w:firstLine="0"/>
        <w:jc w:val="right"/>
        <w:rPr>
          <w:rFonts w:ascii="VNI-HLThuphap" w:hAnsi="VNI-HLThuphap"/>
          <w:sz w:val="52"/>
          <w:szCs w:val="52"/>
        </w:rPr>
      </w:pPr>
      <w:r w:rsidRPr="00E44047">
        <w:rPr>
          <w:rFonts w:ascii="Vni 23 Qwigley" w:hAnsi="Vni 23 Qwigley"/>
          <w:sz w:val="52"/>
          <w:szCs w:val="52"/>
        </w:rPr>
        <w:t>Giaùo Phaän Metuchen, New Jersey</w:t>
      </w:r>
    </w:p>
    <w:p w:rsidR="00307FC6" w:rsidRPr="00436ABC" w:rsidRDefault="00307FC6" w:rsidP="00307FC6">
      <w:pPr>
        <w:ind w:firstLine="0"/>
      </w:pPr>
    </w:p>
    <w:p w:rsidR="00307FC6" w:rsidRDefault="00307FC6" w:rsidP="00307FC6">
      <w:pPr>
        <w:sectPr w:rsidR="00307FC6" w:rsidSect="00307FC6">
          <w:headerReference w:type="default" r:id="rId9"/>
          <w:footerReference w:type="default" r:id="rId10"/>
          <w:pgSz w:w="12240" w:h="15840"/>
          <w:pgMar w:top="1152" w:right="1152" w:bottom="1224" w:left="1152" w:header="720" w:footer="720" w:gutter="0"/>
          <w:cols w:space="432"/>
          <w:docGrid w:linePitch="360"/>
        </w:sectPr>
      </w:pPr>
    </w:p>
    <w:p w:rsidR="00DA3BAA" w:rsidRDefault="001F17E7" w:rsidP="00DA3BAA">
      <w:pPr>
        <w:ind w:firstLine="0"/>
        <w:jc w:val="center"/>
      </w:pPr>
      <w:r>
        <w:rPr>
          <w:rFonts w:ascii="UVN Mang Tre" w:hAnsi="UVN Mang Tre"/>
          <w:noProof/>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4pt;height:5.45pt" o:hrpct="0" o:hralign="center" o:hr="t">
            <v:imagedata r:id="rId11" o:title="BD10219_"/>
          </v:shape>
        </w:pict>
      </w:r>
    </w:p>
    <w:p w:rsidR="00DA3BAA" w:rsidRDefault="00DA3BAA" w:rsidP="00DA3BAA">
      <w:pPr>
        <w:ind w:firstLine="0"/>
        <w:jc w:val="center"/>
        <w:rPr>
          <w:rFonts w:ascii="UVN Mang Tre" w:hAnsi="UVN Mang Tre"/>
          <w:noProof/>
          <w:sz w:val="56"/>
          <w:szCs w:val="56"/>
        </w:rPr>
      </w:pPr>
      <w:r>
        <w:rPr>
          <w:rFonts w:ascii="UVN Mang Tre" w:hAnsi="UVN Mang Tre"/>
          <w:noProof/>
          <w:sz w:val="40"/>
          <w:szCs w:val="40"/>
        </w:rPr>
        <w:t>Đặc San Tết Mậu Tuất 2018 “Việt Nam Quê Hương Tôi”</w:t>
      </w:r>
    </w:p>
    <w:p w:rsidR="00DA3BAA" w:rsidRDefault="001F17E7" w:rsidP="00DA3BAA">
      <w:pPr>
        <w:ind w:firstLine="0"/>
        <w:jc w:val="center"/>
        <w:rPr>
          <w:rFonts w:ascii="Book Antiqua" w:hAnsi="Book Antiqua"/>
          <w:sz w:val="24"/>
          <w:szCs w:val="20"/>
        </w:rPr>
      </w:pPr>
      <w:r>
        <w:rPr>
          <w:rFonts w:ascii="UVN Mang Tre" w:hAnsi="UVN Mang Tre"/>
          <w:noProof/>
          <w:sz w:val="20"/>
        </w:rPr>
        <w:pict>
          <v:shape id="_x0000_i1026" type="#_x0000_t75" style="width:477.4pt;height:5.45pt" o:hrpct="0" o:hralign="center" o:hr="t">
            <v:imagedata r:id="rId11" o:title="BD10219_"/>
          </v:shape>
        </w:pict>
      </w:r>
    </w:p>
    <w:p w:rsidR="00DA3BAA" w:rsidRDefault="00DA3BAA" w:rsidP="00DA3BAA">
      <w:pPr>
        <w:pBdr>
          <w:bottom w:val="single" w:sz="4" w:space="1" w:color="auto"/>
        </w:pBdr>
        <w:ind w:left="2160" w:right="216" w:firstLine="720"/>
        <w:jc w:val="right"/>
        <w:rPr>
          <w:rFonts w:ascii="Arial" w:hAnsi="Arial" w:cs="Arial"/>
          <w:b/>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102235</wp:posOffset>
                </wp:positionH>
                <wp:positionV relativeFrom="paragraph">
                  <wp:posOffset>99060</wp:posOffset>
                </wp:positionV>
                <wp:extent cx="2226945" cy="7494270"/>
                <wp:effectExtent l="0" t="0" r="20955" b="1143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7494270"/>
                        </a:xfrm>
                        <a:prstGeom prst="rect">
                          <a:avLst/>
                        </a:prstGeom>
                        <a:solidFill>
                          <a:srgbClr val="FFFFFF"/>
                        </a:solidFill>
                        <a:ln w="9525">
                          <a:solidFill>
                            <a:srgbClr val="000000"/>
                          </a:solidFill>
                          <a:miter lim="800000"/>
                          <a:headEnd/>
                          <a:tailEnd/>
                        </a:ln>
                      </wps:spPr>
                      <wps:txbx>
                        <w:txbxContent>
                          <w:p w:rsidR="001F17E7" w:rsidRDefault="001F17E7" w:rsidP="00DA3BAA">
                            <w:pPr>
                              <w:tabs>
                                <w:tab w:val="left" w:pos="0"/>
                                <w:tab w:val="left" w:pos="270"/>
                                <w:tab w:val="right" w:leader="dot" w:pos="5490"/>
                              </w:tabs>
                              <w:ind w:firstLine="0"/>
                              <w:jc w:val="center"/>
                              <w:rPr>
                                <w:rFonts w:ascii="UVN Ly Do" w:hAnsi="UVN Ly Do"/>
                                <w:noProof/>
                                <w:szCs w:val="24"/>
                              </w:rPr>
                            </w:pPr>
                            <w:r>
                              <w:rPr>
                                <w:rFonts w:ascii="UVN Ly Do" w:hAnsi="UVN Ly Do"/>
                                <w:b/>
                                <w:noProof/>
                                <w:spacing w:val="-4"/>
                                <w:szCs w:val="24"/>
                              </w:rPr>
                              <w:t>Cộng Đoàn Đức Mẹ Hồn Xác Lên Trời</w:t>
                            </w:r>
                            <w:r>
                              <w:rPr>
                                <w:rFonts w:ascii="UVN Ly Do" w:hAnsi="UVN Ly Do"/>
                                <w:noProof/>
                                <w:szCs w:val="24"/>
                              </w:rPr>
                              <w:br/>
                              <w:t xml:space="preserve"> Giáo Phận Metuchen, NJ</w:t>
                            </w:r>
                          </w:p>
                          <w:p w:rsidR="001F17E7" w:rsidRDefault="001F17E7" w:rsidP="00DA3BAA">
                            <w:pPr>
                              <w:tabs>
                                <w:tab w:val="left" w:pos="0"/>
                                <w:tab w:val="left" w:pos="270"/>
                                <w:tab w:val="right" w:leader="dot" w:pos="5490"/>
                              </w:tabs>
                              <w:ind w:firstLine="0"/>
                              <w:jc w:val="center"/>
                              <w:rPr>
                                <w:rFonts w:ascii="UVN Ly Do" w:hAnsi="UVN Ly Do"/>
                                <w:noProof/>
                                <w:spacing w:val="-4"/>
                                <w:szCs w:val="24"/>
                              </w:rPr>
                            </w:pPr>
                            <w:r>
                              <w:rPr>
                                <w:rFonts w:ascii="UVN Ly Do" w:hAnsi="UVN Ly Do"/>
                                <w:noProof/>
                                <w:spacing w:val="-4"/>
                                <w:szCs w:val="24"/>
                              </w:rPr>
                              <w:t>Our Lady of Czestochwa Church</w:t>
                            </w:r>
                          </w:p>
                          <w:p w:rsidR="001F17E7" w:rsidRDefault="001F17E7" w:rsidP="00DA3BAA">
                            <w:pPr>
                              <w:tabs>
                                <w:tab w:val="left" w:pos="0"/>
                                <w:tab w:val="left" w:pos="270"/>
                                <w:tab w:val="right" w:leader="dot" w:pos="5490"/>
                              </w:tabs>
                              <w:ind w:firstLine="0"/>
                              <w:jc w:val="center"/>
                              <w:rPr>
                                <w:rFonts w:ascii="UVN Ly Do" w:hAnsi="UVN Ly Do"/>
                                <w:noProof/>
                                <w:spacing w:val="-4"/>
                                <w:szCs w:val="24"/>
                              </w:rPr>
                            </w:pPr>
                            <w:r>
                              <w:rPr>
                                <w:rFonts w:ascii="UVN Ly Do" w:hAnsi="UVN Ly Do"/>
                                <w:noProof/>
                                <w:spacing w:val="-4"/>
                                <w:szCs w:val="24"/>
                              </w:rPr>
                              <w:t>807 Hamilton Blvd.</w:t>
                            </w:r>
                          </w:p>
                          <w:p w:rsidR="001F17E7" w:rsidRDefault="001F17E7" w:rsidP="00DA3BAA">
                            <w:pPr>
                              <w:tabs>
                                <w:tab w:val="left" w:pos="0"/>
                                <w:tab w:val="left" w:pos="270"/>
                                <w:tab w:val="right" w:leader="dot" w:pos="5490"/>
                              </w:tabs>
                              <w:spacing w:after="120"/>
                              <w:ind w:firstLine="0"/>
                              <w:jc w:val="center"/>
                              <w:rPr>
                                <w:rFonts w:ascii="UVN Ly Do" w:hAnsi="UVN Ly Do"/>
                                <w:noProof/>
                                <w:spacing w:val="-4"/>
                                <w:szCs w:val="24"/>
                              </w:rPr>
                            </w:pPr>
                            <w:r>
                              <w:rPr>
                                <w:rFonts w:ascii="UVN Ly Do" w:hAnsi="UVN Ly Do"/>
                                <w:noProof/>
                                <w:spacing w:val="-4"/>
                                <w:szCs w:val="24"/>
                              </w:rPr>
                              <w:t>South Plainfield, NJ 07080</w:t>
                            </w:r>
                          </w:p>
                          <w:p w:rsidR="001F17E7" w:rsidRPr="00DA3BAA" w:rsidRDefault="001F17E7" w:rsidP="00DA3BAA">
                            <w:pPr>
                              <w:pBdr>
                                <w:top w:val="single" w:sz="4" w:space="1" w:color="auto"/>
                                <w:bottom w:val="single" w:sz="4" w:space="1" w:color="auto"/>
                              </w:pBdr>
                              <w:tabs>
                                <w:tab w:val="left" w:pos="0"/>
                                <w:tab w:val="left" w:pos="270"/>
                                <w:tab w:val="right" w:leader="dot" w:pos="5490"/>
                              </w:tabs>
                              <w:ind w:firstLine="0"/>
                              <w:jc w:val="center"/>
                              <w:rPr>
                                <w:rFonts w:ascii="Times New Roman" w:hAnsi="Times New Roman"/>
                                <w:noProof/>
                                <w:sz w:val="24"/>
                                <w:szCs w:val="24"/>
                              </w:rPr>
                            </w:pPr>
                            <w:r>
                              <w:rPr>
                                <w:rFonts w:ascii="UVN Ly Do" w:hAnsi="UVN Ly Do"/>
                                <w:noProof/>
                                <w:spacing w:val="-4"/>
                                <w:szCs w:val="24"/>
                              </w:rPr>
                              <w:t xml:space="preserve"> </w:t>
                            </w:r>
                            <w:r w:rsidRPr="00DA3BAA">
                              <w:rPr>
                                <w:rFonts w:ascii="Times New Roman" w:hAnsi="Times New Roman"/>
                                <w:noProof/>
                                <w:sz w:val="24"/>
                                <w:szCs w:val="24"/>
                              </w:rPr>
                              <w:t>http://www.cdmetuchen.org</w:t>
                            </w:r>
                          </w:p>
                          <w:p w:rsidR="001F17E7" w:rsidRDefault="001F17E7" w:rsidP="00DA3BAA">
                            <w:pPr>
                              <w:tabs>
                                <w:tab w:val="left" w:pos="0"/>
                                <w:tab w:val="left" w:pos="270"/>
                                <w:tab w:val="right" w:leader="dot" w:pos="5490"/>
                              </w:tabs>
                              <w:spacing w:line="240" w:lineRule="exact"/>
                              <w:ind w:firstLine="0"/>
                              <w:jc w:val="center"/>
                              <w:rPr>
                                <w:rFonts w:ascii="Times New Roman" w:hAnsi="Times New Roman"/>
                                <w:noProof/>
                                <w:sz w:val="20"/>
                                <w:szCs w:val="20"/>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Quản Nhiệm</w:t>
                            </w:r>
                          </w:p>
                          <w:p w:rsidR="001F17E7" w:rsidRPr="00DA3BAA" w:rsidRDefault="001F17E7" w:rsidP="00DA3BAA">
                            <w:pPr>
                              <w:tabs>
                                <w:tab w:val="left" w:pos="0"/>
                                <w:tab w:val="left" w:pos="270"/>
                                <w:tab w:val="right" w:leader="dot" w:pos="5490"/>
                              </w:tabs>
                              <w:spacing w:line="240" w:lineRule="exact"/>
                              <w:ind w:firstLine="0"/>
                              <w:jc w:val="center"/>
                              <w:rPr>
                                <w:rFonts w:ascii="Times New Roman" w:hAnsi="Times New Roman"/>
                                <w:noProof/>
                                <w:sz w:val="24"/>
                                <w:szCs w:val="24"/>
                              </w:rPr>
                            </w:pPr>
                            <w:r w:rsidRPr="00DA3BAA">
                              <w:rPr>
                                <w:rFonts w:ascii="Times New Roman" w:hAnsi="Times New Roman"/>
                                <w:noProof/>
                                <w:sz w:val="24"/>
                                <w:szCs w:val="24"/>
                              </w:rPr>
                              <w:t>LM. Phêrô Trần Việt Hùng</w:t>
                            </w:r>
                          </w:p>
                          <w:p w:rsidR="001F17E7" w:rsidRPr="00DA3BAA" w:rsidRDefault="001F17E7" w:rsidP="00DA3BAA">
                            <w:pPr>
                              <w:tabs>
                                <w:tab w:val="left" w:pos="0"/>
                                <w:tab w:val="left" w:pos="270"/>
                                <w:tab w:val="right" w:leader="dot" w:pos="5490"/>
                              </w:tabs>
                              <w:spacing w:line="240" w:lineRule="exact"/>
                              <w:ind w:firstLine="0"/>
                              <w:jc w:val="center"/>
                              <w:rPr>
                                <w:rFonts w:ascii="Times New Roman" w:hAnsi="Times New Roman"/>
                                <w:noProof/>
                                <w:sz w:val="24"/>
                                <w:szCs w:val="24"/>
                              </w:rPr>
                            </w:pPr>
                            <w:r w:rsidRPr="00DA3BAA">
                              <w:rPr>
                                <w:rFonts w:ascii="Times New Roman" w:hAnsi="Times New Roman"/>
                                <w:noProof/>
                                <w:sz w:val="24"/>
                                <w:szCs w:val="24"/>
                              </w:rPr>
                              <w:t>Điện Thoại: (732) 372-3839</w:t>
                            </w:r>
                          </w:p>
                          <w:p w:rsidR="001F17E7" w:rsidRPr="00DA3BAA" w:rsidRDefault="001F17E7" w:rsidP="00DA3BAA">
                            <w:pPr>
                              <w:tabs>
                                <w:tab w:val="left" w:pos="0"/>
                                <w:tab w:val="left" w:pos="270"/>
                                <w:tab w:val="right" w:leader="dot" w:pos="5490"/>
                              </w:tabs>
                              <w:spacing w:line="240" w:lineRule="exact"/>
                              <w:ind w:firstLine="0"/>
                              <w:jc w:val="center"/>
                              <w:rPr>
                                <w:rFonts w:ascii="Times New Roman" w:hAnsi="Times New Roman"/>
                                <w:noProof/>
                                <w:sz w:val="24"/>
                                <w:szCs w:val="24"/>
                              </w:rPr>
                            </w:pPr>
                            <w:r w:rsidRPr="00DA3BAA">
                              <w:rPr>
                                <w:rFonts w:ascii="Times New Roman" w:hAnsi="Times New Roman"/>
                                <w:noProof/>
                                <w:sz w:val="24"/>
                                <w:szCs w:val="24"/>
                              </w:rPr>
                              <w:t>Email: petertran000@gmail.com</w:t>
                            </w:r>
                          </w:p>
                          <w:p w:rsidR="001F17E7" w:rsidRDefault="001F17E7" w:rsidP="00DA3BAA">
                            <w:pPr>
                              <w:tabs>
                                <w:tab w:val="left" w:pos="0"/>
                                <w:tab w:val="left" w:pos="270"/>
                                <w:tab w:val="right" w:leader="dot" w:pos="5490"/>
                              </w:tabs>
                              <w:spacing w:line="240" w:lineRule="exact"/>
                              <w:ind w:firstLine="0"/>
                              <w:jc w:val="center"/>
                              <w:rPr>
                                <w:rFonts w:ascii="UVN Ly Do" w:hAnsi="UVN Ly Do"/>
                                <w:b/>
                                <w:noProof/>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Ban Biên Tập</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noProof/>
                                <w:sz w:val="24"/>
                                <w:szCs w:val="24"/>
                              </w:rPr>
                              <w:t>Hồ Đức Linh</w:t>
                            </w:r>
                            <w:r w:rsidRPr="00DA3BAA">
                              <w:rPr>
                                <w:rFonts w:ascii="Times New Roman" w:hAnsi="Times New Roman"/>
                                <w:sz w:val="24"/>
                                <w:szCs w:val="24"/>
                              </w:rPr>
                              <w:br/>
                              <w:t>Nguyễn Chinh Nguyên</w:t>
                            </w: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Kỹ Thuật</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Nguyễ</w:t>
                            </w:r>
                            <w:r>
                              <w:rPr>
                                <w:rFonts w:ascii="Times New Roman" w:hAnsi="Times New Roman"/>
                                <w:sz w:val="24"/>
                                <w:szCs w:val="24"/>
                              </w:rPr>
                              <w:t>n Nam</w:t>
                            </w:r>
                          </w:p>
                          <w:p w:rsidR="001F17E7" w:rsidRDefault="001F17E7" w:rsidP="00DA3BAA">
                            <w:pPr>
                              <w:tabs>
                                <w:tab w:val="left" w:pos="0"/>
                                <w:tab w:val="left" w:pos="270"/>
                                <w:tab w:val="right" w:leader="dot" w:pos="5490"/>
                              </w:tabs>
                              <w:spacing w:line="288" w:lineRule="auto"/>
                              <w:ind w:firstLine="0"/>
                              <w:jc w:val="center"/>
                              <w:rPr>
                                <w:rFonts w:ascii="UVN Ly Do" w:hAnsi="UVN Ly Do"/>
                                <w:b/>
                                <w:noProof/>
                              </w:rPr>
                            </w:pPr>
                            <w:r>
                              <w:rPr>
                                <w:rFonts w:ascii="Times New Roman" w:hAnsi="Times New Roman"/>
                                <w:noProof/>
                              </w:rPr>
                              <w:br/>
                            </w: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Quảng Cáo</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 xml:space="preserve"> Nguyễn Đức Minh</w:t>
                            </w: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cs="Book Antiqua"/>
                                <w:b/>
                                <w:noProof/>
                              </w:rPr>
                            </w:pPr>
                            <w:r>
                              <w:rPr>
                                <w:rFonts w:ascii="UVN Ly Do" w:hAnsi="UVN Ly Do"/>
                                <w:b/>
                                <w:noProof/>
                              </w:rPr>
                              <w:t>Hình Bìa</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Lê Vũ</w:t>
                            </w: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r>
                              <w:rPr>
                                <w:rFonts w:ascii="UVN Ly Do" w:hAnsi="UVN Ly Do"/>
                                <w:b/>
                                <w:noProof/>
                              </w:rPr>
                              <w:t xml:space="preserve"> </w:t>
                            </w: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Với Sự Cộng Tác</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Phan Văn An</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 xml:space="preserve"> Chương Đài</w:t>
                            </w:r>
                            <w:r w:rsidRPr="00DA3BAA">
                              <w:rPr>
                                <w:rFonts w:ascii="Times New Roman" w:hAnsi="Times New Roman"/>
                                <w:sz w:val="24"/>
                                <w:szCs w:val="24"/>
                              </w:rPr>
                              <w:br/>
                              <w:t>Tôn Thất Đàn</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Nguyễn Đức Khổng</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Lê Thiên</w:t>
                            </w:r>
                          </w:p>
                          <w:p w:rsidR="001F17E7" w:rsidRDefault="001F17E7" w:rsidP="00DA3BAA">
                            <w:pPr>
                              <w:tabs>
                                <w:tab w:val="left" w:pos="0"/>
                                <w:tab w:val="left" w:pos="270"/>
                                <w:tab w:val="right" w:leader="dot" w:pos="5490"/>
                              </w:tabs>
                              <w:spacing w:line="240" w:lineRule="exact"/>
                              <w:jc w:val="center"/>
                              <w:rPr>
                                <w:rFonts w:ascii="Times New Roman" w:hAnsi="Times New Roman"/>
                                <w:noProof/>
                              </w:rPr>
                            </w:pPr>
                          </w:p>
                          <w:p w:rsidR="001F17E7" w:rsidRDefault="001F17E7" w:rsidP="00DA3BAA">
                            <w:pPr>
                              <w:tabs>
                                <w:tab w:val="left" w:pos="0"/>
                                <w:tab w:val="left" w:pos="270"/>
                                <w:tab w:val="right" w:leader="dot" w:pos="5490"/>
                              </w:tabs>
                              <w:spacing w:after="60" w:line="240" w:lineRule="exact"/>
                              <w:jc w:val="center"/>
                              <w:rPr>
                                <w:rFonts w:ascii="UVN Ly Do" w:hAnsi="UVN Ly Do"/>
                                <w:b/>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8.05pt;margin-top:7.8pt;width:175.35pt;height:59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">
                <v:textbox>
                  <w:txbxContent>
                    <w:p w:rsidR="001F17E7" w:rsidRDefault="001F17E7" w:rsidP="00DA3BAA">
                      <w:pPr>
                        <w:tabs>
                          <w:tab w:val="left" w:pos="0"/>
                          <w:tab w:val="left" w:pos="270"/>
                          <w:tab w:val="right" w:leader="dot" w:pos="5490"/>
                        </w:tabs>
                        <w:ind w:firstLine="0"/>
                        <w:jc w:val="center"/>
                        <w:rPr>
                          <w:rFonts w:ascii="UVN Ly Do" w:hAnsi="UVN Ly Do"/>
                          <w:noProof/>
                          <w:szCs w:val="24"/>
                        </w:rPr>
                      </w:pPr>
                      <w:r>
                        <w:rPr>
                          <w:rFonts w:ascii="UVN Ly Do" w:hAnsi="UVN Ly Do"/>
                          <w:b/>
                          <w:noProof/>
                          <w:spacing w:val="-4"/>
                          <w:szCs w:val="24"/>
                        </w:rPr>
                        <w:t>Cộng Đoàn Đức Mẹ Hồn Xác Lên Trời</w:t>
                      </w:r>
                      <w:r>
                        <w:rPr>
                          <w:rFonts w:ascii="UVN Ly Do" w:hAnsi="UVN Ly Do"/>
                          <w:noProof/>
                          <w:szCs w:val="24"/>
                        </w:rPr>
                        <w:br/>
                        <w:t xml:space="preserve"> Giáo Phận Metuchen, NJ</w:t>
                      </w:r>
                    </w:p>
                    <w:p w:rsidR="001F17E7" w:rsidRDefault="001F17E7" w:rsidP="00DA3BAA">
                      <w:pPr>
                        <w:tabs>
                          <w:tab w:val="left" w:pos="0"/>
                          <w:tab w:val="left" w:pos="270"/>
                          <w:tab w:val="right" w:leader="dot" w:pos="5490"/>
                        </w:tabs>
                        <w:ind w:firstLine="0"/>
                        <w:jc w:val="center"/>
                        <w:rPr>
                          <w:rFonts w:ascii="UVN Ly Do" w:hAnsi="UVN Ly Do"/>
                          <w:noProof/>
                          <w:spacing w:val="-4"/>
                          <w:szCs w:val="24"/>
                        </w:rPr>
                      </w:pPr>
                      <w:r>
                        <w:rPr>
                          <w:rFonts w:ascii="UVN Ly Do" w:hAnsi="UVN Ly Do"/>
                          <w:noProof/>
                          <w:spacing w:val="-4"/>
                          <w:szCs w:val="24"/>
                        </w:rPr>
                        <w:t>Our Lady of Czestochwa Church</w:t>
                      </w:r>
                    </w:p>
                    <w:p w:rsidR="001F17E7" w:rsidRDefault="001F17E7" w:rsidP="00DA3BAA">
                      <w:pPr>
                        <w:tabs>
                          <w:tab w:val="left" w:pos="0"/>
                          <w:tab w:val="left" w:pos="270"/>
                          <w:tab w:val="right" w:leader="dot" w:pos="5490"/>
                        </w:tabs>
                        <w:ind w:firstLine="0"/>
                        <w:jc w:val="center"/>
                        <w:rPr>
                          <w:rFonts w:ascii="UVN Ly Do" w:hAnsi="UVN Ly Do"/>
                          <w:noProof/>
                          <w:spacing w:val="-4"/>
                          <w:szCs w:val="24"/>
                        </w:rPr>
                      </w:pPr>
                      <w:r>
                        <w:rPr>
                          <w:rFonts w:ascii="UVN Ly Do" w:hAnsi="UVN Ly Do"/>
                          <w:noProof/>
                          <w:spacing w:val="-4"/>
                          <w:szCs w:val="24"/>
                        </w:rPr>
                        <w:t>807 Hamilton Blvd.</w:t>
                      </w:r>
                    </w:p>
                    <w:p w:rsidR="001F17E7" w:rsidRDefault="001F17E7" w:rsidP="00DA3BAA">
                      <w:pPr>
                        <w:tabs>
                          <w:tab w:val="left" w:pos="0"/>
                          <w:tab w:val="left" w:pos="270"/>
                          <w:tab w:val="right" w:leader="dot" w:pos="5490"/>
                        </w:tabs>
                        <w:spacing w:after="120"/>
                        <w:ind w:firstLine="0"/>
                        <w:jc w:val="center"/>
                        <w:rPr>
                          <w:rFonts w:ascii="UVN Ly Do" w:hAnsi="UVN Ly Do"/>
                          <w:noProof/>
                          <w:spacing w:val="-4"/>
                          <w:szCs w:val="24"/>
                        </w:rPr>
                      </w:pPr>
                      <w:r>
                        <w:rPr>
                          <w:rFonts w:ascii="UVN Ly Do" w:hAnsi="UVN Ly Do"/>
                          <w:noProof/>
                          <w:spacing w:val="-4"/>
                          <w:szCs w:val="24"/>
                        </w:rPr>
                        <w:t>South Plainfield, NJ 07080</w:t>
                      </w:r>
                    </w:p>
                    <w:p w:rsidR="001F17E7" w:rsidRPr="00DA3BAA" w:rsidRDefault="001F17E7" w:rsidP="00DA3BAA">
                      <w:pPr>
                        <w:pBdr>
                          <w:top w:val="single" w:sz="4" w:space="1" w:color="auto"/>
                          <w:bottom w:val="single" w:sz="4" w:space="1" w:color="auto"/>
                        </w:pBdr>
                        <w:tabs>
                          <w:tab w:val="left" w:pos="0"/>
                          <w:tab w:val="left" w:pos="270"/>
                          <w:tab w:val="right" w:leader="dot" w:pos="5490"/>
                        </w:tabs>
                        <w:ind w:firstLine="0"/>
                        <w:jc w:val="center"/>
                        <w:rPr>
                          <w:rFonts w:ascii="Times New Roman" w:hAnsi="Times New Roman"/>
                          <w:noProof/>
                          <w:sz w:val="24"/>
                          <w:szCs w:val="24"/>
                        </w:rPr>
                      </w:pPr>
                      <w:r>
                        <w:rPr>
                          <w:rFonts w:ascii="UVN Ly Do" w:hAnsi="UVN Ly Do"/>
                          <w:noProof/>
                          <w:spacing w:val="-4"/>
                          <w:szCs w:val="24"/>
                        </w:rPr>
                        <w:t xml:space="preserve"> </w:t>
                      </w:r>
                      <w:r w:rsidRPr="00DA3BAA">
                        <w:rPr>
                          <w:rFonts w:ascii="Times New Roman" w:hAnsi="Times New Roman"/>
                          <w:noProof/>
                          <w:sz w:val="24"/>
                          <w:szCs w:val="24"/>
                        </w:rPr>
                        <w:t>http://www.cdmetuchen.org</w:t>
                      </w:r>
                    </w:p>
                    <w:p w:rsidR="001F17E7" w:rsidRDefault="001F17E7" w:rsidP="00DA3BAA">
                      <w:pPr>
                        <w:tabs>
                          <w:tab w:val="left" w:pos="0"/>
                          <w:tab w:val="left" w:pos="270"/>
                          <w:tab w:val="right" w:leader="dot" w:pos="5490"/>
                        </w:tabs>
                        <w:spacing w:line="240" w:lineRule="exact"/>
                        <w:ind w:firstLine="0"/>
                        <w:jc w:val="center"/>
                        <w:rPr>
                          <w:rFonts w:ascii="Times New Roman" w:hAnsi="Times New Roman"/>
                          <w:noProof/>
                          <w:sz w:val="20"/>
                          <w:szCs w:val="20"/>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Quản Nhiệm</w:t>
                      </w:r>
                    </w:p>
                    <w:p w:rsidR="001F17E7" w:rsidRPr="00DA3BAA" w:rsidRDefault="001F17E7" w:rsidP="00DA3BAA">
                      <w:pPr>
                        <w:tabs>
                          <w:tab w:val="left" w:pos="0"/>
                          <w:tab w:val="left" w:pos="270"/>
                          <w:tab w:val="right" w:leader="dot" w:pos="5490"/>
                        </w:tabs>
                        <w:spacing w:line="240" w:lineRule="exact"/>
                        <w:ind w:firstLine="0"/>
                        <w:jc w:val="center"/>
                        <w:rPr>
                          <w:rFonts w:ascii="Times New Roman" w:hAnsi="Times New Roman"/>
                          <w:noProof/>
                          <w:sz w:val="24"/>
                          <w:szCs w:val="24"/>
                        </w:rPr>
                      </w:pPr>
                      <w:r w:rsidRPr="00DA3BAA">
                        <w:rPr>
                          <w:rFonts w:ascii="Times New Roman" w:hAnsi="Times New Roman"/>
                          <w:noProof/>
                          <w:sz w:val="24"/>
                          <w:szCs w:val="24"/>
                        </w:rPr>
                        <w:t>LM. Phêrô Trần Việt Hùng</w:t>
                      </w:r>
                    </w:p>
                    <w:p w:rsidR="001F17E7" w:rsidRPr="00DA3BAA" w:rsidRDefault="001F17E7" w:rsidP="00DA3BAA">
                      <w:pPr>
                        <w:tabs>
                          <w:tab w:val="left" w:pos="0"/>
                          <w:tab w:val="left" w:pos="270"/>
                          <w:tab w:val="right" w:leader="dot" w:pos="5490"/>
                        </w:tabs>
                        <w:spacing w:line="240" w:lineRule="exact"/>
                        <w:ind w:firstLine="0"/>
                        <w:jc w:val="center"/>
                        <w:rPr>
                          <w:rFonts w:ascii="Times New Roman" w:hAnsi="Times New Roman"/>
                          <w:noProof/>
                          <w:sz w:val="24"/>
                          <w:szCs w:val="24"/>
                        </w:rPr>
                      </w:pPr>
                      <w:r w:rsidRPr="00DA3BAA">
                        <w:rPr>
                          <w:rFonts w:ascii="Times New Roman" w:hAnsi="Times New Roman"/>
                          <w:noProof/>
                          <w:sz w:val="24"/>
                          <w:szCs w:val="24"/>
                        </w:rPr>
                        <w:t>Điện Thoại: (732) 372-3839</w:t>
                      </w:r>
                    </w:p>
                    <w:p w:rsidR="001F17E7" w:rsidRPr="00DA3BAA" w:rsidRDefault="001F17E7" w:rsidP="00DA3BAA">
                      <w:pPr>
                        <w:tabs>
                          <w:tab w:val="left" w:pos="0"/>
                          <w:tab w:val="left" w:pos="270"/>
                          <w:tab w:val="right" w:leader="dot" w:pos="5490"/>
                        </w:tabs>
                        <w:spacing w:line="240" w:lineRule="exact"/>
                        <w:ind w:firstLine="0"/>
                        <w:jc w:val="center"/>
                        <w:rPr>
                          <w:rFonts w:ascii="Times New Roman" w:hAnsi="Times New Roman"/>
                          <w:noProof/>
                          <w:sz w:val="24"/>
                          <w:szCs w:val="24"/>
                        </w:rPr>
                      </w:pPr>
                      <w:r w:rsidRPr="00DA3BAA">
                        <w:rPr>
                          <w:rFonts w:ascii="Times New Roman" w:hAnsi="Times New Roman"/>
                          <w:noProof/>
                          <w:sz w:val="24"/>
                          <w:szCs w:val="24"/>
                        </w:rPr>
                        <w:t>Email: petertran000@gmail.com</w:t>
                      </w:r>
                    </w:p>
                    <w:p w:rsidR="001F17E7" w:rsidRDefault="001F17E7" w:rsidP="00DA3BAA">
                      <w:pPr>
                        <w:tabs>
                          <w:tab w:val="left" w:pos="0"/>
                          <w:tab w:val="left" w:pos="270"/>
                          <w:tab w:val="right" w:leader="dot" w:pos="5490"/>
                        </w:tabs>
                        <w:spacing w:line="240" w:lineRule="exact"/>
                        <w:ind w:firstLine="0"/>
                        <w:jc w:val="center"/>
                        <w:rPr>
                          <w:rFonts w:ascii="UVN Ly Do" w:hAnsi="UVN Ly Do"/>
                          <w:b/>
                          <w:noProof/>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Ban Biên Tập</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noProof/>
                          <w:sz w:val="24"/>
                          <w:szCs w:val="24"/>
                        </w:rPr>
                        <w:t>Hồ Đức Linh</w:t>
                      </w:r>
                      <w:r w:rsidRPr="00DA3BAA">
                        <w:rPr>
                          <w:rFonts w:ascii="Times New Roman" w:hAnsi="Times New Roman"/>
                          <w:sz w:val="24"/>
                          <w:szCs w:val="24"/>
                        </w:rPr>
                        <w:br/>
                        <w:t>Nguyễn Chinh Nguyên</w:t>
                      </w: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Kỹ Thuật</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Nguyễ</w:t>
                      </w:r>
                      <w:r>
                        <w:rPr>
                          <w:rFonts w:ascii="Times New Roman" w:hAnsi="Times New Roman"/>
                          <w:sz w:val="24"/>
                          <w:szCs w:val="24"/>
                        </w:rPr>
                        <w:t>n Nam</w:t>
                      </w:r>
                    </w:p>
                    <w:p w:rsidR="001F17E7" w:rsidRDefault="001F17E7" w:rsidP="00DA3BAA">
                      <w:pPr>
                        <w:tabs>
                          <w:tab w:val="left" w:pos="0"/>
                          <w:tab w:val="left" w:pos="270"/>
                          <w:tab w:val="right" w:leader="dot" w:pos="5490"/>
                        </w:tabs>
                        <w:spacing w:line="288" w:lineRule="auto"/>
                        <w:ind w:firstLine="0"/>
                        <w:jc w:val="center"/>
                        <w:rPr>
                          <w:rFonts w:ascii="UVN Ly Do" w:hAnsi="UVN Ly Do"/>
                          <w:b/>
                          <w:noProof/>
                        </w:rPr>
                      </w:pPr>
                      <w:r>
                        <w:rPr>
                          <w:rFonts w:ascii="Times New Roman" w:hAnsi="Times New Roman"/>
                          <w:noProof/>
                        </w:rPr>
                        <w:br/>
                      </w: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Quảng Cáo</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 xml:space="preserve"> Nguyễn Đức Minh</w:t>
                      </w: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cs="Book Antiqua"/>
                          <w:b/>
                          <w:noProof/>
                        </w:rPr>
                      </w:pPr>
                      <w:r>
                        <w:rPr>
                          <w:rFonts w:ascii="UVN Ly Do" w:hAnsi="UVN Ly Do"/>
                          <w:b/>
                          <w:noProof/>
                        </w:rPr>
                        <w:t>Hình Bìa</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Lê Vũ</w:t>
                      </w: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r>
                        <w:rPr>
                          <w:rFonts w:ascii="UVN Ly Do" w:hAnsi="UVN Ly Do"/>
                          <w:b/>
                          <w:noProof/>
                        </w:rPr>
                        <w:t xml:space="preserve"> </w:t>
                      </w:r>
                    </w:p>
                    <w:p w:rsidR="001F17E7" w:rsidRDefault="001F17E7" w:rsidP="00DA3BAA">
                      <w:pPr>
                        <w:tabs>
                          <w:tab w:val="left" w:pos="0"/>
                          <w:tab w:val="left" w:pos="270"/>
                          <w:tab w:val="right" w:leader="dot" w:pos="5490"/>
                        </w:tabs>
                        <w:spacing w:line="320" w:lineRule="exact"/>
                        <w:ind w:firstLine="0"/>
                        <w:jc w:val="center"/>
                        <w:rPr>
                          <w:rFonts w:ascii="UVN Ly Do" w:hAnsi="UVN Ly Do"/>
                          <w:b/>
                          <w:noProof/>
                        </w:rPr>
                      </w:pPr>
                    </w:p>
                    <w:p w:rsidR="001F17E7" w:rsidRDefault="001F17E7" w:rsidP="00311621">
                      <w:pPr>
                        <w:tabs>
                          <w:tab w:val="left" w:pos="0"/>
                          <w:tab w:val="left" w:pos="270"/>
                          <w:tab w:val="right" w:leader="dot" w:pos="5490"/>
                        </w:tabs>
                        <w:spacing w:after="120" w:line="240" w:lineRule="exact"/>
                        <w:ind w:firstLine="0"/>
                        <w:jc w:val="center"/>
                        <w:rPr>
                          <w:rFonts w:ascii="UVN Ly Do" w:hAnsi="UVN Ly Do"/>
                          <w:b/>
                          <w:noProof/>
                        </w:rPr>
                      </w:pPr>
                      <w:r>
                        <w:rPr>
                          <w:rFonts w:ascii="UVN Ly Do" w:hAnsi="UVN Ly Do"/>
                          <w:b/>
                          <w:noProof/>
                        </w:rPr>
                        <w:t>Với Sự Cộng Tác</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Phan Văn An</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 xml:space="preserve"> Chương Đài</w:t>
                      </w:r>
                      <w:r w:rsidRPr="00DA3BAA">
                        <w:rPr>
                          <w:rFonts w:ascii="Times New Roman" w:hAnsi="Times New Roman"/>
                          <w:sz w:val="24"/>
                          <w:szCs w:val="24"/>
                        </w:rPr>
                        <w:br/>
                        <w:t>Tôn Thất Đàn</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Nguyễn Đức Khổng</w:t>
                      </w:r>
                    </w:p>
                    <w:p w:rsidR="001F17E7" w:rsidRPr="00DA3BAA" w:rsidRDefault="001F17E7" w:rsidP="00DA3BAA">
                      <w:pPr>
                        <w:tabs>
                          <w:tab w:val="left" w:pos="0"/>
                          <w:tab w:val="left" w:pos="270"/>
                          <w:tab w:val="right" w:leader="dot" w:pos="5490"/>
                        </w:tabs>
                        <w:spacing w:line="288" w:lineRule="auto"/>
                        <w:ind w:firstLine="0"/>
                        <w:jc w:val="center"/>
                        <w:rPr>
                          <w:rFonts w:ascii="Times New Roman" w:hAnsi="Times New Roman"/>
                          <w:sz w:val="24"/>
                          <w:szCs w:val="24"/>
                        </w:rPr>
                      </w:pPr>
                      <w:r w:rsidRPr="00DA3BAA">
                        <w:rPr>
                          <w:rFonts w:ascii="Times New Roman" w:hAnsi="Times New Roman"/>
                          <w:sz w:val="24"/>
                          <w:szCs w:val="24"/>
                        </w:rPr>
                        <w:t>Lê Thiên</w:t>
                      </w:r>
                    </w:p>
                    <w:p w:rsidR="001F17E7" w:rsidRDefault="001F17E7" w:rsidP="00DA3BAA">
                      <w:pPr>
                        <w:tabs>
                          <w:tab w:val="left" w:pos="0"/>
                          <w:tab w:val="left" w:pos="270"/>
                          <w:tab w:val="right" w:leader="dot" w:pos="5490"/>
                        </w:tabs>
                        <w:spacing w:line="240" w:lineRule="exact"/>
                        <w:jc w:val="center"/>
                        <w:rPr>
                          <w:rFonts w:ascii="Times New Roman" w:hAnsi="Times New Roman"/>
                          <w:noProof/>
                        </w:rPr>
                      </w:pPr>
                    </w:p>
                    <w:p w:rsidR="001F17E7" w:rsidRDefault="001F17E7" w:rsidP="00DA3BAA">
                      <w:pPr>
                        <w:tabs>
                          <w:tab w:val="left" w:pos="0"/>
                          <w:tab w:val="left" w:pos="270"/>
                          <w:tab w:val="right" w:leader="dot" w:pos="5490"/>
                        </w:tabs>
                        <w:spacing w:after="60" w:line="240" w:lineRule="exact"/>
                        <w:jc w:val="center"/>
                        <w:rPr>
                          <w:rFonts w:ascii="UVN Ly Do" w:hAnsi="UVN Ly Do"/>
                          <w:b/>
                          <w:noProof/>
                        </w:rPr>
                      </w:pPr>
                    </w:p>
                  </w:txbxContent>
                </v:textbox>
                <w10:wrap type="square"/>
              </v:shape>
            </w:pict>
          </mc:Fallback>
        </mc:AlternateContent>
      </w:r>
      <w:r>
        <w:rPr>
          <w:rFonts w:ascii="Arial" w:hAnsi="Arial" w:cs="Arial"/>
          <w:b/>
          <w:szCs w:val="24"/>
        </w:rPr>
        <w:t>Nội Dung</w:t>
      </w:r>
    </w:p>
    <w:p w:rsidR="00DA3BAA" w:rsidRPr="00C00E56" w:rsidRDefault="00852232" w:rsidP="00C00E56">
      <w:pPr>
        <w:tabs>
          <w:tab w:val="right" w:leader="dot" w:pos="5760"/>
        </w:tabs>
        <w:spacing w:before="120" w:line="252" w:lineRule="auto"/>
        <w:ind w:firstLine="0"/>
        <w:rPr>
          <w:rFonts w:ascii="Arial" w:hAnsi="Arial" w:cs="Arial"/>
          <w:b/>
          <w:caps/>
          <w:sz w:val="16"/>
          <w:szCs w:val="16"/>
        </w:rPr>
      </w:pPr>
      <w:r w:rsidRPr="00C00E56">
        <w:rPr>
          <w:rFonts w:ascii="Arial" w:hAnsi="Arial" w:cs="Arial"/>
          <w:b/>
          <w:caps/>
          <w:sz w:val="16"/>
          <w:szCs w:val="16"/>
        </w:rPr>
        <w:t>Việt Nam Quê Hương Tôi</w:t>
      </w:r>
    </w:p>
    <w:p w:rsidR="00DA3BAA" w:rsidRPr="00C00E56" w:rsidRDefault="00852232"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03 Đôi Lời</w:t>
      </w:r>
      <w:r w:rsidR="00DA3BAA" w:rsidRPr="00C00E56">
        <w:rPr>
          <w:rFonts w:ascii="Arial" w:hAnsi="Arial" w:cs="Arial"/>
          <w:noProof/>
          <w:sz w:val="16"/>
          <w:szCs w:val="16"/>
        </w:rPr>
        <w:tab/>
      </w:r>
      <w:r w:rsidRPr="00C00E56">
        <w:rPr>
          <w:rFonts w:ascii="Arial" w:hAnsi="Arial" w:cs="Arial"/>
          <w:noProof/>
          <w:sz w:val="16"/>
          <w:szCs w:val="16"/>
        </w:rPr>
        <w:t>Ban Biên Tập</w:t>
      </w:r>
    </w:p>
    <w:p w:rsidR="00DA3BAA"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04</w:t>
      </w:r>
      <w:r w:rsidR="00DA3BAA" w:rsidRPr="00C00E56">
        <w:rPr>
          <w:rFonts w:ascii="Arial" w:hAnsi="Arial" w:cs="Arial"/>
          <w:noProof/>
          <w:sz w:val="16"/>
          <w:szCs w:val="16"/>
        </w:rPr>
        <w:t xml:space="preserve"> </w:t>
      </w:r>
      <w:r w:rsidR="00852232" w:rsidRPr="00C00E56">
        <w:rPr>
          <w:rFonts w:ascii="Arial" w:hAnsi="Arial" w:cs="Arial"/>
          <w:noProof/>
          <w:sz w:val="16"/>
          <w:szCs w:val="16"/>
        </w:rPr>
        <w:t>Một Lựa Chọn Đáng Trân Trọng</w:t>
      </w:r>
      <w:r w:rsidR="00852232" w:rsidRPr="00C00E56">
        <w:rPr>
          <w:rFonts w:ascii="Arial" w:hAnsi="Arial" w:cs="Arial"/>
          <w:noProof/>
          <w:sz w:val="16"/>
          <w:szCs w:val="16"/>
        </w:rPr>
        <w:tab/>
        <w:t>Lê Thiên</w:t>
      </w:r>
    </w:p>
    <w:p w:rsidR="00DA3BAA"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09</w:t>
      </w:r>
      <w:r w:rsidR="00DA3BAA" w:rsidRPr="00C00E56">
        <w:rPr>
          <w:rFonts w:ascii="Arial" w:hAnsi="Arial" w:cs="Arial"/>
          <w:noProof/>
          <w:sz w:val="16"/>
          <w:szCs w:val="16"/>
        </w:rPr>
        <w:t xml:space="preserve"> </w:t>
      </w:r>
      <w:r w:rsidR="00852232" w:rsidRPr="00C00E56">
        <w:rPr>
          <w:rFonts w:ascii="Arial" w:hAnsi="Arial" w:cs="Arial"/>
          <w:noProof/>
          <w:sz w:val="16"/>
          <w:szCs w:val="16"/>
        </w:rPr>
        <w:t>Con Muốn Chúa Là Ng</w:t>
      </w:r>
      <w:r w:rsidR="00852232" w:rsidRPr="00C00E56">
        <w:rPr>
          <w:rFonts w:ascii="Arial" w:hAnsi="Arial" w:cs="Arial" w:hint="eastAsia"/>
          <w:noProof/>
          <w:sz w:val="16"/>
          <w:szCs w:val="16"/>
        </w:rPr>
        <w:t>ư</w:t>
      </w:r>
      <w:r w:rsidR="00852232" w:rsidRPr="00C00E56">
        <w:rPr>
          <w:rFonts w:ascii="Arial" w:hAnsi="Arial" w:cs="Arial"/>
          <w:noProof/>
          <w:sz w:val="16"/>
          <w:szCs w:val="16"/>
        </w:rPr>
        <w:t>ời Việt Nam</w:t>
      </w:r>
      <w:r w:rsidR="00DA3BAA" w:rsidRPr="00C00E56">
        <w:rPr>
          <w:rFonts w:ascii="Arial" w:hAnsi="Arial" w:cs="Arial"/>
          <w:noProof/>
          <w:sz w:val="16"/>
          <w:szCs w:val="16"/>
        </w:rPr>
        <w:tab/>
      </w:r>
      <w:r w:rsidR="00852232" w:rsidRPr="00C00E56">
        <w:rPr>
          <w:rFonts w:ascii="Arial" w:hAnsi="Arial" w:cs="Arial"/>
          <w:noProof/>
          <w:sz w:val="16"/>
          <w:szCs w:val="16"/>
        </w:rPr>
        <w:t>kochinawoa</w:t>
      </w:r>
    </w:p>
    <w:p w:rsidR="00852232"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09</w:t>
      </w:r>
      <w:r w:rsidR="00DA3BAA" w:rsidRPr="00C00E56">
        <w:rPr>
          <w:rFonts w:ascii="Arial" w:hAnsi="Arial" w:cs="Arial"/>
          <w:noProof/>
          <w:sz w:val="16"/>
          <w:szCs w:val="16"/>
        </w:rPr>
        <w:t xml:space="preserve"> </w:t>
      </w:r>
      <w:r w:rsidR="00852232" w:rsidRPr="00C00E56">
        <w:rPr>
          <w:rFonts w:ascii="Arial" w:hAnsi="Arial" w:cs="Arial"/>
          <w:noProof/>
          <w:sz w:val="16"/>
          <w:szCs w:val="16"/>
        </w:rPr>
        <w:t xml:space="preserve">Bốn Ngàn Năm Lịch-Sử  </w:t>
      </w:r>
      <w:r w:rsidR="00DA3BAA" w:rsidRPr="00C00E56">
        <w:rPr>
          <w:rFonts w:ascii="Arial" w:hAnsi="Arial" w:cs="Arial"/>
          <w:noProof/>
          <w:sz w:val="16"/>
          <w:szCs w:val="16"/>
        </w:rPr>
        <w:tab/>
      </w:r>
      <w:r w:rsidR="00852232" w:rsidRPr="00C00E56">
        <w:rPr>
          <w:rFonts w:ascii="Arial" w:hAnsi="Arial" w:cs="Arial"/>
          <w:noProof/>
          <w:sz w:val="16"/>
          <w:szCs w:val="16"/>
        </w:rPr>
        <w:t xml:space="preserve">Audey Tran </w:t>
      </w:r>
    </w:p>
    <w:p w:rsidR="006F3E35"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10 Con có một Tổ quốc</w:t>
      </w:r>
      <w:r w:rsidRPr="00C00E56">
        <w:rPr>
          <w:rFonts w:ascii="Arial" w:hAnsi="Arial" w:cs="Arial"/>
          <w:noProof/>
          <w:sz w:val="16"/>
          <w:szCs w:val="16"/>
        </w:rPr>
        <w:tab/>
        <w:t>ĐHY Nguyễn Văn Thuận</w:t>
      </w:r>
    </w:p>
    <w:p w:rsidR="00DA3BAA"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 xml:space="preserve">11 </w:t>
      </w:r>
      <w:r w:rsidR="00852232" w:rsidRPr="00C00E56">
        <w:rPr>
          <w:rFonts w:ascii="Arial" w:hAnsi="Arial" w:cs="Arial"/>
          <w:noProof/>
          <w:sz w:val="16"/>
          <w:szCs w:val="16"/>
        </w:rPr>
        <w:t>Việt Nam Quê H</w:t>
      </w:r>
      <w:r w:rsidR="00852232" w:rsidRPr="00C00E56">
        <w:rPr>
          <w:rFonts w:ascii="Arial" w:hAnsi="Arial" w:cs="Arial" w:hint="eastAsia"/>
          <w:noProof/>
          <w:sz w:val="16"/>
          <w:szCs w:val="16"/>
        </w:rPr>
        <w:t>ươ</w:t>
      </w:r>
      <w:r w:rsidR="00852232" w:rsidRPr="00C00E56">
        <w:rPr>
          <w:rFonts w:ascii="Arial" w:hAnsi="Arial" w:cs="Arial"/>
          <w:noProof/>
          <w:sz w:val="16"/>
          <w:szCs w:val="16"/>
        </w:rPr>
        <w:t>ng Tôi.</w:t>
      </w:r>
      <w:r w:rsidR="00852232" w:rsidRPr="00C00E56">
        <w:rPr>
          <w:rFonts w:ascii="Arial" w:hAnsi="Arial" w:cs="Arial"/>
          <w:noProof/>
          <w:sz w:val="16"/>
          <w:szCs w:val="16"/>
        </w:rPr>
        <w:tab/>
        <w:t>Phan Văn An</w:t>
      </w:r>
    </w:p>
    <w:p w:rsidR="00852232"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 xml:space="preserve">16 </w:t>
      </w:r>
      <w:r w:rsidR="00852232" w:rsidRPr="00C00E56">
        <w:rPr>
          <w:rFonts w:ascii="Arial" w:hAnsi="Arial" w:cs="Arial"/>
          <w:noProof/>
          <w:sz w:val="16"/>
          <w:szCs w:val="16"/>
        </w:rPr>
        <w:t>Việt Nam Quê H</w:t>
      </w:r>
      <w:r w:rsidR="00852232" w:rsidRPr="00C00E56">
        <w:rPr>
          <w:rFonts w:ascii="Arial" w:hAnsi="Arial" w:cs="Arial" w:hint="eastAsia"/>
          <w:noProof/>
          <w:sz w:val="16"/>
          <w:szCs w:val="16"/>
        </w:rPr>
        <w:t>ươ</w:t>
      </w:r>
      <w:r w:rsidR="00852232" w:rsidRPr="00C00E56">
        <w:rPr>
          <w:rFonts w:ascii="Arial" w:hAnsi="Arial" w:cs="Arial"/>
          <w:noProof/>
          <w:sz w:val="16"/>
          <w:szCs w:val="16"/>
        </w:rPr>
        <w:t xml:space="preserve">ng Ngạo Nghễ </w:t>
      </w:r>
      <w:r w:rsidR="00852232" w:rsidRPr="00C00E56">
        <w:rPr>
          <w:rFonts w:ascii="Arial" w:hAnsi="Arial" w:cs="Arial"/>
          <w:noProof/>
          <w:sz w:val="16"/>
          <w:szCs w:val="16"/>
        </w:rPr>
        <w:tab/>
        <w:t>Nguyễn Đức Quang</w:t>
      </w:r>
    </w:p>
    <w:p w:rsidR="00852232"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 xml:space="preserve">20 </w:t>
      </w:r>
      <w:r w:rsidR="00852232" w:rsidRPr="00C00E56">
        <w:rPr>
          <w:rFonts w:ascii="Arial" w:hAnsi="Arial" w:cs="Arial"/>
          <w:noProof/>
          <w:sz w:val="16"/>
          <w:szCs w:val="16"/>
        </w:rPr>
        <w:t>Có Phải Tôi… Quê H</w:t>
      </w:r>
      <w:r w:rsidR="00852232" w:rsidRPr="00C00E56">
        <w:rPr>
          <w:rFonts w:ascii="Arial" w:hAnsi="Arial" w:cs="Arial" w:hint="eastAsia"/>
          <w:noProof/>
          <w:sz w:val="16"/>
          <w:szCs w:val="16"/>
        </w:rPr>
        <w:t>ươ</w:t>
      </w:r>
      <w:r w:rsidR="00852232" w:rsidRPr="00C00E56">
        <w:rPr>
          <w:rFonts w:ascii="Arial" w:hAnsi="Arial" w:cs="Arial"/>
          <w:noProof/>
          <w:sz w:val="16"/>
          <w:szCs w:val="16"/>
        </w:rPr>
        <w:t>ng Ruồng Bỏ</w:t>
      </w:r>
      <w:r w:rsidR="00852232" w:rsidRPr="00C00E56">
        <w:rPr>
          <w:rFonts w:ascii="Arial" w:hAnsi="Arial" w:cs="Arial"/>
          <w:noProof/>
          <w:sz w:val="16"/>
          <w:szCs w:val="16"/>
        </w:rPr>
        <w:tab/>
        <w:t>Phạm Duy</w:t>
      </w:r>
    </w:p>
    <w:p w:rsidR="00852232"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 xml:space="preserve">21 </w:t>
      </w:r>
      <w:r w:rsidR="00852232" w:rsidRPr="00C00E56">
        <w:rPr>
          <w:rFonts w:ascii="Arial" w:hAnsi="Arial" w:cs="Arial"/>
          <w:noProof/>
          <w:sz w:val="16"/>
          <w:szCs w:val="16"/>
        </w:rPr>
        <w:t>Vinh Danh</w:t>
      </w:r>
      <w:r w:rsidR="00852232" w:rsidRPr="00C00E56">
        <w:rPr>
          <w:rFonts w:ascii="Arial" w:hAnsi="Arial" w:cs="Arial"/>
          <w:noProof/>
          <w:sz w:val="16"/>
          <w:szCs w:val="16"/>
        </w:rPr>
        <w:tab/>
        <w:t xml:space="preserve"> Phan Văn An</w:t>
      </w:r>
    </w:p>
    <w:p w:rsidR="00852232"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 xml:space="preserve">22 </w:t>
      </w:r>
      <w:r w:rsidR="00852232" w:rsidRPr="00C00E56">
        <w:rPr>
          <w:rFonts w:ascii="Arial" w:hAnsi="Arial" w:cs="Arial"/>
          <w:noProof/>
          <w:sz w:val="16"/>
          <w:szCs w:val="16"/>
        </w:rPr>
        <w:t>QUÊ H</w:t>
      </w:r>
      <w:r w:rsidR="00852232" w:rsidRPr="00C00E56">
        <w:rPr>
          <w:rFonts w:ascii="Arial" w:hAnsi="Arial" w:cs="Arial" w:hint="eastAsia"/>
          <w:noProof/>
          <w:sz w:val="16"/>
          <w:szCs w:val="16"/>
        </w:rPr>
        <w:t>ƯƠ</w:t>
      </w:r>
      <w:r w:rsidR="00852232" w:rsidRPr="00C00E56">
        <w:rPr>
          <w:rFonts w:ascii="Arial" w:hAnsi="Arial" w:cs="Arial"/>
          <w:noProof/>
          <w:sz w:val="16"/>
          <w:szCs w:val="16"/>
        </w:rPr>
        <w:t xml:space="preserve">NG Bài Học Đầu Tiên Cho Con </w:t>
      </w:r>
      <w:r w:rsidR="00852232" w:rsidRPr="00C00E56">
        <w:rPr>
          <w:rFonts w:ascii="Arial" w:hAnsi="Arial" w:cs="Arial"/>
          <w:noProof/>
          <w:sz w:val="16"/>
          <w:szCs w:val="16"/>
        </w:rPr>
        <w:tab/>
        <w:t>Đỗ Trung Quân</w:t>
      </w:r>
    </w:p>
    <w:p w:rsidR="00852232" w:rsidRPr="00C00E56" w:rsidRDefault="006F3E35" w:rsidP="00C00E56">
      <w:pPr>
        <w:tabs>
          <w:tab w:val="right" w:leader="dot" w:pos="5760"/>
        </w:tabs>
        <w:spacing w:line="252" w:lineRule="auto"/>
        <w:ind w:firstLine="0"/>
        <w:rPr>
          <w:rFonts w:ascii="Arial" w:hAnsi="Arial" w:cs="Arial"/>
          <w:noProof/>
          <w:sz w:val="16"/>
          <w:szCs w:val="16"/>
        </w:rPr>
      </w:pPr>
      <w:r w:rsidRPr="00C00E56">
        <w:rPr>
          <w:rFonts w:ascii="Arial" w:hAnsi="Arial" w:cs="Arial"/>
          <w:noProof/>
          <w:sz w:val="16"/>
          <w:szCs w:val="16"/>
        </w:rPr>
        <w:t xml:space="preserve">23 </w:t>
      </w:r>
      <w:r w:rsidR="00852232" w:rsidRPr="00C00E56">
        <w:rPr>
          <w:rFonts w:ascii="Arial" w:hAnsi="Arial" w:cs="Arial"/>
          <w:noProof/>
          <w:sz w:val="16"/>
          <w:szCs w:val="16"/>
        </w:rPr>
        <w:t>Quê H</w:t>
      </w:r>
      <w:r w:rsidR="00852232" w:rsidRPr="00C00E56">
        <w:rPr>
          <w:rFonts w:ascii="Arial" w:hAnsi="Arial" w:cs="Arial" w:hint="eastAsia"/>
          <w:noProof/>
          <w:sz w:val="16"/>
          <w:szCs w:val="16"/>
        </w:rPr>
        <w:t>ươ</w:t>
      </w:r>
      <w:r w:rsidR="00852232" w:rsidRPr="00C00E56">
        <w:rPr>
          <w:rFonts w:ascii="Arial" w:hAnsi="Arial" w:cs="Arial"/>
          <w:noProof/>
          <w:sz w:val="16"/>
          <w:szCs w:val="16"/>
        </w:rPr>
        <w:t>ng X</w:t>
      </w:r>
      <w:r w:rsidR="00852232" w:rsidRPr="00C00E56">
        <w:rPr>
          <w:rFonts w:ascii="Arial" w:hAnsi="Arial" w:cs="Arial" w:hint="eastAsia"/>
          <w:noProof/>
          <w:sz w:val="16"/>
          <w:szCs w:val="16"/>
        </w:rPr>
        <w:t>ư</w:t>
      </w:r>
      <w:r w:rsidR="00852232" w:rsidRPr="00C00E56">
        <w:rPr>
          <w:rFonts w:ascii="Arial" w:hAnsi="Arial" w:cs="Arial"/>
          <w:noProof/>
          <w:sz w:val="16"/>
          <w:szCs w:val="16"/>
        </w:rPr>
        <w:t>a Và Nay!</w:t>
      </w:r>
      <w:r w:rsidR="00852232" w:rsidRPr="00C00E56">
        <w:rPr>
          <w:rFonts w:ascii="Arial" w:hAnsi="Arial" w:cs="Arial"/>
          <w:noProof/>
          <w:sz w:val="16"/>
          <w:szCs w:val="16"/>
        </w:rPr>
        <w:tab/>
        <w:t>Ch</w:t>
      </w:r>
      <w:r w:rsidR="00852232" w:rsidRPr="00C00E56">
        <w:rPr>
          <w:rFonts w:ascii="Arial" w:hAnsi="Arial" w:cs="Arial" w:hint="eastAsia"/>
          <w:noProof/>
          <w:sz w:val="16"/>
          <w:szCs w:val="16"/>
        </w:rPr>
        <w:t>ươ</w:t>
      </w:r>
      <w:r w:rsidR="00852232" w:rsidRPr="00C00E56">
        <w:rPr>
          <w:rFonts w:ascii="Arial" w:hAnsi="Arial" w:cs="Arial"/>
          <w:noProof/>
          <w:sz w:val="16"/>
          <w:szCs w:val="16"/>
        </w:rPr>
        <w:t>ng Đài</w:t>
      </w:r>
    </w:p>
    <w:p w:rsidR="00852232" w:rsidRPr="00C00E56" w:rsidRDefault="006F3E35"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24 </w:t>
      </w:r>
      <w:r w:rsidR="00852232" w:rsidRPr="00C00E56">
        <w:rPr>
          <w:rFonts w:ascii="Arial" w:hAnsi="Arial" w:cs="Arial"/>
          <w:noProof/>
          <w:sz w:val="16"/>
          <w:szCs w:val="16"/>
        </w:rPr>
        <w:t xml:space="preserve">Tuổi trẻ hải ngoại…không rời xa tổ quốc </w:t>
      </w:r>
      <w:r w:rsidR="00852232" w:rsidRPr="00C00E56">
        <w:rPr>
          <w:rFonts w:ascii="Arial" w:hAnsi="Arial" w:cs="Arial"/>
          <w:noProof/>
          <w:sz w:val="16"/>
          <w:szCs w:val="16"/>
        </w:rPr>
        <w:tab/>
        <w:t>Mặc Lâm, RFA</w:t>
      </w:r>
    </w:p>
    <w:p w:rsidR="00852232" w:rsidRPr="00C00E56" w:rsidRDefault="00852232" w:rsidP="00C00E56">
      <w:pPr>
        <w:tabs>
          <w:tab w:val="right" w:leader="dot" w:pos="5760"/>
        </w:tabs>
        <w:spacing w:before="120" w:line="252" w:lineRule="auto"/>
        <w:ind w:firstLine="0"/>
        <w:rPr>
          <w:rFonts w:ascii="Arial" w:hAnsi="Arial" w:cs="Arial"/>
          <w:b/>
          <w:sz w:val="16"/>
          <w:szCs w:val="16"/>
        </w:rPr>
      </w:pPr>
      <w:r w:rsidRPr="00C00E56">
        <w:rPr>
          <w:rFonts w:ascii="Arial" w:hAnsi="Arial" w:cs="Arial"/>
          <w:b/>
          <w:sz w:val="16"/>
          <w:szCs w:val="16"/>
        </w:rPr>
        <w:t>SINH HOẠT CỘNG ĐOÀN</w:t>
      </w:r>
    </w:p>
    <w:p w:rsidR="00852232" w:rsidRPr="00C00E56" w:rsidRDefault="006F3E35"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26 </w:t>
      </w:r>
      <w:r w:rsidR="00852232" w:rsidRPr="00C00E56">
        <w:rPr>
          <w:rFonts w:ascii="Arial" w:hAnsi="Arial" w:cs="Arial"/>
          <w:noProof/>
          <w:sz w:val="16"/>
          <w:szCs w:val="16"/>
        </w:rPr>
        <w:t>Phóng sự lễ nhậm chức</w:t>
      </w:r>
      <w:r w:rsidRPr="00C00E56">
        <w:rPr>
          <w:rFonts w:ascii="Arial" w:hAnsi="Arial" w:cs="Arial"/>
          <w:noProof/>
          <w:sz w:val="16"/>
          <w:szCs w:val="16"/>
        </w:rPr>
        <w:t xml:space="preserve"> chánh xứ</w:t>
      </w:r>
      <w:r w:rsidR="00852232" w:rsidRPr="00C00E56">
        <w:rPr>
          <w:rFonts w:ascii="Arial" w:hAnsi="Arial" w:cs="Arial"/>
          <w:noProof/>
          <w:sz w:val="16"/>
          <w:szCs w:val="16"/>
        </w:rPr>
        <w:tab/>
        <w:t>Christina Lestle</w:t>
      </w:r>
    </w:p>
    <w:p w:rsidR="00852232" w:rsidRPr="00C00E56" w:rsidRDefault="006F3E35"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30 </w:t>
      </w:r>
      <w:r w:rsidR="00852232" w:rsidRPr="00C00E56">
        <w:rPr>
          <w:rFonts w:ascii="Arial" w:hAnsi="Arial" w:cs="Arial"/>
          <w:noProof/>
          <w:sz w:val="16"/>
          <w:szCs w:val="16"/>
        </w:rPr>
        <w:t>Cộng đoàn nhỏ - B</w:t>
      </w:r>
      <w:r w:rsidR="00852232" w:rsidRPr="00C00E56">
        <w:rPr>
          <w:rFonts w:ascii="Arial" w:hAnsi="Arial" w:cs="Arial" w:hint="eastAsia"/>
          <w:noProof/>
          <w:sz w:val="16"/>
          <w:szCs w:val="16"/>
        </w:rPr>
        <w:t>ư</w:t>
      </w:r>
      <w:r w:rsidR="00852232" w:rsidRPr="00C00E56">
        <w:rPr>
          <w:rFonts w:ascii="Arial" w:hAnsi="Arial" w:cs="Arial"/>
          <w:noProof/>
          <w:sz w:val="16"/>
          <w:szCs w:val="16"/>
        </w:rPr>
        <w:t>ớc v</w:t>
      </w:r>
      <w:r w:rsidR="00852232" w:rsidRPr="00C00E56">
        <w:rPr>
          <w:rFonts w:ascii="Arial" w:hAnsi="Arial" w:cs="Arial" w:hint="eastAsia"/>
          <w:noProof/>
          <w:sz w:val="16"/>
          <w:szCs w:val="16"/>
        </w:rPr>
        <w:t>ươ</w:t>
      </w:r>
      <w:r w:rsidR="00852232" w:rsidRPr="00C00E56">
        <w:rPr>
          <w:rFonts w:ascii="Arial" w:hAnsi="Arial" w:cs="Arial"/>
          <w:noProof/>
          <w:sz w:val="16"/>
          <w:szCs w:val="16"/>
        </w:rPr>
        <w:t>n lớn</w:t>
      </w:r>
      <w:r w:rsidR="00852232" w:rsidRPr="00C00E56">
        <w:rPr>
          <w:rFonts w:ascii="Arial" w:hAnsi="Arial" w:cs="Arial"/>
          <w:noProof/>
          <w:sz w:val="16"/>
          <w:szCs w:val="16"/>
        </w:rPr>
        <w:tab/>
        <w:t>Lê Thiên</w:t>
      </w:r>
    </w:p>
    <w:p w:rsidR="00852232" w:rsidRPr="00C00E56" w:rsidRDefault="00852232" w:rsidP="00C00E56">
      <w:pPr>
        <w:tabs>
          <w:tab w:val="right" w:leader="dot" w:pos="5760"/>
        </w:tabs>
        <w:spacing w:before="120" w:line="252" w:lineRule="auto"/>
        <w:ind w:firstLine="0"/>
        <w:rPr>
          <w:rFonts w:ascii="Arial" w:hAnsi="Arial" w:cs="Arial"/>
          <w:noProof/>
          <w:sz w:val="16"/>
          <w:szCs w:val="16"/>
        </w:rPr>
      </w:pPr>
      <w:bookmarkStart w:id="0" w:name="OLE_LINK42"/>
      <w:bookmarkStart w:id="1" w:name="OLE_LINK43"/>
      <w:bookmarkStart w:id="2" w:name="OLE_LINK44"/>
      <w:bookmarkStart w:id="3" w:name="OLE_LINK62"/>
      <w:bookmarkStart w:id="4" w:name="OLE_LINK63"/>
      <w:r w:rsidRPr="00C00E56">
        <w:rPr>
          <w:rFonts w:ascii="Arial" w:hAnsi="Arial" w:cs="Arial"/>
          <w:b/>
          <w:sz w:val="16"/>
          <w:szCs w:val="16"/>
        </w:rPr>
        <w:t>NĂM</w:t>
      </w:r>
      <w:r w:rsidRPr="00C00E56">
        <w:rPr>
          <w:rFonts w:ascii="Arial" w:hAnsi="Arial" w:cs="Arial"/>
          <w:noProof/>
          <w:sz w:val="16"/>
          <w:szCs w:val="16"/>
        </w:rPr>
        <w:t xml:space="preserve"> </w:t>
      </w:r>
      <w:r w:rsidRPr="00C00E56">
        <w:rPr>
          <w:rFonts w:ascii="Arial" w:hAnsi="Arial" w:cs="Arial"/>
          <w:b/>
          <w:sz w:val="16"/>
          <w:szCs w:val="16"/>
        </w:rPr>
        <w:t>MẬU TUẤT 2018</w:t>
      </w:r>
    </w:p>
    <w:bookmarkEnd w:id="0"/>
    <w:bookmarkEnd w:id="1"/>
    <w:bookmarkEnd w:id="2"/>
    <w:bookmarkEnd w:id="3"/>
    <w:bookmarkEnd w:id="4"/>
    <w:p w:rsidR="00852232" w:rsidRPr="00C00E56" w:rsidRDefault="006F3E35"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32 </w:t>
      </w:r>
      <w:r w:rsidR="00852232" w:rsidRPr="00C00E56">
        <w:rPr>
          <w:rFonts w:ascii="Arial" w:hAnsi="Arial" w:cs="Arial"/>
          <w:noProof/>
          <w:sz w:val="16"/>
          <w:szCs w:val="16"/>
        </w:rPr>
        <w:t>Mậu Tuấ</w:t>
      </w:r>
      <w:r w:rsidR="00C00E56" w:rsidRPr="00C00E56">
        <w:rPr>
          <w:rFonts w:ascii="Arial" w:hAnsi="Arial" w:cs="Arial"/>
          <w:noProof/>
          <w:sz w:val="16"/>
          <w:szCs w:val="16"/>
        </w:rPr>
        <w:t>t Chúc X</w:t>
      </w:r>
      <w:r w:rsidR="00852232" w:rsidRPr="00C00E56">
        <w:rPr>
          <w:rFonts w:ascii="Arial" w:hAnsi="Arial" w:cs="Arial"/>
          <w:noProof/>
          <w:sz w:val="16"/>
          <w:szCs w:val="16"/>
        </w:rPr>
        <w:t>uân</w:t>
      </w:r>
      <w:r w:rsidR="00852232" w:rsidRPr="00C00E56">
        <w:rPr>
          <w:rFonts w:ascii="Arial" w:hAnsi="Arial" w:cs="Arial"/>
          <w:noProof/>
          <w:sz w:val="16"/>
          <w:szCs w:val="16"/>
        </w:rPr>
        <w:tab/>
        <w:t>Ch</w:t>
      </w:r>
      <w:r w:rsidR="00852232" w:rsidRPr="00C00E56">
        <w:rPr>
          <w:rFonts w:ascii="Arial" w:hAnsi="Arial" w:cs="Arial" w:hint="eastAsia"/>
          <w:noProof/>
          <w:sz w:val="16"/>
          <w:szCs w:val="16"/>
        </w:rPr>
        <w:t>ươ</w:t>
      </w:r>
      <w:r w:rsidR="00852232" w:rsidRPr="00C00E56">
        <w:rPr>
          <w:rFonts w:ascii="Arial" w:hAnsi="Arial" w:cs="Arial"/>
          <w:noProof/>
          <w:sz w:val="16"/>
          <w:szCs w:val="16"/>
        </w:rPr>
        <w:t>ng Đài</w:t>
      </w:r>
    </w:p>
    <w:p w:rsidR="00852232" w:rsidRPr="00C00E56" w:rsidRDefault="006F3E35"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33 </w:t>
      </w:r>
      <w:r w:rsidR="00852232" w:rsidRPr="00C00E56">
        <w:rPr>
          <w:rFonts w:ascii="Arial" w:hAnsi="Arial" w:cs="Arial"/>
          <w:noProof/>
          <w:sz w:val="16"/>
          <w:szCs w:val="16"/>
        </w:rPr>
        <w:t xml:space="preserve">MẬU TUẤT 2018 </w:t>
      </w:r>
      <w:r w:rsidR="00852232" w:rsidRPr="00C00E56">
        <w:rPr>
          <w:rFonts w:ascii="Arial" w:hAnsi="Arial" w:cs="Arial"/>
          <w:noProof/>
          <w:sz w:val="16"/>
          <w:szCs w:val="16"/>
        </w:rPr>
        <w:tab/>
        <w:t>Phan Văn An42</w:t>
      </w:r>
    </w:p>
    <w:p w:rsidR="00852232" w:rsidRPr="00C00E56" w:rsidRDefault="006F3E35"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34 </w:t>
      </w:r>
      <w:r w:rsidR="00852232" w:rsidRPr="00C00E56">
        <w:rPr>
          <w:rFonts w:ascii="Arial" w:hAnsi="Arial" w:cs="Arial"/>
          <w:noProof/>
          <w:sz w:val="16"/>
          <w:szCs w:val="16"/>
        </w:rPr>
        <w:t xml:space="preserve">Chuyện năm Tuất </w:t>
      </w:r>
      <w:r w:rsidR="00852232" w:rsidRPr="00C00E56">
        <w:rPr>
          <w:rFonts w:ascii="Arial" w:hAnsi="Arial" w:cs="Arial"/>
          <w:noProof/>
          <w:sz w:val="16"/>
          <w:szCs w:val="16"/>
        </w:rPr>
        <w:tab/>
        <w:t>Tôn Thất  Đàn</w:t>
      </w:r>
    </w:p>
    <w:p w:rsidR="00852232" w:rsidRPr="00C00E56" w:rsidRDefault="006F3E35"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37 </w:t>
      </w:r>
      <w:r w:rsidR="00852232" w:rsidRPr="00C00E56">
        <w:rPr>
          <w:rFonts w:ascii="Arial" w:hAnsi="Arial" w:cs="Arial"/>
          <w:noProof/>
          <w:sz w:val="16"/>
          <w:szCs w:val="16"/>
        </w:rPr>
        <w:t>Năm Tuất, bàn chuyện chó</w:t>
      </w:r>
      <w:r w:rsidR="00852232" w:rsidRPr="00C00E56">
        <w:rPr>
          <w:rFonts w:ascii="Arial" w:hAnsi="Arial" w:cs="Arial"/>
          <w:noProof/>
          <w:sz w:val="16"/>
          <w:szCs w:val="16"/>
        </w:rPr>
        <w:tab/>
        <w:t>Phan Văn An</w:t>
      </w:r>
    </w:p>
    <w:p w:rsidR="006F3E35" w:rsidRPr="00C00E56" w:rsidRDefault="006F3E35" w:rsidP="00C00E56">
      <w:pPr>
        <w:tabs>
          <w:tab w:val="right" w:leader="dot" w:pos="5760"/>
        </w:tabs>
        <w:spacing w:line="252" w:lineRule="auto"/>
        <w:ind w:firstLine="0"/>
        <w:jc w:val="left"/>
        <w:rPr>
          <w:rFonts w:ascii="Arial" w:hAnsi="Arial" w:cs="Arial"/>
          <w:noProof/>
          <w:sz w:val="16"/>
          <w:szCs w:val="16"/>
        </w:rPr>
      </w:pPr>
      <w:bookmarkStart w:id="5" w:name="OLE_LINK64"/>
      <w:bookmarkStart w:id="6" w:name="OLE_LINK65"/>
      <w:bookmarkStart w:id="7" w:name="OLE_LINK66"/>
      <w:r w:rsidRPr="00C00E56">
        <w:rPr>
          <w:rFonts w:ascii="Arial" w:hAnsi="Arial" w:cs="Arial"/>
          <w:noProof/>
          <w:sz w:val="16"/>
          <w:szCs w:val="16"/>
        </w:rPr>
        <w:t>41 Tết Tây – Tết Ta</w:t>
      </w:r>
      <w:r w:rsidRPr="00C00E56">
        <w:rPr>
          <w:rFonts w:ascii="Arial" w:hAnsi="Arial" w:cs="Arial"/>
          <w:noProof/>
          <w:sz w:val="16"/>
          <w:szCs w:val="16"/>
        </w:rPr>
        <w:tab/>
      </w:r>
      <w:bookmarkStart w:id="8" w:name="OLE_LINK67"/>
      <w:bookmarkStart w:id="9" w:name="OLE_LINK68"/>
      <w:bookmarkStart w:id="10" w:name="OLE_LINK69"/>
      <w:r w:rsidRPr="00C00E56">
        <w:rPr>
          <w:rFonts w:ascii="Arial" w:hAnsi="Arial" w:cs="Arial"/>
          <w:noProof/>
          <w:sz w:val="16"/>
          <w:szCs w:val="16"/>
        </w:rPr>
        <w:t>Yên Hà</w:t>
      </w:r>
      <w:bookmarkEnd w:id="5"/>
      <w:bookmarkEnd w:id="6"/>
      <w:bookmarkEnd w:id="7"/>
      <w:bookmarkEnd w:id="8"/>
      <w:bookmarkEnd w:id="9"/>
      <w:bookmarkEnd w:id="10"/>
    </w:p>
    <w:p w:rsidR="006F3E35" w:rsidRPr="00C00E56" w:rsidRDefault="006F3E35"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47 1988-2018 30 Năm Các Thánh Tử Đạo VN</w:t>
      </w:r>
      <w:r w:rsidRPr="00C00E56">
        <w:rPr>
          <w:rFonts w:ascii="Arial" w:hAnsi="Arial" w:cs="Arial"/>
          <w:noProof/>
          <w:sz w:val="16"/>
          <w:szCs w:val="16"/>
        </w:rPr>
        <w:tab/>
      </w:r>
      <w:bookmarkStart w:id="11" w:name="OLE_LINK70"/>
      <w:bookmarkStart w:id="12" w:name="OLE_LINK71"/>
      <w:bookmarkStart w:id="13" w:name="OLE_LINK72"/>
      <w:r w:rsidRPr="00C00E56">
        <w:rPr>
          <w:rFonts w:ascii="Arial" w:hAnsi="Arial" w:cs="Arial"/>
          <w:noProof/>
          <w:sz w:val="16"/>
          <w:szCs w:val="16"/>
        </w:rPr>
        <w:t>Lê Thiên</w:t>
      </w:r>
      <w:bookmarkEnd w:id="11"/>
      <w:bookmarkEnd w:id="12"/>
      <w:bookmarkEnd w:id="13"/>
    </w:p>
    <w:p w:rsidR="00596EFF" w:rsidRPr="00C00E56" w:rsidRDefault="00596EFF"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50 Gói Quà Đầu Năm</w:t>
      </w:r>
      <w:r w:rsidRPr="00C00E56">
        <w:rPr>
          <w:rFonts w:ascii="Arial" w:hAnsi="Arial" w:cs="Arial"/>
          <w:noProof/>
          <w:sz w:val="16"/>
          <w:szCs w:val="16"/>
        </w:rPr>
        <w:tab/>
      </w:r>
      <w:bookmarkStart w:id="14" w:name="OLE_LINK76"/>
      <w:bookmarkStart w:id="15" w:name="OLE_LINK77"/>
      <w:bookmarkStart w:id="16" w:name="OLE_LINK78"/>
      <w:r w:rsidRPr="00C00E56">
        <w:rPr>
          <w:rFonts w:ascii="Arial" w:hAnsi="Arial" w:cs="Arial"/>
          <w:noProof/>
          <w:sz w:val="16"/>
          <w:szCs w:val="16"/>
        </w:rPr>
        <w:t>Phạm Tín An Ninh</w:t>
      </w:r>
      <w:bookmarkEnd w:id="14"/>
      <w:bookmarkEnd w:id="15"/>
      <w:bookmarkEnd w:id="16"/>
    </w:p>
    <w:p w:rsidR="00596EFF" w:rsidRPr="00C00E56" w:rsidRDefault="00596EFF"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57 Ngôn-ngữ người Việt</w:t>
      </w:r>
      <w:r w:rsidRPr="00C00E56">
        <w:rPr>
          <w:rFonts w:ascii="Arial" w:hAnsi="Arial" w:cs="Arial"/>
          <w:noProof/>
          <w:sz w:val="16"/>
          <w:szCs w:val="16"/>
        </w:rPr>
        <w:tab/>
      </w:r>
      <w:bookmarkStart w:id="17" w:name="OLE_LINK73"/>
      <w:bookmarkStart w:id="18" w:name="OLE_LINK74"/>
      <w:bookmarkStart w:id="19" w:name="OLE_LINK75"/>
      <w:r w:rsidRPr="00C00E56">
        <w:rPr>
          <w:rFonts w:ascii="Arial" w:hAnsi="Arial" w:cs="Arial"/>
          <w:noProof/>
          <w:sz w:val="16"/>
          <w:szCs w:val="16"/>
        </w:rPr>
        <w:t>Yên Hà</w:t>
      </w:r>
      <w:bookmarkEnd w:id="17"/>
      <w:bookmarkEnd w:id="18"/>
      <w:bookmarkEnd w:id="19"/>
    </w:p>
    <w:p w:rsidR="00596EFF" w:rsidRPr="00C00E56" w:rsidRDefault="00596EFF"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60 Linh Mục Đặng Đức Tuấn (1825-1874) </w:t>
      </w:r>
      <w:r w:rsidRPr="00C00E56">
        <w:rPr>
          <w:rFonts w:ascii="Arial" w:hAnsi="Arial" w:cs="Arial"/>
          <w:noProof/>
          <w:sz w:val="16"/>
          <w:szCs w:val="16"/>
        </w:rPr>
        <w:tab/>
        <w:t>Lê Thiên</w:t>
      </w:r>
    </w:p>
    <w:p w:rsidR="00596EFF" w:rsidRPr="00C00E56" w:rsidRDefault="00596EFF"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64 Nguồn-gốc tên họ Việt-Nam </w:t>
      </w:r>
      <w:r w:rsidRPr="00C00E56">
        <w:rPr>
          <w:rFonts w:ascii="Arial" w:hAnsi="Arial" w:cs="Arial"/>
          <w:noProof/>
          <w:sz w:val="16"/>
          <w:szCs w:val="16"/>
        </w:rPr>
        <w:tab/>
        <w:t>Yên Hà</w:t>
      </w:r>
    </w:p>
    <w:p w:rsidR="003242E5" w:rsidRPr="00C00E56" w:rsidRDefault="003242E5" w:rsidP="00C00E56">
      <w:pPr>
        <w:tabs>
          <w:tab w:val="right" w:leader="dot" w:pos="5760"/>
        </w:tabs>
        <w:spacing w:before="120" w:line="252" w:lineRule="auto"/>
        <w:ind w:firstLine="0"/>
        <w:rPr>
          <w:rFonts w:ascii="Arial" w:hAnsi="Arial" w:cs="Arial"/>
          <w:b/>
          <w:sz w:val="16"/>
          <w:szCs w:val="16"/>
        </w:rPr>
      </w:pPr>
      <w:r w:rsidRPr="00C00E56">
        <w:rPr>
          <w:rFonts w:ascii="Arial" w:hAnsi="Arial" w:cs="Arial"/>
          <w:b/>
          <w:sz w:val="16"/>
          <w:szCs w:val="16"/>
        </w:rPr>
        <w:t>CHIA SẺ TRONG CỘNG ĐOÀN</w:t>
      </w:r>
    </w:p>
    <w:p w:rsidR="003242E5" w:rsidRPr="00C00E56" w:rsidRDefault="00596EFF"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69 Khóc Phạm Ngọc Tỏa</w:t>
      </w:r>
      <w:r w:rsidR="003242E5" w:rsidRPr="00C00E56">
        <w:rPr>
          <w:rFonts w:ascii="Arial" w:hAnsi="Arial" w:cs="Arial"/>
          <w:noProof/>
          <w:sz w:val="16"/>
          <w:szCs w:val="16"/>
        </w:rPr>
        <w:t xml:space="preserve">  </w:t>
      </w:r>
      <w:r w:rsidR="003242E5" w:rsidRPr="00C00E56">
        <w:rPr>
          <w:rFonts w:ascii="Arial" w:hAnsi="Arial" w:cs="Arial"/>
          <w:noProof/>
          <w:sz w:val="16"/>
          <w:szCs w:val="16"/>
        </w:rPr>
        <w:tab/>
        <w:t>Phạm Như Cương</w:t>
      </w:r>
    </w:p>
    <w:p w:rsidR="003242E5" w:rsidRPr="00C00E56" w:rsidRDefault="00596EFF" w:rsidP="00C00E56">
      <w:pPr>
        <w:tabs>
          <w:tab w:val="right" w:leader="dot" w:pos="5760"/>
        </w:tabs>
        <w:spacing w:line="252" w:lineRule="auto"/>
        <w:ind w:firstLine="0"/>
        <w:jc w:val="left"/>
        <w:rPr>
          <w:rFonts w:ascii="Arial" w:hAnsi="Arial" w:cs="Arial"/>
          <w:i/>
          <w:noProof/>
          <w:sz w:val="16"/>
          <w:szCs w:val="16"/>
        </w:rPr>
      </w:pPr>
      <w:r w:rsidRPr="00C00E56">
        <w:rPr>
          <w:rFonts w:ascii="Arial" w:hAnsi="Arial" w:cs="Arial"/>
          <w:noProof/>
          <w:sz w:val="16"/>
          <w:szCs w:val="16"/>
        </w:rPr>
        <w:t xml:space="preserve">69 </w:t>
      </w:r>
      <w:r w:rsidR="001A1986" w:rsidRPr="00C00E56">
        <w:rPr>
          <w:rFonts w:ascii="Arial" w:hAnsi="Arial" w:cs="Arial"/>
          <w:noProof/>
          <w:sz w:val="16"/>
          <w:szCs w:val="16"/>
        </w:rPr>
        <w:t>Một Lời Vĩnh Biệt</w:t>
      </w:r>
      <w:r w:rsidR="001A1986" w:rsidRPr="00C00E56">
        <w:rPr>
          <w:rFonts w:ascii="Arial" w:hAnsi="Arial" w:cs="Arial"/>
          <w:i/>
          <w:noProof/>
          <w:sz w:val="16"/>
          <w:szCs w:val="16"/>
        </w:rPr>
        <w:t xml:space="preserve"> </w:t>
      </w:r>
      <w:r w:rsidR="001A1986" w:rsidRPr="00C00E56">
        <w:rPr>
          <w:rFonts w:ascii="Arial" w:hAnsi="Arial" w:cs="Arial"/>
          <w:i/>
          <w:noProof/>
          <w:sz w:val="16"/>
          <w:szCs w:val="16"/>
        </w:rPr>
        <w:tab/>
      </w:r>
      <w:r w:rsidR="003242E5" w:rsidRPr="00C00E56">
        <w:rPr>
          <w:rFonts w:ascii="Arial" w:hAnsi="Arial" w:cs="Arial"/>
          <w:noProof/>
          <w:sz w:val="16"/>
          <w:szCs w:val="16"/>
        </w:rPr>
        <w:t>Phạm văn Sinh</w:t>
      </w:r>
      <w:r w:rsidR="003242E5" w:rsidRPr="00C00E56">
        <w:rPr>
          <w:rFonts w:ascii="Arial" w:hAnsi="Arial" w:cs="Arial"/>
          <w:i/>
          <w:noProof/>
          <w:sz w:val="16"/>
          <w:szCs w:val="16"/>
        </w:rPr>
        <w:t xml:space="preserve"> </w:t>
      </w:r>
    </w:p>
    <w:p w:rsidR="001A1986" w:rsidRDefault="00596EFF"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70 </w:t>
      </w:r>
      <w:r w:rsidR="003242E5" w:rsidRPr="00C00E56">
        <w:rPr>
          <w:rFonts w:ascii="Arial" w:hAnsi="Arial" w:cs="Arial"/>
          <w:noProof/>
          <w:sz w:val="16"/>
          <w:szCs w:val="16"/>
        </w:rPr>
        <w:t>Nhớ về Cụ Tỏa</w:t>
      </w:r>
      <w:r w:rsidR="003242E5" w:rsidRPr="00C00E56">
        <w:rPr>
          <w:rFonts w:ascii="Arial" w:hAnsi="Arial" w:cs="Arial"/>
          <w:i/>
          <w:noProof/>
          <w:sz w:val="16"/>
          <w:szCs w:val="16"/>
        </w:rPr>
        <w:t xml:space="preserve"> </w:t>
      </w:r>
      <w:r w:rsidR="003242E5" w:rsidRPr="00C00E56">
        <w:rPr>
          <w:rFonts w:ascii="Arial" w:hAnsi="Arial" w:cs="Arial"/>
          <w:i/>
          <w:noProof/>
          <w:sz w:val="16"/>
          <w:szCs w:val="16"/>
        </w:rPr>
        <w:tab/>
      </w:r>
      <w:r w:rsidR="003242E5" w:rsidRPr="00C00E56">
        <w:rPr>
          <w:rFonts w:ascii="Arial" w:hAnsi="Arial" w:cs="Arial"/>
          <w:noProof/>
          <w:sz w:val="16"/>
          <w:szCs w:val="16"/>
        </w:rPr>
        <w:t>Lê Thiên</w:t>
      </w:r>
    </w:p>
    <w:p w:rsidR="00984FF9" w:rsidRPr="00C00E56" w:rsidRDefault="00984FF9" w:rsidP="00C00E56">
      <w:pPr>
        <w:tabs>
          <w:tab w:val="right" w:leader="dot" w:pos="5760"/>
        </w:tabs>
        <w:spacing w:line="252" w:lineRule="auto"/>
        <w:ind w:firstLine="0"/>
        <w:jc w:val="left"/>
        <w:rPr>
          <w:rFonts w:ascii="Arial" w:hAnsi="Arial" w:cs="Arial"/>
          <w:noProof/>
          <w:sz w:val="16"/>
          <w:szCs w:val="16"/>
        </w:rPr>
      </w:pPr>
      <w:r>
        <w:rPr>
          <w:rFonts w:ascii="Arial" w:hAnsi="Arial" w:cs="Arial"/>
          <w:noProof/>
          <w:sz w:val="16"/>
          <w:szCs w:val="16"/>
        </w:rPr>
        <w:t>72 Lục Tuần</w:t>
      </w:r>
      <w:r>
        <w:rPr>
          <w:rFonts w:ascii="Arial" w:hAnsi="Arial" w:cs="Arial"/>
          <w:noProof/>
          <w:sz w:val="16"/>
          <w:szCs w:val="16"/>
        </w:rPr>
        <w:tab/>
        <w:t>Phan Văn An</w:t>
      </w:r>
    </w:p>
    <w:p w:rsidR="003242E5" w:rsidRPr="00C00E56" w:rsidRDefault="00596EFF"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73 </w:t>
      </w:r>
      <w:r w:rsidR="003242E5" w:rsidRPr="00C00E56">
        <w:rPr>
          <w:rFonts w:ascii="Arial" w:hAnsi="Arial" w:cs="Arial"/>
          <w:noProof/>
          <w:sz w:val="16"/>
          <w:szCs w:val="16"/>
        </w:rPr>
        <w:t>Tâm Tình Con Gửi Mẹ</w:t>
      </w:r>
      <w:r w:rsidR="003242E5" w:rsidRPr="00C00E56">
        <w:rPr>
          <w:rFonts w:ascii="Arial" w:hAnsi="Arial" w:cs="Arial"/>
          <w:noProof/>
          <w:sz w:val="16"/>
          <w:szCs w:val="16"/>
        </w:rPr>
        <w:tab/>
        <w:t>Nguyễn Thị Mỹ Dương</w:t>
      </w:r>
    </w:p>
    <w:p w:rsidR="003242E5"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74 </w:t>
      </w:r>
      <w:r w:rsidR="003242E5" w:rsidRPr="00C00E56">
        <w:rPr>
          <w:rFonts w:ascii="Arial" w:hAnsi="Arial" w:cs="Arial"/>
          <w:noProof/>
          <w:sz w:val="16"/>
          <w:szCs w:val="16"/>
        </w:rPr>
        <w:t>Hoa trắng tiễn mẹ</w:t>
      </w:r>
      <w:r w:rsidR="003242E5" w:rsidRPr="00C00E56">
        <w:rPr>
          <w:rFonts w:ascii="Arial" w:hAnsi="Arial" w:cs="Arial"/>
          <w:noProof/>
          <w:sz w:val="16"/>
          <w:szCs w:val="16"/>
        </w:rPr>
        <w:tab/>
        <w:t>Hồ Thanh Vân</w:t>
      </w:r>
    </w:p>
    <w:p w:rsidR="003242E5"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75 </w:t>
      </w:r>
      <w:r w:rsidR="003242E5" w:rsidRPr="00C00E56">
        <w:rPr>
          <w:rFonts w:ascii="Arial" w:hAnsi="Arial" w:cs="Arial"/>
          <w:noProof/>
          <w:sz w:val="16"/>
          <w:szCs w:val="16"/>
        </w:rPr>
        <w:t>Tưởng nhớ một người</w:t>
      </w:r>
      <w:r w:rsidR="003242E5" w:rsidRPr="00C00E56">
        <w:rPr>
          <w:rFonts w:ascii="Arial" w:hAnsi="Arial" w:cs="Arial"/>
          <w:noProof/>
          <w:sz w:val="16"/>
          <w:szCs w:val="16"/>
        </w:rPr>
        <w:tab/>
        <w:t>Phan Văn An</w:t>
      </w:r>
    </w:p>
    <w:p w:rsidR="003242E5" w:rsidRPr="00C00E56" w:rsidRDefault="00DF21AE" w:rsidP="00C00E56">
      <w:pPr>
        <w:tabs>
          <w:tab w:val="right" w:leader="dot" w:pos="5760"/>
        </w:tabs>
        <w:spacing w:line="252" w:lineRule="auto"/>
        <w:ind w:firstLine="0"/>
        <w:jc w:val="left"/>
        <w:rPr>
          <w:rFonts w:ascii="Arial" w:hAnsi="Arial" w:cs="Arial"/>
          <w:noProof/>
          <w:sz w:val="16"/>
          <w:szCs w:val="16"/>
        </w:rPr>
      </w:pPr>
      <w:bookmarkStart w:id="20" w:name="OLE_LINK47"/>
      <w:bookmarkStart w:id="21" w:name="OLE_LINK48"/>
      <w:r w:rsidRPr="00C00E56">
        <w:rPr>
          <w:rFonts w:ascii="Arial" w:hAnsi="Arial" w:cs="Arial"/>
          <w:noProof/>
          <w:sz w:val="16"/>
          <w:szCs w:val="16"/>
        </w:rPr>
        <w:t xml:space="preserve">76 </w:t>
      </w:r>
      <w:r w:rsidR="003242E5" w:rsidRPr="00C00E56">
        <w:rPr>
          <w:rFonts w:ascii="Arial" w:hAnsi="Arial" w:cs="Arial"/>
          <w:noProof/>
          <w:sz w:val="16"/>
          <w:szCs w:val="16"/>
        </w:rPr>
        <w:t>Món nợ ân tình</w:t>
      </w:r>
      <w:r w:rsidR="003242E5" w:rsidRPr="00C00E56">
        <w:rPr>
          <w:rFonts w:ascii="Arial" w:hAnsi="Arial" w:cs="Arial"/>
          <w:noProof/>
          <w:sz w:val="16"/>
          <w:szCs w:val="16"/>
        </w:rPr>
        <w:tab/>
        <w:t>Tôn Thấ</w:t>
      </w:r>
      <w:r w:rsidR="0023040B" w:rsidRPr="00C00E56">
        <w:rPr>
          <w:rFonts w:ascii="Arial" w:hAnsi="Arial" w:cs="Arial"/>
          <w:noProof/>
          <w:sz w:val="16"/>
          <w:szCs w:val="16"/>
        </w:rPr>
        <w:t>t Đ</w:t>
      </w:r>
      <w:r w:rsidR="003242E5" w:rsidRPr="00C00E56">
        <w:rPr>
          <w:rFonts w:ascii="Arial" w:hAnsi="Arial" w:cs="Arial"/>
          <w:noProof/>
          <w:sz w:val="16"/>
          <w:szCs w:val="16"/>
        </w:rPr>
        <w:t>àn</w:t>
      </w:r>
    </w:p>
    <w:p w:rsidR="0023040B" w:rsidRPr="00C00E56" w:rsidRDefault="0023040B" w:rsidP="00C00E56">
      <w:pPr>
        <w:tabs>
          <w:tab w:val="right" w:leader="dot" w:pos="5760"/>
        </w:tabs>
        <w:spacing w:before="120" w:line="252" w:lineRule="auto"/>
        <w:ind w:firstLine="0"/>
        <w:rPr>
          <w:rFonts w:ascii="Arial" w:hAnsi="Arial" w:cs="Arial"/>
          <w:b/>
          <w:sz w:val="16"/>
          <w:szCs w:val="16"/>
        </w:rPr>
      </w:pPr>
      <w:bookmarkStart w:id="22" w:name="OLE_LINK49"/>
      <w:bookmarkStart w:id="23" w:name="OLE_LINK50"/>
      <w:bookmarkStart w:id="24" w:name="OLE_LINK51"/>
      <w:bookmarkEnd w:id="20"/>
      <w:bookmarkEnd w:id="21"/>
      <w:r w:rsidRPr="00C00E56">
        <w:rPr>
          <w:rFonts w:ascii="Arial" w:hAnsi="Arial" w:cs="Arial"/>
          <w:b/>
          <w:sz w:val="16"/>
          <w:szCs w:val="16"/>
        </w:rPr>
        <w:t>TÂM TƯ TRONG CUỘC SỐNG</w:t>
      </w:r>
    </w:p>
    <w:bookmarkEnd w:id="22"/>
    <w:bookmarkEnd w:id="23"/>
    <w:bookmarkEnd w:id="24"/>
    <w:p w:rsidR="00DF21AE"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79 </w:t>
      </w:r>
      <w:r w:rsidR="0023040B" w:rsidRPr="00C00E56">
        <w:rPr>
          <w:rFonts w:ascii="Arial" w:hAnsi="Arial" w:cs="Arial"/>
          <w:noProof/>
          <w:sz w:val="16"/>
          <w:szCs w:val="16"/>
        </w:rPr>
        <w:t>Be – Bạn Hãy Là</w:t>
      </w:r>
      <w:r w:rsidR="00C00E56">
        <w:rPr>
          <w:rFonts w:ascii="Arial" w:hAnsi="Arial" w:cs="Arial"/>
          <w:noProof/>
          <w:sz w:val="16"/>
          <w:szCs w:val="16"/>
        </w:rPr>
        <w:tab/>
      </w:r>
    </w:p>
    <w:p w:rsidR="0023040B"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80 Những Đàn Chim Thiên Di</w:t>
      </w:r>
      <w:r w:rsidRPr="00C00E56">
        <w:rPr>
          <w:rFonts w:ascii="Arial" w:hAnsi="Arial" w:cs="Arial"/>
          <w:noProof/>
          <w:sz w:val="16"/>
          <w:szCs w:val="16"/>
        </w:rPr>
        <w:tab/>
        <w:t>Phạm Tín An Ninh</w:t>
      </w:r>
    </w:p>
    <w:p w:rsidR="00DF21AE"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83 Hãy hái lấy thời gian</w:t>
      </w:r>
      <w:r w:rsidRPr="00C00E56">
        <w:rPr>
          <w:rFonts w:ascii="Arial" w:hAnsi="Arial" w:cs="Arial"/>
          <w:noProof/>
          <w:sz w:val="16"/>
          <w:szCs w:val="16"/>
        </w:rPr>
        <w:tab/>
        <w:t>Dominic</w:t>
      </w:r>
    </w:p>
    <w:p w:rsidR="0023040B"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85 </w:t>
      </w:r>
      <w:r w:rsidR="0023040B" w:rsidRPr="00C00E56">
        <w:rPr>
          <w:rFonts w:ascii="Arial" w:hAnsi="Arial" w:cs="Arial"/>
          <w:noProof/>
          <w:sz w:val="16"/>
          <w:szCs w:val="16"/>
        </w:rPr>
        <w:t>The Story of  the Rainbow  Sự tích cái Cầu vồng</w:t>
      </w:r>
      <w:r w:rsidR="0023040B" w:rsidRPr="00C00E56">
        <w:rPr>
          <w:rFonts w:ascii="Arial" w:hAnsi="Arial" w:cs="Arial"/>
          <w:noProof/>
          <w:sz w:val="16"/>
          <w:szCs w:val="16"/>
        </w:rPr>
        <w:tab/>
      </w:r>
      <w:r w:rsidRPr="00C00E56">
        <w:rPr>
          <w:rFonts w:ascii="Arial" w:hAnsi="Arial" w:cs="Arial"/>
          <w:noProof/>
          <w:sz w:val="16"/>
          <w:szCs w:val="16"/>
        </w:rPr>
        <w:t>Lucy &amp; James</w:t>
      </w:r>
    </w:p>
    <w:p w:rsidR="0023040B" w:rsidRPr="00C00E56" w:rsidRDefault="00DF21AE" w:rsidP="00C00E56">
      <w:pPr>
        <w:tabs>
          <w:tab w:val="right" w:leader="dot" w:pos="5760"/>
        </w:tabs>
        <w:spacing w:line="252" w:lineRule="auto"/>
        <w:ind w:firstLine="0"/>
        <w:jc w:val="left"/>
        <w:rPr>
          <w:rFonts w:ascii="Arial" w:hAnsi="Arial" w:cs="Arial"/>
          <w:noProof/>
          <w:sz w:val="16"/>
          <w:szCs w:val="16"/>
        </w:rPr>
      </w:pPr>
      <w:bookmarkStart w:id="25" w:name="OLE_LINK52"/>
      <w:bookmarkStart w:id="26" w:name="OLE_LINK53"/>
      <w:bookmarkStart w:id="27" w:name="OLE_LINK54"/>
      <w:r w:rsidRPr="00C00E56">
        <w:rPr>
          <w:rFonts w:ascii="Arial" w:hAnsi="Arial" w:cs="Arial"/>
          <w:noProof/>
          <w:sz w:val="16"/>
          <w:szCs w:val="16"/>
        </w:rPr>
        <w:t xml:space="preserve">87 </w:t>
      </w:r>
      <w:r w:rsidR="0023040B" w:rsidRPr="00C00E56">
        <w:rPr>
          <w:rFonts w:ascii="Arial" w:hAnsi="Arial" w:cs="Arial"/>
          <w:noProof/>
          <w:sz w:val="16"/>
          <w:szCs w:val="16"/>
        </w:rPr>
        <w:t>The Alien – Kẻ ngoại nhân</w:t>
      </w:r>
      <w:r w:rsidR="0023040B" w:rsidRPr="00C00E56">
        <w:rPr>
          <w:rFonts w:ascii="Arial" w:hAnsi="Arial" w:cs="Arial"/>
          <w:noProof/>
          <w:sz w:val="16"/>
          <w:szCs w:val="16"/>
        </w:rPr>
        <w:tab/>
      </w:r>
      <w:r w:rsidRPr="00C00E56">
        <w:rPr>
          <w:rFonts w:ascii="Arial" w:hAnsi="Arial" w:cs="Arial"/>
          <w:noProof/>
          <w:sz w:val="16"/>
          <w:szCs w:val="16"/>
        </w:rPr>
        <w:t>Ann G.</w:t>
      </w:r>
    </w:p>
    <w:bookmarkEnd w:id="25"/>
    <w:bookmarkEnd w:id="26"/>
    <w:bookmarkEnd w:id="27"/>
    <w:p w:rsidR="0023040B" w:rsidRPr="00C00E56" w:rsidRDefault="0023040B" w:rsidP="00C00E56">
      <w:pPr>
        <w:tabs>
          <w:tab w:val="right" w:leader="dot" w:pos="5760"/>
        </w:tabs>
        <w:spacing w:before="120" w:line="252" w:lineRule="auto"/>
        <w:ind w:firstLine="0"/>
        <w:rPr>
          <w:rFonts w:ascii="Arial" w:hAnsi="Arial" w:cs="Arial"/>
          <w:b/>
          <w:sz w:val="16"/>
          <w:szCs w:val="16"/>
        </w:rPr>
      </w:pPr>
      <w:r w:rsidRPr="00C00E56">
        <w:rPr>
          <w:rFonts w:ascii="Arial" w:hAnsi="Arial" w:cs="Arial"/>
          <w:b/>
          <w:sz w:val="16"/>
          <w:szCs w:val="16"/>
        </w:rPr>
        <w:t xml:space="preserve">VƯỜN THƠ CỘNG </w:t>
      </w:r>
      <w:r w:rsidR="00DF21AE" w:rsidRPr="00C00E56">
        <w:rPr>
          <w:rFonts w:ascii="Arial" w:hAnsi="Arial" w:cs="Arial"/>
          <w:b/>
          <w:sz w:val="16"/>
          <w:szCs w:val="16"/>
        </w:rPr>
        <w:t>ĐOÀN</w:t>
      </w:r>
    </w:p>
    <w:p w:rsidR="0023040B" w:rsidRPr="00C00E56" w:rsidRDefault="00DF21AE" w:rsidP="00C00E56">
      <w:pPr>
        <w:tabs>
          <w:tab w:val="right" w:leader="dot" w:pos="5760"/>
        </w:tabs>
        <w:spacing w:line="252" w:lineRule="auto"/>
        <w:ind w:firstLine="0"/>
        <w:rPr>
          <w:rFonts w:ascii="Arial" w:hAnsi="Arial" w:cs="Arial"/>
          <w:b/>
          <w:sz w:val="16"/>
          <w:szCs w:val="16"/>
        </w:rPr>
      </w:pPr>
      <w:r w:rsidRPr="00C00E56">
        <w:rPr>
          <w:rFonts w:ascii="Arial" w:hAnsi="Arial" w:cs="Arial"/>
          <w:noProof/>
          <w:sz w:val="16"/>
          <w:szCs w:val="16"/>
        </w:rPr>
        <w:t xml:space="preserve">88 </w:t>
      </w:r>
      <w:r w:rsidR="0023040B" w:rsidRPr="00C00E56">
        <w:rPr>
          <w:rFonts w:ascii="Arial" w:hAnsi="Arial" w:cs="Arial"/>
          <w:noProof/>
          <w:sz w:val="16"/>
          <w:szCs w:val="16"/>
        </w:rPr>
        <w:t>Khoả</w:t>
      </w:r>
      <w:r w:rsidRPr="00C00E56">
        <w:rPr>
          <w:rFonts w:ascii="Arial" w:hAnsi="Arial" w:cs="Arial"/>
          <w:noProof/>
          <w:sz w:val="16"/>
          <w:szCs w:val="16"/>
        </w:rPr>
        <w:t>nh</w:t>
      </w:r>
      <w:r w:rsidR="0023040B" w:rsidRPr="00C00E56">
        <w:rPr>
          <w:rFonts w:ascii="Arial" w:hAnsi="Arial" w:cs="Arial"/>
          <w:noProof/>
          <w:sz w:val="16"/>
          <w:szCs w:val="16"/>
        </w:rPr>
        <w:t xml:space="preserve"> thơ Phan Văn An</w:t>
      </w:r>
      <w:r w:rsidR="0023040B" w:rsidRPr="00C00E56">
        <w:rPr>
          <w:rFonts w:ascii="Arial" w:hAnsi="Arial" w:cs="Arial"/>
          <w:noProof/>
          <w:sz w:val="16"/>
          <w:szCs w:val="16"/>
        </w:rPr>
        <w:tab/>
      </w:r>
    </w:p>
    <w:p w:rsidR="0023040B"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89 </w:t>
      </w:r>
      <w:r w:rsidR="0023040B" w:rsidRPr="00C00E56">
        <w:rPr>
          <w:rFonts w:ascii="Arial" w:hAnsi="Arial" w:cs="Arial"/>
          <w:noProof/>
          <w:sz w:val="16"/>
          <w:szCs w:val="16"/>
        </w:rPr>
        <w:t>Khoả</w:t>
      </w:r>
      <w:r w:rsidRPr="00C00E56">
        <w:rPr>
          <w:rFonts w:ascii="Arial" w:hAnsi="Arial" w:cs="Arial"/>
          <w:noProof/>
          <w:sz w:val="16"/>
          <w:szCs w:val="16"/>
        </w:rPr>
        <w:t>nh</w:t>
      </w:r>
      <w:r w:rsidR="0023040B" w:rsidRPr="00C00E56">
        <w:rPr>
          <w:rFonts w:ascii="Arial" w:hAnsi="Arial" w:cs="Arial"/>
          <w:noProof/>
          <w:sz w:val="16"/>
          <w:szCs w:val="16"/>
        </w:rPr>
        <w:t xml:space="preserve"> thơ Hoàng Chương</w:t>
      </w:r>
      <w:r w:rsidR="0023040B" w:rsidRPr="00C00E56">
        <w:rPr>
          <w:rFonts w:ascii="Arial" w:hAnsi="Arial" w:cs="Arial"/>
          <w:noProof/>
          <w:sz w:val="16"/>
          <w:szCs w:val="16"/>
        </w:rPr>
        <w:tab/>
      </w:r>
    </w:p>
    <w:p w:rsidR="0023040B"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90 </w:t>
      </w:r>
      <w:r w:rsidR="0023040B" w:rsidRPr="00C00E56">
        <w:rPr>
          <w:rFonts w:ascii="Arial" w:hAnsi="Arial" w:cs="Arial"/>
          <w:noProof/>
          <w:sz w:val="16"/>
          <w:szCs w:val="16"/>
        </w:rPr>
        <w:t>Khoả</w:t>
      </w:r>
      <w:r w:rsidRPr="00C00E56">
        <w:rPr>
          <w:rFonts w:ascii="Arial" w:hAnsi="Arial" w:cs="Arial"/>
          <w:noProof/>
          <w:sz w:val="16"/>
          <w:szCs w:val="16"/>
        </w:rPr>
        <w:t xml:space="preserve">nh </w:t>
      </w:r>
      <w:r w:rsidR="0023040B" w:rsidRPr="00C00E56">
        <w:rPr>
          <w:rFonts w:ascii="Arial" w:hAnsi="Arial" w:cs="Arial"/>
          <w:noProof/>
          <w:sz w:val="16"/>
          <w:szCs w:val="16"/>
        </w:rPr>
        <w:t>thơ Chương Đài</w:t>
      </w:r>
      <w:r w:rsidR="0023040B" w:rsidRPr="00C00E56">
        <w:rPr>
          <w:rFonts w:ascii="Arial" w:hAnsi="Arial" w:cs="Arial"/>
          <w:noProof/>
          <w:sz w:val="16"/>
          <w:szCs w:val="16"/>
        </w:rPr>
        <w:tab/>
      </w:r>
    </w:p>
    <w:p w:rsidR="0023040B"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93 </w:t>
      </w:r>
      <w:r w:rsidR="0023040B" w:rsidRPr="00C00E56">
        <w:rPr>
          <w:rFonts w:ascii="Arial" w:hAnsi="Arial" w:cs="Arial"/>
          <w:noProof/>
          <w:sz w:val="16"/>
          <w:szCs w:val="16"/>
        </w:rPr>
        <w:t>Khoả</w:t>
      </w:r>
      <w:r w:rsidRPr="00C00E56">
        <w:rPr>
          <w:rFonts w:ascii="Arial" w:hAnsi="Arial" w:cs="Arial"/>
          <w:noProof/>
          <w:sz w:val="16"/>
          <w:szCs w:val="16"/>
        </w:rPr>
        <w:t xml:space="preserve">nh </w:t>
      </w:r>
      <w:r w:rsidR="0023040B" w:rsidRPr="00C00E56">
        <w:rPr>
          <w:rFonts w:ascii="Arial" w:hAnsi="Arial" w:cs="Arial"/>
          <w:noProof/>
          <w:sz w:val="16"/>
          <w:szCs w:val="16"/>
        </w:rPr>
        <w:t>thơ Nguyễn Đức Khổng</w:t>
      </w:r>
      <w:r w:rsidR="0023040B" w:rsidRPr="00C00E56">
        <w:rPr>
          <w:rFonts w:ascii="Arial" w:hAnsi="Arial" w:cs="Arial"/>
          <w:noProof/>
          <w:sz w:val="16"/>
          <w:szCs w:val="16"/>
        </w:rPr>
        <w:tab/>
      </w:r>
    </w:p>
    <w:p w:rsidR="0023040B" w:rsidRPr="00C00E56" w:rsidRDefault="0023040B" w:rsidP="00C00E56">
      <w:pPr>
        <w:tabs>
          <w:tab w:val="right" w:leader="dot" w:pos="5760"/>
        </w:tabs>
        <w:spacing w:before="120" w:line="252" w:lineRule="auto"/>
        <w:ind w:firstLine="0"/>
        <w:rPr>
          <w:rFonts w:ascii="Arial" w:hAnsi="Arial" w:cs="Arial"/>
          <w:b/>
          <w:sz w:val="16"/>
          <w:szCs w:val="16"/>
        </w:rPr>
      </w:pPr>
      <w:r w:rsidRPr="00C00E56">
        <w:rPr>
          <w:rFonts w:ascii="Arial" w:hAnsi="Arial" w:cs="Arial"/>
          <w:b/>
          <w:sz w:val="16"/>
          <w:szCs w:val="16"/>
        </w:rPr>
        <w:t>VỚI NGƯỜI CAO TUỔI</w:t>
      </w:r>
    </w:p>
    <w:p w:rsidR="0023040B"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94 </w:t>
      </w:r>
      <w:r w:rsidR="0023040B" w:rsidRPr="00C00E56">
        <w:rPr>
          <w:rFonts w:ascii="Arial" w:hAnsi="Arial" w:cs="Arial"/>
          <w:noProof/>
          <w:sz w:val="16"/>
          <w:szCs w:val="16"/>
        </w:rPr>
        <w:t>Niềm an ủi cho người cao niên</w:t>
      </w:r>
      <w:r w:rsidR="0023040B" w:rsidRPr="00C00E56">
        <w:rPr>
          <w:rFonts w:ascii="Arial" w:hAnsi="Arial" w:cs="Arial"/>
          <w:noProof/>
          <w:sz w:val="16"/>
          <w:szCs w:val="16"/>
        </w:rPr>
        <w:tab/>
        <w:t>ĐTC Phanxicô</w:t>
      </w:r>
    </w:p>
    <w:p w:rsidR="0023040B"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95 </w:t>
      </w:r>
      <w:r w:rsidR="0023040B" w:rsidRPr="00C00E56">
        <w:rPr>
          <w:rFonts w:ascii="Arial" w:hAnsi="Arial" w:cs="Arial"/>
          <w:noProof/>
          <w:sz w:val="16"/>
          <w:szCs w:val="16"/>
        </w:rPr>
        <w:t>Bài Thơ Viết Trên Tường Nhà Dưỡng Lão</w:t>
      </w:r>
      <w:r w:rsidR="0023040B" w:rsidRPr="00C00E56">
        <w:rPr>
          <w:rFonts w:ascii="Arial" w:hAnsi="Arial" w:cs="Arial"/>
          <w:noProof/>
          <w:sz w:val="16"/>
          <w:szCs w:val="16"/>
        </w:rPr>
        <w:tab/>
      </w:r>
    </w:p>
    <w:p w:rsidR="0023040B"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 xml:space="preserve">96 </w:t>
      </w:r>
      <w:r w:rsidR="0023040B" w:rsidRPr="00C00E56">
        <w:rPr>
          <w:rFonts w:ascii="Arial" w:hAnsi="Arial" w:cs="Arial"/>
          <w:noProof/>
          <w:sz w:val="16"/>
          <w:szCs w:val="16"/>
        </w:rPr>
        <w:t xml:space="preserve">Tâm tình Cha/Mẹ gửi </w:t>
      </w:r>
      <w:r w:rsidRPr="00C00E56">
        <w:rPr>
          <w:rFonts w:ascii="Arial" w:hAnsi="Arial" w:cs="Arial"/>
          <w:noProof/>
          <w:sz w:val="16"/>
          <w:szCs w:val="16"/>
        </w:rPr>
        <w:t xml:space="preserve">cho </w:t>
      </w:r>
      <w:r w:rsidR="0023040B" w:rsidRPr="00C00E56">
        <w:rPr>
          <w:rFonts w:ascii="Arial" w:hAnsi="Arial" w:cs="Arial"/>
          <w:noProof/>
          <w:sz w:val="16"/>
          <w:szCs w:val="16"/>
        </w:rPr>
        <w:t>con</w:t>
      </w:r>
      <w:r w:rsidR="0023040B" w:rsidRPr="00C00E56">
        <w:rPr>
          <w:rFonts w:ascii="Arial" w:hAnsi="Arial" w:cs="Arial"/>
          <w:noProof/>
          <w:sz w:val="16"/>
          <w:szCs w:val="16"/>
        </w:rPr>
        <w:tab/>
      </w:r>
      <w:r w:rsidRPr="00C00E56">
        <w:rPr>
          <w:rFonts w:ascii="Arial" w:hAnsi="Arial" w:cs="Arial"/>
          <w:noProof/>
          <w:sz w:val="16"/>
          <w:szCs w:val="16"/>
        </w:rPr>
        <w:t>Peter Lê</w:t>
      </w:r>
    </w:p>
    <w:p w:rsidR="0023040B" w:rsidRPr="00C00E56" w:rsidRDefault="0023040B" w:rsidP="00C00E56">
      <w:pPr>
        <w:tabs>
          <w:tab w:val="right" w:leader="dot" w:pos="5760"/>
        </w:tabs>
        <w:spacing w:before="240" w:line="252" w:lineRule="auto"/>
        <w:ind w:firstLine="0"/>
        <w:rPr>
          <w:rFonts w:ascii="Arial" w:hAnsi="Arial" w:cs="Arial"/>
          <w:b/>
          <w:sz w:val="16"/>
          <w:szCs w:val="16"/>
        </w:rPr>
      </w:pPr>
      <w:r w:rsidRPr="00C00E56">
        <w:rPr>
          <w:rFonts w:ascii="Arial" w:hAnsi="Arial" w:cs="Arial"/>
          <w:b/>
          <w:sz w:val="16"/>
          <w:szCs w:val="16"/>
        </w:rPr>
        <w:t>THƯ GIÃN</w:t>
      </w:r>
    </w:p>
    <w:p w:rsidR="0023040B" w:rsidRPr="00C00E56" w:rsidRDefault="00DF21AE" w:rsidP="00C00E56">
      <w:pPr>
        <w:tabs>
          <w:tab w:val="right" w:leader="dot" w:pos="5760"/>
        </w:tabs>
        <w:spacing w:line="252" w:lineRule="auto"/>
        <w:ind w:firstLine="0"/>
        <w:jc w:val="left"/>
        <w:rPr>
          <w:rFonts w:ascii="Arial" w:hAnsi="Arial" w:cs="Arial"/>
          <w:i/>
          <w:noProof/>
          <w:sz w:val="16"/>
          <w:szCs w:val="16"/>
        </w:rPr>
      </w:pPr>
      <w:r w:rsidRPr="00C00E56">
        <w:rPr>
          <w:rFonts w:ascii="Arial" w:hAnsi="Arial" w:cs="Arial"/>
          <w:noProof/>
          <w:sz w:val="16"/>
          <w:szCs w:val="16"/>
        </w:rPr>
        <w:t xml:space="preserve">97 </w:t>
      </w:r>
      <w:r w:rsidR="001A1986" w:rsidRPr="00C00E56">
        <w:rPr>
          <w:rFonts w:ascii="Arial" w:hAnsi="Arial" w:cs="Arial"/>
          <w:noProof/>
          <w:sz w:val="16"/>
          <w:szCs w:val="16"/>
        </w:rPr>
        <w:t xml:space="preserve">Ô hô! Tiếng Bắc, tiếng Nam </w:t>
      </w:r>
      <w:r w:rsidR="001A1986" w:rsidRPr="00C00E56">
        <w:rPr>
          <w:rFonts w:ascii="Arial" w:hAnsi="Arial" w:cs="Arial"/>
          <w:noProof/>
          <w:sz w:val="16"/>
          <w:szCs w:val="16"/>
        </w:rPr>
        <w:tab/>
      </w:r>
      <w:r w:rsidR="0023040B" w:rsidRPr="00C00E56">
        <w:rPr>
          <w:rFonts w:ascii="Arial" w:hAnsi="Arial" w:cs="Arial"/>
          <w:noProof/>
          <w:sz w:val="16"/>
          <w:szCs w:val="16"/>
        </w:rPr>
        <w:t>Thy Mai</w:t>
      </w:r>
      <w:r w:rsidR="0023040B" w:rsidRPr="00C00E56">
        <w:rPr>
          <w:rFonts w:ascii="Arial" w:hAnsi="Arial" w:cs="Arial"/>
          <w:i/>
          <w:noProof/>
          <w:sz w:val="16"/>
          <w:szCs w:val="16"/>
        </w:rPr>
        <w:t xml:space="preserve"> </w:t>
      </w:r>
    </w:p>
    <w:p w:rsidR="001A1986" w:rsidRPr="00C00E56" w:rsidRDefault="00DF21AE" w:rsidP="00C00E56">
      <w:pPr>
        <w:tabs>
          <w:tab w:val="right" w:leader="dot" w:pos="5760"/>
        </w:tabs>
        <w:spacing w:line="252" w:lineRule="auto"/>
        <w:ind w:firstLine="0"/>
        <w:jc w:val="left"/>
        <w:rPr>
          <w:rFonts w:ascii="Arial" w:hAnsi="Arial" w:cs="Arial"/>
          <w:i/>
          <w:noProof/>
          <w:sz w:val="16"/>
          <w:szCs w:val="16"/>
        </w:rPr>
      </w:pPr>
      <w:r w:rsidRPr="00C00E56">
        <w:rPr>
          <w:rFonts w:ascii="Arial" w:hAnsi="Arial" w:cs="Arial"/>
          <w:noProof/>
          <w:sz w:val="16"/>
          <w:szCs w:val="16"/>
        </w:rPr>
        <w:t xml:space="preserve">98 </w:t>
      </w:r>
      <w:r w:rsidR="0023040B" w:rsidRPr="00C00E56">
        <w:rPr>
          <w:rFonts w:ascii="Arial" w:hAnsi="Arial" w:cs="Arial"/>
          <w:noProof/>
          <w:sz w:val="16"/>
          <w:szCs w:val="16"/>
        </w:rPr>
        <w:t>Ngày 13 thứ Sáu, Ngày xui xẻo!</w:t>
      </w:r>
      <w:r w:rsidR="0023040B" w:rsidRPr="00C00E56">
        <w:rPr>
          <w:rFonts w:ascii="Arial" w:hAnsi="Arial" w:cs="Arial"/>
          <w:i/>
          <w:noProof/>
          <w:sz w:val="16"/>
          <w:szCs w:val="16"/>
        </w:rPr>
        <w:t xml:space="preserve"> </w:t>
      </w:r>
      <w:r w:rsidR="0023040B" w:rsidRPr="00C00E56">
        <w:rPr>
          <w:rFonts w:ascii="Arial" w:hAnsi="Arial" w:cs="Arial"/>
          <w:i/>
          <w:noProof/>
          <w:sz w:val="16"/>
          <w:szCs w:val="16"/>
        </w:rPr>
        <w:tab/>
      </w:r>
      <w:r w:rsidR="0023040B" w:rsidRPr="00C00E56">
        <w:rPr>
          <w:rFonts w:ascii="Arial" w:hAnsi="Arial" w:cs="Arial"/>
          <w:noProof/>
          <w:sz w:val="16"/>
          <w:szCs w:val="16"/>
        </w:rPr>
        <w:t>Tôn Thất Đàn</w:t>
      </w:r>
    </w:p>
    <w:p w:rsidR="001A1986" w:rsidRPr="00C00E56" w:rsidRDefault="00DF21AE" w:rsidP="00C00E56">
      <w:pPr>
        <w:tabs>
          <w:tab w:val="right" w:leader="dot" w:pos="5760"/>
        </w:tabs>
        <w:spacing w:line="252" w:lineRule="auto"/>
        <w:ind w:firstLine="0"/>
        <w:jc w:val="left"/>
        <w:rPr>
          <w:rFonts w:ascii="Arial" w:hAnsi="Arial" w:cs="Arial"/>
          <w:noProof/>
          <w:sz w:val="16"/>
          <w:szCs w:val="16"/>
        </w:rPr>
      </w:pPr>
      <w:r w:rsidRPr="00C00E56">
        <w:rPr>
          <w:rFonts w:ascii="Arial" w:hAnsi="Arial" w:cs="Arial"/>
          <w:noProof/>
          <w:sz w:val="16"/>
          <w:szCs w:val="16"/>
        </w:rPr>
        <w:t>100 XMAS Xin Mừng Áng Sáng</w:t>
      </w:r>
      <w:r w:rsidRPr="00C00E56">
        <w:rPr>
          <w:rFonts w:ascii="Arial" w:hAnsi="Arial" w:cs="Arial"/>
          <w:noProof/>
          <w:sz w:val="16"/>
          <w:szCs w:val="16"/>
        </w:rPr>
        <w:tab/>
        <w:t>Trà Lũ</w:t>
      </w:r>
    </w:p>
    <w:p w:rsidR="00DA3BAA" w:rsidRPr="003242E5" w:rsidRDefault="00DA3BAA" w:rsidP="00DA3BAA">
      <w:pPr>
        <w:ind w:firstLine="0"/>
        <w:rPr>
          <w:rFonts w:ascii="Arial" w:hAnsi="Arial" w:cs="Arial"/>
          <w:noProof/>
          <w:sz w:val="18"/>
          <w:szCs w:val="18"/>
        </w:rPr>
      </w:pPr>
    </w:p>
    <w:p w:rsidR="001A1986" w:rsidRDefault="001A1986" w:rsidP="00DA3BAA">
      <w:pPr>
        <w:ind w:firstLine="0"/>
        <w:rPr>
          <w:rFonts w:ascii="UVN Mau Tim 1" w:eastAsiaTheme="majorEastAsia" w:hAnsi="UVN Mau Tim 1" w:cstheme="majorBidi"/>
          <w:spacing w:val="6"/>
          <w:kern w:val="28"/>
          <w:sz w:val="52"/>
          <w:szCs w:val="52"/>
        </w:rPr>
        <w:sectPr w:rsidR="001A1986" w:rsidSect="00DA3BAA">
          <w:pgSz w:w="12240" w:h="15840"/>
          <w:pgMar w:top="1152" w:right="1152" w:bottom="1224" w:left="1152" w:header="720" w:footer="720" w:gutter="0"/>
          <w:cols w:space="432"/>
          <w:docGrid w:linePitch="360"/>
        </w:sectPr>
      </w:pPr>
    </w:p>
    <w:p w:rsidR="00E7201F" w:rsidRPr="00D855AA" w:rsidRDefault="00E7201F" w:rsidP="00DC522C">
      <w:pPr>
        <w:pStyle w:val="Title"/>
        <w:spacing w:before="240" w:after="240"/>
      </w:pPr>
      <w:r w:rsidRPr="00D855AA">
        <w:t>Việt Nam Quê H</w:t>
      </w:r>
      <w:r w:rsidRPr="00D855AA">
        <w:rPr>
          <w:rFonts w:hint="eastAsia"/>
        </w:rPr>
        <w:t>ươ</w:t>
      </w:r>
      <w:r w:rsidRPr="00D855AA">
        <w:t>ng Tôi!</w:t>
      </w:r>
    </w:p>
    <w:p w:rsidR="00E7201F" w:rsidRPr="00D855AA" w:rsidRDefault="00E7201F" w:rsidP="00E7201F">
      <w:pPr>
        <w:rPr>
          <w:b/>
        </w:rPr>
      </w:pPr>
      <w:r w:rsidRPr="00D855AA">
        <w:rPr>
          <w:rFonts w:hint="eastAsia"/>
          <w:b/>
        </w:rPr>
        <w:t>Đô</w:t>
      </w:r>
      <w:r w:rsidRPr="00D855AA">
        <w:rPr>
          <w:b/>
        </w:rPr>
        <w:t xml:space="preserve">i Lời: </w:t>
      </w:r>
    </w:p>
    <w:p w:rsidR="00E7201F" w:rsidRPr="00DC522C" w:rsidRDefault="00E7201F" w:rsidP="00E7201F">
      <w:pPr>
        <w:rPr>
          <w:spacing w:val="-4"/>
        </w:rPr>
      </w:pPr>
      <w:r w:rsidRPr="00DC522C">
        <w:rPr>
          <w:spacing w:val="-4"/>
        </w:rPr>
        <w:t>Tr</w:t>
      </w:r>
      <w:r w:rsidRPr="00DC522C">
        <w:rPr>
          <w:rFonts w:hint="eastAsia"/>
          <w:spacing w:val="-4"/>
        </w:rPr>
        <w:t>ư</w:t>
      </w:r>
      <w:r w:rsidRPr="00DC522C">
        <w:rPr>
          <w:spacing w:val="-4"/>
        </w:rPr>
        <w:t xml:space="preserve">ớc hết, với tâm tình chúc Xuân nồng nhiệt nhất, Đặc san Xuân Mậu Tuất 2018 Cộng đoàn chân thành cám </w:t>
      </w:r>
      <w:r w:rsidRPr="00DC522C">
        <w:rPr>
          <w:rFonts w:hint="eastAsia"/>
          <w:spacing w:val="-4"/>
        </w:rPr>
        <w:t>ơ</w:t>
      </w:r>
      <w:r w:rsidRPr="00DC522C">
        <w:rPr>
          <w:spacing w:val="-4"/>
        </w:rPr>
        <w:t>n Cha Phêrô Trần Việt Hùng, Chánh xứ</w:t>
      </w:r>
      <w:r w:rsidR="007E071E">
        <w:rPr>
          <w:spacing w:val="-4"/>
        </w:rPr>
        <w:t xml:space="preserve"> Our Lady of C</w:t>
      </w:r>
      <w:r w:rsidRPr="00DC522C">
        <w:rPr>
          <w:spacing w:val="-4"/>
        </w:rPr>
        <w:t xml:space="preserve">zestochowa, South Plainfield, New Jersey kiêm Quản nhiệm CĐCGVN giáo phận Metuchcen, NJ, cám </w:t>
      </w:r>
      <w:r w:rsidRPr="00DC522C">
        <w:rPr>
          <w:rFonts w:hint="eastAsia"/>
          <w:spacing w:val="-4"/>
        </w:rPr>
        <w:t>ơ</w:t>
      </w:r>
      <w:r w:rsidRPr="00DC522C">
        <w:rPr>
          <w:spacing w:val="-4"/>
        </w:rPr>
        <w:t xml:space="preserve">n Ban Điều hành Cộng Đoàn, các Đoàn thể CGTH, quý ân nhân, nhà tài trợ, đăng quảng cáo, quý thân hữu cùng văn hữu, nghệ sĩ trình bày bìa và layout cùng toàn thể Cộng đoàn đóng góp cho sự hình thành Đặc san này. </w:t>
      </w:r>
    </w:p>
    <w:p w:rsidR="00E7201F" w:rsidRPr="00DC522C" w:rsidRDefault="00E7201F" w:rsidP="00E7201F">
      <w:pPr>
        <w:rPr>
          <w:i/>
          <w:spacing w:val="-4"/>
        </w:rPr>
      </w:pPr>
      <w:r w:rsidRPr="00DC522C">
        <w:rPr>
          <w:spacing w:val="-4"/>
        </w:rPr>
        <w:t>Cha Quản nhiệm th</w:t>
      </w:r>
      <w:r w:rsidRPr="00DC522C">
        <w:rPr>
          <w:rFonts w:hint="eastAsia"/>
          <w:spacing w:val="-4"/>
        </w:rPr>
        <w:t>ư</w:t>
      </w:r>
      <w:r w:rsidRPr="00DC522C">
        <w:rPr>
          <w:spacing w:val="-4"/>
        </w:rPr>
        <w:t xml:space="preserve">ờng nhắc nhở, </w:t>
      </w:r>
      <w:r w:rsidRPr="00DC522C">
        <w:rPr>
          <w:i/>
          <w:spacing w:val="-4"/>
        </w:rPr>
        <w:t xml:space="preserve">“Mỗi dịp Xuân đến, Cộng đoàn chúng ta lại có dịp trở về cội nguồn văn hóa dân tộc với 3 hình ảnh độc đáo: </w:t>
      </w:r>
      <w:r w:rsidRPr="00DC522C">
        <w:rPr>
          <w:b/>
          <w:i/>
          <w:spacing w:val="-4"/>
        </w:rPr>
        <w:t>Bánh ch</w:t>
      </w:r>
      <w:r w:rsidRPr="00DC522C">
        <w:rPr>
          <w:rFonts w:hint="eastAsia"/>
          <w:b/>
          <w:i/>
          <w:spacing w:val="-4"/>
        </w:rPr>
        <w:t>ư</w:t>
      </w:r>
      <w:r w:rsidRPr="00DC522C">
        <w:rPr>
          <w:b/>
          <w:i/>
          <w:spacing w:val="-4"/>
        </w:rPr>
        <w:t>ng/bánh tét, Văn nghệ mừng Xuân, Đặc san Xuân.</w:t>
      </w:r>
      <w:r w:rsidRPr="00DC522C">
        <w:rPr>
          <w:i/>
          <w:spacing w:val="-4"/>
        </w:rPr>
        <w:t xml:space="preserve"> Chúng ta phải duy trì và phát huy truyền thống văn hóa tốt đẹp ấy mãi mãi bất kể thành công hay thất bại.”</w:t>
      </w:r>
    </w:p>
    <w:p w:rsidR="00E7201F" w:rsidRPr="00DC522C" w:rsidRDefault="00E7201F" w:rsidP="00E7201F">
      <w:pPr>
        <w:rPr>
          <w:spacing w:val="-4"/>
        </w:rPr>
      </w:pPr>
      <w:r w:rsidRPr="00DC522C">
        <w:rPr>
          <w:spacing w:val="-4"/>
        </w:rPr>
        <w:t>Tài năng văn ch</w:t>
      </w:r>
      <w:r w:rsidRPr="00DC522C">
        <w:rPr>
          <w:rFonts w:hint="eastAsia"/>
          <w:spacing w:val="-4"/>
        </w:rPr>
        <w:t>ươ</w:t>
      </w:r>
      <w:r w:rsidRPr="00DC522C">
        <w:rPr>
          <w:spacing w:val="-4"/>
        </w:rPr>
        <w:t>ng th</w:t>
      </w:r>
      <w:r w:rsidRPr="00DC522C">
        <w:rPr>
          <w:rFonts w:hint="eastAsia"/>
          <w:spacing w:val="-4"/>
        </w:rPr>
        <w:t>ơ</w:t>
      </w:r>
      <w:r w:rsidRPr="00DC522C">
        <w:rPr>
          <w:spacing w:val="-4"/>
        </w:rPr>
        <w:t xml:space="preserve"> phú trong Cộng đoàn không thiếu, nh</w:t>
      </w:r>
      <w:r w:rsidRPr="00DC522C">
        <w:rPr>
          <w:rFonts w:hint="eastAsia"/>
          <w:spacing w:val="-4"/>
        </w:rPr>
        <w:t>ư</w:t>
      </w:r>
      <w:r w:rsidRPr="00DC522C">
        <w:rPr>
          <w:spacing w:val="-4"/>
        </w:rPr>
        <w:t>ng bài vở đóng góp thì lại hiếm hoi. Báo phát ra, mang về lại không có giờ ngồi đọc, nhất là với thời đại mà báo giấy nh</w:t>
      </w:r>
      <w:r w:rsidRPr="00DC522C">
        <w:rPr>
          <w:rFonts w:hint="eastAsia"/>
          <w:spacing w:val="-4"/>
        </w:rPr>
        <w:t>ư</w:t>
      </w:r>
      <w:r w:rsidRPr="00DC522C">
        <w:rPr>
          <w:spacing w:val="-4"/>
        </w:rPr>
        <w:t xml:space="preserve"> đang lùi vào bóng tối! Tuy nhiên, ít ra chúng ta coi đây là một trong ba sản phẩm văn hóa truyền thố</w:t>
      </w:r>
      <w:r w:rsidR="00D855AA" w:rsidRPr="00DC522C">
        <w:rPr>
          <w:spacing w:val="-4"/>
        </w:rPr>
        <w:t xml:space="preserve">ng </w:t>
      </w:r>
      <w:r w:rsidRPr="00DC522C">
        <w:rPr>
          <w:spacing w:val="-4"/>
        </w:rPr>
        <w:t>CÂY NHÀ LÁ V</w:t>
      </w:r>
      <w:r w:rsidRPr="00DC522C">
        <w:rPr>
          <w:rFonts w:hint="eastAsia"/>
          <w:spacing w:val="-4"/>
        </w:rPr>
        <w:t>Ư</w:t>
      </w:r>
      <w:r w:rsidRPr="00DC522C">
        <w:rPr>
          <w:spacing w:val="-4"/>
        </w:rPr>
        <w:t>ỜN của Cộng Đoàn chúng ta.</w:t>
      </w:r>
    </w:p>
    <w:p w:rsidR="00E7201F" w:rsidRPr="00DC522C" w:rsidRDefault="00E7201F" w:rsidP="00E7201F">
      <w:pPr>
        <w:rPr>
          <w:spacing w:val="-4"/>
        </w:rPr>
      </w:pPr>
      <w:r w:rsidRPr="00DC522C">
        <w:rPr>
          <w:rFonts w:hint="eastAsia"/>
          <w:spacing w:val="-4"/>
        </w:rPr>
        <w:t>Ư</w:t>
      </w:r>
      <w:r w:rsidRPr="00DC522C">
        <w:rPr>
          <w:spacing w:val="-4"/>
        </w:rPr>
        <w:t>ớc gì mỗi ng</w:t>
      </w:r>
      <w:r w:rsidRPr="00DC522C">
        <w:rPr>
          <w:rFonts w:hint="eastAsia"/>
          <w:spacing w:val="-4"/>
        </w:rPr>
        <w:t>ư</w:t>
      </w:r>
      <w:r w:rsidRPr="00DC522C">
        <w:rPr>
          <w:spacing w:val="-4"/>
        </w:rPr>
        <w:t>ời chúng ta đón nhận Đặc san Xuân Mậu Tuất 2018 này với tất cả lòng quảng đại, khoan dung và đậm đà tình th</w:t>
      </w:r>
      <w:r w:rsidRPr="00DC522C">
        <w:rPr>
          <w:rFonts w:hint="eastAsia"/>
          <w:spacing w:val="-4"/>
        </w:rPr>
        <w:t>ươ</w:t>
      </w:r>
      <w:r w:rsidRPr="00DC522C">
        <w:rPr>
          <w:spacing w:val="-4"/>
        </w:rPr>
        <w:t>ng tuy rằng đây chỉ là thứ sản phẩm cây nhà lá v</w:t>
      </w:r>
      <w:r w:rsidRPr="00DC522C">
        <w:rPr>
          <w:rFonts w:hint="eastAsia"/>
          <w:spacing w:val="-4"/>
        </w:rPr>
        <w:t>ư</w:t>
      </w:r>
      <w:r w:rsidRPr="00DC522C">
        <w:rPr>
          <w:spacing w:val="-4"/>
        </w:rPr>
        <w:t>ờn. Khả năng tuy rất giới hạn, nh</w:t>
      </w:r>
      <w:r w:rsidRPr="00DC522C">
        <w:rPr>
          <w:rFonts w:hint="eastAsia"/>
          <w:spacing w:val="-4"/>
        </w:rPr>
        <w:t>ư</w:t>
      </w:r>
      <w:r w:rsidRPr="00DC522C">
        <w:rPr>
          <w:spacing w:val="-4"/>
        </w:rPr>
        <w:t>ng tâm huyết thì tràn đầy. Nói theo thời nay: Tâm h</w:t>
      </w:r>
      <w:r w:rsidRPr="00DC522C">
        <w:rPr>
          <w:rFonts w:hint="eastAsia"/>
          <w:spacing w:val="-4"/>
        </w:rPr>
        <w:t>ơ</w:t>
      </w:r>
      <w:r w:rsidRPr="00DC522C">
        <w:rPr>
          <w:spacing w:val="-4"/>
        </w:rPr>
        <w:t xml:space="preserve">n tầm! </w:t>
      </w:r>
      <w:r w:rsidRPr="00DC522C">
        <w:rPr>
          <w:rFonts w:hint="eastAsia"/>
          <w:spacing w:val="-4"/>
        </w:rPr>
        <w:t>Ư</w:t>
      </w:r>
      <w:r w:rsidRPr="00DC522C">
        <w:rPr>
          <w:spacing w:val="-4"/>
        </w:rPr>
        <w:t>ớc mong đón nhận sự khoan dung và tôn ý.</w:t>
      </w:r>
    </w:p>
    <w:p w:rsidR="00E7201F" w:rsidRPr="00DC522C" w:rsidRDefault="00E7201F" w:rsidP="00E7201F">
      <w:pPr>
        <w:rPr>
          <w:spacing w:val="-4"/>
        </w:rPr>
      </w:pPr>
      <w:r w:rsidRPr="00DC522C">
        <w:rPr>
          <w:spacing w:val="-4"/>
        </w:rPr>
        <w:t>Những đứa con tinh thần của mỗi tác giả đều đ</w:t>
      </w:r>
      <w:r w:rsidRPr="00DC522C">
        <w:rPr>
          <w:rFonts w:hint="eastAsia"/>
          <w:spacing w:val="-4"/>
        </w:rPr>
        <w:t>ư</w:t>
      </w:r>
      <w:r w:rsidRPr="00DC522C">
        <w:rPr>
          <w:spacing w:val="-4"/>
        </w:rPr>
        <w:t>ợc tôn trọng tuyệt đối, cả ý t</w:t>
      </w:r>
      <w:r w:rsidRPr="00DC522C">
        <w:rPr>
          <w:rFonts w:hint="eastAsia"/>
          <w:spacing w:val="-4"/>
        </w:rPr>
        <w:t>ư</w:t>
      </w:r>
      <w:r w:rsidRPr="00DC522C">
        <w:rPr>
          <w:spacing w:val="-4"/>
        </w:rPr>
        <w:t>ởng lẫn văn từ, câu cú lẫn văn phạm, chính tả… đồng thời cũng xin độc giả tha thứ về mọi khiếm khuyết.</w:t>
      </w:r>
    </w:p>
    <w:p w:rsidR="00E7201F" w:rsidRPr="00DC522C" w:rsidRDefault="00E7201F" w:rsidP="00E7201F">
      <w:pPr>
        <w:rPr>
          <w:spacing w:val="-4"/>
        </w:rPr>
      </w:pPr>
      <w:r w:rsidRPr="00DC522C">
        <w:rPr>
          <w:spacing w:val="-4"/>
        </w:rPr>
        <w:t>Xin Chúa chúc lành cho tất cả chúng ta.</w:t>
      </w:r>
    </w:p>
    <w:p w:rsidR="00D855AA" w:rsidRDefault="00D855AA" w:rsidP="00E7201F"/>
    <w:p w:rsidR="00E7201F" w:rsidRPr="00D855AA" w:rsidRDefault="00E7201F" w:rsidP="00D855AA">
      <w:pPr>
        <w:jc w:val="right"/>
        <w:rPr>
          <w:b/>
        </w:rPr>
      </w:pPr>
      <w:r w:rsidRPr="00D855AA">
        <w:rPr>
          <w:b/>
        </w:rPr>
        <w:t>Đặc san Xuân CĐ 2018</w:t>
      </w:r>
    </w:p>
    <w:p w:rsidR="00BA45C2" w:rsidRDefault="00BA45C2">
      <w:pPr>
        <w:spacing w:after="200" w:line="276" w:lineRule="auto"/>
        <w:ind w:firstLine="0"/>
        <w:jc w:val="left"/>
      </w:pPr>
    </w:p>
    <w:p w:rsidR="00BA45C2" w:rsidRDefault="00BA45C2" w:rsidP="00BA45C2">
      <w:pPr>
        <w:spacing w:line="276" w:lineRule="auto"/>
        <w:ind w:firstLine="0"/>
        <w:jc w:val="left"/>
      </w:pPr>
    </w:p>
    <w:p w:rsidR="00BA45C2" w:rsidRDefault="00BA45C2">
      <w:pPr>
        <w:spacing w:after="200" w:line="276" w:lineRule="auto"/>
        <w:ind w:firstLine="0"/>
        <w:jc w:val="left"/>
      </w:pPr>
    </w:p>
    <w:p w:rsidR="00BA45C2" w:rsidRDefault="00BA45C2">
      <w:pPr>
        <w:spacing w:after="200" w:line="276" w:lineRule="auto"/>
        <w:ind w:firstLine="0"/>
        <w:jc w:val="left"/>
      </w:pPr>
      <w:r>
        <w:rPr>
          <w:noProof/>
        </w:rPr>
        <w:drawing>
          <wp:inline distT="0" distB="0" distL="0" distR="0">
            <wp:extent cx="3017520" cy="388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Vietnam Acrylic.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17520" cy="3881755"/>
                    </a:xfrm>
                    <a:prstGeom prst="rect">
                      <a:avLst/>
                    </a:prstGeom>
                  </pic:spPr>
                </pic:pic>
              </a:graphicData>
            </a:graphic>
          </wp:inline>
        </w:drawing>
      </w:r>
    </w:p>
    <w:p w:rsidR="00E7201F" w:rsidRDefault="00BA45C2" w:rsidP="00BA45C2">
      <w:pPr>
        <w:spacing w:after="200" w:line="276" w:lineRule="auto"/>
        <w:ind w:firstLine="0"/>
        <w:jc w:val="center"/>
      </w:pPr>
      <w:r>
        <w:rPr>
          <w:noProof/>
        </w:rPr>
        <w:drawing>
          <wp:inline distT="0" distB="0" distL="0" distR="0">
            <wp:extent cx="3011405" cy="313090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Vietnam Farmer Watercolor.jpeg"/>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27912"/>
                    <a:stretch/>
                  </pic:blipFill>
                  <pic:spPr bwMode="auto">
                    <a:xfrm>
                      <a:off x="0" y="0"/>
                      <a:ext cx="3012797" cy="3132353"/>
                    </a:xfrm>
                    <a:prstGeom prst="rect">
                      <a:avLst/>
                    </a:prstGeom>
                    <a:ln>
                      <a:noFill/>
                    </a:ln>
                    <a:extLst>
                      <a:ext uri="{53640926-AAD7-44D8-BBD7-CCE9431645EC}">
                        <a14:shadowObscured xmlns:a14="http://schemas.microsoft.com/office/drawing/2010/main"/>
                      </a:ext>
                    </a:extLst>
                  </pic:spPr>
                </pic:pic>
              </a:graphicData>
            </a:graphic>
          </wp:inline>
        </w:drawing>
      </w:r>
      <w:r>
        <w:br/>
      </w:r>
      <w:r w:rsidRPr="005C023C">
        <w:rPr>
          <w:i/>
          <w:sz w:val="20"/>
          <w:szCs w:val="20"/>
        </w:rPr>
        <w:t xml:space="preserve">Tranh sơn dầu của </w:t>
      </w:r>
      <w:r w:rsidR="001754C9">
        <w:rPr>
          <w:i/>
          <w:sz w:val="20"/>
          <w:szCs w:val="20"/>
        </w:rPr>
        <w:t xml:space="preserve">em </w:t>
      </w:r>
      <w:r w:rsidRPr="005C023C">
        <w:rPr>
          <w:i/>
          <w:sz w:val="20"/>
          <w:szCs w:val="20"/>
        </w:rPr>
        <w:t xml:space="preserve">Loan Hồ </w:t>
      </w:r>
      <w:r w:rsidR="00E45ABB">
        <w:rPr>
          <w:i/>
          <w:sz w:val="20"/>
          <w:szCs w:val="20"/>
        </w:rPr>
        <w:t xml:space="preserve">vẽ khi </w:t>
      </w:r>
      <w:r w:rsidRPr="005C023C">
        <w:rPr>
          <w:i/>
          <w:sz w:val="20"/>
          <w:szCs w:val="20"/>
        </w:rPr>
        <w:t>về thăm VN</w:t>
      </w:r>
      <w:r w:rsidR="00E7201F">
        <w:br w:type="page"/>
      </w:r>
    </w:p>
    <w:p w:rsidR="00E7201F" w:rsidRPr="00A07CEB" w:rsidRDefault="0007028A" w:rsidP="0007028A">
      <w:pPr>
        <w:pStyle w:val="Title"/>
        <w:rPr>
          <w:sz w:val="48"/>
          <w:szCs w:val="48"/>
        </w:rPr>
      </w:pPr>
      <w:r w:rsidRPr="00A07CEB">
        <w:rPr>
          <w:sz w:val="48"/>
          <w:szCs w:val="48"/>
        </w:rPr>
        <w:t>“</w:t>
      </w:r>
      <w:r w:rsidR="00E7201F" w:rsidRPr="00A07CEB">
        <w:rPr>
          <w:sz w:val="48"/>
          <w:szCs w:val="48"/>
        </w:rPr>
        <w:t>Việt Nam Quê H</w:t>
      </w:r>
      <w:r w:rsidR="00E7201F" w:rsidRPr="00A07CEB">
        <w:rPr>
          <w:rFonts w:hint="eastAsia"/>
          <w:sz w:val="48"/>
          <w:szCs w:val="48"/>
        </w:rPr>
        <w:t>ươ</w:t>
      </w:r>
      <w:r w:rsidR="00E7201F" w:rsidRPr="00A07CEB">
        <w:rPr>
          <w:sz w:val="48"/>
          <w:szCs w:val="48"/>
        </w:rPr>
        <w:t xml:space="preserve">ng Tôi!” </w:t>
      </w:r>
    </w:p>
    <w:p w:rsidR="00E7201F" w:rsidRPr="00A07CEB" w:rsidRDefault="00E7201F" w:rsidP="0007028A">
      <w:pPr>
        <w:pStyle w:val="Title"/>
        <w:rPr>
          <w:sz w:val="44"/>
          <w:szCs w:val="44"/>
        </w:rPr>
      </w:pPr>
      <w:r w:rsidRPr="00A07CEB">
        <w:rPr>
          <w:sz w:val="44"/>
          <w:szCs w:val="44"/>
        </w:rPr>
        <w:t>Một lựa chọn đáng trân trọng!</w:t>
      </w:r>
    </w:p>
    <w:p w:rsidR="00E7201F" w:rsidRDefault="00E7201F" w:rsidP="00A07CEB">
      <w:pPr>
        <w:pStyle w:val="Author"/>
      </w:pPr>
      <w:r>
        <w:t xml:space="preserve"> </w:t>
      </w:r>
      <w:r w:rsidR="00A07CEB">
        <w:t>Lê Thiên</w:t>
      </w:r>
    </w:p>
    <w:p w:rsidR="00E7201F" w:rsidRDefault="00E7201F" w:rsidP="0007028A">
      <w:r>
        <w:rPr>
          <w:rFonts w:hint="eastAsia"/>
        </w:rPr>
        <w:t>Đ</w:t>
      </w:r>
      <w:r>
        <w:t>ặc san Xuân Mậu Tuất 2018 của Cộng đoàn chúng ta chọn chủ đề “</w:t>
      </w:r>
      <w:r w:rsidRPr="00AE3CDE">
        <w:rPr>
          <w:b/>
          <w:i/>
        </w:rPr>
        <w:t>Việt Nam Quê H</w:t>
      </w:r>
      <w:r w:rsidRPr="00AE3CDE">
        <w:rPr>
          <w:rFonts w:hint="eastAsia"/>
          <w:b/>
          <w:i/>
        </w:rPr>
        <w:t>ươ</w:t>
      </w:r>
      <w:r w:rsidRPr="00AE3CDE">
        <w:rPr>
          <w:b/>
          <w:i/>
        </w:rPr>
        <w:t>ng Tôi</w:t>
      </w:r>
      <w:r>
        <w:t>” tuy rằng Đặc san Xuân năm 2011 của CĐ đã mang chủ đề “</w:t>
      </w:r>
      <w:r w:rsidRPr="0007028A">
        <w:rPr>
          <w:i/>
        </w:rPr>
        <w:t>Việt Nam mến yêu</w:t>
      </w:r>
      <w:r>
        <w:t>”. Không sao. Chúng ta còn nhớ “</w:t>
      </w:r>
      <w:r w:rsidRPr="00AE3CDE">
        <w:rPr>
          <w:b/>
          <w:i/>
        </w:rPr>
        <w:t>Việt Nam Quê H</w:t>
      </w:r>
      <w:r w:rsidRPr="00AE3CDE">
        <w:rPr>
          <w:rFonts w:hint="eastAsia"/>
          <w:b/>
          <w:i/>
        </w:rPr>
        <w:t>ươ</w:t>
      </w:r>
      <w:r w:rsidRPr="00AE3CDE">
        <w:rPr>
          <w:b/>
          <w:i/>
        </w:rPr>
        <w:t>ng Tôi</w:t>
      </w:r>
      <w:r>
        <w:t xml:space="preserve">” là nhan đề quyển sách cố Linh mục Dominici </w:t>
      </w:r>
      <w:r>
        <w:rPr>
          <w:rFonts w:hint="eastAsia"/>
        </w:rPr>
        <w:t>Đ</w:t>
      </w:r>
      <w:r>
        <w:t>ỗ Minh Trí, Dòng Tên, ng</w:t>
      </w:r>
      <w:r>
        <w:rPr>
          <w:rFonts w:hint="eastAsia"/>
        </w:rPr>
        <w:t>ư</w:t>
      </w:r>
      <w:r>
        <w:t>ời Ý, viết về Việt Nam. Ngài đã từng gắn bó với Việt Nam, với ng</w:t>
      </w:r>
      <w:r>
        <w:rPr>
          <w:rFonts w:hint="eastAsia"/>
        </w:rPr>
        <w:t>ư</w:t>
      </w:r>
      <w:r>
        <w:t>ời tị nạn Việt Nam, cống hiến đời mình để phụng sự ng</w:t>
      </w:r>
      <w:r>
        <w:rPr>
          <w:rFonts w:hint="eastAsia"/>
        </w:rPr>
        <w:t>ư</w:t>
      </w:r>
      <w:r>
        <w:t>ời Việt Nam và đất n</w:t>
      </w:r>
      <w:r>
        <w:rPr>
          <w:rFonts w:hint="eastAsia"/>
        </w:rPr>
        <w:t>ư</w:t>
      </w:r>
      <w:r>
        <w:t>ớc Việt Nam, mang trái tim Việt Nam, luôn tự nhận mình là ng</w:t>
      </w:r>
      <w:r>
        <w:rPr>
          <w:rFonts w:hint="eastAsia"/>
        </w:rPr>
        <w:t>ư</w:t>
      </w:r>
      <w:r>
        <w:t>ời Việt Nam mà tác phẩm mang nhan đề “</w:t>
      </w:r>
      <w:r w:rsidRPr="0007028A">
        <w:rPr>
          <w:i/>
        </w:rPr>
        <w:t>Việt Nam Quê H</w:t>
      </w:r>
      <w:r w:rsidRPr="0007028A">
        <w:rPr>
          <w:rFonts w:hint="eastAsia"/>
          <w:i/>
        </w:rPr>
        <w:t>ươ</w:t>
      </w:r>
      <w:r w:rsidRPr="0007028A">
        <w:rPr>
          <w:i/>
        </w:rPr>
        <w:t>ng Tôi</w:t>
      </w:r>
      <w:r>
        <w:t>” là bằng chứng.</w:t>
      </w:r>
    </w:p>
    <w:p w:rsidR="00E7201F" w:rsidRPr="00AE3CDE" w:rsidRDefault="00E7201F" w:rsidP="00AE3CDE">
      <w:pPr>
        <w:pStyle w:val="Heading2"/>
      </w:pPr>
      <w:r>
        <w:t>Linh mục Dominici Đỗ Minh Trí</w:t>
      </w:r>
    </w:p>
    <w:p w:rsidR="00E7201F" w:rsidRDefault="00E7201F" w:rsidP="00E7201F">
      <w:r>
        <w:t xml:space="preserve">Theo tác giả Phạm Nguyên Hanh trên báo Đồng Hành năm 2003, Linh mục Đỗ Minh Trí, tên thật là </w:t>
      </w:r>
      <w:r w:rsidRPr="00D67326">
        <w:rPr>
          <w:b/>
          <w:i/>
        </w:rPr>
        <w:t>Gildo Dominici</w:t>
      </w:r>
      <w:r>
        <w:t>, sinh ngày 5 tháng 3 năm 1935 tại Assisi thuộc miền trung n</w:t>
      </w:r>
      <w:r>
        <w:rPr>
          <w:rFonts w:hint="eastAsia"/>
        </w:rPr>
        <w:t>ư</w:t>
      </w:r>
      <w:r>
        <w:t>ớc Ý. Ngài là con trai lớn trong một gia đình lao động có hai trai và một gái. Ng</w:t>
      </w:r>
      <w:r>
        <w:rPr>
          <w:rFonts w:hint="eastAsia"/>
        </w:rPr>
        <w:t>ư</w:t>
      </w:r>
      <w:r>
        <w:t>ời cha, cột trụ của gia đình, đột ngột mất đi trong một tai nạn lao động khi cậu Gildo mới đ</w:t>
      </w:r>
      <w:r>
        <w:rPr>
          <w:rFonts w:hint="eastAsia"/>
        </w:rPr>
        <w:t>ư</w:t>
      </w:r>
      <w:r>
        <w:t>ợc 8 tuổi. Mẹ cậu phải chật vật từ sáng sớm đến chiều tối bằng nghề may thuê vá m</w:t>
      </w:r>
      <w:r>
        <w:rPr>
          <w:rFonts w:hint="eastAsia"/>
        </w:rPr>
        <w:t>ư</w:t>
      </w:r>
      <w:r>
        <w:t>ớn để nuôi nấng dạy dỗ 3 con th</w:t>
      </w:r>
      <w:r>
        <w:rPr>
          <w:rFonts w:hint="eastAsia"/>
        </w:rPr>
        <w:t>ơ</w:t>
      </w:r>
      <w:r>
        <w:t xml:space="preserve"> dại. </w:t>
      </w:r>
    </w:p>
    <w:p w:rsidR="00E7201F" w:rsidRDefault="00E7201F" w:rsidP="0007028A">
      <w:r>
        <w:t>Học xong ch</w:t>
      </w:r>
      <w:r>
        <w:rPr>
          <w:rFonts w:hint="eastAsia"/>
        </w:rPr>
        <w:t>ươ</w:t>
      </w:r>
      <w:r>
        <w:t>ng trình trung học, cậu Gildo quyết chí đi vào con đ</w:t>
      </w:r>
      <w:r>
        <w:rPr>
          <w:rFonts w:hint="eastAsia"/>
        </w:rPr>
        <w:t>ư</w:t>
      </w:r>
      <w:r>
        <w:t>ờng tu đạo và đ</w:t>
      </w:r>
      <w:r>
        <w:rPr>
          <w:rFonts w:hint="eastAsia"/>
        </w:rPr>
        <w:t>ư</w:t>
      </w:r>
      <w:r>
        <w:t xml:space="preserve">ợc chọn vào chủng viện của thành phố. Thụ phong linh mục năm 1960, cha Gildo Dominici gia nhập Dòng Tên (Society of Jesuit - SJ) năm 1964 với </w:t>
      </w:r>
      <w:r>
        <w:rPr>
          <w:rFonts w:hint="eastAsia"/>
        </w:rPr>
        <w:t>ư</w:t>
      </w:r>
      <w:r>
        <w:t>ớc mong đi truyền giáo ở n</w:t>
      </w:r>
      <w:r>
        <w:rPr>
          <w:rFonts w:hint="eastAsia"/>
        </w:rPr>
        <w:t>ư</w:t>
      </w:r>
      <w:r>
        <w:t>ớc ngoài.</w:t>
      </w:r>
    </w:p>
    <w:p w:rsidR="00E7201F" w:rsidRDefault="00E7201F" w:rsidP="00E7201F">
      <w:r>
        <w:t>Cuối năm 1967, cha Dominici đến Việt Nam và bắt đầu học tiếng Việt rồi đ</w:t>
      </w:r>
      <w:r>
        <w:rPr>
          <w:rFonts w:hint="eastAsia"/>
        </w:rPr>
        <w:t>ư</w:t>
      </w:r>
      <w:r>
        <w:t>ợc sai đi phục vụ mục vụ tại Đà Lạt. Ngài nói: “</w:t>
      </w:r>
      <w:r w:rsidRPr="0007028A">
        <w:rPr>
          <w:b/>
          <w:i/>
        </w:rPr>
        <w:t>Việt Nam là quê h</w:t>
      </w:r>
      <w:r w:rsidRPr="0007028A">
        <w:rPr>
          <w:rFonts w:hint="eastAsia"/>
          <w:b/>
          <w:i/>
        </w:rPr>
        <w:t>ươ</w:t>
      </w:r>
      <w:r w:rsidRPr="0007028A">
        <w:rPr>
          <w:b/>
          <w:i/>
        </w:rPr>
        <w:t>ng của tôi, dù rằng tôi không đ</w:t>
      </w:r>
      <w:r w:rsidRPr="0007028A">
        <w:rPr>
          <w:rFonts w:hint="eastAsia"/>
          <w:b/>
          <w:i/>
        </w:rPr>
        <w:t>ư</w:t>
      </w:r>
      <w:r w:rsidRPr="0007028A">
        <w:rPr>
          <w:b/>
          <w:i/>
        </w:rPr>
        <w:t>ợc sinh ra trên đất n</w:t>
      </w:r>
      <w:r w:rsidRPr="0007028A">
        <w:rPr>
          <w:rFonts w:hint="eastAsia"/>
          <w:b/>
          <w:i/>
        </w:rPr>
        <w:t>ư</w:t>
      </w:r>
      <w:r w:rsidRPr="0007028A">
        <w:rPr>
          <w:b/>
          <w:i/>
        </w:rPr>
        <w:t>ớc Việt Nam</w:t>
      </w:r>
      <w:r>
        <w:t xml:space="preserve">. </w:t>
      </w:r>
      <w:r w:rsidRPr="0007028A">
        <w:rPr>
          <w:i/>
        </w:rPr>
        <w:t>Tôi chỉ ở đó có bảy năm. Bấy nhiêu cũng đủ để trở thành một công dân Việt Nam, theo cách riêng của tôi, mặc dù trên ph</w:t>
      </w:r>
      <w:r w:rsidRPr="0007028A">
        <w:rPr>
          <w:rFonts w:hint="eastAsia"/>
          <w:i/>
        </w:rPr>
        <w:t>ươ</w:t>
      </w:r>
      <w:r w:rsidRPr="0007028A">
        <w:rPr>
          <w:i/>
        </w:rPr>
        <w:t>ng diện huyết thống hay pháp lý tôi không đ</w:t>
      </w:r>
      <w:r w:rsidRPr="0007028A">
        <w:rPr>
          <w:rFonts w:hint="eastAsia"/>
          <w:i/>
        </w:rPr>
        <w:t>ư</w:t>
      </w:r>
      <w:r w:rsidRPr="0007028A">
        <w:rPr>
          <w:i/>
        </w:rPr>
        <w:t>ợc niềm hân hạnh ấy</w:t>
      </w:r>
      <w:r>
        <w:t>.”</w:t>
      </w:r>
    </w:p>
    <w:p w:rsidR="00E7201F" w:rsidRDefault="00E7201F" w:rsidP="00E7201F"/>
    <w:p w:rsidR="00E7201F" w:rsidRDefault="00A07CEB" w:rsidP="00A07CEB">
      <w:pPr>
        <w:pStyle w:val="NoSpacing"/>
      </w:pPr>
      <w:r>
        <w:rPr>
          <w:noProof/>
        </w:rPr>
        <w:drawing>
          <wp:inline distT="0" distB="0" distL="0" distR="0" wp14:anchorId="791C1186" wp14:editId="44D9482D">
            <wp:extent cx="1857375" cy="2705100"/>
            <wp:effectExtent l="0" t="0" r="9525" b="0"/>
            <wp:docPr id="2" name="Picture 2" descr="C:\Users\Thien Le\Documents\018CĐMet. BáoXuân2018.VNQueHuongToi.Sach.Domi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en Le\Documents\018CĐMet. BáoXuân2018.VNQueHuongToi.Sach.Dominici.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7375" cy="2705100"/>
                    </a:xfrm>
                    <a:prstGeom prst="rect">
                      <a:avLst/>
                    </a:prstGeom>
                    <a:noFill/>
                    <a:ln>
                      <a:noFill/>
                    </a:ln>
                    <a:effectLst>
                      <a:softEdge rad="25400"/>
                    </a:effectLst>
                  </pic:spPr>
                </pic:pic>
              </a:graphicData>
            </a:graphic>
          </wp:inline>
        </w:drawing>
      </w:r>
    </w:p>
    <w:p w:rsidR="00AE3CDE" w:rsidRDefault="00AE3CDE" w:rsidP="00E7201F"/>
    <w:p w:rsidR="00E7201F" w:rsidRDefault="00E7201F" w:rsidP="00E7201F">
      <w:r>
        <w:t>Qua lời tuyên ngôn ở đầu quyển sách Việt Nam Quê H</w:t>
      </w:r>
      <w:r>
        <w:rPr>
          <w:rFonts w:hint="eastAsia"/>
        </w:rPr>
        <w:t>ươ</w:t>
      </w:r>
      <w:r>
        <w:t>ng Tôi, Cha Dominici Đỗ Minh Trí xác quyết, với ngài: “</w:t>
      </w:r>
      <w:r w:rsidRPr="00AE3CDE">
        <w:rPr>
          <w:i/>
        </w:rPr>
        <w:t>Quê h</w:t>
      </w:r>
      <w:r w:rsidRPr="00AE3CDE">
        <w:rPr>
          <w:rFonts w:hint="eastAsia"/>
          <w:i/>
        </w:rPr>
        <w:t>ươ</w:t>
      </w:r>
      <w:r w:rsidRPr="00AE3CDE">
        <w:rPr>
          <w:i/>
        </w:rPr>
        <w:t>ng ấy không phải là những dẫy núi với hình dáng khác biệt và phủ đầy rừng xanh… Không phải là những dòng sông…, những cánh đồng… ruộng lúa mênh mông, những biển cả hiền hòa dù đôi khi cũng cuộn sóng…</w:t>
      </w:r>
      <w:r>
        <w:t>”</w:t>
      </w:r>
    </w:p>
    <w:p w:rsidR="00E7201F" w:rsidRDefault="00E7201F" w:rsidP="00E7201F">
      <w:r>
        <w:t>Theo Cha Đỗ Minh Trí, tất cả những thứ nêu trên “</w:t>
      </w:r>
      <w:r w:rsidRPr="00AE3CDE">
        <w:rPr>
          <w:i/>
        </w:rPr>
        <w:t>chỉ là thân thể của quê h</w:t>
      </w:r>
      <w:r w:rsidRPr="00AE3CDE">
        <w:rPr>
          <w:rFonts w:hint="eastAsia"/>
          <w:i/>
        </w:rPr>
        <w:t>ươ</w:t>
      </w:r>
      <w:r w:rsidRPr="00AE3CDE">
        <w:rPr>
          <w:i/>
        </w:rPr>
        <w:t>ng tôi, quê h</w:t>
      </w:r>
      <w:r w:rsidRPr="00AE3CDE">
        <w:rPr>
          <w:rFonts w:hint="eastAsia"/>
          <w:i/>
        </w:rPr>
        <w:t>ươ</w:t>
      </w:r>
      <w:r w:rsidRPr="00AE3CDE">
        <w:rPr>
          <w:i/>
        </w:rPr>
        <w:t>ng Việt Nam</w:t>
      </w:r>
      <w:r>
        <w:t>.” Trong trái tim Cha “</w:t>
      </w:r>
      <w:r w:rsidRPr="00AE3CDE">
        <w:rPr>
          <w:i/>
        </w:rPr>
        <w:t>có một n</w:t>
      </w:r>
      <w:r w:rsidRPr="00AE3CDE">
        <w:rPr>
          <w:rFonts w:hint="eastAsia"/>
          <w:i/>
        </w:rPr>
        <w:t>ư</w:t>
      </w:r>
      <w:r w:rsidRPr="00AE3CDE">
        <w:rPr>
          <w:i/>
        </w:rPr>
        <w:t>ớc Việt Nam khác rộng lớn h</w:t>
      </w:r>
      <w:r w:rsidRPr="00AE3CDE">
        <w:rPr>
          <w:rFonts w:hint="eastAsia"/>
          <w:i/>
        </w:rPr>
        <w:t>ơ</w:t>
      </w:r>
      <w:r w:rsidRPr="00AE3CDE">
        <w:rPr>
          <w:i/>
        </w:rPr>
        <w:t>n, rộng lớn nh</w:t>
      </w:r>
      <w:r w:rsidRPr="00AE3CDE">
        <w:rPr>
          <w:rFonts w:hint="eastAsia"/>
          <w:i/>
        </w:rPr>
        <w:t>ư</w:t>
      </w:r>
      <w:r w:rsidRPr="00AE3CDE">
        <w:rPr>
          <w:i/>
        </w:rPr>
        <w:t xml:space="preserve"> một đại lục.</w:t>
      </w:r>
      <w:r>
        <w:t xml:space="preserve">” Ngài mạnh mẽ tuyên bố: </w:t>
      </w:r>
      <w:r w:rsidRPr="00AE3CDE">
        <w:rPr>
          <w:b/>
          <w:i/>
        </w:rPr>
        <w:t>Việt Nam Quê H</w:t>
      </w:r>
      <w:r w:rsidRPr="00AE3CDE">
        <w:rPr>
          <w:rFonts w:hint="eastAsia"/>
          <w:b/>
          <w:i/>
        </w:rPr>
        <w:t>ươ</w:t>
      </w:r>
      <w:r w:rsidRPr="00AE3CDE">
        <w:rPr>
          <w:b/>
          <w:i/>
        </w:rPr>
        <w:t>ng Tôi, “đó là Văn Hóa Việt Nam, Tâm Hồn Việt Nam, đó là Tinh Thần của Việt Nam… “Chính đó mới thực sự là QUÊ H</w:t>
      </w:r>
      <w:r w:rsidRPr="00AE3CDE">
        <w:rPr>
          <w:rFonts w:hint="eastAsia"/>
          <w:b/>
          <w:i/>
        </w:rPr>
        <w:t>ƯƠ</w:t>
      </w:r>
      <w:r w:rsidRPr="00AE3CDE">
        <w:rPr>
          <w:b/>
          <w:i/>
        </w:rPr>
        <w:t>NG</w:t>
      </w:r>
      <w:r w:rsidR="00D855AA" w:rsidRPr="00AE3CDE">
        <w:rPr>
          <w:b/>
          <w:i/>
        </w:rPr>
        <w:t xml:space="preserve"> </w:t>
      </w:r>
      <w:r w:rsidRPr="00AE3CDE">
        <w:rPr>
          <w:b/>
          <w:i/>
        </w:rPr>
        <w:t>VIỆT NAM CỦA TÔI</w:t>
      </w:r>
      <w:r>
        <w:t xml:space="preserve">.” </w:t>
      </w:r>
    </w:p>
    <w:p w:rsidR="00E7201F" w:rsidRDefault="00E7201F" w:rsidP="00E7201F">
      <w:r>
        <w:t>Và rồi cái t</w:t>
      </w:r>
      <w:r>
        <w:rPr>
          <w:rFonts w:hint="eastAsia"/>
        </w:rPr>
        <w:t>ư</w:t>
      </w:r>
      <w:r>
        <w:t xml:space="preserve"> t</w:t>
      </w:r>
      <w:r>
        <w:rPr>
          <w:rFonts w:hint="eastAsia"/>
        </w:rPr>
        <w:t>ư</w:t>
      </w:r>
      <w:r>
        <w:t>ởng ấy, tuyên ngôn ấy, lời tuyên thệ công dân ấy của Cha Dominici Đỗ Minh Trí trải dài hàng chụ</w:t>
      </w:r>
      <w:r w:rsidR="00AE3CDE">
        <w:t>c c</w:t>
      </w:r>
      <w:r>
        <w:t>h</w:t>
      </w:r>
      <w:r>
        <w:rPr>
          <w:rFonts w:hint="eastAsia"/>
        </w:rPr>
        <w:t>ươ</w:t>
      </w:r>
      <w:r>
        <w:t>ng sách dài h</w:t>
      </w:r>
      <w:r>
        <w:rPr>
          <w:rFonts w:hint="eastAsia"/>
        </w:rPr>
        <w:t>ơ</w:t>
      </w:r>
      <w:r>
        <w:t xml:space="preserve">n 300 trang. </w:t>
      </w:r>
    </w:p>
    <w:p w:rsidR="00E7201F" w:rsidRDefault="00E7201F" w:rsidP="00E7201F">
      <w:r>
        <w:t>Sau biến cố tháng 4 năm 1975, cha Dominici Đỗ Minh Trí bị trục xuất ra khỏi Việt Nam cùng với tất cả các tu sĩ ngoại quốc khác.</w:t>
      </w:r>
    </w:p>
    <w:p w:rsidR="00E7201F" w:rsidRDefault="00E7201F" w:rsidP="00E7201F">
      <w:r>
        <w:t xml:space="preserve">Từ 1975, thuyền nhân Việt Nam bắt đầu đổ đến quần đảo Riau, Indonesia. Cha </w:t>
      </w:r>
      <w:r w:rsidR="00AE3CDE">
        <w:t xml:space="preserve">Dominici </w:t>
      </w:r>
      <w:r>
        <w:t>tình nguyện làm tuyên úy trong trại tỵ nạn Việt Nam đầu tiên tại Indonesia để có dịp phục vụ ng</w:t>
      </w:r>
      <w:r>
        <w:rPr>
          <w:rFonts w:hint="eastAsia"/>
        </w:rPr>
        <w:t>ư</w:t>
      </w:r>
      <w:r>
        <w:t xml:space="preserve">ời Việt khốn khó. </w:t>
      </w:r>
    </w:p>
    <w:p w:rsidR="00E7201F" w:rsidRDefault="00E7201F" w:rsidP="00E7201F">
      <w:r>
        <w:t>Vào tháng 5 năm 1977, từ Singapore, ngài vào Indonesia. Sau khi học nói tiếng Indonesia và xin gia nhập Dòng Tên của n</w:t>
      </w:r>
      <w:r>
        <w:rPr>
          <w:rFonts w:hint="eastAsia"/>
        </w:rPr>
        <w:t>ư</w:t>
      </w:r>
      <w:r>
        <w:t>ớc này, cha Dỗ Minh Trí trở lại với dân Việt Nam, hòa nhập vào cuộc sống của ng</w:t>
      </w:r>
      <w:r>
        <w:rPr>
          <w:rFonts w:hint="eastAsia"/>
        </w:rPr>
        <w:t>ư</w:t>
      </w:r>
      <w:r>
        <w:t>ời Việt tỵ nạn. Từ một trại nhỏ trên đảo Kuku, ngài đã đồng hành cùng dân tỵ nạn đến một trại lớn h</w:t>
      </w:r>
      <w:r>
        <w:rPr>
          <w:rFonts w:hint="eastAsia"/>
        </w:rPr>
        <w:t>ơ</w:t>
      </w:r>
      <w:r>
        <w:t>n trên đảo Galang. Gắn liền với cuộc sống th</w:t>
      </w:r>
      <w:r>
        <w:rPr>
          <w:rFonts w:hint="eastAsia"/>
        </w:rPr>
        <w:t>ư</w:t>
      </w:r>
      <w:r>
        <w:t>ờng nhật của ng</w:t>
      </w:r>
      <w:r>
        <w:rPr>
          <w:rFonts w:hint="eastAsia"/>
        </w:rPr>
        <w:t>ư</w:t>
      </w:r>
      <w:r>
        <w:t>ời tỵ nạn, cha Trí tìm cách giúp đỡ họ từ việc phân phát quần áo ngài quyên xin đ</w:t>
      </w:r>
      <w:r>
        <w:rPr>
          <w:rFonts w:hint="eastAsia"/>
        </w:rPr>
        <w:t>ư</w:t>
      </w:r>
      <w:r>
        <w:t>ợc, thăm viếng và an ủi ng</w:t>
      </w:r>
      <w:r>
        <w:rPr>
          <w:rFonts w:hint="eastAsia"/>
        </w:rPr>
        <w:t>ư</w:t>
      </w:r>
      <w:r>
        <w:t>ời đau ốm, đến chăm sóc trẻ th</w:t>
      </w:r>
      <w:r>
        <w:rPr>
          <w:rFonts w:hint="eastAsia"/>
        </w:rPr>
        <w:t>ơ</w:t>
      </w:r>
      <w:r>
        <w:t>, không phân biệt l</w:t>
      </w:r>
      <w:r>
        <w:rPr>
          <w:rFonts w:hint="eastAsia"/>
        </w:rPr>
        <w:t>ươ</w:t>
      </w:r>
      <w:r>
        <w:t>ng giáo. Trong trại, cha sống hòa mình cùng họ và tìm hiểu tâm t</w:t>
      </w:r>
      <w:r>
        <w:rPr>
          <w:rFonts w:hint="eastAsia"/>
        </w:rPr>
        <w:t>ư</w:t>
      </w:r>
      <w:r>
        <w:t xml:space="preserve"> nguyện vọng của mỗi ng</w:t>
      </w:r>
      <w:r>
        <w:rPr>
          <w:rFonts w:hint="eastAsia"/>
        </w:rPr>
        <w:t>ư</w:t>
      </w:r>
      <w:r>
        <w:t>ời. Ngài ăn ở chung với một số thanh niên độc thân.</w:t>
      </w:r>
    </w:p>
    <w:p w:rsidR="00E7201F" w:rsidRDefault="00E7201F" w:rsidP="00E7201F">
      <w:r>
        <w:t>Năm 1996, cha Trí đ</w:t>
      </w:r>
      <w:r>
        <w:rPr>
          <w:rFonts w:hint="eastAsia"/>
        </w:rPr>
        <w:t>ư</w:t>
      </w:r>
      <w:r>
        <w:t>ợc gọi về Rôma để phục vụ trong nhà tĩnh tâm Galloro của Dòng đ</w:t>
      </w:r>
      <w:r>
        <w:rPr>
          <w:rFonts w:hint="eastAsia"/>
        </w:rPr>
        <w:t>ư</w:t>
      </w:r>
      <w:r>
        <w:t>ợc 2 năm thì bị phát hiện có bệnh ung th</w:t>
      </w:r>
      <w:r>
        <w:rPr>
          <w:rFonts w:hint="eastAsia"/>
        </w:rPr>
        <w:t>ư</w:t>
      </w:r>
      <w:r>
        <w:t>. Từ năm 1998, ngài phấn đấu chống căn bệnh hiểm nghèo qua giải phẫu và chemotherapy. Tuy bị đau đớn, ngài luôn luôn hiền hòa, kiên nhẫn và vui vẻ. Ngài bình thản chấp nhận: “</w:t>
      </w:r>
      <w:r w:rsidRPr="00AE3CDE">
        <w:rPr>
          <w:i/>
        </w:rPr>
        <w:t>Có bệnh thì phải chữa, khỏi thì làm việc tiếp, chết thì về với Chúa</w:t>
      </w:r>
      <w:r>
        <w:t>”. Thoạt tiên, bệnh có vẻ đuợc chế ngự, nh</w:t>
      </w:r>
      <w:r>
        <w:rPr>
          <w:rFonts w:hint="eastAsia"/>
        </w:rPr>
        <w:t>ư</w:t>
      </w:r>
      <w:r>
        <w:t>ng sau đó lại phát triển mạnh h</w:t>
      </w:r>
      <w:r>
        <w:rPr>
          <w:rFonts w:hint="eastAsia"/>
        </w:rPr>
        <w:t>ơ</w:t>
      </w:r>
      <w:r>
        <w:t xml:space="preserve">n. </w:t>
      </w:r>
    </w:p>
    <w:p w:rsidR="00E7201F" w:rsidRDefault="00E7201F" w:rsidP="00AE3CDE">
      <w:r>
        <w:rPr>
          <w:rFonts w:hint="eastAsia"/>
        </w:rPr>
        <w:t>Đ</w:t>
      </w:r>
      <w:r>
        <w:t>ầu năm 2003, bộ phận gan ng</w:t>
      </w:r>
      <w:r>
        <w:rPr>
          <w:rFonts w:hint="eastAsia"/>
        </w:rPr>
        <w:t>ư</w:t>
      </w:r>
      <w:r>
        <w:t>ng hoạt động, và ngài từ trầ</w:t>
      </w:r>
      <w:r w:rsidR="00AE3CDE">
        <w:t xml:space="preserve">n ngày 3 tháng 3 năm 2003. </w:t>
      </w:r>
    </w:p>
    <w:p w:rsidR="00E7201F" w:rsidRDefault="00E7201F" w:rsidP="00AE3CDE">
      <w:pPr>
        <w:pStyle w:val="Heading2"/>
      </w:pPr>
      <w:r>
        <w:t>Lm Gérard Gagnon - Cha Nhân (1914-1994)</w:t>
      </w:r>
    </w:p>
    <w:p w:rsidR="00E7201F" w:rsidRDefault="00E7201F" w:rsidP="00E7201F">
      <w:r>
        <w:t>Ngoài Cha Dominici Đỗ Minh Trí, rất nhiều nhà truyền giáo ngoại quốc, sau khi đến Việt Nam, sống trên đất n</w:t>
      </w:r>
      <w:r>
        <w:rPr>
          <w:rFonts w:hint="eastAsia"/>
        </w:rPr>
        <w:t>ư</w:t>
      </w:r>
      <w:r>
        <w:t>ớc Việt Nam, gần gũi ng</w:t>
      </w:r>
      <w:r>
        <w:rPr>
          <w:rFonts w:hint="eastAsia"/>
        </w:rPr>
        <w:t>ư</w:t>
      </w:r>
      <w:r>
        <w:t>ời dân Việt, cũng đã chọn Việt Nam làm “quê h</w:t>
      </w:r>
      <w:r>
        <w:rPr>
          <w:rFonts w:hint="eastAsia"/>
        </w:rPr>
        <w:t>ươ</w:t>
      </w:r>
      <w:r>
        <w:t>ng” mình.</w:t>
      </w:r>
    </w:p>
    <w:p w:rsidR="00E7201F" w:rsidRDefault="00E7201F" w:rsidP="00E7201F">
      <w:r>
        <w:t>Cụ thể, tại Miền Nam Việt Nam tr</w:t>
      </w:r>
      <w:r>
        <w:rPr>
          <w:rFonts w:hint="eastAsia"/>
        </w:rPr>
        <w:t>ư</w:t>
      </w:r>
      <w:r>
        <w:t>ớc 30/4/1975, có lẽ không ít ng</w:t>
      </w:r>
      <w:r>
        <w:rPr>
          <w:rFonts w:hint="eastAsia"/>
        </w:rPr>
        <w:t>ư</w:t>
      </w:r>
      <w:r>
        <w:t xml:space="preserve">ời Công Giáo Việt Nam đã từng nghe nói hay tiếp xúc với CHA NHÂN – Cha Gérard Gagnon, Dòng Chúa Cứu Thế Đà Lạt. </w:t>
      </w:r>
    </w:p>
    <w:p w:rsidR="00E7201F" w:rsidRDefault="00E7201F" w:rsidP="00E7201F">
      <w:r>
        <w:t xml:space="preserve">Cha Gérard Ganhon sinh năm 1914 tại Québec, Canada. Gia nhập Dòng Chúa Cứu Thế Canada và khấn lần đầu ngày 15/8/1935, đến tháng 11 trong năm tình ngyện sang Việt Nam và </w:t>
      </w:r>
      <w:proofErr w:type="gramStart"/>
      <w:r>
        <w:t>thu</w:t>
      </w:r>
      <w:proofErr w:type="gramEnd"/>
      <w:r>
        <w:t xml:space="preserve"> phong linh mục tại Hà Nội ngà</w:t>
      </w:r>
      <w:r w:rsidR="00E45ABB">
        <w:t>y</w:t>
      </w:r>
      <w:r>
        <w:t xml:space="preserve"> 06/6/1940. </w:t>
      </w:r>
    </w:p>
    <w:p w:rsidR="00E7201F" w:rsidRDefault="00E7201F" w:rsidP="00E7201F">
      <w:r>
        <w:t>Theo tập sách tài liệu “</w:t>
      </w:r>
      <w:r w:rsidRPr="00AE3CDE">
        <w:rPr>
          <w:b/>
          <w:i/>
        </w:rPr>
        <w:t>Có một v</w:t>
      </w:r>
      <w:r w:rsidRPr="00AE3CDE">
        <w:rPr>
          <w:rFonts w:hint="eastAsia"/>
          <w:b/>
          <w:i/>
        </w:rPr>
        <w:t>ư</w:t>
      </w:r>
      <w:r w:rsidRPr="00AE3CDE">
        <w:rPr>
          <w:b/>
          <w:i/>
        </w:rPr>
        <w:t>ờn th</w:t>
      </w:r>
      <w:r w:rsidRPr="00AE3CDE">
        <w:rPr>
          <w:rFonts w:hint="eastAsia"/>
          <w:b/>
          <w:i/>
        </w:rPr>
        <w:t>ơ</w:t>
      </w:r>
      <w:r w:rsidRPr="00AE3CDE">
        <w:rPr>
          <w:b/>
          <w:i/>
        </w:rPr>
        <w:t xml:space="preserve"> đạo</w:t>
      </w:r>
      <w:r>
        <w:t>” (2012) do Lm Trăng Thập Tự chủ biên, “</w:t>
      </w:r>
      <w:r w:rsidRPr="00D67326">
        <w:rPr>
          <w:i/>
        </w:rPr>
        <w:t>với khả năng thiên bẩm đặc biệt về ngôn ngữ, Cha Gérard Gagnon mau chóng tiếp thu và am hiểu t</w:t>
      </w:r>
      <w:r w:rsidRPr="00D67326">
        <w:rPr>
          <w:rFonts w:hint="eastAsia"/>
          <w:i/>
        </w:rPr>
        <w:t>ư</w:t>
      </w:r>
      <w:r w:rsidRPr="00D67326">
        <w:rPr>
          <w:i/>
        </w:rPr>
        <w:t>ờng tận tinh hoa của văn học Việt Nam, thuộc lòng rất nhiều ca dao, tục ngữ Việt Nam và trọn vẹn 3254 câu th</w:t>
      </w:r>
      <w:r w:rsidRPr="00D67326">
        <w:rPr>
          <w:rFonts w:hint="eastAsia"/>
          <w:i/>
        </w:rPr>
        <w:t>ơ</w:t>
      </w:r>
      <w:r w:rsidRPr="00D67326">
        <w:rPr>
          <w:i/>
        </w:rPr>
        <w:t xml:space="preserve"> lục bát của truyện Kiều</w:t>
      </w:r>
      <w:r>
        <w:t>.”</w:t>
      </w:r>
    </w:p>
    <w:p w:rsidR="00E7201F" w:rsidRDefault="00E7201F" w:rsidP="00E7201F">
      <w:r>
        <w:t>Cha Gagnon nói l</w:t>
      </w:r>
      <w:r>
        <w:rPr>
          <w:rFonts w:hint="eastAsia"/>
        </w:rPr>
        <w:t>ư</w:t>
      </w:r>
      <w:r>
        <w:t>u loát tiếng Việt, đi rao giảng Tin Mừng bằng tiếng Việt khắp Miền Nam. Đâu đâu ngài cũng thu hút đông đảo cử tọa. Ng</w:t>
      </w:r>
      <w:r>
        <w:rPr>
          <w:rFonts w:hint="eastAsia"/>
        </w:rPr>
        <w:t>ư</w:t>
      </w:r>
      <w:r>
        <w:t>ời ta nói bộ não của ngài, trái tim của ngài chứa đầy tình cảm và th</w:t>
      </w:r>
      <w:r>
        <w:rPr>
          <w:rFonts w:hint="eastAsia"/>
        </w:rPr>
        <w:t>ơ</w:t>
      </w:r>
      <w:r>
        <w:t xml:space="preserve"> văn Việt Nam đến nỗi miệng l</w:t>
      </w:r>
      <w:r>
        <w:rPr>
          <w:rFonts w:hint="eastAsia"/>
        </w:rPr>
        <w:t>ư</w:t>
      </w:r>
      <w:r>
        <w:t>ỡi ngài hầu nh</w:t>
      </w:r>
      <w:r>
        <w:rPr>
          <w:rFonts w:hint="eastAsia"/>
        </w:rPr>
        <w:t>ư</w:t>
      </w:r>
      <w:r>
        <w:t xml:space="preserve"> lúc nào cũng tuôn ra th</w:t>
      </w:r>
      <w:r>
        <w:rPr>
          <w:rFonts w:hint="eastAsia"/>
        </w:rPr>
        <w:t>ơ</w:t>
      </w:r>
      <w:r>
        <w:t>, th</w:t>
      </w:r>
      <w:r>
        <w:rPr>
          <w:rFonts w:hint="eastAsia"/>
        </w:rPr>
        <w:t>ơ</w:t>
      </w:r>
      <w:r>
        <w:t xml:space="preserve"> Việt. Biến cố 30/4/1975 buộc Cha Gagon rời Việt Nam, trở về Canada. Ngày 12/9/1994, Cha Gagnon lìa đời tại Pháp khi đang d</w:t>
      </w:r>
      <w:r>
        <w:rPr>
          <w:rFonts w:hint="eastAsia"/>
        </w:rPr>
        <w:t>ư</w:t>
      </w:r>
      <w:r>
        <w:t>ỡng bệnh tại đây, thọ 80 tuổi.</w:t>
      </w:r>
    </w:p>
    <w:p w:rsidR="00E7201F" w:rsidRDefault="00E7201F" w:rsidP="00E7201F">
      <w:r>
        <w:t xml:space="preserve">Năm 1959, Cha Gagnon cho in ra một tập sách. Đó là cuốn </w:t>
      </w:r>
      <w:r w:rsidRPr="00D67326">
        <w:rPr>
          <w:b/>
          <w:i/>
        </w:rPr>
        <w:t>HỒN VIÊT</w:t>
      </w:r>
      <w:r>
        <w:t xml:space="preserve">. Qua </w:t>
      </w:r>
      <w:r w:rsidRPr="00D67326">
        <w:rPr>
          <w:b/>
          <w:i/>
        </w:rPr>
        <w:t>Đôi Lời Chân Thành</w:t>
      </w:r>
      <w:r>
        <w:t xml:space="preserve"> ở đầu tập sách, Cha Gagnon bộc bạch: “</w:t>
      </w:r>
      <w:r w:rsidRPr="00D67326">
        <w:rPr>
          <w:i/>
        </w:rPr>
        <w:t>Từ khi tới Việt-Nam (1935), với mục đích truyền giáo, tôi một linh-mục Công-Giáo quốc tịch Gia-Nã-Đại, vì quí mến Việt-Nam, hằng tìm hiểu Quốc Hồn Việt-Nam. Bởi thế tôi tìm đọc rất nhiều sách báo. Khi đọc đến bài nào mà tôi cho là hay, tôi th</w:t>
      </w:r>
      <w:r w:rsidRPr="00D67326">
        <w:rPr>
          <w:rFonts w:hint="eastAsia"/>
          <w:i/>
        </w:rPr>
        <w:t>ư</w:t>
      </w:r>
      <w:r w:rsidRPr="00D67326">
        <w:rPr>
          <w:i/>
        </w:rPr>
        <w:t>ờng chép lại để làm tài liệu</w:t>
      </w:r>
      <w:r>
        <w:t>”. Cuốn “</w:t>
      </w:r>
      <w:r w:rsidRPr="00D67326">
        <w:rPr>
          <w:b/>
          <w:i/>
        </w:rPr>
        <w:t>Hồn Việt</w:t>
      </w:r>
      <w:r>
        <w:t>” hình thành từ đó.</w:t>
      </w:r>
    </w:p>
    <w:p w:rsidR="00E7201F" w:rsidRDefault="00E7201F" w:rsidP="00E7201F">
      <w:r>
        <w:t xml:space="preserve">Quyển </w:t>
      </w:r>
      <w:r w:rsidRPr="00D67326">
        <w:rPr>
          <w:b/>
          <w:i/>
        </w:rPr>
        <w:t>HỒN VIỆT</w:t>
      </w:r>
      <w:r>
        <w:t xml:space="preserve"> đầy ắp những ca dao, tục ngữ, những truyện dân gian với những phong cảnh hữu tình của thôn làng, đồng quê Việt Nam cũng nh</w:t>
      </w:r>
      <w:r>
        <w:rPr>
          <w:rFonts w:hint="eastAsia"/>
        </w:rPr>
        <w:t>ư</w:t>
      </w:r>
      <w:r>
        <w:t xml:space="preserve"> cuộc sống thanh thản, an nhàn và hiếu hòa của ng</w:t>
      </w:r>
      <w:r>
        <w:rPr>
          <w:rFonts w:hint="eastAsia"/>
        </w:rPr>
        <w:t>ư</w:t>
      </w:r>
      <w:r>
        <w:t>ời dân quê tuy nghèo nàn nh</w:t>
      </w:r>
      <w:r>
        <w:rPr>
          <w:rFonts w:hint="eastAsia"/>
        </w:rPr>
        <w:t>ư</w:t>
      </w:r>
      <w:r>
        <w:t xml:space="preserve">ng luôn mở rộng tấm lòng. </w:t>
      </w:r>
    </w:p>
    <w:p w:rsidR="00E7201F" w:rsidRPr="00D67326" w:rsidRDefault="00E7201F" w:rsidP="00E7201F">
      <w:pPr>
        <w:rPr>
          <w:b/>
          <w:i/>
        </w:rPr>
      </w:pPr>
      <w:r>
        <w:t xml:space="preserve">Với Cha Gagnon, </w:t>
      </w:r>
      <w:r w:rsidRPr="00D67326">
        <w:rPr>
          <w:b/>
          <w:i/>
        </w:rPr>
        <w:t>HỒN VIỆT</w:t>
      </w:r>
      <w:r>
        <w:t xml:space="preserve"> ẩn trong </w:t>
      </w:r>
      <w:r w:rsidRPr="00D67326">
        <w:rPr>
          <w:b/>
          <w:i/>
        </w:rPr>
        <w:t xml:space="preserve">HỒN QUÊ. </w:t>
      </w:r>
    </w:p>
    <w:p w:rsidR="00E7201F" w:rsidRDefault="00E7201F" w:rsidP="00E7201F">
      <w:r>
        <w:t xml:space="preserve">Hồn Quê phản phất </w:t>
      </w:r>
      <w:r w:rsidRPr="00D67326">
        <w:rPr>
          <w:b/>
          <w:i/>
        </w:rPr>
        <w:t>H</w:t>
      </w:r>
      <w:r w:rsidRPr="00D67326">
        <w:rPr>
          <w:rFonts w:hint="eastAsia"/>
          <w:b/>
          <w:i/>
        </w:rPr>
        <w:t>ƯƠ</w:t>
      </w:r>
      <w:r w:rsidRPr="00D67326">
        <w:rPr>
          <w:b/>
          <w:i/>
        </w:rPr>
        <w:t>NG QUÊ</w:t>
      </w:r>
      <w:r>
        <w:t xml:space="preserve">. </w:t>
      </w:r>
    </w:p>
    <w:p w:rsidR="00E7201F" w:rsidRDefault="00E7201F" w:rsidP="00E7201F">
      <w:r>
        <w:t>H</w:t>
      </w:r>
      <w:r>
        <w:rPr>
          <w:rFonts w:hint="eastAsia"/>
        </w:rPr>
        <w:t>ươ</w:t>
      </w:r>
      <w:r>
        <w:t>ng Quê th</w:t>
      </w:r>
      <w:r>
        <w:rPr>
          <w:rFonts w:hint="eastAsia"/>
        </w:rPr>
        <w:t>ơ</w:t>
      </w:r>
      <w:r>
        <w:t xml:space="preserve">m ngát </w:t>
      </w:r>
      <w:r w:rsidRPr="00D67326">
        <w:rPr>
          <w:b/>
          <w:i/>
        </w:rPr>
        <w:t>TÌNH QUÊ</w:t>
      </w:r>
      <w:r>
        <w:t>.</w:t>
      </w:r>
    </w:p>
    <w:p w:rsidR="00E7201F" w:rsidRDefault="00E7201F" w:rsidP="00E7201F">
      <w:r>
        <w:t xml:space="preserve">Tình Quê tỏa sáng </w:t>
      </w:r>
      <w:r w:rsidRPr="00D67326">
        <w:rPr>
          <w:b/>
          <w:i/>
        </w:rPr>
        <w:t>TRỜI QUÊ</w:t>
      </w:r>
      <w:r>
        <w:t>.</w:t>
      </w:r>
    </w:p>
    <w:p w:rsidR="00D67326" w:rsidRDefault="00E7201F" w:rsidP="00D67326">
      <w:pPr>
        <w:ind w:firstLine="0"/>
      </w:pPr>
      <w:r>
        <w:t>Thế nên,</w:t>
      </w:r>
      <w:r w:rsidR="00DB6E21">
        <w:t xml:space="preserve"> </w:t>
      </w:r>
    </w:p>
    <w:p w:rsidR="00E7201F" w:rsidRDefault="00E7201F" w:rsidP="00D67326">
      <w:r>
        <w:t>“</w:t>
      </w:r>
      <w:r w:rsidRPr="00D67326">
        <w:rPr>
          <w:b/>
          <w:i/>
        </w:rPr>
        <w:t>TRỜI QUÊ</w:t>
      </w:r>
      <w:r>
        <w:t xml:space="preserve"> đẹp tợ bài th</w:t>
      </w:r>
      <w:r>
        <w:rPr>
          <w:rFonts w:hint="eastAsia"/>
        </w:rPr>
        <w:t>ơ</w:t>
      </w:r>
    </w:p>
    <w:p w:rsidR="00E7201F" w:rsidRDefault="00E7201F" w:rsidP="00E7201F">
      <w:r w:rsidRPr="00D67326">
        <w:rPr>
          <w:b/>
          <w:i/>
        </w:rPr>
        <w:t>TÌNH QUÊ</w:t>
      </w:r>
      <w:r>
        <w:t xml:space="preserve"> phẳng lặng nh</w:t>
      </w:r>
      <w:r>
        <w:rPr>
          <w:rFonts w:hint="eastAsia"/>
        </w:rPr>
        <w:t>ư</w:t>
      </w:r>
      <w:r>
        <w:t xml:space="preserve"> bờ n</w:t>
      </w:r>
      <w:r>
        <w:rPr>
          <w:rFonts w:hint="eastAsia"/>
        </w:rPr>
        <w:t>ư</w:t>
      </w:r>
      <w:r>
        <w:t>ớc ao</w:t>
      </w:r>
    </w:p>
    <w:p w:rsidR="00E7201F" w:rsidRDefault="00E7201F" w:rsidP="00E7201F">
      <w:r w:rsidRPr="00D67326">
        <w:rPr>
          <w:b/>
          <w:i/>
        </w:rPr>
        <w:t>H</w:t>
      </w:r>
      <w:r w:rsidRPr="00D67326">
        <w:rPr>
          <w:rFonts w:hint="eastAsia"/>
          <w:b/>
          <w:i/>
        </w:rPr>
        <w:t>ƯƠ</w:t>
      </w:r>
      <w:r w:rsidRPr="00D67326">
        <w:rPr>
          <w:b/>
          <w:i/>
        </w:rPr>
        <w:t>NG QUÊ</w:t>
      </w:r>
      <w:r>
        <w:t xml:space="preserve"> sữa lúa ngạt ngào</w:t>
      </w:r>
    </w:p>
    <w:p w:rsidR="00E7201F" w:rsidRDefault="00E7201F" w:rsidP="00E7201F">
      <w:r w:rsidRPr="00D67326">
        <w:rPr>
          <w:b/>
          <w:i/>
        </w:rPr>
        <w:t>HỒN QUÊ</w:t>
      </w:r>
      <w:r>
        <w:t xml:space="preserve"> sáng tợ nắng vào ban mai”.</w:t>
      </w:r>
    </w:p>
    <w:p w:rsidR="00D67326" w:rsidRDefault="00D67326" w:rsidP="00E7201F"/>
    <w:p w:rsidR="00E7201F" w:rsidRDefault="00E7201F" w:rsidP="00E7201F">
      <w:r>
        <w:t>Tình quê và hồn quê Việt Nam có vẻ không ngừng đeo đẳng nhà truyền giáo ng</w:t>
      </w:r>
      <w:r>
        <w:rPr>
          <w:rFonts w:hint="eastAsia"/>
        </w:rPr>
        <w:t>ư</w:t>
      </w:r>
      <w:r>
        <w:t>ời Gia Nã Đại khiến ngài đã phải nhọc công lắm để s</w:t>
      </w:r>
      <w:r>
        <w:rPr>
          <w:rFonts w:hint="eastAsia"/>
        </w:rPr>
        <w:t>ư</w:t>
      </w:r>
      <w:r>
        <w:t>u tầm và tập hợp đ</w:t>
      </w:r>
      <w:r>
        <w:rPr>
          <w:rFonts w:hint="eastAsia"/>
        </w:rPr>
        <w:t>ư</w:t>
      </w:r>
      <w:r>
        <w:t>ợc một số bài th</w:t>
      </w:r>
      <w:r>
        <w:rPr>
          <w:rFonts w:hint="eastAsia"/>
        </w:rPr>
        <w:t>ơ</w:t>
      </w:r>
      <w:r>
        <w:t xml:space="preserve"> “Nhớ” mà ngài đã in ra từ năm 1959, đến giờ lại có giá trị nh</w:t>
      </w:r>
      <w:r>
        <w:rPr>
          <w:rFonts w:hint="eastAsia"/>
        </w:rPr>
        <w:t>ư</w:t>
      </w:r>
      <w:r>
        <w:t xml:space="preserve"> lời “tiên tri”. Chẳng hạn, Nhớ Nam, tác giả ghi nhận:</w:t>
      </w:r>
    </w:p>
    <w:p w:rsidR="00E7201F" w:rsidRDefault="00E7201F" w:rsidP="002B20DA">
      <w:pPr>
        <w:spacing w:before="120"/>
      </w:pPr>
      <w:r>
        <w:t>Tôi nhớ Sài Thành</w:t>
      </w:r>
    </w:p>
    <w:p w:rsidR="00D67326" w:rsidRDefault="00E7201F" w:rsidP="00D67326">
      <w:r>
        <w:t>Thủ đô Nam Việt</w:t>
      </w:r>
    </w:p>
    <w:p w:rsidR="00E7201F" w:rsidRDefault="00E7201F" w:rsidP="00D67326">
      <w:r>
        <w:t>Cuộc sống đua tranh</w:t>
      </w:r>
    </w:p>
    <w:p w:rsidR="00E7201F" w:rsidRDefault="00E7201F" w:rsidP="00E7201F">
      <w:r>
        <w:t>T</w:t>
      </w:r>
      <w:r>
        <w:rPr>
          <w:rFonts w:hint="eastAsia"/>
        </w:rPr>
        <w:t>ư</w:t>
      </w:r>
      <w:r>
        <w:t>ng bừng náo nhiệt…</w:t>
      </w:r>
    </w:p>
    <w:p w:rsidR="00E7201F" w:rsidRDefault="00E7201F" w:rsidP="00E7201F">
      <w:r>
        <w:t>….</w:t>
      </w:r>
    </w:p>
    <w:p w:rsidR="00E7201F" w:rsidRPr="002B20DA" w:rsidRDefault="00E7201F" w:rsidP="00E7201F">
      <w:pPr>
        <w:rPr>
          <w:b/>
          <w:i/>
        </w:rPr>
      </w:pPr>
      <w:r w:rsidRPr="002B20DA">
        <w:rPr>
          <w:b/>
          <w:i/>
        </w:rPr>
        <w:t>Nh</w:t>
      </w:r>
      <w:r w:rsidRPr="002B20DA">
        <w:rPr>
          <w:rFonts w:hint="eastAsia"/>
          <w:b/>
          <w:i/>
        </w:rPr>
        <w:t>ư</w:t>
      </w:r>
      <w:r w:rsidRPr="002B20DA">
        <w:rPr>
          <w:b/>
          <w:i/>
        </w:rPr>
        <w:t>ng tôi xa quê</w:t>
      </w:r>
    </w:p>
    <w:p w:rsidR="00E7201F" w:rsidRPr="002B20DA" w:rsidRDefault="00E7201F" w:rsidP="00E7201F">
      <w:pPr>
        <w:rPr>
          <w:b/>
          <w:i/>
        </w:rPr>
      </w:pPr>
      <w:r w:rsidRPr="002B20DA">
        <w:rPr>
          <w:b/>
          <w:i/>
        </w:rPr>
        <w:t>Đã bao năm tháng</w:t>
      </w:r>
    </w:p>
    <w:p w:rsidR="00E7201F" w:rsidRPr="002B20DA" w:rsidRDefault="00E7201F" w:rsidP="00E7201F">
      <w:pPr>
        <w:rPr>
          <w:b/>
          <w:i/>
        </w:rPr>
      </w:pPr>
      <w:r w:rsidRPr="002B20DA">
        <w:rPr>
          <w:b/>
          <w:i/>
        </w:rPr>
        <w:t>Biết làm sao về</w:t>
      </w:r>
    </w:p>
    <w:p w:rsidR="00E7201F" w:rsidRPr="002B20DA" w:rsidRDefault="00E7201F" w:rsidP="00E7201F">
      <w:pPr>
        <w:rPr>
          <w:b/>
          <w:i/>
        </w:rPr>
      </w:pPr>
      <w:r w:rsidRPr="002B20DA">
        <w:rPr>
          <w:b/>
          <w:i/>
        </w:rPr>
        <w:t>Viếng thăm cố quán</w:t>
      </w:r>
    </w:p>
    <w:p w:rsidR="00E7201F" w:rsidRPr="002B20DA" w:rsidRDefault="00E7201F" w:rsidP="00E7201F">
      <w:pPr>
        <w:rPr>
          <w:b/>
          <w:i/>
        </w:rPr>
      </w:pPr>
      <w:r w:rsidRPr="002B20DA">
        <w:rPr>
          <w:b/>
          <w:i/>
        </w:rPr>
        <w:t>Chỉ còn nhớ thôi</w:t>
      </w:r>
    </w:p>
    <w:p w:rsidR="00E7201F" w:rsidRDefault="00E7201F" w:rsidP="00E7201F">
      <w:r>
        <w:t>Nhớ nhung ủ rũ</w:t>
      </w:r>
    </w:p>
    <w:p w:rsidR="00E7201F" w:rsidRDefault="00E7201F" w:rsidP="00E7201F">
      <w:r>
        <w:t>Ai về quê tôi</w:t>
      </w:r>
    </w:p>
    <w:p w:rsidR="00E7201F" w:rsidRDefault="00E7201F" w:rsidP="00E7201F">
      <w:r>
        <w:t>Xin cho nhắn nhủ</w:t>
      </w:r>
    </w:p>
    <w:p w:rsidR="00E7201F" w:rsidRPr="002B20DA" w:rsidRDefault="00E7201F" w:rsidP="00E7201F">
      <w:pPr>
        <w:rPr>
          <w:b/>
          <w:i/>
        </w:rPr>
      </w:pPr>
      <w:r w:rsidRPr="002B20DA">
        <w:rPr>
          <w:b/>
          <w:i/>
        </w:rPr>
        <w:t>Rằng chốn biên c</w:t>
      </w:r>
      <w:r w:rsidRPr="002B20DA">
        <w:rPr>
          <w:rFonts w:hint="eastAsia"/>
          <w:b/>
          <w:i/>
        </w:rPr>
        <w:t>ươ</w:t>
      </w:r>
      <w:r w:rsidRPr="002B20DA">
        <w:rPr>
          <w:b/>
          <w:i/>
        </w:rPr>
        <w:t>ng</w:t>
      </w:r>
    </w:p>
    <w:p w:rsidR="00E7201F" w:rsidRPr="002B20DA" w:rsidRDefault="00E7201F" w:rsidP="00E7201F">
      <w:pPr>
        <w:rPr>
          <w:b/>
          <w:i/>
        </w:rPr>
      </w:pPr>
      <w:r w:rsidRPr="002B20DA">
        <w:rPr>
          <w:b/>
          <w:i/>
        </w:rPr>
        <w:t>Có ng</w:t>
      </w:r>
      <w:r w:rsidRPr="002B20DA">
        <w:rPr>
          <w:rFonts w:hint="eastAsia"/>
          <w:b/>
          <w:i/>
        </w:rPr>
        <w:t>ư</w:t>
      </w:r>
      <w:r w:rsidRPr="002B20DA">
        <w:rPr>
          <w:b/>
          <w:i/>
        </w:rPr>
        <w:t>ời trai trẻ</w:t>
      </w:r>
    </w:p>
    <w:p w:rsidR="00E7201F" w:rsidRPr="002B20DA" w:rsidRDefault="00E7201F" w:rsidP="00E7201F">
      <w:pPr>
        <w:rPr>
          <w:b/>
          <w:i/>
        </w:rPr>
      </w:pPr>
      <w:r w:rsidRPr="002B20DA">
        <w:rPr>
          <w:b/>
          <w:i/>
        </w:rPr>
        <w:t>Vọng về cố h</w:t>
      </w:r>
      <w:r w:rsidRPr="002B20DA">
        <w:rPr>
          <w:rFonts w:hint="eastAsia"/>
          <w:b/>
          <w:i/>
        </w:rPr>
        <w:t>ươ</w:t>
      </w:r>
      <w:r w:rsidRPr="002B20DA">
        <w:rPr>
          <w:b/>
          <w:i/>
        </w:rPr>
        <w:t>ng</w:t>
      </w:r>
    </w:p>
    <w:p w:rsidR="00E7201F" w:rsidRDefault="00E7201F" w:rsidP="00E7201F">
      <w:r w:rsidRPr="002B20DA">
        <w:rPr>
          <w:b/>
          <w:i/>
        </w:rPr>
        <w:t>Lòng buồn v</w:t>
      </w:r>
      <w:r w:rsidR="002B20DA" w:rsidRPr="002B20DA">
        <w:rPr>
          <w:b/>
          <w:i/>
        </w:rPr>
        <w:t>ô</w:t>
      </w:r>
      <w:r w:rsidRPr="002B20DA">
        <w:rPr>
          <w:b/>
          <w:i/>
        </w:rPr>
        <w:t xml:space="preserve"> kể!</w:t>
      </w:r>
    </w:p>
    <w:p w:rsidR="00E7201F" w:rsidRDefault="00E7201F" w:rsidP="00E7201F">
      <w:r>
        <w:t xml:space="preserve"> </w:t>
      </w:r>
      <w:r>
        <w:tab/>
      </w:r>
      <w:r>
        <w:tab/>
        <w:t>(T. H.)</w:t>
      </w:r>
    </w:p>
    <w:p w:rsidR="00E7201F" w:rsidRDefault="00E7201F" w:rsidP="00E7201F"/>
    <w:p w:rsidR="00E7201F" w:rsidRDefault="00E7201F" w:rsidP="002B20DA">
      <w:pPr>
        <w:pStyle w:val="Heading2"/>
      </w:pPr>
      <w:r>
        <w:t xml:space="preserve">Lm. Léopold </w:t>
      </w:r>
      <w:r w:rsidR="007E071E">
        <w:t>Cadière</w:t>
      </w:r>
      <w:r>
        <w:t xml:space="preserve"> (Cố Cả)</w:t>
      </w:r>
    </w:p>
    <w:p w:rsidR="00E7201F" w:rsidRDefault="00E7201F" w:rsidP="00E7201F">
      <w:r>
        <w:t>Chúng tôi không thể không nhắc tới một hình ảnh đáng trân trọng khác về tấm lòng yêu mến Việt Nam, chọn Việt nam làm quê h</w:t>
      </w:r>
      <w:r>
        <w:rPr>
          <w:rFonts w:hint="eastAsia"/>
        </w:rPr>
        <w:t>ươ</w:t>
      </w:r>
      <w:r>
        <w:t xml:space="preserve">ng. </w:t>
      </w:r>
      <w:proofErr w:type="gramStart"/>
      <w:r>
        <w:t>Đó là hình ả</w:t>
      </w:r>
      <w:r w:rsidR="00E45ABB">
        <w:t>nh Cha Léopold Ca</w:t>
      </w:r>
      <w:r>
        <w:t>dière (Cố Cả) (1869-1955), linh mục ng</w:t>
      </w:r>
      <w:r>
        <w:rPr>
          <w:rFonts w:hint="eastAsia"/>
        </w:rPr>
        <w:t>ư</w:t>
      </w:r>
      <w:r>
        <w:t>ời Pháp của Hội Truyền Giáo Hải ngoại Paris (Missions Etrangères de Paris – MEP).</w:t>
      </w:r>
      <w:proofErr w:type="gramEnd"/>
    </w:p>
    <w:p w:rsidR="00E7201F" w:rsidRDefault="00E7201F" w:rsidP="00E7201F">
      <w:r>
        <w:t>Tại cuộc Hội thảo về “</w:t>
      </w:r>
      <w:r w:rsidRPr="002B20DA">
        <w:rPr>
          <w:i/>
        </w:rPr>
        <w:t>Thân thế và sự nghiệp của Linh mục Léopold-Michel Cadière</w:t>
      </w:r>
      <w:r>
        <w:t>” ở Huế trong ba ngày từ 07-09/09/2010 do Ủy ban Văn hoá của Hội đồng Giám mục Việt Nam cùng Toà Tổng Giám mục Giáo phận Huế tổ chức, ĐHY Nguyễn Văn Nh</w:t>
      </w:r>
      <w:r>
        <w:rPr>
          <w:rFonts w:hint="eastAsia"/>
        </w:rPr>
        <w:t>ơ</w:t>
      </w:r>
      <w:r>
        <w:t>n giới thiệu “</w:t>
      </w:r>
      <w:r w:rsidRPr="002B20DA">
        <w:rPr>
          <w:i/>
        </w:rPr>
        <w:t>Cha Léopold Cadière, một linh mục thừa sai Paris đã đến Huế vào năm 1892. Suốt 63 năm mục vụ tại giáo phận Bắc Đàng Trong, nay là Tổng giáo phận Huế, ngài đã cuộc đời mục tử nhiệt thành và qua sự nghiệp văn hóa, học thuật đồ sộ của mình</w:t>
      </w:r>
      <w:r>
        <w:t>.”</w:t>
      </w:r>
    </w:p>
    <w:p w:rsidR="00E7201F" w:rsidRDefault="00E7201F" w:rsidP="00E7201F">
      <w:r>
        <w:t>Theo Đức cố Giám mục Vũ Duy Thống: “</w:t>
      </w:r>
      <w:r w:rsidRPr="002B20DA">
        <w:rPr>
          <w:i/>
        </w:rPr>
        <w:t>Linh mục Léopold Cadière đã đến Huế, đã ở với Huế, đã nghiên cứu về Huế, đã hiểu biết sâu sắc về Huế, đã yêu mến Huế, đã bảo vệ Huế, đã giới thiệu Huế ra thế giới và cũng đã mong muốn đ</w:t>
      </w:r>
      <w:r w:rsidRPr="002B20DA">
        <w:rPr>
          <w:rFonts w:hint="eastAsia"/>
          <w:i/>
        </w:rPr>
        <w:t>ư</w:t>
      </w:r>
      <w:r w:rsidRPr="002B20DA">
        <w:rPr>
          <w:i/>
        </w:rPr>
        <w:t>ợc ở Huế cho đến ngày cuối cùng và đ</w:t>
      </w:r>
      <w:r w:rsidRPr="002B20DA">
        <w:rPr>
          <w:rFonts w:hint="eastAsia"/>
          <w:i/>
        </w:rPr>
        <w:t>ư</w:t>
      </w:r>
      <w:r w:rsidRPr="002B20DA">
        <w:rPr>
          <w:i/>
        </w:rPr>
        <w:t>ợc chết trên đất Huế.</w:t>
      </w:r>
      <w:r w:rsidR="002B20DA">
        <w:t>”</w:t>
      </w:r>
    </w:p>
    <w:p w:rsidR="00E7201F" w:rsidRDefault="00E7201F" w:rsidP="00E7201F">
      <w:r>
        <w:rPr>
          <w:rFonts w:hint="eastAsia"/>
        </w:rPr>
        <w:t>Đ</w:t>
      </w:r>
      <w:r>
        <w:t>C Thống nhận định tiếp: “</w:t>
      </w:r>
      <w:r w:rsidRPr="002B20DA">
        <w:rPr>
          <w:i/>
        </w:rPr>
        <w:t>Trong nửa đầu của thế kỷ 20, lịch sử VN là một chuỗi dài những biến động: từ biến động chính trị kéo theo những biến động dân sự dân sinh dân c</w:t>
      </w:r>
      <w:r w:rsidRPr="002B20DA">
        <w:rPr>
          <w:rFonts w:hint="eastAsia"/>
          <w:i/>
        </w:rPr>
        <w:t>ư</w:t>
      </w:r>
      <w:r w:rsidRPr="002B20DA">
        <w:rPr>
          <w:i/>
        </w:rPr>
        <w:t xml:space="preserve"> và cả dân tộc nữa. Trong hoàn cảnh đó, ít có ai yên ổn để quan tâm đến văn hóa dân gian thuần túy và đặc biệt đến vấn đề nhân chủng tôn giáo một cách miệt mài.</w:t>
      </w:r>
      <w:r>
        <w:t xml:space="preserve"> </w:t>
      </w:r>
    </w:p>
    <w:p w:rsidR="00E7201F" w:rsidRDefault="00E7201F" w:rsidP="00E7201F">
      <w:r>
        <w:t>Từ nhận định trên, Cố Giám mục Thống tiếp: “</w:t>
      </w:r>
      <w:r w:rsidRPr="002B20DA">
        <w:rPr>
          <w:i/>
        </w:rPr>
        <w:t>Chính vào thời điểm đó, có một ng</w:t>
      </w:r>
      <w:r w:rsidRPr="002B20DA">
        <w:rPr>
          <w:rFonts w:hint="eastAsia"/>
          <w:i/>
        </w:rPr>
        <w:t>ư</w:t>
      </w:r>
      <w:r w:rsidRPr="002B20DA">
        <w:rPr>
          <w:i/>
        </w:rPr>
        <w:t>ời đã âm thầm chọn Việt Nam làm quê h</w:t>
      </w:r>
      <w:r w:rsidRPr="002B20DA">
        <w:rPr>
          <w:rFonts w:hint="eastAsia"/>
          <w:i/>
        </w:rPr>
        <w:t>ươ</w:t>
      </w:r>
      <w:r w:rsidRPr="002B20DA">
        <w:rPr>
          <w:i/>
        </w:rPr>
        <w:t>ng của mình, đã chăm chút với công việc tỉ mỉ của con ong cái kiến để ghi chép mô tả cũng nh</w:t>
      </w:r>
      <w:r w:rsidRPr="002B20DA">
        <w:rPr>
          <w:rFonts w:hint="eastAsia"/>
          <w:i/>
        </w:rPr>
        <w:t>ư</w:t>
      </w:r>
      <w:r w:rsidRPr="002B20DA">
        <w:rPr>
          <w:i/>
        </w:rPr>
        <w:t xml:space="preserve"> để giới thiệu với thế giới về nhiều lãnh vực văn hóa của dân tộc Việt Nam, một dân tộc dẫu gặp nhiều đau khổ và trắc trở nh</w:t>
      </w:r>
      <w:r w:rsidRPr="002B20DA">
        <w:rPr>
          <w:rFonts w:hint="eastAsia"/>
          <w:i/>
        </w:rPr>
        <w:t>ư</w:t>
      </w:r>
      <w:r w:rsidRPr="002B20DA">
        <w:rPr>
          <w:i/>
        </w:rPr>
        <w:t>ng luôn hồn nhiên và đáng kinh ngạc với tín ng</w:t>
      </w:r>
      <w:r w:rsidRPr="002B20DA">
        <w:rPr>
          <w:rFonts w:hint="eastAsia"/>
          <w:i/>
        </w:rPr>
        <w:t>ư</w:t>
      </w:r>
      <w:r w:rsidRPr="002B20DA">
        <w:rPr>
          <w:i/>
        </w:rPr>
        <w:t>ỡng gia đình. Con ng</w:t>
      </w:r>
      <w:r w:rsidRPr="002B20DA">
        <w:rPr>
          <w:rFonts w:hint="eastAsia"/>
          <w:i/>
        </w:rPr>
        <w:t>ư</w:t>
      </w:r>
      <w:r w:rsidRPr="002B20DA">
        <w:rPr>
          <w:i/>
        </w:rPr>
        <w:t>ời đáng trân trọng ấy… chính</w:t>
      </w:r>
      <w:r w:rsidRPr="00D6067E">
        <w:rPr>
          <w:i/>
        </w:rPr>
        <w:t xml:space="preserve"> là</w:t>
      </w:r>
      <w:r w:rsidRPr="002B20DA">
        <w:rPr>
          <w:b/>
          <w:i/>
        </w:rPr>
        <w:t xml:space="preserve"> Cố Cả Léopold Michel Cadière</w:t>
      </w:r>
      <w:r>
        <w:t xml:space="preserve">.” </w:t>
      </w:r>
    </w:p>
    <w:p w:rsidR="00E7201F" w:rsidRDefault="00E7201F" w:rsidP="00E7201F">
      <w:r>
        <w:t>Cha Léopold Cadière là một nhà truyền giáo nhiệt thành, đã đem Tin mừng của Đức Kitô đến với ng</w:t>
      </w:r>
      <w:r>
        <w:rPr>
          <w:rFonts w:hint="eastAsia"/>
        </w:rPr>
        <w:t>ư</w:t>
      </w:r>
      <w:r>
        <w:t xml:space="preserve">ời Việt Nam. Ngài cũng là một </w:t>
      </w:r>
      <w:r w:rsidRPr="002B20DA">
        <w:rPr>
          <w:i/>
        </w:rPr>
        <w:t>nhà nghiên cứu khoa học lỗi lạc, là nhà Dân tộc học, Ngôn ngữ học, Thực vật học, nhà Huế học</w:t>
      </w:r>
      <w:r>
        <w:t>. Ngài đã nghiên cứu sâu sắc về phong tục tập quán, thuần phong mỹ tục và tôn giáo của ng</w:t>
      </w:r>
      <w:r>
        <w:rPr>
          <w:rFonts w:hint="eastAsia"/>
        </w:rPr>
        <w:t>ư</w:t>
      </w:r>
      <w:r>
        <w:t>ời Việt Nam. Đồng thời ngài cũng là con ng</w:t>
      </w:r>
      <w:r>
        <w:rPr>
          <w:rFonts w:hint="eastAsia"/>
        </w:rPr>
        <w:t>ư</w:t>
      </w:r>
      <w:r>
        <w:t xml:space="preserve">ời thích nghi và hội nhập với văn hóa Việt Nam: ngài dùng tên Việt Nam </w:t>
      </w:r>
      <w:r w:rsidRPr="002B20DA">
        <w:rPr>
          <w:i/>
        </w:rPr>
        <w:t>(Cố Cả), ăn mặc theo ng</w:t>
      </w:r>
      <w:r w:rsidRPr="002B20DA">
        <w:rPr>
          <w:rFonts w:hint="eastAsia"/>
          <w:i/>
        </w:rPr>
        <w:t>ư</w:t>
      </w:r>
      <w:r w:rsidRPr="002B20DA">
        <w:rPr>
          <w:i/>
        </w:rPr>
        <w:t>ời Việt, chân đi guốc mộc, nói tiếng Việt nh</w:t>
      </w:r>
      <w:r w:rsidRPr="002B20DA">
        <w:rPr>
          <w:rFonts w:hint="eastAsia"/>
          <w:i/>
        </w:rPr>
        <w:t>ư</w:t>
      </w:r>
      <w:r w:rsidRPr="002B20DA">
        <w:rPr>
          <w:i/>
        </w:rPr>
        <w:t xml:space="preserve"> ng</w:t>
      </w:r>
      <w:r w:rsidRPr="002B20DA">
        <w:rPr>
          <w:rFonts w:hint="eastAsia"/>
          <w:i/>
        </w:rPr>
        <w:t>ư</w:t>
      </w:r>
      <w:r w:rsidRPr="002B20DA">
        <w:rPr>
          <w:i/>
        </w:rPr>
        <w:t>ời Việt</w:t>
      </w:r>
      <w:r>
        <w:t>. Và cuối cùng ngài đã xin đ</w:t>
      </w:r>
      <w:r>
        <w:rPr>
          <w:rFonts w:hint="eastAsia"/>
        </w:rPr>
        <w:t>ư</w:t>
      </w:r>
      <w:r>
        <w:t>ợc chết tại Việt Nam, chôn cất tại Huế, n</w:t>
      </w:r>
      <w:r>
        <w:rPr>
          <w:rFonts w:hint="eastAsia"/>
        </w:rPr>
        <w:t>ơ</w:t>
      </w:r>
      <w:r>
        <w:t>i mà ngài đã sống và phục vụ suốt 63 năm.</w:t>
      </w:r>
    </w:p>
    <w:p w:rsidR="00E7201F" w:rsidRDefault="00E7201F" w:rsidP="00E7201F">
      <w:r>
        <w:t>Trong cuộc Hội thảo, nhà nghiên cứu Mai Khắc Ứng nhìn nhận: “</w:t>
      </w:r>
      <w:r w:rsidRPr="002B20DA">
        <w:rPr>
          <w:i/>
        </w:rPr>
        <w:t xml:space="preserve">Trong tất cả các tài liệu mà Lm Léopold </w:t>
      </w:r>
      <w:r w:rsidR="007E071E">
        <w:rPr>
          <w:i/>
        </w:rPr>
        <w:t>Cadière</w:t>
      </w:r>
      <w:r w:rsidRPr="002B20DA">
        <w:rPr>
          <w:i/>
        </w:rPr>
        <w:t xml:space="preserve"> để lại cho hậu thế, không hề có biểu hiện gì mang tính ‘cha cố’, mặc dù ông là một linh mục của Hội Thừa sai Paris</w:t>
      </w:r>
      <w:r>
        <w:t>.”</w:t>
      </w:r>
    </w:p>
    <w:p w:rsidR="00E7201F" w:rsidRDefault="00E7201F" w:rsidP="00E7201F">
      <w:r>
        <w:t>Mai Khắc Ứng quả quyết: “</w:t>
      </w:r>
      <w:r w:rsidR="007E071E">
        <w:rPr>
          <w:i/>
        </w:rPr>
        <w:t>Cadière</w:t>
      </w:r>
      <w:r w:rsidRPr="002B20DA">
        <w:rPr>
          <w:i/>
        </w:rPr>
        <w:t xml:space="preserve"> chính là con chim đầu đàn trong việc gìn giữ văn hóa Việt Nam, nhất là văn hóa Huế</w:t>
      </w:r>
      <w:r>
        <w:t>.” Trong khi nhà nghiên cứu Nguyễn Hữu Châu Phan nêu lên một câu hỏi rồi tự trả lời: “</w:t>
      </w:r>
      <w:r w:rsidRPr="002B20DA">
        <w:rPr>
          <w:i/>
        </w:rPr>
        <w:t>Léopold.Cadière là ng</w:t>
      </w:r>
      <w:r w:rsidRPr="002B20DA">
        <w:rPr>
          <w:rFonts w:hint="eastAsia"/>
          <w:i/>
        </w:rPr>
        <w:t>ư</w:t>
      </w:r>
      <w:r w:rsidRPr="002B20DA">
        <w:rPr>
          <w:i/>
        </w:rPr>
        <w:t>ời rất giỏi và thông thạo tiếng Việt. Vậy tại sao trong các công trình của ông lại viết bằng tiếng Pháp</w:t>
      </w:r>
      <w:r w:rsidR="001D13E0">
        <w:rPr>
          <w:rFonts w:ascii="Times New Roman" w:hAnsi="Times New Roman" w:cs="Times New Roman"/>
          <w:i/>
        </w:rPr>
        <w:t>?</w:t>
      </w:r>
      <w:r w:rsidRPr="002B20DA">
        <w:rPr>
          <w:i/>
        </w:rPr>
        <w:t xml:space="preserve"> Là vì ông viết về Việt Nam và về Huế để cho ng</w:t>
      </w:r>
      <w:r w:rsidRPr="002B20DA">
        <w:rPr>
          <w:rFonts w:hint="eastAsia"/>
          <w:i/>
        </w:rPr>
        <w:t>ư</w:t>
      </w:r>
      <w:r w:rsidRPr="002B20DA">
        <w:rPr>
          <w:i/>
        </w:rPr>
        <w:t>ời Pháp và cho cả toàn thế giới đọc để biết về Huế và Việt Nam. Ông là ng</w:t>
      </w:r>
      <w:r w:rsidRPr="002B20DA">
        <w:rPr>
          <w:rFonts w:hint="eastAsia"/>
          <w:i/>
        </w:rPr>
        <w:t>ư</w:t>
      </w:r>
      <w:r w:rsidRPr="002B20DA">
        <w:rPr>
          <w:i/>
        </w:rPr>
        <w:t>ời đầu tiên quảng bá Việt Nam và Huế ra thế giới.</w:t>
      </w:r>
      <w:r>
        <w:t>”</w:t>
      </w:r>
    </w:p>
    <w:p w:rsidR="00E7201F" w:rsidRDefault="00E7201F" w:rsidP="00E7201F">
      <w:r>
        <w:t xml:space="preserve">Về cuộc đời của Linh mục Léopold </w:t>
      </w:r>
      <w:r w:rsidR="007E071E">
        <w:t>Cadière</w:t>
      </w:r>
      <w:r>
        <w:t>, ĐGM Nguyễn Thái Hợp tóm tắt nh</w:t>
      </w:r>
      <w:r>
        <w:rPr>
          <w:rFonts w:hint="eastAsia"/>
        </w:rPr>
        <w:t>ư</w:t>
      </w:r>
      <w:r>
        <w:t xml:space="preserve"> sau:</w:t>
      </w:r>
    </w:p>
    <w:p w:rsidR="00E7201F" w:rsidRPr="002B20DA" w:rsidRDefault="00E7201F" w:rsidP="00E7201F">
      <w:pPr>
        <w:rPr>
          <w:i/>
        </w:rPr>
      </w:pPr>
      <w:r>
        <w:rPr>
          <w:rFonts w:hint="eastAsia"/>
        </w:rPr>
        <w:t>“</w:t>
      </w:r>
      <w:r w:rsidRPr="002B20DA">
        <w:rPr>
          <w:i/>
        </w:rPr>
        <w:t>Khi đến mi</w:t>
      </w:r>
      <w:r w:rsidR="002B20DA">
        <w:rPr>
          <w:i/>
        </w:rPr>
        <w:t>ề</w:t>
      </w:r>
      <w:r w:rsidRPr="002B20DA">
        <w:rPr>
          <w:i/>
        </w:rPr>
        <w:t>n truy</w:t>
      </w:r>
      <w:r w:rsidRPr="002B20DA">
        <w:rPr>
          <w:rFonts w:cs="UVN Thay Giao"/>
          <w:i/>
        </w:rPr>
        <w:t>ê</w:t>
      </w:r>
      <w:r w:rsidR="002B20DA">
        <w:rPr>
          <w:i/>
        </w:rPr>
        <w:t>̀n giá</w:t>
      </w:r>
      <w:r w:rsidRPr="002B20DA">
        <w:rPr>
          <w:i/>
        </w:rPr>
        <w:t xml:space="preserve">o </w:t>
      </w:r>
      <w:r w:rsidRPr="002B20DA">
        <w:rPr>
          <w:rFonts w:cs="UVN Thay Giao"/>
          <w:i/>
        </w:rPr>
        <w:t>đ</w:t>
      </w:r>
      <w:r w:rsidR="002B20DA">
        <w:rPr>
          <w:rFonts w:hint="eastAsia"/>
          <w:i/>
        </w:rPr>
        <w:t>ư</w:t>
      </w:r>
      <w:r w:rsidR="002B20DA">
        <w:rPr>
          <w:i/>
        </w:rPr>
        <w:t>ợc chỉ định là giá</w:t>
      </w:r>
      <w:r w:rsidRPr="002B20DA">
        <w:rPr>
          <w:i/>
        </w:rPr>
        <w:t>o ph</w:t>
      </w:r>
      <w:r w:rsidR="002B20DA">
        <w:rPr>
          <w:i/>
        </w:rPr>
        <w:t>ậ</w:t>
      </w:r>
      <w:r w:rsidRPr="002B20DA">
        <w:rPr>
          <w:i/>
        </w:rPr>
        <w:t>n B</w:t>
      </w:r>
      <w:r w:rsidR="002B20DA">
        <w:rPr>
          <w:i/>
        </w:rPr>
        <w:t>ắ</w:t>
      </w:r>
      <w:r w:rsidRPr="002B20DA">
        <w:rPr>
          <w:i/>
        </w:rPr>
        <w:t xml:space="preserve">c </w:t>
      </w:r>
      <w:r w:rsidRPr="002B20DA">
        <w:rPr>
          <w:rFonts w:cs="UVN Thay Giao"/>
          <w:i/>
        </w:rPr>
        <w:t>Đ</w:t>
      </w:r>
      <w:r w:rsidR="002B20DA">
        <w:rPr>
          <w:i/>
        </w:rPr>
        <w:t>àng Trong, nay là giá</w:t>
      </w:r>
      <w:r w:rsidRPr="002B20DA">
        <w:rPr>
          <w:i/>
        </w:rPr>
        <w:t>o ph</w:t>
      </w:r>
      <w:r w:rsidRPr="002B20DA">
        <w:rPr>
          <w:rFonts w:cs="UVN Thay Giao"/>
          <w:i/>
        </w:rPr>
        <w:t>â</w:t>
      </w:r>
      <w:r w:rsidRPr="002B20DA">
        <w:rPr>
          <w:i/>
        </w:rPr>
        <w:t>̣n Hu</w:t>
      </w:r>
      <w:r w:rsidRPr="002B20DA">
        <w:rPr>
          <w:rFonts w:cs="UVN Thay Giao"/>
          <w:i/>
        </w:rPr>
        <w:t>ê</w:t>
      </w:r>
      <w:r w:rsidRPr="002B20DA">
        <w:rPr>
          <w:i/>
        </w:rPr>
        <w:t>́, Cha Cadi</w:t>
      </w:r>
      <w:r w:rsidRPr="002B20DA">
        <w:rPr>
          <w:rFonts w:cs="UVN Thay Giao"/>
          <w:i/>
        </w:rPr>
        <w:t>è</w:t>
      </w:r>
      <w:r w:rsidRPr="002B20DA">
        <w:rPr>
          <w:i/>
        </w:rPr>
        <w:t>re ch</w:t>
      </w:r>
      <w:r w:rsidRPr="002B20DA">
        <w:rPr>
          <w:rFonts w:cs="UVN Thay Giao"/>
          <w:i/>
        </w:rPr>
        <w:t>ă</w:t>
      </w:r>
      <w:r w:rsidRPr="002B20DA">
        <w:rPr>
          <w:i/>
        </w:rPr>
        <w:t>̉ng nh</w:t>
      </w:r>
      <w:r w:rsidR="002B20DA">
        <w:rPr>
          <w:i/>
        </w:rPr>
        <w:t>ững đã</w:t>
      </w:r>
      <w:r w:rsidRPr="002B20DA">
        <w:rPr>
          <w:i/>
        </w:rPr>
        <w:t xml:space="preserve"> ch</w:t>
      </w:r>
      <w:r w:rsidRPr="002B20DA">
        <w:rPr>
          <w:rFonts w:cs="UVN Thay Giao"/>
          <w:i/>
        </w:rPr>
        <w:t>ă</w:t>
      </w:r>
      <w:r w:rsidR="002B20DA">
        <w:rPr>
          <w:i/>
        </w:rPr>
        <w:t>m chỉ</w:t>
      </w:r>
      <w:r w:rsidRPr="002B20DA">
        <w:rPr>
          <w:i/>
        </w:rPr>
        <w:t xml:space="preserve"> học ti</w:t>
      </w:r>
      <w:r w:rsidRPr="002B20DA">
        <w:rPr>
          <w:rFonts w:cs="UVN Thay Giao"/>
          <w:i/>
        </w:rPr>
        <w:t>ê</w:t>
      </w:r>
      <w:r w:rsidRPr="002B20DA">
        <w:rPr>
          <w:i/>
        </w:rPr>
        <w:t>́ng Vi</w:t>
      </w:r>
      <w:r w:rsidR="002B20DA">
        <w:rPr>
          <w:rFonts w:cs="UVN Thay Giao"/>
          <w:i/>
        </w:rPr>
        <w:t>ệ</w:t>
      </w:r>
      <w:r w:rsidR="002B20DA">
        <w:rPr>
          <w:i/>
        </w:rPr>
        <w:t>t, mà cò</w:t>
      </w:r>
      <w:r w:rsidRPr="002B20DA">
        <w:rPr>
          <w:i/>
        </w:rPr>
        <w:t>n mi</w:t>
      </w:r>
      <w:r w:rsidR="002B20DA">
        <w:rPr>
          <w:rFonts w:cs="UVN Thay Giao"/>
          <w:i/>
        </w:rPr>
        <w:t>ệ</w:t>
      </w:r>
      <w:r w:rsidR="002B20DA">
        <w:rPr>
          <w:i/>
        </w:rPr>
        <w:t>t mài tì</w:t>
      </w:r>
      <w:r w:rsidRPr="002B20DA">
        <w:rPr>
          <w:i/>
        </w:rPr>
        <w:t>m hi</w:t>
      </w:r>
      <w:r w:rsidR="002B20DA">
        <w:rPr>
          <w:rFonts w:cs="UVN Thay Giao"/>
          <w:i/>
        </w:rPr>
        <w:t>ể</w:t>
      </w:r>
      <w:r w:rsidRPr="002B20DA">
        <w:rPr>
          <w:i/>
        </w:rPr>
        <w:t>u v</w:t>
      </w:r>
      <w:r w:rsidR="002B20DA">
        <w:rPr>
          <w:rFonts w:cs="UVN Thay Giao"/>
          <w:i/>
        </w:rPr>
        <w:t>ề</w:t>
      </w:r>
      <w:r w:rsidRPr="002B20DA">
        <w:rPr>
          <w:i/>
        </w:rPr>
        <w:t xml:space="preserve"> </w:t>
      </w:r>
      <w:r w:rsidR="002B20DA">
        <w:rPr>
          <w:rFonts w:cs="UVN Thay Giao"/>
          <w:i/>
        </w:rPr>
        <w:t>đố</w:t>
      </w:r>
      <w:r w:rsidRPr="002B20DA">
        <w:rPr>
          <w:i/>
        </w:rPr>
        <w:t>i t</w:t>
      </w:r>
      <w:r w:rsidR="002B20DA">
        <w:rPr>
          <w:rFonts w:hint="eastAsia"/>
          <w:i/>
        </w:rPr>
        <w:t>ư</w:t>
      </w:r>
      <w:r w:rsidR="002B20DA">
        <w:rPr>
          <w:i/>
        </w:rPr>
        <w:t>ợng mà mình có trách nhiệm phục vụ</w:t>
      </w:r>
      <w:r w:rsidRPr="002B20DA">
        <w:rPr>
          <w:i/>
        </w:rPr>
        <w:t xml:space="preserve">. </w:t>
      </w:r>
    </w:p>
    <w:p w:rsidR="00E7201F" w:rsidRPr="002B20DA" w:rsidRDefault="00E7201F" w:rsidP="00E7201F">
      <w:pPr>
        <w:rPr>
          <w:i/>
        </w:rPr>
      </w:pPr>
      <w:r w:rsidRPr="002B20DA">
        <w:rPr>
          <w:rFonts w:hint="eastAsia"/>
          <w:i/>
        </w:rPr>
        <w:t>“</w:t>
      </w:r>
      <w:r w:rsidR="002B20DA">
        <w:rPr>
          <w:i/>
        </w:rPr>
        <w:t>Ngà</w:t>
      </w:r>
      <w:r w:rsidRPr="002B20DA">
        <w:rPr>
          <w:i/>
        </w:rPr>
        <w:t>i t</w:t>
      </w:r>
      <w:r w:rsidR="002B20DA">
        <w:rPr>
          <w:i/>
        </w:rPr>
        <w:t>ừ</w:t>
      </w:r>
      <w:r w:rsidRPr="002B20DA">
        <w:rPr>
          <w:i/>
        </w:rPr>
        <w:t xml:space="preserve">ng </w:t>
      </w:r>
      <w:r w:rsidR="002B20DA">
        <w:rPr>
          <w:i/>
        </w:rPr>
        <w:t>là giá</w:t>
      </w:r>
      <w:r w:rsidRPr="002B20DA">
        <w:rPr>
          <w:i/>
        </w:rPr>
        <w:t>o s</w:t>
      </w:r>
      <w:r w:rsidRPr="002B20DA">
        <w:rPr>
          <w:rFonts w:hint="eastAsia"/>
          <w:i/>
        </w:rPr>
        <w:t>ư</w:t>
      </w:r>
      <w:r w:rsidR="002B20DA">
        <w:rPr>
          <w:i/>
        </w:rPr>
        <w:t xml:space="preserve"> Tiểu chủ</w:t>
      </w:r>
      <w:r w:rsidRPr="002B20DA">
        <w:rPr>
          <w:i/>
        </w:rPr>
        <w:t>ng vi</w:t>
      </w:r>
      <w:r w:rsidR="002B20DA">
        <w:rPr>
          <w:rFonts w:cs="UVN Thay Giao"/>
          <w:i/>
        </w:rPr>
        <w:t>ệ</w:t>
      </w:r>
      <w:r w:rsidR="00F268FC">
        <w:rPr>
          <w:i/>
        </w:rPr>
        <w:t>n (An Ninh) và</w:t>
      </w:r>
      <w:r w:rsidRPr="002B20DA">
        <w:rPr>
          <w:i/>
        </w:rPr>
        <w:t xml:space="preserve"> </w:t>
      </w:r>
      <w:r w:rsidRPr="002B20DA">
        <w:rPr>
          <w:rFonts w:cs="UVN Thay Giao"/>
          <w:i/>
        </w:rPr>
        <w:t>Đ</w:t>
      </w:r>
      <w:r w:rsidR="00F268FC">
        <w:rPr>
          <w:i/>
        </w:rPr>
        <w:t>ại chủ</w:t>
      </w:r>
      <w:r w:rsidRPr="002B20DA">
        <w:rPr>
          <w:i/>
        </w:rPr>
        <w:t>ng vi</w:t>
      </w:r>
      <w:r w:rsidR="00F268FC">
        <w:rPr>
          <w:rFonts w:cs="UVN Thay Giao"/>
          <w:i/>
        </w:rPr>
        <w:t>ệ</w:t>
      </w:r>
      <w:r w:rsidRPr="002B20DA">
        <w:rPr>
          <w:i/>
        </w:rPr>
        <w:t>n (Hu</w:t>
      </w:r>
      <w:r w:rsidR="00F268FC">
        <w:rPr>
          <w:rFonts w:cs="UVN Thay Giao"/>
          <w:i/>
        </w:rPr>
        <w:t>ế</w:t>
      </w:r>
      <w:r w:rsidRPr="002B20DA">
        <w:rPr>
          <w:i/>
        </w:rPr>
        <w:t>), t</w:t>
      </w:r>
      <w:r w:rsidR="00F268FC">
        <w:rPr>
          <w:i/>
        </w:rPr>
        <w:t>ừng là chá</w:t>
      </w:r>
      <w:r w:rsidRPr="002B20DA">
        <w:rPr>
          <w:i/>
        </w:rPr>
        <w:t>nh x</w:t>
      </w:r>
      <w:r w:rsidR="00F268FC">
        <w:rPr>
          <w:i/>
        </w:rPr>
        <w:t>ứ (Vĩnh Lộc, Cù Lạc, Di Loan, Tam Tòa) và là Hạ</w:t>
      </w:r>
      <w:r w:rsidRPr="002B20DA">
        <w:rPr>
          <w:i/>
        </w:rPr>
        <w:t>t tr</w:t>
      </w:r>
      <w:r w:rsidR="00F268FC">
        <w:rPr>
          <w:rFonts w:hint="eastAsia"/>
          <w:i/>
        </w:rPr>
        <w:t>ư</w:t>
      </w:r>
      <w:r w:rsidR="00F268FC">
        <w:rPr>
          <w:i/>
        </w:rPr>
        <w:t>ở</w:t>
      </w:r>
      <w:r w:rsidRPr="002B20DA">
        <w:rPr>
          <w:i/>
        </w:rPr>
        <w:t xml:space="preserve">ng (Di Loan). </w:t>
      </w:r>
    </w:p>
    <w:p w:rsidR="00E7201F" w:rsidRPr="002B20DA" w:rsidRDefault="00E7201F" w:rsidP="00E7201F">
      <w:pPr>
        <w:rPr>
          <w:i/>
        </w:rPr>
      </w:pPr>
      <w:r w:rsidRPr="002B20DA">
        <w:rPr>
          <w:rFonts w:hint="eastAsia"/>
          <w:i/>
        </w:rPr>
        <w:t>“</w:t>
      </w:r>
      <w:r w:rsidR="00F268FC">
        <w:rPr>
          <w:i/>
        </w:rPr>
        <w:t>Ngà</w:t>
      </w:r>
      <w:r w:rsidRPr="002B20DA">
        <w:rPr>
          <w:i/>
        </w:rPr>
        <w:t>i t</w:t>
      </w:r>
      <w:r w:rsidR="00F268FC">
        <w:rPr>
          <w:i/>
        </w:rPr>
        <w:t>ừng xâ</w:t>
      </w:r>
      <w:r w:rsidRPr="002B20DA">
        <w:rPr>
          <w:i/>
        </w:rPr>
        <w:t>y d</w:t>
      </w:r>
      <w:r w:rsidR="00F268FC">
        <w:rPr>
          <w:i/>
        </w:rPr>
        <w:t>ự</w:t>
      </w:r>
      <w:r w:rsidRPr="002B20DA">
        <w:rPr>
          <w:i/>
        </w:rPr>
        <w:t>ng tr</w:t>
      </w:r>
      <w:r w:rsidR="00F268FC">
        <w:rPr>
          <w:rFonts w:hint="eastAsia"/>
          <w:i/>
        </w:rPr>
        <w:t>ư</w:t>
      </w:r>
      <w:r w:rsidR="00F268FC">
        <w:rPr>
          <w:i/>
        </w:rPr>
        <w:t>ờng học, nhà</w:t>
      </w:r>
      <w:r w:rsidRPr="002B20DA">
        <w:rPr>
          <w:i/>
        </w:rPr>
        <w:t xml:space="preserve"> th</w:t>
      </w:r>
      <w:r w:rsidRPr="002B20DA">
        <w:rPr>
          <w:rFonts w:hint="eastAsia"/>
          <w:i/>
        </w:rPr>
        <w:t>ươ</w:t>
      </w:r>
      <w:r w:rsidRPr="002B20DA">
        <w:rPr>
          <w:i/>
        </w:rPr>
        <w:t>ng, x</w:t>
      </w:r>
      <w:r w:rsidR="00F268FC">
        <w:rPr>
          <w:rFonts w:hint="eastAsia"/>
          <w:i/>
        </w:rPr>
        <w:t>ư</w:t>
      </w:r>
      <w:r w:rsidR="00F268FC">
        <w:rPr>
          <w:i/>
        </w:rPr>
        <w:t>ở</w:t>
      </w:r>
      <w:r w:rsidRPr="002B20DA">
        <w:rPr>
          <w:i/>
        </w:rPr>
        <w:t>ng th</w:t>
      </w:r>
      <w:r w:rsidR="00F268FC">
        <w:rPr>
          <w:i/>
        </w:rPr>
        <w:t>ơ, (giúp phục hồ</w:t>
      </w:r>
      <w:r w:rsidRPr="002B20DA">
        <w:rPr>
          <w:i/>
        </w:rPr>
        <w:t>i ngh</w:t>
      </w:r>
      <w:r w:rsidR="00F268FC">
        <w:rPr>
          <w:rFonts w:cs="UVN Thay Giao"/>
          <w:i/>
        </w:rPr>
        <w:t>ề</w:t>
      </w:r>
      <w:r w:rsidR="00F268FC">
        <w:rPr>
          <w:i/>
        </w:rPr>
        <w:t xml:space="preserve"> lụa Di Loan) và cả</w:t>
      </w:r>
      <w:r w:rsidRPr="002B20DA">
        <w:rPr>
          <w:i/>
        </w:rPr>
        <w:t xml:space="preserve"> m</w:t>
      </w:r>
      <w:r w:rsidR="00F268FC">
        <w:rPr>
          <w:rFonts w:cs="UVN Thay Giao"/>
          <w:i/>
        </w:rPr>
        <w:t>ộ</w:t>
      </w:r>
      <w:r w:rsidRPr="002B20DA">
        <w:rPr>
          <w:i/>
        </w:rPr>
        <w:t>t ng</w:t>
      </w:r>
      <w:r w:rsidRPr="002B20DA">
        <w:rPr>
          <w:rFonts w:cs="UVN Thay Giao"/>
          <w:i/>
        </w:rPr>
        <w:t>ô</w:t>
      </w:r>
      <w:r w:rsidR="00F268FC">
        <w:rPr>
          <w:i/>
        </w:rPr>
        <w:t>i nhà</w:t>
      </w:r>
      <w:r w:rsidRPr="002B20DA">
        <w:rPr>
          <w:i/>
        </w:rPr>
        <w:t xml:space="preserve"> th</w:t>
      </w:r>
      <w:r w:rsidR="00F268FC">
        <w:rPr>
          <w:i/>
        </w:rPr>
        <w:t>ờ</w:t>
      </w:r>
      <w:r w:rsidR="00D447AF">
        <w:rPr>
          <w:i/>
        </w:rPr>
        <w:t xml:space="preserve"> </w:t>
      </w:r>
      <w:r w:rsidR="00F268FC">
        <w:rPr>
          <w:i/>
        </w:rPr>
        <w:t>“đẹ</w:t>
      </w:r>
      <w:r w:rsidRPr="002B20DA">
        <w:rPr>
          <w:i/>
        </w:rPr>
        <w:t xml:space="preserve">p </w:t>
      </w:r>
      <w:r w:rsidR="00F268FC">
        <w:rPr>
          <w:rFonts w:cs="UVN Thay Giao"/>
          <w:i/>
        </w:rPr>
        <w:t>đế</w:t>
      </w:r>
      <w:r w:rsidRPr="002B20DA">
        <w:rPr>
          <w:i/>
        </w:rPr>
        <w:t>n n</w:t>
      </w:r>
      <w:r w:rsidR="00F268FC">
        <w:rPr>
          <w:rFonts w:cs="UVN Thay Giao"/>
          <w:i/>
        </w:rPr>
        <w:t>ỗ</w:t>
      </w:r>
      <w:r w:rsidRPr="002B20DA">
        <w:rPr>
          <w:i/>
        </w:rPr>
        <w:t>i ng</w:t>
      </w:r>
      <w:r w:rsidR="00F268FC">
        <w:rPr>
          <w:rFonts w:hint="eastAsia"/>
          <w:i/>
        </w:rPr>
        <w:t>ư</w:t>
      </w:r>
      <w:r w:rsidR="00F268FC">
        <w:rPr>
          <w:i/>
        </w:rPr>
        <w:t>ời ta gọi là</w:t>
      </w:r>
      <w:r w:rsidRPr="002B20DA">
        <w:rPr>
          <w:i/>
        </w:rPr>
        <w:t xml:space="preserve"> V</w:t>
      </w:r>
      <w:r w:rsidRPr="002B20DA">
        <w:rPr>
          <w:rFonts w:hint="eastAsia"/>
          <w:i/>
        </w:rPr>
        <w:t>ươ</w:t>
      </w:r>
      <w:r w:rsidR="00F268FC">
        <w:rPr>
          <w:i/>
        </w:rPr>
        <w:t>ng cung thá</w:t>
      </w:r>
      <w:r w:rsidRPr="002B20DA">
        <w:rPr>
          <w:i/>
        </w:rPr>
        <w:t>nh đ</w:t>
      </w:r>
      <w:r w:rsidR="00F268FC">
        <w:rPr>
          <w:rFonts w:hint="eastAsia"/>
          <w:i/>
        </w:rPr>
        <w:t>ư</w:t>
      </w:r>
      <w:r w:rsidR="00F268FC">
        <w:rPr>
          <w:i/>
        </w:rPr>
        <w:t>ờ</w:t>
      </w:r>
      <w:r w:rsidRPr="002B20DA">
        <w:rPr>
          <w:i/>
        </w:rPr>
        <w:t xml:space="preserve">ng”. </w:t>
      </w:r>
    </w:p>
    <w:p w:rsidR="00E7201F" w:rsidRPr="002B20DA" w:rsidRDefault="00E7201F" w:rsidP="00E7201F">
      <w:pPr>
        <w:rPr>
          <w:i/>
        </w:rPr>
      </w:pPr>
      <w:r w:rsidRPr="002B20DA">
        <w:rPr>
          <w:rFonts w:hint="eastAsia"/>
          <w:i/>
        </w:rPr>
        <w:t>“</w:t>
      </w:r>
      <w:r w:rsidR="00F268FC">
        <w:rPr>
          <w:i/>
        </w:rPr>
        <w:t>Ngà</w:t>
      </w:r>
      <w:r w:rsidRPr="002B20DA">
        <w:rPr>
          <w:i/>
        </w:rPr>
        <w:t>i t</w:t>
      </w:r>
      <w:r w:rsidR="00F268FC">
        <w:rPr>
          <w:i/>
        </w:rPr>
        <w:t>ừng là</w:t>
      </w:r>
      <w:r w:rsidRPr="002B20DA">
        <w:rPr>
          <w:i/>
        </w:rPr>
        <w:t>m nh</w:t>
      </w:r>
      <w:r w:rsidR="00F268FC">
        <w:rPr>
          <w:i/>
        </w:rPr>
        <w:t>ững công việ</w:t>
      </w:r>
      <w:r w:rsidRPr="002B20DA">
        <w:rPr>
          <w:i/>
        </w:rPr>
        <w:t>c th</w:t>
      </w:r>
      <w:r w:rsidR="00F268FC">
        <w:rPr>
          <w:rFonts w:hint="eastAsia"/>
          <w:i/>
        </w:rPr>
        <w:t>ư</w:t>
      </w:r>
      <w:r w:rsidR="00F268FC">
        <w:rPr>
          <w:i/>
        </w:rPr>
        <w:t>ờng nhật củ</w:t>
      </w:r>
      <w:r w:rsidRPr="002B20DA">
        <w:rPr>
          <w:i/>
        </w:rPr>
        <w:t>a m</w:t>
      </w:r>
      <w:r w:rsidR="00F268FC">
        <w:rPr>
          <w:rFonts w:cs="UVN Thay Giao"/>
          <w:i/>
        </w:rPr>
        <w:t>ộ</w:t>
      </w:r>
      <w:r w:rsidRPr="002B20DA">
        <w:rPr>
          <w:i/>
        </w:rPr>
        <w:t>t th</w:t>
      </w:r>
      <w:r w:rsidR="00F268FC">
        <w:rPr>
          <w:i/>
        </w:rPr>
        <w:t>ừa sai là “dạ</w:t>
      </w:r>
      <w:r w:rsidRPr="002B20DA">
        <w:rPr>
          <w:i/>
        </w:rPr>
        <w:t>y d</w:t>
      </w:r>
      <w:r w:rsidRPr="002B20DA">
        <w:rPr>
          <w:rFonts w:cs="UVN Thay Giao"/>
          <w:i/>
        </w:rPr>
        <w:t>ô</w:t>
      </w:r>
      <w:r w:rsidRPr="002B20DA">
        <w:rPr>
          <w:i/>
        </w:rPr>
        <w:t>̃, ki</w:t>
      </w:r>
      <w:r w:rsidRPr="002B20DA">
        <w:rPr>
          <w:rFonts w:cs="UVN Thay Giao"/>
          <w:i/>
        </w:rPr>
        <w:t>ê</w:t>
      </w:r>
      <w:r w:rsidRPr="002B20DA">
        <w:rPr>
          <w:i/>
        </w:rPr>
        <w:t>̉m tra, lui t</w:t>
      </w:r>
      <w:r w:rsidR="00F268FC">
        <w:rPr>
          <w:i/>
        </w:rPr>
        <w:t>ớ</w:t>
      </w:r>
      <w:r w:rsidRPr="002B20DA">
        <w:rPr>
          <w:i/>
        </w:rPr>
        <w:t>i nh</w:t>
      </w:r>
      <w:r w:rsidR="00F268FC">
        <w:rPr>
          <w:i/>
        </w:rPr>
        <w:t>ững giáo đoà</w:t>
      </w:r>
      <w:r w:rsidRPr="002B20DA">
        <w:rPr>
          <w:i/>
        </w:rPr>
        <w:t>n m</w:t>
      </w:r>
      <w:r w:rsidR="00F268FC">
        <w:rPr>
          <w:i/>
        </w:rPr>
        <w:t>ới để</w:t>
      </w:r>
      <w:r w:rsidRPr="002B20DA">
        <w:rPr>
          <w:i/>
        </w:rPr>
        <w:t xml:space="preserve"> v</w:t>
      </w:r>
      <w:r w:rsidR="00F268FC">
        <w:rPr>
          <w:i/>
        </w:rPr>
        <w:t>ực dậ</w:t>
      </w:r>
      <w:r w:rsidRPr="002B20DA">
        <w:rPr>
          <w:i/>
        </w:rPr>
        <w:t>y s</w:t>
      </w:r>
      <w:r w:rsidR="00F268FC">
        <w:rPr>
          <w:i/>
        </w:rPr>
        <w:t>ự dũ</w:t>
      </w:r>
      <w:r w:rsidRPr="002B20DA">
        <w:rPr>
          <w:i/>
        </w:rPr>
        <w:t>ng c</w:t>
      </w:r>
      <w:r w:rsidR="00F268FC">
        <w:rPr>
          <w:i/>
        </w:rPr>
        <w:t>ảm củ</w:t>
      </w:r>
      <w:r w:rsidRPr="002B20DA">
        <w:rPr>
          <w:i/>
        </w:rPr>
        <w:t>a ng</w:t>
      </w:r>
      <w:r w:rsidR="00F268FC">
        <w:rPr>
          <w:rFonts w:hint="eastAsia"/>
          <w:i/>
        </w:rPr>
        <w:t>ư</w:t>
      </w:r>
      <w:r w:rsidR="00F268FC">
        <w:rPr>
          <w:i/>
        </w:rPr>
        <w:t>ờ</w:t>
      </w:r>
      <w:r w:rsidRPr="002B20DA">
        <w:rPr>
          <w:i/>
        </w:rPr>
        <w:t xml:space="preserve">i yếu </w:t>
      </w:r>
      <w:r w:rsidRPr="002B20DA">
        <w:rPr>
          <w:rFonts w:cs="UVN Thay Giao"/>
          <w:i/>
        </w:rPr>
        <w:t>đ</w:t>
      </w:r>
      <w:r w:rsidRPr="002B20DA">
        <w:rPr>
          <w:i/>
        </w:rPr>
        <w:t>u</w:t>
      </w:r>
      <w:r w:rsidRPr="002B20DA">
        <w:rPr>
          <w:rFonts w:cs="UVN Thay Giao"/>
          <w:i/>
        </w:rPr>
        <w:t>ô</w:t>
      </w:r>
      <w:r w:rsidR="00F268FC">
        <w:rPr>
          <w:i/>
        </w:rPr>
        <w:t>́i và bả</w:t>
      </w:r>
      <w:r w:rsidRPr="002B20DA">
        <w:rPr>
          <w:i/>
        </w:rPr>
        <w:t>o v</w:t>
      </w:r>
      <w:r w:rsidR="00F268FC">
        <w:rPr>
          <w:rFonts w:cs="UVN Thay Giao"/>
          <w:i/>
        </w:rPr>
        <w:t>ệ</w:t>
      </w:r>
      <w:r w:rsidR="00F268FC">
        <w:rPr>
          <w:i/>
        </w:rPr>
        <w:t xml:space="preserve"> họ</w:t>
      </w:r>
      <w:r w:rsidRPr="002B20DA">
        <w:rPr>
          <w:i/>
        </w:rPr>
        <w:t xml:space="preserve"> ch</w:t>
      </w:r>
      <w:r w:rsidR="00F268FC">
        <w:rPr>
          <w:rFonts w:cs="UVN Thay Giao"/>
          <w:i/>
        </w:rPr>
        <w:t>ố</w:t>
      </w:r>
      <w:r w:rsidR="00F268FC">
        <w:rPr>
          <w:i/>
        </w:rPr>
        <w:t>ng lạ</w:t>
      </w:r>
      <w:r w:rsidRPr="002B20DA">
        <w:rPr>
          <w:i/>
        </w:rPr>
        <w:t>i nh</w:t>
      </w:r>
      <w:r w:rsidR="00F268FC">
        <w:rPr>
          <w:i/>
        </w:rPr>
        <w:t>ữ</w:t>
      </w:r>
      <w:r w:rsidRPr="002B20DA">
        <w:rPr>
          <w:i/>
        </w:rPr>
        <w:t>ng điều phi</w:t>
      </w:r>
      <w:r w:rsidRPr="002B20DA">
        <w:rPr>
          <w:rFonts w:cs="UVN Thay Giao"/>
          <w:i/>
        </w:rPr>
        <w:t>ê</w:t>
      </w:r>
      <w:r w:rsidRPr="002B20DA">
        <w:rPr>
          <w:i/>
        </w:rPr>
        <w:t>̀n nhi</w:t>
      </w:r>
      <w:r w:rsidRPr="002B20DA">
        <w:rPr>
          <w:rFonts w:cs="UVN Thay Giao"/>
          <w:i/>
        </w:rPr>
        <w:t>ê</w:t>
      </w:r>
      <w:r w:rsidR="00F268FC">
        <w:rPr>
          <w:i/>
        </w:rPr>
        <w:t>̃u, làm cho ra lẽ</w:t>
      </w:r>
      <w:r w:rsidRPr="002B20DA">
        <w:rPr>
          <w:i/>
        </w:rPr>
        <w:t xml:space="preserve"> nh</w:t>
      </w:r>
      <w:r w:rsidR="00F268FC">
        <w:rPr>
          <w:i/>
        </w:rPr>
        <w:t>ững vụ kiện cáo và</w:t>
      </w:r>
      <w:r w:rsidRPr="002B20DA">
        <w:rPr>
          <w:i/>
        </w:rPr>
        <w:t xml:space="preserve"> nh</w:t>
      </w:r>
      <w:r w:rsidR="00F268FC">
        <w:rPr>
          <w:i/>
        </w:rPr>
        <w:t>ững bách hại mà họ</w:t>
      </w:r>
      <w:r w:rsidRPr="002B20DA">
        <w:rPr>
          <w:i/>
        </w:rPr>
        <w:t xml:space="preserve"> th</w:t>
      </w:r>
      <w:r w:rsidR="00F268FC">
        <w:rPr>
          <w:rFonts w:hint="eastAsia"/>
          <w:i/>
        </w:rPr>
        <w:t>ư</w:t>
      </w:r>
      <w:r w:rsidR="00F268FC">
        <w:rPr>
          <w:i/>
        </w:rPr>
        <w:t>ờng là mục tiêu; quan hệ xã</w:t>
      </w:r>
      <w:r w:rsidRPr="002B20DA">
        <w:rPr>
          <w:i/>
        </w:rPr>
        <w:t xml:space="preserve"> h</w:t>
      </w:r>
      <w:r w:rsidR="00F268FC">
        <w:rPr>
          <w:rFonts w:cs="UVN Thay Giao"/>
          <w:i/>
        </w:rPr>
        <w:t>ộ</w:t>
      </w:r>
      <w:r w:rsidRPr="002B20DA">
        <w:rPr>
          <w:i/>
        </w:rPr>
        <w:t>i v</w:t>
      </w:r>
      <w:r w:rsidR="00F268FC">
        <w:rPr>
          <w:i/>
        </w:rPr>
        <w:t>ới cá</w:t>
      </w:r>
      <w:r w:rsidRPr="002B20DA">
        <w:rPr>
          <w:i/>
        </w:rPr>
        <w:t>c viên ch</w:t>
      </w:r>
      <w:r w:rsidR="00F268FC">
        <w:rPr>
          <w:i/>
        </w:rPr>
        <w:t>ức để họ</w:t>
      </w:r>
      <w:r w:rsidRPr="002B20DA">
        <w:rPr>
          <w:i/>
        </w:rPr>
        <w:t xml:space="preserve"> t</w:t>
      </w:r>
      <w:r w:rsidR="00F268FC">
        <w:rPr>
          <w:rFonts w:cs="UVN Thay Giao"/>
          <w:i/>
        </w:rPr>
        <w:t>ô</w:t>
      </w:r>
      <w:r w:rsidR="00F268FC">
        <w:rPr>
          <w:i/>
        </w:rPr>
        <w:t>n trọng các quyề</w:t>
      </w:r>
      <w:r w:rsidRPr="002B20DA">
        <w:rPr>
          <w:i/>
        </w:rPr>
        <w:t>n l</w:t>
      </w:r>
      <w:r w:rsidR="00F268FC">
        <w:rPr>
          <w:i/>
        </w:rPr>
        <w:t>ợi chí</w:t>
      </w:r>
      <w:r w:rsidRPr="002B20DA">
        <w:rPr>
          <w:i/>
        </w:rPr>
        <w:t>nh</w:t>
      </w:r>
      <w:r w:rsidR="00F268FC">
        <w:rPr>
          <w:i/>
        </w:rPr>
        <w:t xml:space="preserve"> đá</w:t>
      </w:r>
      <w:r w:rsidRPr="002B20DA">
        <w:rPr>
          <w:i/>
        </w:rPr>
        <w:t>ng; vi</w:t>
      </w:r>
      <w:r w:rsidR="00F268FC">
        <w:rPr>
          <w:rFonts w:cs="UVN Thay Giao"/>
          <w:i/>
        </w:rPr>
        <w:t>ế</w:t>
      </w:r>
      <w:r w:rsidRPr="002B20DA">
        <w:rPr>
          <w:i/>
        </w:rPr>
        <w:t>t th</w:t>
      </w:r>
      <w:r w:rsidRPr="002B20DA">
        <w:rPr>
          <w:rFonts w:hint="eastAsia"/>
          <w:i/>
        </w:rPr>
        <w:t>ư</w:t>
      </w:r>
      <w:r w:rsidR="00F268FC">
        <w:rPr>
          <w:i/>
        </w:rPr>
        <w:t xml:space="preserve"> khuyên răn, cổ vũ</w:t>
      </w:r>
      <w:r w:rsidRPr="002B20DA">
        <w:rPr>
          <w:i/>
        </w:rPr>
        <w:t xml:space="preserve"> vi</w:t>
      </w:r>
      <w:r w:rsidRPr="002B20DA">
        <w:rPr>
          <w:rFonts w:cs="UVN Thay Giao"/>
          <w:i/>
        </w:rPr>
        <w:t>ê</w:t>
      </w:r>
      <w:r w:rsidRPr="002B20DA">
        <w:rPr>
          <w:i/>
        </w:rPr>
        <w:t>̣c si</w:t>
      </w:r>
      <w:r w:rsidRPr="002B20DA">
        <w:rPr>
          <w:rFonts w:cs="UVN Thay Giao"/>
          <w:i/>
        </w:rPr>
        <w:t>ê</w:t>
      </w:r>
      <w:r w:rsidRPr="002B20DA">
        <w:rPr>
          <w:i/>
        </w:rPr>
        <w:t>ng n</w:t>
      </w:r>
      <w:r w:rsidRPr="002B20DA">
        <w:rPr>
          <w:rFonts w:cs="UVN Thay Giao"/>
          <w:i/>
        </w:rPr>
        <w:t>ă</w:t>
      </w:r>
      <w:r w:rsidRPr="002B20DA">
        <w:rPr>
          <w:i/>
        </w:rPr>
        <w:t>ng kinh hạt c</w:t>
      </w:r>
      <w:r w:rsidR="00F63C90">
        <w:rPr>
          <w:i/>
        </w:rPr>
        <w:t>ầ</w:t>
      </w:r>
      <w:r w:rsidRPr="002B20DA">
        <w:rPr>
          <w:i/>
        </w:rPr>
        <w:t>u nguy</w:t>
      </w:r>
      <w:r w:rsidR="00F63C90">
        <w:rPr>
          <w:rFonts w:cs="UVN Thay Giao"/>
          <w:i/>
        </w:rPr>
        <w:t>ệ</w:t>
      </w:r>
      <w:r w:rsidR="00F63C90">
        <w:rPr>
          <w:i/>
        </w:rPr>
        <w:t>n và ra tay giú</w:t>
      </w:r>
      <w:r w:rsidRPr="002B20DA">
        <w:rPr>
          <w:i/>
        </w:rPr>
        <w:t xml:space="preserve">p </w:t>
      </w:r>
      <w:r w:rsidRPr="002B20DA">
        <w:rPr>
          <w:rFonts w:cs="UVN Thay Giao"/>
          <w:i/>
        </w:rPr>
        <w:t>đ</w:t>
      </w:r>
      <w:r w:rsidR="00F63C90">
        <w:rPr>
          <w:i/>
        </w:rPr>
        <w:t>ỡ cả</w:t>
      </w:r>
      <w:r w:rsidRPr="002B20DA">
        <w:rPr>
          <w:i/>
        </w:rPr>
        <w:t xml:space="preserve"> nh</w:t>
      </w:r>
      <w:r w:rsidR="00F63C90">
        <w:rPr>
          <w:i/>
        </w:rPr>
        <w:t>ữ</w:t>
      </w:r>
      <w:r w:rsidRPr="002B20DA">
        <w:rPr>
          <w:i/>
        </w:rPr>
        <w:t>ng ng</w:t>
      </w:r>
      <w:r w:rsidR="00F63C90">
        <w:rPr>
          <w:rFonts w:hint="eastAsia"/>
          <w:i/>
        </w:rPr>
        <w:t>ư</w:t>
      </w:r>
      <w:r w:rsidR="00F63C90">
        <w:rPr>
          <w:i/>
        </w:rPr>
        <w:t>ời khố</w:t>
      </w:r>
      <w:r w:rsidRPr="002B20DA">
        <w:rPr>
          <w:i/>
        </w:rPr>
        <w:t>n kh</w:t>
      </w:r>
      <w:r w:rsidR="00F63C90">
        <w:rPr>
          <w:rFonts w:cs="UVN Thay Giao"/>
          <w:i/>
        </w:rPr>
        <w:t>ổ</w:t>
      </w:r>
      <w:r w:rsidRPr="002B20DA">
        <w:rPr>
          <w:i/>
        </w:rPr>
        <w:t xml:space="preserve"> n</w:t>
      </w:r>
      <w:r w:rsidR="00F63C90">
        <w:rPr>
          <w:i/>
        </w:rPr>
        <w:t>ữ</w:t>
      </w:r>
      <w:r w:rsidRPr="002B20DA">
        <w:rPr>
          <w:i/>
        </w:rPr>
        <w:t xml:space="preserve">a” </w:t>
      </w:r>
    </w:p>
    <w:p w:rsidR="00E7201F" w:rsidRDefault="00E7201F" w:rsidP="00E7201F">
      <w:r>
        <w:t xml:space="preserve">Theo ĐC Nguyễn Thái Hợp, điều </w:t>
      </w:r>
      <w:r w:rsidR="00F63C90">
        <w:rPr>
          <w:rFonts w:cs="UVN Thay Giao"/>
        </w:rPr>
        <w:t>đặ</w:t>
      </w:r>
      <w:r>
        <w:t>c bi</w:t>
      </w:r>
      <w:r w:rsidR="00F63C90">
        <w:t>ệ</w:t>
      </w:r>
      <w:r>
        <w:t>t n</w:t>
      </w:r>
      <w:r>
        <w:rPr>
          <w:rFonts w:hint="eastAsia"/>
        </w:rPr>
        <w:t>ơ</w:t>
      </w:r>
      <w:r w:rsidR="00F63C90">
        <w:t xml:space="preserve">i Cha </w:t>
      </w:r>
      <w:r w:rsidR="007E071E">
        <w:t>Cadière</w:t>
      </w:r>
      <w:r w:rsidR="00F63C90">
        <w:t xml:space="preserve"> chính là</w:t>
      </w:r>
      <w:r>
        <w:t xml:space="preserve"> ph</w:t>
      </w:r>
      <w:r>
        <w:rPr>
          <w:rFonts w:hint="eastAsia"/>
        </w:rPr>
        <w:t>ươ</w:t>
      </w:r>
      <w:r w:rsidR="00F63C90">
        <w:t xml:space="preserve">ng cách truyền giáo và trái </w:t>
      </w:r>
      <w:proofErr w:type="gramStart"/>
      <w:r w:rsidR="00F63C90">
        <w:t>tim</w:t>
      </w:r>
      <w:proofErr w:type="gramEnd"/>
      <w:r w:rsidR="00F63C90">
        <w:t xml:space="preserve"> nhân á</w:t>
      </w:r>
      <w:r>
        <w:t xml:space="preserve">i. </w:t>
      </w:r>
      <w:r>
        <w:rPr>
          <w:rFonts w:cs="UVN Thay Giao"/>
        </w:rPr>
        <w:t>Đ</w:t>
      </w:r>
      <w:r w:rsidR="00F63C90">
        <w:t>ó chính là</w:t>
      </w:r>
      <w:r>
        <w:t xml:space="preserve"> ph</w:t>
      </w:r>
      <w:r>
        <w:rPr>
          <w:rFonts w:hint="eastAsia"/>
        </w:rPr>
        <w:t>ươ</w:t>
      </w:r>
      <w:r w:rsidR="00F63C90">
        <w:t>ng cách hò</w:t>
      </w:r>
      <w:r>
        <w:t xml:space="preserve">a đồng, </w:t>
      </w:r>
      <w:r>
        <w:rPr>
          <w:rFonts w:cs="UVN Thay Giao"/>
        </w:rPr>
        <w:t>“</w:t>
      </w:r>
      <w:r w:rsidRPr="00F63C90">
        <w:rPr>
          <w:i/>
        </w:rPr>
        <w:t xml:space="preserve">ao </w:t>
      </w:r>
      <w:r w:rsidR="00F63C90" w:rsidRPr="00F63C90">
        <w:rPr>
          <w:rFonts w:hint="eastAsia"/>
          <w:i/>
        </w:rPr>
        <w:t>ư</w:t>
      </w:r>
      <w:r w:rsidR="00F63C90" w:rsidRPr="00F63C90">
        <w:rPr>
          <w:i/>
        </w:rPr>
        <w:t>ớ</w:t>
      </w:r>
      <w:r w:rsidRPr="00F63C90">
        <w:rPr>
          <w:i/>
        </w:rPr>
        <w:t>c đ</w:t>
      </w:r>
      <w:r w:rsidR="00F63C90" w:rsidRPr="00F63C90">
        <w:rPr>
          <w:rFonts w:hint="eastAsia"/>
          <w:i/>
        </w:rPr>
        <w:t>ư</w:t>
      </w:r>
      <w:r w:rsidR="00F63C90" w:rsidRPr="00F63C90">
        <w:rPr>
          <w:i/>
        </w:rPr>
        <w:t>ợ</w:t>
      </w:r>
      <w:r w:rsidRPr="00F63C90">
        <w:rPr>
          <w:i/>
        </w:rPr>
        <w:t>c tr</w:t>
      </w:r>
      <w:r w:rsidR="00F63C90" w:rsidRPr="00F63C90">
        <w:rPr>
          <w:i/>
        </w:rPr>
        <w:t>ở thà</w:t>
      </w:r>
      <w:r w:rsidRPr="00F63C90">
        <w:rPr>
          <w:i/>
        </w:rPr>
        <w:t>nh đồng h</w:t>
      </w:r>
      <w:r w:rsidRPr="00F63C90">
        <w:rPr>
          <w:rFonts w:hint="eastAsia"/>
          <w:i/>
        </w:rPr>
        <w:t>ươ</w:t>
      </w:r>
      <w:r w:rsidR="00F63C90" w:rsidRPr="00F63C90">
        <w:rPr>
          <w:i/>
        </w:rPr>
        <w:t>ng củ</w:t>
      </w:r>
      <w:r w:rsidRPr="00F63C90">
        <w:rPr>
          <w:i/>
        </w:rPr>
        <w:t>a nh</w:t>
      </w:r>
      <w:r w:rsidR="00F63C90" w:rsidRPr="00F63C90">
        <w:rPr>
          <w:i/>
        </w:rPr>
        <w:t>ữ</w:t>
      </w:r>
      <w:r w:rsidRPr="00F63C90">
        <w:rPr>
          <w:i/>
        </w:rPr>
        <w:t>ng ng</w:t>
      </w:r>
      <w:r w:rsidR="00F63C90" w:rsidRPr="00F63C90">
        <w:rPr>
          <w:rFonts w:hint="eastAsia"/>
          <w:i/>
        </w:rPr>
        <w:t>ư</w:t>
      </w:r>
      <w:r w:rsidR="00F63C90" w:rsidRPr="00F63C90">
        <w:rPr>
          <w:i/>
        </w:rPr>
        <w:t>ời dân hiền là</w:t>
      </w:r>
      <w:r w:rsidRPr="00F63C90">
        <w:rPr>
          <w:i/>
        </w:rPr>
        <w:t>nh ch</w:t>
      </w:r>
      <w:r w:rsidRPr="00F63C90">
        <w:rPr>
          <w:rFonts w:cs="UVN Thay Giao"/>
          <w:i/>
        </w:rPr>
        <w:t>â</w:t>
      </w:r>
      <w:r w:rsidR="00F63C90" w:rsidRPr="00F63C90">
        <w:rPr>
          <w:i/>
        </w:rPr>
        <w:t>́t phá</w:t>
      </w:r>
      <w:r w:rsidRPr="00F63C90">
        <w:rPr>
          <w:i/>
        </w:rPr>
        <w:t xml:space="preserve">c </w:t>
      </w:r>
      <w:r w:rsidR="00F63C90" w:rsidRPr="00F63C90">
        <w:rPr>
          <w:i/>
        </w:rPr>
        <w:t>ở</w:t>
      </w:r>
      <w:r w:rsidRPr="00F63C90">
        <w:rPr>
          <w:i/>
        </w:rPr>
        <w:t xml:space="preserve"> B</w:t>
      </w:r>
      <w:r w:rsidR="00F63C90" w:rsidRPr="00F63C90">
        <w:rPr>
          <w:i/>
        </w:rPr>
        <w:t>ình Trị</w:t>
      </w:r>
      <w:r w:rsidRPr="00F63C90">
        <w:rPr>
          <w:i/>
        </w:rPr>
        <w:t xml:space="preserve"> Thiên</w:t>
      </w:r>
      <w:r>
        <w:t>”, “</w:t>
      </w:r>
      <w:r w:rsidRPr="00F63C90">
        <w:rPr>
          <w:i/>
        </w:rPr>
        <w:t>tr</w:t>
      </w:r>
      <w:r w:rsidR="00F63C90" w:rsidRPr="00F63C90">
        <w:rPr>
          <w:i/>
        </w:rPr>
        <w:t>ở thà</w:t>
      </w:r>
      <w:r w:rsidRPr="00F63C90">
        <w:rPr>
          <w:i/>
        </w:rPr>
        <w:t>nh ng</w:t>
      </w:r>
      <w:r w:rsidR="00F63C90" w:rsidRPr="00F63C90">
        <w:rPr>
          <w:rFonts w:hint="eastAsia"/>
          <w:i/>
        </w:rPr>
        <w:t>ư</w:t>
      </w:r>
      <w:r w:rsidR="00F63C90" w:rsidRPr="00F63C90">
        <w:rPr>
          <w:i/>
        </w:rPr>
        <w:t>ời Việ</w:t>
      </w:r>
      <w:r w:rsidRPr="00F63C90">
        <w:rPr>
          <w:i/>
        </w:rPr>
        <w:t>t v</w:t>
      </w:r>
      <w:r w:rsidR="00F63C90" w:rsidRPr="00F63C90">
        <w:rPr>
          <w:i/>
        </w:rPr>
        <w:t>ớ</w:t>
      </w:r>
      <w:r w:rsidRPr="00F63C90">
        <w:rPr>
          <w:i/>
        </w:rPr>
        <w:t>i ng</w:t>
      </w:r>
      <w:r w:rsidR="00F63C90" w:rsidRPr="00F63C90">
        <w:rPr>
          <w:rFonts w:hint="eastAsia"/>
          <w:i/>
        </w:rPr>
        <w:t>ư</w:t>
      </w:r>
      <w:r w:rsidR="00F63C90" w:rsidRPr="00F63C90">
        <w:rPr>
          <w:i/>
        </w:rPr>
        <w:t>ời Việ</w:t>
      </w:r>
      <w:r w:rsidRPr="00F63C90">
        <w:rPr>
          <w:i/>
        </w:rPr>
        <w:t>t</w:t>
      </w:r>
      <w:r>
        <w:rPr>
          <w:rFonts w:cs="UVN Thay Giao"/>
        </w:rPr>
        <w:t>”</w:t>
      </w:r>
      <w:r w:rsidR="00F63C90">
        <w:t>. Hò</w:t>
      </w:r>
      <w:r>
        <w:t xml:space="preserve">a </w:t>
      </w:r>
      <w:r w:rsidR="00F63C90">
        <w:rPr>
          <w:rFonts w:cs="UVN Thay Giao"/>
        </w:rPr>
        <w:t>đồ</w:t>
      </w:r>
      <w:r>
        <w:t xml:space="preserve">ng </w:t>
      </w:r>
      <w:r w:rsidR="00F63C90">
        <w:rPr>
          <w:rFonts w:cs="UVN Thay Giao"/>
        </w:rPr>
        <w:t>đế</w:t>
      </w:r>
      <w:r>
        <w:t xml:space="preserve">n </w:t>
      </w:r>
      <w:r w:rsidR="00F63C90">
        <w:rPr>
          <w:rFonts w:cs="UVN Thay Giao"/>
        </w:rPr>
        <w:t>độ</w:t>
      </w:r>
      <w:r w:rsidR="00F63C90">
        <w:t xml:space="preserve"> ngà</w:t>
      </w:r>
      <w:r>
        <w:t>i t</w:t>
      </w:r>
      <w:r w:rsidR="00F63C90">
        <w:t>ự</w:t>
      </w:r>
      <w:r>
        <w:t xml:space="preserve"> x</w:t>
      </w:r>
      <w:r>
        <w:rPr>
          <w:rFonts w:hint="eastAsia"/>
        </w:rPr>
        <w:t>ư</w:t>
      </w:r>
      <w:r w:rsidR="00F63C90">
        <w:t>ng mình là “</w:t>
      </w:r>
      <w:r w:rsidR="00F63C90" w:rsidRPr="00F63C90">
        <w:rPr>
          <w:i/>
        </w:rPr>
        <w:t>một cụ già</w:t>
      </w:r>
      <w:r w:rsidRPr="00F63C90">
        <w:rPr>
          <w:i/>
        </w:rPr>
        <w:t xml:space="preserve"> </w:t>
      </w:r>
      <w:r w:rsidRPr="00F63C90">
        <w:rPr>
          <w:rFonts w:cs="UVN Thay Giao"/>
          <w:i/>
        </w:rPr>
        <w:t>đ</w:t>
      </w:r>
      <w:r w:rsidRPr="00F63C90">
        <w:rPr>
          <w:rFonts w:hint="eastAsia"/>
          <w:i/>
        </w:rPr>
        <w:t>ư</w:t>
      </w:r>
      <w:r w:rsidR="00F63C90" w:rsidRPr="00F63C90">
        <w:rPr>
          <w:i/>
        </w:rPr>
        <w:t>ợc Việt hó</w:t>
      </w:r>
      <w:r w:rsidRPr="00F63C90">
        <w:rPr>
          <w:i/>
        </w:rPr>
        <w:t>a</w:t>
      </w:r>
      <w:r w:rsidRPr="00F63C90">
        <w:rPr>
          <w:rFonts w:cs="UVN Thay Giao"/>
          <w:i/>
        </w:rPr>
        <w:t>”</w:t>
      </w:r>
      <w:r w:rsidRPr="00F63C90">
        <w:rPr>
          <w:i/>
        </w:rPr>
        <w:t xml:space="preserve"> (vieil annamitisant)</w:t>
      </w:r>
      <w:r>
        <w:t xml:space="preserve">. </w:t>
      </w:r>
    </w:p>
    <w:p w:rsidR="00E7201F" w:rsidRDefault="00E7201F" w:rsidP="00E7201F">
      <w:r>
        <w:rPr>
          <w:rFonts w:hint="eastAsia"/>
        </w:rPr>
        <w:t>Đ</w:t>
      </w:r>
      <w:r>
        <w:t xml:space="preserve">iều </w:t>
      </w:r>
      <w:r w:rsidR="00D42820">
        <w:rPr>
          <w:rFonts w:cs="UVN Thay Giao"/>
        </w:rPr>
        <w:t>đặ</w:t>
      </w:r>
      <w:r>
        <w:t>c bi</w:t>
      </w:r>
      <w:r w:rsidR="00D42820">
        <w:rPr>
          <w:rFonts w:cs="UVN Thay Giao"/>
        </w:rPr>
        <w:t>ệ</w:t>
      </w:r>
      <w:r>
        <w:t>t th</w:t>
      </w:r>
      <w:r w:rsidR="00D42820">
        <w:t>ứ</w:t>
      </w:r>
      <w:r>
        <w:t xml:space="preserve"> hai n</w:t>
      </w:r>
      <w:r>
        <w:rPr>
          <w:rFonts w:hint="eastAsia"/>
        </w:rPr>
        <w:t>ơ</w:t>
      </w:r>
      <w:r>
        <w:t>i th</w:t>
      </w:r>
      <w:r w:rsidR="00D42820">
        <w:t>ừa sai Cadière là trá</w:t>
      </w:r>
      <w:r>
        <w:t>i tim nh</w:t>
      </w:r>
      <w:r>
        <w:rPr>
          <w:rFonts w:cs="UVN Thay Giao"/>
        </w:rPr>
        <w:t>â</w:t>
      </w:r>
      <w:r w:rsidR="00D42820">
        <w:t>n ái, là</w:t>
      </w:r>
      <w:r>
        <w:t xml:space="preserve"> t</w:t>
      </w:r>
      <w:r>
        <w:rPr>
          <w:rFonts w:cs="UVN Thay Giao"/>
        </w:rPr>
        <w:t>â</w:t>
      </w:r>
      <w:r w:rsidR="00D42820">
        <w:t>́m lò</w:t>
      </w:r>
      <w:r>
        <w:t>ng y</w:t>
      </w:r>
      <w:r>
        <w:rPr>
          <w:rFonts w:cs="UVN Thay Giao"/>
        </w:rPr>
        <w:t>ê</w:t>
      </w:r>
      <w:r>
        <w:t>u th</w:t>
      </w:r>
      <w:r>
        <w:rPr>
          <w:rFonts w:hint="eastAsia"/>
        </w:rPr>
        <w:t>ươ</w:t>
      </w:r>
      <w:r w:rsidR="00D42820">
        <w:t>ng và kính trọ</w:t>
      </w:r>
      <w:r>
        <w:t>ng ng</w:t>
      </w:r>
      <w:r w:rsidR="00D42820">
        <w:rPr>
          <w:rFonts w:hint="eastAsia"/>
        </w:rPr>
        <w:t>ư</w:t>
      </w:r>
      <w:r w:rsidR="00D42820">
        <w:t>ời Việt mà Cha Cadiè</w:t>
      </w:r>
      <w:r>
        <w:t>re nh</w:t>
      </w:r>
      <w:r w:rsidR="00D42820">
        <w:rPr>
          <w:rFonts w:cs="UVN Thay Giao"/>
        </w:rPr>
        <w:t>ậ</w:t>
      </w:r>
      <w:r>
        <w:t>n ra nhi</w:t>
      </w:r>
      <w:r>
        <w:rPr>
          <w:rFonts w:cs="UVN Thay Giao"/>
        </w:rPr>
        <w:t>ê</w:t>
      </w:r>
      <w:r>
        <w:t xml:space="preserve">̀u </w:t>
      </w:r>
      <w:r>
        <w:rPr>
          <w:rFonts w:cs="UVN Thay Giao"/>
        </w:rPr>
        <w:t>đ</w:t>
      </w:r>
      <w:r w:rsidR="00D42820">
        <w:t>ức tính cao đẹ</w:t>
      </w:r>
      <w:r>
        <w:t>p v</w:t>
      </w:r>
      <w:r w:rsidR="00D42820">
        <w:rPr>
          <w:rFonts w:cs="UVN Thay Giao"/>
        </w:rPr>
        <w:t>ề</w:t>
      </w:r>
      <w:r>
        <w:t xml:space="preserve"> t</w:t>
      </w:r>
      <w:r>
        <w:rPr>
          <w:rFonts w:cs="UVN Thay Giao"/>
        </w:rPr>
        <w:t>â</w:t>
      </w:r>
      <w:r w:rsidR="00D42820">
        <w:t>m linh và luân lý</w:t>
      </w:r>
      <w:r>
        <w:t>.</w:t>
      </w:r>
    </w:p>
    <w:p w:rsidR="00E7201F" w:rsidRDefault="00E7201F" w:rsidP="00E7201F">
      <w:r>
        <w:t>Chính Cha</w:t>
      </w:r>
      <w:r w:rsidR="00D42820">
        <w:t xml:space="preserve"> Lé</w:t>
      </w:r>
      <w:r>
        <w:t>opold Cadi</w:t>
      </w:r>
      <w:r>
        <w:rPr>
          <w:rFonts w:cs="UVN Thay Giao"/>
        </w:rPr>
        <w:t>è</w:t>
      </w:r>
      <w:r>
        <w:t xml:space="preserve">re </w:t>
      </w:r>
      <w:r>
        <w:rPr>
          <w:rFonts w:cs="UVN Thay Giao"/>
        </w:rPr>
        <w:t>đã</w:t>
      </w:r>
      <w:r>
        <w:t xml:space="preserve"> c</w:t>
      </w:r>
      <w:r>
        <w:rPr>
          <w:rFonts w:cs="UVN Thay Giao"/>
        </w:rPr>
        <w:t>ó</w:t>
      </w:r>
      <w:r>
        <w:t xml:space="preserve"> lầ</w:t>
      </w:r>
      <w:r w:rsidR="00D42820">
        <w:t>n nói: “</w:t>
      </w:r>
      <w:r w:rsidR="00D42820" w:rsidRPr="00D42820">
        <w:rPr>
          <w:i/>
        </w:rPr>
        <w:t>Tôi đã</w:t>
      </w:r>
      <w:r w:rsidRPr="00D42820">
        <w:rPr>
          <w:i/>
        </w:rPr>
        <w:t xml:space="preserve"> nghi</w:t>
      </w:r>
      <w:r w:rsidRPr="00D42820">
        <w:rPr>
          <w:rFonts w:cs="UVN Thay Giao"/>
          <w:i/>
        </w:rPr>
        <w:t>ê</w:t>
      </w:r>
      <w:r w:rsidRPr="00D42820">
        <w:rPr>
          <w:i/>
        </w:rPr>
        <w:t>n c</w:t>
      </w:r>
      <w:r w:rsidR="00D42820" w:rsidRPr="00D42820">
        <w:rPr>
          <w:i/>
        </w:rPr>
        <w:t>ứu các tí</w:t>
      </w:r>
      <w:r w:rsidRPr="00D42820">
        <w:rPr>
          <w:i/>
        </w:rPr>
        <w:t>n ng</w:t>
      </w:r>
      <w:r w:rsidR="00D42820" w:rsidRPr="00D42820">
        <w:rPr>
          <w:rFonts w:hint="eastAsia"/>
          <w:i/>
        </w:rPr>
        <w:t>ư</w:t>
      </w:r>
      <w:r w:rsidR="00D42820" w:rsidRPr="00D42820">
        <w:rPr>
          <w:i/>
        </w:rPr>
        <w:t>ỡ</w:t>
      </w:r>
      <w:r w:rsidRPr="00D42820">
        <w:rPr>
          <w:i/>
        </w:rPr>
        <w:t>ng, nh</w:t>
      </w:r>
      <w:r w:rsidR="00D42820" w:rsidRPr="00D42820">
        <w:rPr>
          <w:i/>
        </w:rPr>
        <w:t>ữ</w:t>
      </w:r>
      <w:r w:rsidRPr="00D42820">
        <w:rPr>
          <w:i/>
        </w:rPr>
        <w:t>ng th</w:t>
      </w:r>
      <w:r w:rsidR="00D42820" w:rsidRPr="00D42820">
        <w:rPr>
          <w:i/>
        </w:rPr>
        <w:t>ực hành tôn giá</w:t>
      </w:r>
      <w:r w:rsidRPr="00D42820">
        <w:rPr>
          <w:i/>
        </w:rPr>
        <w:t>o, nh</w:t>
      </w:r>
      <w:r w:rsidR="00D42820" w:rsidRPr="00D42820">
        <w:rPr>
          <w:i/>
        </w:rPr>
        <w:t>ững thó</w:t>
      </w:r>
      <w:r w:rsidRPr="00D42820">
        <w:rPr>
          <w:i/>
        </w:rPr>
        <w:t>i quen,</w:t>
      </w:r>
      <w:r w:rsidR="00D42820" w:rsidRPr="00D42820">
        <w:rPr>
          <w:i/>
        </w:rPr>
        <w:t xml:space="preserve"> </w:t>
      </w:r>
      <w:r w:rsidRPr="00D42820">
        <w:rPr>
          <w:i/>
        </w:rPr>
        <w:t>nh</w:t>
      </w:r>
      <w:r w:rsidR="00D42820" w:rsidRPr="00D42820">
        <w:rPr>
          <w:i/>
        </w:rPr>
        <w:t>ững phong tục của họ… Tôi đã</w:t>
      </w:r>
      <w:r w:rsidRPr="00D42820">
        <w:rPr>
          <w:i/>
        </w:rPr>
        <w:t xml:space="preserve"> nghi</w:t>
      </w:r>
      <w:r w:rsidRPr="00D42820">
        <w:rPr>
          <w:rFonts w:cs="UVN Thay Giao"/>
          <w:i/>
        </w:rPr>
        <w:t>ê</w:t>
      </w:r>
      <w:r w:rsidRPr="00D42820">
        <w:rPr>
          <w:i/>
        </w:rPr>
        <w:t>n c</w:t>
      </w:r>
      <w:r w:rsidR="00D42820" w:rsidRPr="00D42820">
        <w:rPr>
          <w:i/>
        </w:rPr>
        <w:t>ứu lị</w:t>
      </w:r>
      <w:r w:rsidRPr="00D42820">
        <w:rPr>
          <w:i/>
        </w:rPr>
        <w:t>ch s</w:t>
      </w:r>
      <w:r w:rsidR="00D42820" w:rsidRPr="00D42820">
        <w:rPr>
          <w:i/>
        </w:rPr>
        <w:t>ử của họ… Khi đã</w:t>
      </w:r>
      <w:r w:rsidRPr="00D42820">
        <w:rPr>
          <w:i/>
        </w:rPr>
        <w:t xml:space="preserve"> nghi</w:t>
      </w:r>
      <w:r w:rsidRPr="00D42820">
        <w:rPr>
          <w:rFonts w:cs="UVN Thay Giao"/>
          <w:i/>
        </w:rPr>
        <w:t>ê</w:t>
      </w:r>
      <w:r w:rsidRPr="00D42820">
        <w:rPr>
          <w:i/>
        </w:rPr>
        <w:t>n c</w:t>
      </w:r>
      <w:r w:rsidR="00D42820" w:rsidRPr="00D42820">
        <w:rPr>
          <w:i/>
        </w:rPr>
        <w:t>ứu và đã</w:t>
      </w:r>
      <w:r w:rsidRPr="00D42820">
        <w:rPr>
          <w:i/>
        </w:rPr>
        <w:t xml:space="preserve"> hi</w:t>
      </w:r>
      <w:r w:rsidRPr="00D42820">
        <w:rPr>
          <w:rFonts w:cs="UVN Thay Giao"/>
          <w:i/>
        </w:rPr>
        <w:t>ê</w:t>
      </w:r>
      <w:r w:rsidRPr="00D42820">
        <w:rPr>
          <w:i/>
        </w:rPr>
        <w:t>̉u ng</w:t>
      </w:r>
      <w:r w:rsidR="00D42820" w:rsidRPr="00D42820">
        <w:rPr>
          <w:rFonts w:hint="eastAsia"/>
          <w:i/>
        </w:rPr>
        <w:t>ư</w:t>
      </w:r>
      <w:r w:rsidR="00D42820" w:rsidRPr="00D42820">
        <w:rPr>
          <w:i/>
        </w:rPr>
        <w:t>ời Việt Nam, tôi đã</w:t>
      </w:r>
      <w:r w:rsidRPr="00D42820">
        <w:rPr>
          <w:i/>
        </w:rPr>
        <w:t xml:space="preserve"> yêu mế</w:t>
      </w:r>
      <w:r w:rsidR="00D42820" w:rsidRPr="00D42820">
        <w:rPr>
          <w:i/>
        </w:rPr>
        <w:t>n họ</w:t>
      </w:r>
      <w:r w:rsidRPr="00D42820">
        <w:rPr>
          <w:i/>
        </w:rPr>
        <w:t>. T</w:t>
      </w:r>
      <w:r w:rsidRPr="00D42820">
        <w:rPr>
          <w:rFonts w:cs="UVN Thay Giao"/>
          <w:i/>
        </w:rPr>
        <w:t>ô</w:t>
      </w:r>
      <w:r w:rsidRPr="00D42820">
        <w:rPr>
          <w:i/>
        </w:rPr>
        <w:t xml:space="preserve">i </w:t>
      </w:r>
      <w:r w:rsidRPr="00D42820">
        <w:rPr>
          <w:rFonts w:cs="UVN Thay Giao"/>
          <w:i/>
        </w:rPr>
        <w:t>đ</w:t>
      </w:r>
      <w:r w:rsidR="00D42820" w:rsidRPr="00D42820">
        <w:rPr>
          <w:i/>
        </w:rPr>
        <w:t>ã</w:t>
      </w:r>
      <w:r w:rsidRPr="00D42820">
        <w:rPr>
          <w:i/>
        </w:rPr>
        <w:t xml:space="preserve"> y</w:t>
      </w:r>
      <w:r w:rsidRPr="00D42820">
        <w:rPr>
          <w:rFonts w:cs="UVN Thay Giao"/>
          <w:i/>
        </w:rPr>
        <w:t>ê</w:t>
      </w:r>
      <w:r w:rsidRPr="00D42820">
        <w:rPr>
          <w:i/>
        </w:rPr>
        <w:t>u m</w:t>
      </w:r>
      <w:r w:rsidRPr="00D42820">
        <w:rPr>
          <w:rFonts w:cs="UVN Thay Giao"/>
          <w:i/>
        </w:rPr>
        <w:t>ê</w:t>
      </w:r>
      <w:r w:rsidR="00D42820" w:rsidRPr="00D42820">
        <w:rPr>
          <w:i/>
        </w:rPr>
        <w:t>́n họ vì tà</w:t>
      </w:r>
      <w:r w:rsidRPr="00D42820">
        <w:rPr>
          <w:i/>
        </w:rPr>
        <w:t>i th</w:t>
      </w:r>
      <w:r w:rsidRPr="00D42820">
        <w:rPr>
          <w:rFonts w:cs="UVN Thay Giao"/>
          <w:i/>
        </w:rPr>
        <w:t>ô</w:t>
      </w:r>
      <w:r w:rsidR="00D42820" w:rsidRPr="00D42820">
        <w:rPr>
          <w:i/>
        </w:rPr>
        <w:t>ng minh và trí</w:t>
      </w:r>
      <w:r w:rsidRPr="00D42820">
        <w:rPr>
          <w:i/>
        </w:rPr>
        <w:t xml:space="preserve"> s</w:t>
      </w:r>
      <w:r w:rsidR="00D42820" w:rsidRPr="00D42820">
        <w:rPr>
          <w:rFonts w:cs="UVN Thay Giao"/>
          <w:i/>
        </w:rPr>
        <w:t>ắ</w:t>
      </w:r>
      <w:r w:rsidR="00D42820" w:rsidRPr="00D42820">
        <w:rPr>
          <w:i/>
        </w:rPr>
        <w:t>c sảo của họ</w:t>
      </w:r>
      <w:r w:rsidRPr="00D42820">
        <w:rPr>
          <w:rFonts w:cs="UVN Thay Giao"/>
          <w:i/>
        </w:rPr>
        <w:t>…</w:t>
      </w:r>
      <w:r w:rsidRPr="00D42820">
        <w:rPr>
          <w:i/>
        </w:rPr>
        <w:t xml:space="preserve"> T</w:t>
      </w:r>
      <w:r w:rsidRPr="00D42820">
        <w:rPr>
          <w:rFonts w:cs="UVN Thay Giao"/>
          <w:i/>
        </w:rPr>
        <w:t>ô</w:t>
      </w:r>
      <w:r w:rsidRPr="00D42820">
        <w:rPr>
          <w:i/>
        </w:rPr>
        <w:t xml:space="preserve">i </w:t>
      </w:r>
      <w:r w:rsidRPr="00D42820">
        <w:rPr>
          <w:rFonts w:cs="UVN Thay Giao"/>
          <w:i/>
        </w:rPr>
        <w:t>đ</w:t>
      </w:r>
      <w:r w:rsidR="00D42820" w:rsidRPr="00D42820">
        <w:rPr>
          <w:i/>
        </w:rPr>
        <w:t>ã</w:t>
      </w:r>
      <w:r w:rsidRPr="00D42820">
        <w:rPr>
          <w:i/>
        </w:rPr>
        <w:t xml:space="preserve"> y</w:t>
      </w:r>
      <w:r w:rsidRPr="00D42820">
        <w:rPr>
          <w:rFonts w:cs="UVN Thay Giao"/>
          <w:i/>
        </w:rPr>
        <w:t>ê</w:t>
      </w:r>
      <w:r w:rsidRPr="00D42820">
        <w:rPr>
          <w:i/>
        </w:rPr>
        <w:t>u m</w:t>
      </w:r>
      <w:r w:rsidRPr="00D42820">
        <w:rPr>
          <w:rFonts w:cs="UVN Thay Giao"/>
          <w:i/>
        </w:rPr>
        <w:t>ê</w:t>
      </w:r>
      <w:r w:rsidR="00D42820" w:rsidRPr="00D42820">
        <w:rPr>
          <w:i/>
        </w:rPr>
        <w:t>́n họ vì</w:t>
      </w:r>
      <w:r w:rsidRPr="00D42820">
        <w:rPr>
          <w:i/>
        </w:rPr>
        <w:t xml:space="preserve"> nh</w:t>
      </w:r>
      <w:r w:rsidR="00D42820" w:rsidRPr="00D42820">
        <w:rPr>
          <w:i/>
        </w:rPr>
        <w:t>ữ</w:t>
      </w:r>
      <w:r w:rsidRPr="00D42820">
        <w:rPr>
          <w:i/>
        </w:rPr>
        <w:t>ng nhân đ</w:t>
      </w:r>
      <w:r w:rsidR="00D42820" w:rsidRPr="00D42820">
        <w:rPr>
          <w:i/>
        </w:rPr>
        <w:t>ức luân lý của họ</w:t>
      </w:r>
      <w:r w:rsidRPr="00D42820">
        <w:rPr>
          <w:rFonts w:cs="UVN Thay Giao"/>
          <w:i/>
        </w:rPr>
        <w:t>…</w:t>
      </w:r>
      <w:r w:rsidRPr="00D42820">
        <w:rPr>
          <w:i/>
        </w:rPr>
        <w:t xml:space="preserve"> T</w:t>
      </w:r>
      <w:r w:rsidRPr="00D42820">
        <w:rPr>
          <w:rFonts w:cs="UVN Thay Giao"/>
          <w:i/>
        </w:rPr>
        <w:t>ô</w:t>
      </w:r>
      <w:r w:rsidRPr="00D42820">
        <w:rPr>
          <w:i/>
        </w:rPr>
        <w:t xml:space="preserve">i </w:t>
      </w:r>
      <w:r w:rsidRPr="00D42820">
        <w:rPr>
          <w:rFonts w:cs="UVN Thay Giao"/>
          <w:i/>
        </w:rPr>
        <w:t>đ</w:t>
      </w:r>
      <w:r w:rsidR="00D42820" w:rsidRPr="00D42820">
        <w:rPr>
          <w:i/>
        </w:rPr>
        <w:t>ã</w:t>
      </w:r>
      <w:r w:rsidRPr="00D42820">
        <w:rPr>
          <w:i/>
        </w:rPr>
        <w:t xml:space="preserve"> y</w:t>
      </w:r>
      <w:r w:rsidRPr="00D42820">
        <w:rPr>
          <w:rFonts w:cs="UVN Thay Giao"/>
          <w:i/>
        </w:rPr>
        <w:t>ê</w:t>
      </w:r>
      <w:r w:rsidRPr="00D42820">
        <w:rPr>
          <w:i/>
        </w:rPr>
        <w:t>u m</w:t>
      </w:r>
      <w:r w:rsidRPr="00D42820">
        <w:rPr>
          <w:rFonts w:cs="UVN Thay Giao"/>
          <w:i/>
        </w:rPr>
        <w:t>ê</w:t>
      </w:r>
      <w:r w:rsidR="000107D4">
        <w:rPr>
          <w:i/>
        </w:rPr>
        <w:t>́n họ</w:t>
      </w:r>
      <w:r w:rsidR="00D42820" w:rsidRPr="00D42820">
        <w:rPr>
          <w:i/>
        </w:rPr>
        <w:t xml:space="preserve"> vì tính cách củ</w:t>
      </w:r>
      <w:r w:rsidR="000107D4">
        <w:rPr>
          <w:i/>
        </w:rPr>
        <w:t>a h</w:t>
      </w:r>
      <w:r w:rsidR="00D42820" w:rsidRPr="00D42820">
        <w:rPr>
          <w:i/>
        </w:rPr>
        <w:t>ọ</w:t>
      </w:r>
      <w:r w:rsidRPr="00D42820">
        <w:rPr>
          <w:rFonts w:cs="UVN Thay Giao"/>
          <w:i/>
        </w:rPr>
        <w:t>…</w:t>
      </w:r>
      <w:r w:rsidRPr="00D42820">
        <w:rPr>
          <w:i/>
        </w:rPr>
        <w:t xml:space="preserve"> </w:t>
      </w:r>
      <w:proofErr w:type="gramStart"/>
      <w:r w:rsidRPr="00D42820">
        <w:rPr>
          <w:i/>
        </w:rPr>
        <w:t>Sau h</w:t>
      </w:r>
      <w:r w:rsidRPr="00D42820">
        <w:rPr>
          <w:rFonts w:cs="UVN Thay Giao"/>
          <w:i/>
        </w:rPr>
        <w:t>ê</w:t>
      </w:r>
      <w:r w:rsidRPr="00D42820">
        <w:rPr>
          <w:i/>
        </w:rPr>
        <w:t>́t, t</w:t>
      </w:r>
      <w:r w:rsidRPr="00D42820">
        <w:rPr>
          <w:rFonts w:cs="UVN Thay Giao"/>
          <w:i/>
        </w:rPr>
        <w:t>ô</w:t>
      </w:r>
      <w:r w:rsidRPr="00D42820">
        <w:rPr>
          <w:i/>
        </w:rPr>
        <w:t xml:space="preserve">i </w:t>
      </w:r>
      <w:r w:rsidRPr="00D42820">
        <w:rPr>
          <w:rFonts w:cs="UVN Thay Giao"/>
          <w:i/>
        </w:rPr>
        <w:t>đ</w:t>
      </w:r>
      <w:r w:rsidR="00D42820" w:rsidRPr="00D42820">
        <w:rPr>
          <w:i/>
        </w:rPr>
        <w:t>ã</w:t>
      </w:r>
      <w:r w:rsidRPr="00D42820">
        <w:rPr>
          <w:i/>
        </w:rPr>
        <w:t xml:space="preserve"> y</w:t>
      </w:r>
      <w:r w:rsidRPr="00D42820">
        <w:rPr>
          <w:rFonts w:cs="UVN Thay Giao"/>
          <w:i/>
        </w:rPr>
        <w:t>ê</w:t>
      </w:r>
      <w:r w:rsidRPr="00D42820">
        <w:rPr>
          <w:i/>
        </w:rPr>
        <w:t>u m</w:t>
      </w:r>
      <w:r w:rsidRPr="00D42820">
        <w:rPr>
          <w:rFonts w:cs="UVN Thay Giao"/>
          <w:i/>
        </w:rPr>
        <w:t>ê</w:t>
      </w:r>
      <w:r w:rsidR="00D42820" w:rsidRPr="00D42820">
        <w:rPr>
          <w:i/>
        </w:rPr>
        <w:t>́n họ vì</w:t>
      </w:r>
      <w:r w:rsidRPr="00D42820">
        <w:rPr>
          <w:i/>
        </w:rPr>
        <w:t xml:space="preserve"> nh</w:t>
      </w:r>
      <w:r w:rsidR="00D42820" w:rsidRPr="00D42820">
        <w:rPr>
          <w:i/>
        </w:rPr>
        <w:t>ững đau khổ của họ</w:t>
      </w:r>
      <w:r>
        <w:rPr>
          <w:rFonts w:cs="UVN Thay Giao"/>
        </w:rPr>
        <w:t>”</w:t>
      </w:r>
      <w:r>
        <w:t>.</w:t>
      </w:r>
      <w:proofErr w:type="gramEnd"/>
      <w:r>
        <w:t xml:space="preserve"> </w:t>
      </w:r>
    </w:p>
    <w:p w:rsidR="00E7201F" w:rsidRDefault="00E7201F" w:rsidP="00E7201F">
      <w:proofErr w:type="gramStart"/>
      <w:r>
        <w:t xml:space="preserve">Năm 1955, Cố Cả Léopold </w:t>
      </w:r>
      <w:r w:rsidR="007E071E">
        <w:t>Cadière</w:t>
      </w:r>
      <w:r>
        <w:t xml:space="preserve"> giã từ cuộc sống trần gian.</w:t>
      </w:r>
      <w:proofErr w:type="gramEnd"/>
      <w:r>
        <w:t xml:space="preserve"> Ngài đ</w:t>
      </w:r>
      <w:r>
        <w:rPr>
          <w:rFonts w:hint="eastAsia"/>
        </w:rPr>
        <w:t>ư</w:t>
      </w:r>
      <w:r>
        <w:t>ợc chôn cất trong khuôn viên ĐCV Xuân Bích Huế (Phú Xuân) theo đúng nguyện vọng của ngài.</w:t>
      </w:r>
    </w:p>
    <w:p w:rsidR="00E7201F" w:rsidRDefault="00E7201F" w:rsidP="00E7201F">
      <w:r>
        <w:t>Ngoài các vị trên, không ít các vị Thừa sai cũng mang trái tim Việt Nam, nh</w:t>
      </w:r>
      <w:r>
        <w:rPr>
          <w:rFonts w:hint="eastAsia"/>
        </w:rPr>
        <w:t>ư</w:t>
      </w:r>
      <w:r>
        <w:t xml:space="preserve"> </w:t>
      </w:r>
      <w:r w:rsidRPr="00C93CDE">
        <w:rPr>
          <w:b/>
          <w:i/>
        </w:rPr>
        <w:t>Đức Cha Jean Cassaigne (Sanh)</w:t>
      </w:r>
      <w:r>
        <w:t xml:space="preserve"> mà chúng tôi đã có bài giới thiệu trên Hiệp Nhất và Diễn Đàn Giáo Dân, số Tháng 9/2017. Cha Jean Cassaigne – Sanh (1895-1973) đang tận tâm </w:t>
      </w:r>
      <w:proofErr w:type="gramStart"/>
      <w:r>
        <w:t>chu</w:t>
      </w:r>
      <w:proofErr w:type="gramEnd"/>
      <w:r>
        <w:t xml:space="preserve"> toàn việc mục vụ cho ng</w:t>
      </w:r>
      <w:r>
        <w:rPr>
          <w:rFonts w:hint="eastAsia"/>
        </w:rPr>
        <w:t>ư</w:t>
      </w:r>
      <w:r>
        <w:t>ời phun</w:t>
      </w:r>
      <w:r w:rsidR="000107D4">
        <w:t>g</w:t>
      </w:r>
      <w:r>
        <w:t xml:space="preserve"> cùi (hủi) tại Di Linh (Đa Lạt) thì năm 1941 ngài đ</w:t>
      </w:r>
      <w:r>
        <w:rPr>
          <w:rFonts w:hint="eastAsia"/>
        </w:rPr>
        <w:t>ư</w:t>
      </w:r>
      <w:r>
        <w:t>ợc Tòa Thánh bổ nhiệm làm Giám Mục Sài Gòn. Nh</w:t>
      </w:r>
      <w:r>
        <w:rPr>
          <w:rFonts w:hint="eastAsia"/>
        </w:rPr>
        <w:t>ư</w:t>
      </w:r>
      <w:r>
        <w:t>ng đến năm 1955, ĐC Sanh xin từ chức giám mục, lui về với Trại Cùi Di Linh, sống chết với ng</w:t>
      </w:r>
      <w:r>
        <w:rPr>
          <w:rFonts w:hint="eastAsia"/>
        </w:rPr>
        <w:t>ư</w:t>
      </w:r>
      <w:r>
        <w:t>ời cùi hầu hết là ng</w:t>
      </w:r>
      <w:r>
        <w:rPr>
          <w:rFonts w:hint="eastAsia"/>
        </w:rPr>
        <w:t>ư</w:t>
      </w:r>
      <w:r>
        <w:t>ời Th</w:t>
      </w:r>
      <w:r>
        <w:rPr>
          <w:rFonts w:hint="eastAsia"/>
        </w:rPr>
        <w:t>ư</w:t>
      </w:r>
      <w:r>
        <w:t>ợng. Khi ngài lâm bệnh, ai nấy tha thiết van nài ngài về Pháp điều trị. Ngài trả lời: “</w:t>
      </w:r>
      <w:r w:rsidRPr="00C93CDE">
        <w:rPr>
          <w:b/>
          <w:i/>
        </w:rPr>
        <w:t>Tôi là ng</w:t>
      </w:r>
      <w:r w:rsidRPr="00C93CDE">
        <w:rPr>
          <w:rFonts w:hint="eastAsia"/>
          <w:b/>
          <w:i/>
        </w:rPr>
        <w:t>ư</w:t>
      </w:r>
      <w:r w:rsidRPr="00C93CDE">
        <w:rPr>
          <w:b/>
          <w:i/>
        </w:rPr>
        <w:t>ời Pháp, nh</w:t>
      </w:r>
      <w:r w:rsidRPr="00C93CDE">
        <w:rPr>
          <w:rFonts w:hint="eastAsia"/>
          <w:b/>
          <w:i/>
        </w:rPr>
        <w:t>ư</w:t>
      </w:r>
      <w:r w:rsidRPr="00C93CDE">
        <w:rPr>
          <w:b/>
          <w:i/>
        </w:rPr>
        <w:t>ng trái tim tôi là của ng</w:t>
      </w:r>
      <w:r w:rsidRPr="00C93CDE">
        <w:rPr>
          <w:rFonts w:hint="eastAsia"/>
          <w:b/>
          <w:i/>
        </w:rPr>
        <w:t>ư</w:t>
      </w:r>
      <w:r w:rsidRPr="00C93CDE">
        <w:rPr>
          <w:b/>
          <w:i/>
        </w:rPr>
        <w:t>ời Việt Nam. Tôi muốn sống tại đây để phục vụ và mong chết tại đây, vì bây giờ Việt Nam thực sự là quê h</w:t>
      </w:r>
      <w:r w:rsidRPr="00C93CDE">
        <w:rPr>
          <w:rFonts w:hint="eastAsia"/>
          <w:b/>
          <w:i/>
        </w:rPr>
        <w:t>ươ</w:t>
      </w:r>
      <w:r w:rsidRPr="00C93CDE">
        <w:rPr>
          <w:b/>
          <w:i/>
        </w:rPr>
        <w:t>ng tôi</w:t>
      </w:r>
      <w:r>
        <w:t>”. Quả nhiên, ngài lìa đời tại Việt Nam 31-10-1973, ngay trong làng cùi và đ</w:t>
      </w:r>
      <w:r>
        <w:rPr>
          <w:rFonts w:hint="eastAsia"/>
        </w:rPr>
        <w:t>ư</w:t>
      </w:r>
      <w:r>
        <w:t>ợc chôn cất ở đó theo đúng nguyện vọng của ngài.</w:t>
      </w:r>
    </w:p>
    <w:p w:rsidR="00C93CDE" w:rsidRDefault="00C93CDE" w:rsidP="00E7201F"/>
    <w:p w:rsidR="00E7201F" w:rsidRDefault="00E7201F" w:rsidP="00C93CDE">
      <w:pPr>
        <w:pStyle w:val="NoSpacing"/>
      </w:pPr>
      <w:r>
        <w:t>* * *</w:t>
      </w:r>
    </w:p>
    <w:p w:rsidR="00E7201F" w:rsidRDefault="00E7201F" w:rsidP="00C93CDE">
      <w:pPr>
        <w:pStyle w:val="Heading2"/>
      </w:pPr>
      <w:r>
        <w:t>Bác sĩ Tom Dooley (1921-1961)</w:t>
      </w:r>
    </w:p>
    <w:p w:rsidR="00E7201F" w:rsidRDefault="00E7201F" w:rsidP="00E7201F">
      <w:r>
        <w:t>Có ng</w:t>
      </w:r>
      <w:r>
        <w:rPr>
          <w:rFonts w:hint="eastAsia"/>
        </w:rPr>
        <w:t>ư</w:t>
      </w:r>
      <w:r>
        <w:t>ời hỏi: Ngoài các linh mục là những nhà truyền giáo gắn bó với Việt Nam và đã tha thiết chọn “</w:t>
      </w:r>
      <w:r w:rsidRPr="00174CB0">
        <w:rPr>
          <w:i/>
        </w:rPr>
        <w:t>Việt Nam làm quê h</w:t>
      </w:r>
      <w:r w:rsidRPr="00174CB0">
        <w:rPr>
          <w:rFonts w:hint="eastAsia"/>
          <w:i/>
        </w:rPr>
        <w:t>ươ</w:t>
      </w:r>
      <w:r w:rsidRPr="00174CB0">
        <w:rPr>
          <w:i/>
        </w:rPr>
        <w:t>ng tôi</w:t>
      </w:r>
      <w:r>
        <w:t>”, giới không tu trì n</w:t>
      </w:r>
      <w:r>
        <w:rPr>
          <w:rFonts w:hint="eastAsia"/>
        </w:rPr>
        <w:t>ư</w:t>
      </w:r>
      <w:r>
        <w:t>ớc ngoài có ai mang lấy tâm tình và đời sống dâng hiến cho Việt Nam nh</w:t>
      </w:r>
      <w:r>
        <w:rPr>
          <w:rFonts w:hint="eastAsia"/>
        </w:rPr>
        <w:t>ư</w:t>
      </w:r>
      <w:r>
        <w:t xml:space="preserve"> các ngài không</w:t>
      </w:r>
      <w:r w:rsidR="001F4DF0" w:rsidRPr="001F4DF0">
        <w:rPr>
          <w:rFonts w:ascii="Times New Roman" w:hAnsi="Times New Roman" w:cs="Times New Roman"/>
        </w:rPr>
        <w:t>?</w:t>
      </w:r>
      <w:r>
        <w:t xml:space="preserve"> Chúng tôi đoán thành phần này không nhỏ, chỉ tiếc là chúng tôi ch</w:t>
      </w:r>
      <w:r>
        <w:rPr>
          <w:rFonts w:hint="eastAsia"/>
        </w:rPr>
        <w:t>ư</w:t>
      </w:r>
      <w:r>
        <w:t>a có c</w:t>
      </w:r>
      <w:r>
        <w:rPr>
          <w:rFonts w:hint="eastAsia"/>
        </w:rPr>
        <w:t>ơ</w:t>
      </w:r>
      <w:r>
        <w:t xml:space="preserve"> hội tiếp cận với các tài liệu liên quan. </w:t>
      </w:r>
    </w:p>
    <w:p w:rsidR="00E7201F" w:rsidRDefault="00E7201F" w:rsidP="00E7201F">
      <w:r>
        <w:t>Nhớ có vị bác sĩ ng</w:t>
      </w:r>
      <w:r>
        <w:rPr>
          <w:rFonts w:hint="eastAsia"/>
        </w:rPr>
        <w:t>ư</w:t>
      </w:r>
      <w:r>
        <w:t xml:space="preserve">ời Mỹ, </w:t>
      </w:r>
      <w:r w:rsidRPr="002803C4">
        <w:rPr>
          <w:b/>
          <w:i/>
        </w:rPr>
        <w:t xml:space="preserve">Bác sĩ Tom Dooley </w:t>
      </w:r>
      <w:r>
        <w:t>(1921-1961) đã từng là một nhân vật rất gần gũi với ng</w:t>
      </w:r>
      <w:r>
        <w:rPr>
          <w:rFonts w:hint="eastAsia"/>
        </w:rPr>
        <w:t>ư</w:t>
      </w:r>
      <w:r>
        <w:t>ời Việt Nam khi thành phần nay r</w:t>
      </w:r>
      <w:r>
        <w:rPr>
          <w:rFonts w:hint="eastAsia"/>
        </w:rPr>
        <w:t>ơ</w:t>
      </w:r>
      <w:r>
        <w:t>i vào tình trạng nguy khốn. Bs Tom Dooley đã một phen một mình tả xông hữu đột giữa biển kh</w:t>
      </w:r>
      <w:r>
        <w:rPr>
          <w:rFonts w:hint="eastAsia"/>
        </w:rPr>
        <w:t>ơ</w:t>
      </w:r>
      <w:r>
        <w:t>i để cứu vớt hàng vạn sinh ng</w:t>
      </w:r>
      <w:r>
        <w:rPr>
          <w:rFonts w:hint="eastAsia"/>
        </w:rPr>
        <w:t>ư</w:t>
      </w:r>
      <w:r>
        <w:t>ời Miền Bắc liều chết để lên đ</w:t>
      </w:r>
      <w:r>
        <w:rPr>
          <w:rFonts w:hint="eastAsia"/>
        </w:rPr>
        <w:t>ư</w:t>
      </w:r>
      <w:r>
        <w:t>ợc tàu di c</w:t>
      </w:r>
      <w:r>
        <w:rPr>
          <w:rFonts w:hint="eastAsia"/>
        </w:rPr>
        <w:t>ư</w:t>
      </w:r>
      <w:r>
        <w:t xml:space="preserve"> vào Nam năm 1954. </w:t>
      </w:r>
    </w:p>
    <w:p w:rsidR="00E7201F" w:rsidRDefault="00E7201F" w:rsidP="00E7201F">
      <w:r>
        <w:t>Từ tháng 9/1954 đến tháng 5/1955, số l</w:t>
      </w:r>
      <w:r>
        <w:rPr>
          <w:rFonts w:hint="eastAsia"/>
        </w:rPr>
        <w:t>ư</w:t>
      </w:r>
      <w:r>
        <w:t>ợng khổng lồ ng</w:t>
      </w:r>
      <w:r>
        <w:rPr>
          <w:rFonts w:hint="eastAsia"/>
        </w:rPr>
        <w:t>ư</w:t>
      </w:r>
      <w:r>
        <w:t>ời dân Miền Bắc tìm đ</w:t>
      </w:r>
      <w:r>
        <w:rPr>
          <w:rFonts w:hint="eastAsia"/>
        </w:rPr>
        <w:t>ư</w:t>
      </w:r>
      <w:r>
        <w:t>ờng di c</w:t>
      </w:r>
      <w:r>
        <w:rPr>
          <w:rFonts w:hint="eastAsia"/>
        </w:rPr>
        <w:t>ư</w:t>
      </w:r>
      <w:r>
        <w:t xml:space="preserve"> vào Nam hầu nh</w:t>
      </w:r>
      <w:r>
        <w:rPr>
          <w:rFonts w:hint="eastAsia"/>
        </w:rPr>
        <w:t>ư</w:t>
      </w:r>
      <w:r>
        <w:t xml:space="preserve"> đều r</w:t>
      </w:r>
      <w:r>
        <w:rPr>
          <w:rFonts w:hint="eastAsia"/>
        </w:rPr>
        <w:t>ơ</w:t>
      </w:r>
      <w:r>
        <w:t>i vào cảnh chui rúc ô hợp ở bãi biển Hải Phòng trong điều kiện mất vệ sinh hoàn toàn và đang là mồi ngon cho các thứ dịch bệnh đồng thời cũng là mồi ngon cho họ</w:t>
      </w:r>
      <w:r w:rsidR="000107D4">
        <w:t>ng sú</w:t>
      </w:r>
      <w:r>
        <w:t xml:space="preserve">ng bộ đội CS nếu không có bàn tay tiếp thuốc và tiếp sức của Bs Tom Dooley. </w:t>
      </w:r>
    </w:p>
    <w:p w:rsidR="00E7201F" w:rsidRDefault="00E7201F" w:rsidP="00E7201F">
      <w:r>
        <w:t>Do chứng ung th</w:t>
      </w:r>
      <w:r>
        <w:rPr>
          <w:rFonts w:hint="eastAsia"/>
        </w:rPr>
        <w:t>ư</w:t>
      </w:r>
      <w:r>
        <w:t xml:space="preserve"> gan, Bs Tom Dooley lìa đời tại New York, HK ngày 18/01/1961 ở cái tuổi 40 còn tràn đầy bầu nhiệt huyết để phục vụ tha nhân. Chúng tôi đã có bài giới thiệu ông n</w:t>
      </w:r>
      <w:r>
        <w:rPr>
          <w:rFonts w:hint="eastAsia"/>
        </w:rPr>
        <w:t>ơ</w:t>
      </w:r>
      <w:r>
        <w:t>i mục Sống Đạo Giữa Đời của Diễn Đàn Giáo Dân (số 25, Tháng 11/2003).</w:t>
      </w:r>
    </w:p>
    <w:p w:rsidR="00E7201F" w:rsidRDefault="00E7201F" w:rsidP="002803C4">
      <w:pPr>
        <w:pStyle w:val="Heading2"/>
      </w:pPr>
      <w:r>
        <w:t>Bà Cherie Clark</w:t>
      </w:r>
    </w:p>
    <w:p w:rsidR="00E7201F" w:rsidRDefault="00E7201F" w:rsidP="00E7201F">
      <w:r>
        <w:t xml:space="preserve">Ngoài ra, một phụ nữ Mỹ, bà </w:t>
      </w:r>
      <w:r w:rsidRPr="002803C4">
        <w:rPr>
          <w:b/>
          <w:i/>
        </w:rPr>
        <w:t>Cherie Clark</w:t>
      </w:r>
      <w:r>
        <w:t xml:space="preserve"> cũng đã có tâm tình gắn bó với Việt Nam một cách đặc biệt, nhất là với các trẻ em bị quên lãng. Bà đã là Giám đốc Điều hành hải ngoại của Hội thiện nguyện mang tên </w:t>
      </w:r>
      <w:r w:rsidRPr="002803C4">
        <w:rPr>
          <w:i/>
        </w:rPr>
        <w:t>Friends of Children of Vietnam</w:t>
      </w:r>
      <w:r>
        <w:t xml:space="preserve"> (FCVN) – </w:t>
      </w:r>
      <w:r w:rsidRPr="002803C4">
        <w:rPr>
          <w:i/>
        </w:rPr>
        <w:t>Hội Bạn Thiếu Nhi Việt Nam</w:t>
      </w:r>
      <w:r>
        <w:t>. Qua ch</w:t>
      </w:r>
      <w:r>
        <w:rPr>
          <w:rFonts w:hint="eastAsia"/>
        </w:rPr>
        <w:t>ươ</w:t>
      </w:r>
      <w:r>
        <w:t xml:space="preserve">ng trình </w:t>
      </w:r>
      <w:r w:rsidRPr="002803C4">
        <w:rPr>
          <w:i/>
        </w:rPr>
        <w:t>Di tản Trẻ em (Operation Babylift)</w:t>
      </w:r>
      <w:r>
        <w:t>, bà Cherie Clark cùng FCVN đã cứu hàng ngàn Thiếu nhi Việt Nam thoát vùng lửa đạn vào những ngày cuối cuộc chiến thảm khốc tại Việt Nam hồi đầu năm 1975 khi Cộng sản Miền Bắc VN cố tình phá vỡ Hiệp định Paris về VN, xua quân đánh c</w:t>
      </w:r>
      <w:r>
        <w:rPr>
          <w:rFonts w:hint="eastAsia"/>
        </w:rPr>
        <w:t>ư</w:t>
      </w:r>
      <w:r>
        <w:t xml:space="preserve">ớp Miền Nam Việt Nam. </w:t>
      </w:r>
    </w:p>
    <w:p w:rsidR="00E7201F" w:rsidRDefault="00E7201F" w:rsidP="00E7201F">
      <w:r>
        <w:tab/>
        <w:t xml:space="preserve">Bà Cherie Clark đã viết một quyển Hồi ký nhan đề </w:t>
      </w:r>
      <w:r w:rsidRPr="002803C4">
        <w:rPr>
          <w:b/>
          <w:i/>
        </w:rPr>
        <w:t>After Sorrow Comes Joy</w:t>
      </w:r>
      <w:r>
        <w:t xml:space="preserve"> (</w:t>
      </w:r>
      <w:r w:rsidRPr="002803C4">
        <w:rPr>
          <w:i/>
        </w:rPr>
        <w:t>Sau Sầu Muộn là Niềm Vui</w:t>
      </w:r>
      <w:r>
        <w:t>) (Colorado, 2000) t</w:t>
      </w:r>
      <w:r>
        <w:rPr>
          <w:rFonts w:hint="eastAsia"/>
        </w:rPr>
        <w:t>ư</w:t>
      </w:r>
      <w:r>
        <w:t>ờng thuật những biến cố đầy n</w:t>
      </w:r>
      <w:r>
        <w:rPr>
          <w:rFonts w:hint="eastAsia"/>
        </w:rPr>
        <w:t>ư</w:t>
      </w:r>
      <w:r>
        <w:t>ớc mắt vào thời gian trên tại Miền Nam Việt Nam, n</w:t>
      </w:r>
      <w:r>
        <w:rPr>
          <w:rFonts w:hint="eastAsia"/>
        </w:rPr>
        <w:t>ơ</w:t>
      </w:r>
      <w:r>
        <w:t>i mà bà đã quyết ở lại cho tới giờ phút chót chỉ vì sự sống còn của hàng ngàn trẻ em Việt Nam đang b</w:t>
      </w:r>
      <w:r>
        <w:rPr>
          <w:rFonts w:hint="eastAsia"/>
        </w:rPr>
        <w:t>ơ</w:t>
      </w:r>
      <w:r>
        <w:t xml:space="preserve"> v</w:t>
      </w:r>
      <w:r>
        <w:rPr>
          <w:rFonts w:hint="eastAsia"/>
        </w:rPr>
        <w:t>ơ</w:t>
      </w:r>
      <w:r>
        <w:t xml:space="preserve"> chờ chết. Ở cuối quyển sách, bà tỏ bày tâm t</w:t>
      </w:r>
      <w:r>
        <w:rPr>
          <w:rFonts w:hint="eastAsia"/>
        </w:rPr>
        <w:t>ư</w:t>
      </w:r>
      <w:r>
        <w:t xml:space="preserve"> của bà đối với trẻ em bị quên lãng tại Việt Nam nh</w:t>
      </w:r>
      <w:r>
        <w:rPr>
          <w:rFonts w:hint="eastAsia"/>
        </w:rPr>
        <w:t>ư</w:t>
      </w:r>
      <w:r>
        <w:t xml:space="preserve"> sau:</w:t>
      </w:r>
    </w:p>
    <w:p w:rsidR="00E7201F" w:rsidRPr="002803C4" w:rsidRDefault="00E7201F" w:rsidP="002803C4">
      <w:pPr>
        <w:ind w:left="450" w:firstLine="0"/>
        <w:rPr>
          <w:i/>
        </w:rPr>
      </w:pPr>
      <w:r w:rsidRPr="002803C4">
        <w:rPr>
          <w:i/>
        </w:rPr>
        <w:t>I did not spring from the soil of Vietnam.</w:t>
      </w:r>
    </w:p>
    <w:p w:rsidR="00E7201F" w:rsidRPr="002803C4" w:rsidRDefault="00E7201F" w:rsidP="002803C4">
      <w:pPr>
        <w:ind w:left="450" w:firstLine="0"/>
        <w:rPr>
          <w:i/>
        </w:rPr>
      </w:pPr>
      <w:r w:rsidRPr="002803C4">
        <w:rPr>
          <w:i/>
        </w:rPr>
        <w:t xml:space="preserve">I was not cradled in her womb </w:t>
      </w:r>
    </w:p>
    <w:p w:rsidR="00E7201F" w:rsidRPr="002803C4" w:rsidRDefault="00E7201F" w:rsidP="002803C4">
      <w:pPr>
        <w:ind w:left="450" w:firstLine="0"/>
        <w:rPr>
          <w:i/>
        </w:rPr>
      </w:pPr>
      <w:r w:rsidRPr="002803C4">
        <w:rPr>
          <w:i/>
        </w:rPr>
        <w:t>And she did not give birth to me.</w:t>
      </w:r>
    </w:p>
    <w:p w:rsidR="00E7201F" w:rsidRPr="002803C4" w:rsidRDefault="00E7201F" w:rsidP="002803C4">
      <w:pPr>
        <w:ind w:left="450" w:firstLine="0"/>
        <w:rPr>
          <w:i/>
        </w:rPr>
      </w:pPr>
      <w:r w:rsidRPr="002803C4">
        <w:rPr>
          <w:i/>
        </w:rPr>
        <w:t>I was a child of another color</w:t>
      </w:r>
    </w:p>
    <w:p w:rsidR="00E7201F" w:rsidRPr="002803C4" w:rsidRDefault="00E7201F" w:rsidP="002803C4">
      <w:pPr>
        <w:ind w:left="450" w:firstLine="0"/>
        <w:rPr>
          <w:i/>
        </w:rPr>
      </w:pPr>
      <w:r w:rsidRPr="002803C4">
        <w:rPr>
          <w:i/>
        </w:rPr>
        <w:t>And I spoke another language</w:t>
      </w:r>
    </w:p>
    <w:p w:rsidR="00E7201F" w:rsidRPr="002803C4" w:rsidRDefault="00E7201F" w:rsidP="002803C4">
      <w:pPr>
        <w:ind w:left="450" w:firstLine="0"/>
        <w:rPr>
          <w:i/>
        </w:rPr>
      </w:pPr>
      <w:r w:rsidRPr="002803C4">
        <w:rPr>
          <w:i/>
        </w:rPr>
        <w:t xml:space="preserve">And yet Vietnam received me </w:t>
      </w:r>
    </w:p>
    <w:p w:rsidR="002803C4" w:rsidRDefault="00E7201F" w:rsidP="002803C4">
      <w:pPr>
        <w:ind w:left="450" w:firstLine="0"/>
        <w:rPr>
          <w:i/>
        </w:rPr>
      </w:pPr>
      <w:r w:rsidRPr="002803C4">
        <w:rPr>
          <w:i/>
        </w:rPr>
        <w:t>As a m</w:t>
      </w:r>
      <w:r w:rsidR="002803C4">
        <w:rPr>
          <w:i/>
        </w:rPr>
        <w:t>other receives an adopted child</w:t>
      </w:r>
    </w:p>
    <w:p w:rsidR="00E7201F" w:rsidRPr="002803C4" w:rsidRDefault="00E7201F" w:rsidP="002803C4">
      <w:pPr>
        <w:ind w:left="450" w:firstLine="270"/>
        <w:rPr>
          <w:i/>
        </w:rPr>
      </w:pPr>
      <w:r w:rsidRPr="002803C4">
        <w:rPr>
          <w:i/>
        </w:rPr>
        <w:t>from a far-off land.</w:t>
      </w:r>
    </w:p>
    <w:p w:rsidR="00E7201F" w:rsidRPr="002803C4" w:rsidRDefault="00E7201F" w:rsidP="002803C4">
      <w:pPr>
        <w:ind w:left="450" w:firstLine="0"/>
        <w:rPr>
          <w:i/>
        </w:rPr>
      </w:pPr>
    </w:p>
    <w:p w:rsidR="00E7201F" w:rsidRPr="002803C4" w:rsidRDefault="00E7201F" w:rsidP="002803C4">
      <w:pPr>
        <w:ind w:left="450" w:firstLine="0"/>
        <w:rPr>
          <w:i/>
        </w:rPr>
      </w:pPr>
      <w:r w:rsidRPr="002803C4">
        <w:rPr>
          <w:i/>
        </w:rPr>
        <w:t>I went to Vietnam to give and I received.</w:t>
      </w:r>
    </w:p>
    <w:p w:rsidR="00E7201F" w:rsidRPr="002803C4" w:rsidRDefault="00E7201F" w:rsidP="002803C4">
      <w:pPr>
        <w:ind w:left="450" w:firstLine="0"/>
        <w:rPr>
          <w:i/>
        </w:rPr>
      </w:pPr>
      <w:r w:rsidRPr="002803C4">
        <w:rPr>
          <w:i/>
        </w:rPr>
        <w:t>I went to teach</w:t>
      </w:r>
    </w:p>
    <w:p w:rsidR="002803C4" w:rsidRDefault="00E7201F" w:rsidP="002803C4">
      <w:pPr>
        <w:ind w:left="450" w:firstLine="0"/>
        <w:rPr>
          <w:i/>
        </w:rPr>
      </w:pPr>
      <w:r w:rsidRPr="002803C4">
        <w:rPr>
          <w:i/>
        </w:rPr>
        <w:t xml:space="preserve">And four thousand years of history </w:t>
      </w:r>
    </w:p>
    <w:p w:rsidR="00E7201F" w:rsidRPr="002803C4" w:rsidRDefault="00E7201F" w:rsidP="002803C4">
      <w:pPr>
        <w:ind w:left="450" w:firstLine="270"/>
        <w:rPr>
          <w:i/>
        </w:rPr>
      </w:pPr>
      <w:r w:rsidRPr="002803C4">
        <w:rPr>
          <w:i/>
        </w:rPr>
        <w:t>and wisdom enlightened me.</w:t>
      </w:r>
    </w:p>
    <w:p w:rsidR="002803C4" w:rsidRDefault="00E7201F" w:rsidP="002803C4">
      <w:pPr>
        <w:ind w:left="450" w:firstLine="0"/>
        <w:rPr>
          <w:i/>
        </w:rPr>
      </w:pPr>
      <w:r w:rsidRPr="002803C4">
        <w:rPr>
          <w:i/>
        </w:rPr>
        <w:t xml:space="preserve">I went to a country ravaged by war </w:t>
      </w:r>
    </w:p>
    <w:p w:rsidR="00E7201F" w:rsidRPr="002803C4" w:rsidRDefault="00E7201F" w:rsidP="002803C4">
      <w:pPr>
        <w:ind w:left="450" w:firstLine="270"/>
        <w:rPr>
          <w:i/>
        </w:rPr>
      </w:pPr>
      <w:r w:rsidRPr="002803C4">
        <w:rPr>
          <w:i/>
        </w:rPr>
        <w:t>and found peace.</w:t>
      </w:r>
    </w:p>
    <w:p w:rsidR="00E7201F" w:rsidRPr="002803C4" w:rsidRDefault="00E7201F" w:rsidP="002803C4">
      <w:pPr>
        <w:ind w:left="450" w:firstLine="0"/>
        <w:rPr>
          <w:i/>
        </w:rPr>
      </w:pPr>
      <w:r w:rsidRPr="002803C4">
        <w:rPr>
          <w:i/>
        </w:rPr>
        <w:t>I went expecting to find despair and sorrow</w:t>
      </w:r>
    </w:p>
    <w:p w:rsidR="00E7201F" w:rsidRPr="002803C4" w:rsidRDefault="000107D4" w:rsidP="002803C4">
      <w:pPr>
        <w:ind w:left="450" w:firstLine="0"/>
        <w:rPr>
          <w:i/>
        </w:rPr>
      </w:pPr>
      <w:r>
        <w:rPr>
          <w:i/>
        </w:rPr>
        <w:t xml:space="preserve">   </w:t>
      </w:r>
      <w:proofErr w:type="gramStart"/>
      <w:r>
        <w:rPr>
          <w:i/>
        </w:rPr>
        <w:t>a</w:t>
      </w:r>
      <w:r w:rsidR="00E7201F" w:rsidRPr="002803C4">
        <w:rPr>
          <w:i/>
        </w:rPr>
        <w:t>nd</w:t>
      </w:r>
      <w:proofErr w:type="gramEnd"/>
      <w:r w:rsidR="00E7201F" w:rsidRPr="002803C4">
        <w:rPr>
          <w:i/>
        </w:rPr>
        <w:t xml:space="preserve"> I found hope and joy.</w:t>
      </w:r>
    </w:p>
    <w:p w:rsidR="00E7201F" w:rsidRPr="002803C4" w:rsidRDefault="000107D4" w:rsidP="002803C4">
      <w:pPr>
        <w:ind w:left="450" w:firstLine="0"/>
        <w:rPr>
          <w:i/>
        </w:rPr>
      </w:pPr>
      <w:r>
        <w:rPr>
          <w:i/>
        </w:rPr>
        <w:t>I crossed</w:t>
      </w:r>
      <w:r w:rsidR="00E7201F" w:rsidRPr="002803C4">
        <w:rPr>
          <w:i/>
        </w:rPr>
        <w:t xml:space="preserve"> an ocean and I found a home.</w:t>
      </w:r>
    </w:p>
    <w:p w:rsidR="00E7201F" w:rsidRPr="002803C4" w:rsidRDefault="000107D4" w:rsidP="002803C4">
      <w:pPr>
        <w:ind w:left="450" w:firstLine="0"/>
        <w:rPr>
          <w:i/>
        </w:rPr>
      </w:pPr>
      <w:r>
        <w:rPr>
          <w:i/>
        </w:rPr>
        <w:t xml:space="preserve">There is </w:t>
      </w:r>
      <w:r w:rsidR="00E7201F" w:rsidRPr="002803C4">
        <w:rPr>
          <w:i/>
        </w:rPr>
        <w:t>a song in my heart called Vietnam</w:t>
      </w:r>
    </w:p>
    <w:p w:rsidR="00E7201F" w:rsidRPr="002803C4" w:rsidRDefault="00E7201F" w:rsidP="002803C4">
      <w:pPr>
        <w:ind w:left="450" w:firstLine="0"/>
        <w:rPr>
          <w:i/>
        </w:rPr>
      </w:pPr>
      <w:r w:rsidRPr="002803C4">
        <w:rPr>
          <w:i/>
        </w:rPr>
        <w:t xml:space="preserve">But it is wordless and I am incompled. </w:t>
      </w:r>
    </w:p>
    <w:p w:rsidR="00E7201F" w:rsidRPr="002803C4" w:rsidRDefault="00E7201F" w:rsidP="002803C4">
      <w:pPr>
        <w:ind w:left="450" w:firstLine="0"/>
        <w:rPr>
          <w:i/>
        </w:rPr>
      </w:pPr>
      <w:r w:rsidRPr="002803C4">
        <w:rPr>
          <w:i/>
        </w:rPr>
        <w:t>The words have gone from my song</w:t>
      </w:r>
    </w:p>
    <w:p w:rsidR="00E7201F" w:rsidRPr="002803C4" w:rsidRDefault="00E7201F" w:rsidP="002803C4">
      <w:pPr>
        <w:ind w:left="450" w:firstLine="0"/>
        <w:rPr>
          <w:i/>
        </w:rPr>
      </w:pPr>
      <w:r w:rsidRPr="002803C4">
        <w:rPr>
          <w:i/>
        </w:rPr>
        <w:t>And I am as a motherless child.</w:t>
      </w:r>
    </w:p>
    <w:p w:rsidR="00E7201F" w:rsidRDefault="00E7201F" w:rsidP="002803C4">
      <w:pPr>
        <w:jc w:val="right"/>
      </w:pPr>
      <w:r>
        <w:t>Cherie Clark 1975</w:t>
      </w:r>
    </w:p>
    <w:p w:rsidR="00E7201F" w:rsidRDefault="00E7201F" w:rsidP="00E7201F"/>
    <w:p w:rsidR="00E7201F" w:rsidRPr="0054762D" w:rsidRDefault="00E7201F" w:rsidP="00E7201F">
      <w:pPr>
        <w:rPr>
          <w:i/>
        </w:rPr>
      </w:pPr>
      <w:r w:rsidRPr="0054762D">
        <w:rPr>
          <w:i/>
        </w:rPr>
        <w:t>Tôi đã không sinh ra từ đất Việt.</w:t>
      </w:r>
    </w:p>
    <w:p w:rsidR="0054762D" w:rsidRDefault="00E7201F" w:rsidP="0054762D">
      <w:pPr>
        <w:rPr>
          <w:i/>
        </w:rPr>
      </w:pPr>
      <w:r w:rsidRPr="0054762D">
        <w:rPr>
          <w:i/>
        </w:rPr>
        <w:t>Tôi đã không đ</w:t>
      </w:r>
      <w:r w:rsidRPr="0054762D">
        <w:rPr>
          <w:rFonts w:hint="eastAsia"/>
          <w:i/>
        </w:rPr>
        <w:t>ư</w:t>
      </w:r>
      <w:r w:rsidRPr="0054762D">
        <w:rPr>
          <w:i/>
        </w:rPr>
        <w:t>ợc ru ngủ trong cung</w:t>
      </w:r>
    </w:p>
    <w:p w:rsidR="00E7201F" w:rsidRPr="0054762D" w:rsidRDefault="00E7201F" w:rsidP="0054762D">
      <w:pPr>
        <w:ind w:firstLine="720"/>
        <w:rPr>
          <w:i/>
        </w:rPr>
      </w:pPr>
      <w:r w:rsidRPr="0054762D">
        <w:rPr>
          <w:i/>
        </w:rPr>
        <w:t xml:space="preserve"> lòng mẹ Việt Nam </w:t>
      </w:r>
    </w:p>
    <w:p w:rsidR="00E7201F" w:rsidRPr="0054762D" w:rsidRDefault="00E7201F" w:rsidP="00E7201F">
      <w:pPr>
        <w:rPr>
          <w:i/>
        </w:rPr>
      </w:pPr>
      <w:r w:rsidRPr="0054762D">
        <w:rPr>
          <w:i/>
        </w:rPr>
        <w:t>Vì ng</w:t>
      </w:r>
      <w:r w:rsidRPr="0054762D">
        <w:rPr>
          <w:rFonts w:hint="eastAsia"/>
          <w:i/>
        </w:rPr>
        <w:t>ư</w:t>
      </w:r>
      <w:r w:rsidRPr="0054762D">
        <w:rPr>
          <w:i/>
        </w:rPr>
        <w:t>ời đã không sinh ra tôi.</w:t>
      </w:r>
    </w:p>
    <w:p w:rsidR="00E7201F" w:rsidRPr="0054762D" w:rsidRDefault="00E7201F" w:rsidP="00E7201F">
      <w:pPr>
        <w:rPr>
          <w:i/>
        </w:rPr>
      </w:pPr>
      <w:r w:rsidRPr="0054762D">
        <w:rPr>
          <w:i/>
        </w:rPr>
        <w:t xml:space="preserve">Tôi là đứa trẻ vốn khác màu da </w:t>
      </w:r>
    </w:p>
    <w:p w:rsidR="00E7201F" w:rsidRPr="0054762D" w:rsidRDefault="00E7201F" w:rsidP="00E7201F">
      <w:pPr>
        <w:rPr>
          <w:i/>
        </w:rPr>
      </w:pPr>
      <w:r w:rsidRPr="0054762D">
        <w:rPr>
          <w:i/>
        </w:rPr>
        <w:t>Tôi nói một thứ tiếng nói khác!</w:t>
      </w:r>
    </w:p>
    <w:p w:rsidR="00E7201F" w:rsidRPr="0054762D" w:rsidRDefault="00E7201F" w:rsidP="00E7201F">
      <w:pPr>
        <w:rPr>
          <w:i/>
        </w:rPr>
      </w:pPr>
      <w:r w:rsidRPr="0054762D">
        <w:rPr>
          <w:i/>
        </w:rPr>
        <w:t xml:space="preserve">Vậy mà Việt Nam vẫn đón nhận tôi </w:t>
      </w:r>
    </w:p>
    <w:p w:rsidR="0054762D" w:rsidRPr="0054762D" w:rsidRDefault="00E7201F" w:rsidP="00E7201F">
      <w:pPr>
        <w:rPr>
          <w:b/>
          <w:i/>
        </w:rPr>
      </w:pPr>
      <w:r w:rsidRPr="0054762D">
        <w:rPr>
          <w:b/>
          <w:i/>
        </w:rPr>
        <w:t>Nh</w:t>
      </w:r>
      <w:r w:rsidRPr="0054762D">
        <w:rPr>
          <w:rFonts w:hint="eastAsia"/>
          <w:b/>
          <w:i/>
        </w:rPr>
        <w:t>ư</w:t>
      </w:r>
      <w:r w:rsidRPr="0054762D">
        <w:rPr>
          <w:b/>
          <w:i/>
        </w:rPr>
        <w:t xml:space="preserve"> một ng</w:t>
      </w:r>
      <w:r w:rsidRPr="0054762D">
        <w:rPr>
          <w:rFonts w:hint="eastAsia"/>
          <w:b/>
          <w:i/>
        </w:rPr>
        <w:t>ư</w:t>
      </w:r>
      <w:r w:rsidRPr="0054762D">
        <w:rPr>
          <w:b/>
          <w:i/>
        </w:rPr>
        <w:t xml:space="preserve">ời mẹ đón nhận đứa con nuôi </w:t>
      </w:r>
    </w:p>
    <w:p w:rsidR="00E7201F" w:rsidRPr="0054762D" w:rsidRDefault="00E7201F" w:rsidP="0054762D">
      <w:pPr>
        <w:ind w:firstLine="720"/>
        <w:rPr>
          <w:i/>
        </w:rPr>
      </w:pPr>
      <w:r w:rsidRPr="0054762D">
        <w:rPr>
          <w:i/>
        </w:rPr>
        <w:t>từ vùng đã xa l</w:t>
      </w:r>
      <w:r w:rsidRPr="0054762D">
        <w:rPr>
          <w:rFonts w:hint="eastAsia"/>
          <w:i/>
        </w:rPr>
        <w:t>ơ</w:t>
      </w:r>
      <w:r w:rsidRPr="0054762D">
        <w:rPr>
          <w:i/>
        </w:rPr>
        <w:t xml:space="preserve"> xa lắc. </w:t>
      </w:r>
    </w:p>
    <w:p w:rsidR="00E7201F" w:rsidRPr="0054762D" w:rsidRDefault="00E7201F" w:rsidP="00E7201F">
      <w:pPr>
        <w:rPr>
          <w:i/>
        </w:rPr>
      </w:pPr>
    </w:p>
    <w:p w:rsidR="0054762D" w:rsidRDefault="00E7201F" w:rsidP="00E7201F">
      <w:pPr>
        <w:rPr>
          <w:i/>
        </w:rPr>
      </w:pPr>
      <w:r w:rsidRPr="0054762D">
        <w:rPr>
          <w:i/>
        </w:rPr>
        <w:t xml:space="preserve">Tôi đến Việt Nam để mà trao cho </w:t>
      </w:r>
    </w:p>
    <w:p w:rsidR="00E7201F" w:rsidRPr="0054762D" w:rsidRDefault="00E7201F" w:rsidP="0054762D">
      <w:pPr>
        <w:ind w:firstLine="720"/>
        <w:rPr>
          <w:i/>
        </w:rPr>
      </w:pPr>
      <w:r w:rsidRPr="0054762D">
        <w:rPr>
          <w:i/>
        </w:rPr>
        <w:t>nh</w:t>
      </w:r>
      <w:r w:rsidRPr="0054762D">
        <w:rPr>
          <w:rFonts w:hint="eastAsia"/>
          <w:i/>
        </w:rPr>
        <w:t>ư</w:t>
      </w:r>
      <w:r w:rsidRPr="0054762D">
        <w:rPr>
          <w:i/>
        </w:rPr>
        <w:t>ng tôi lại nhận lãnh.</w:t>
      </w:r>
    </w:p>
    <w:p w:rsidR="00E7201F" w:rsidRPr="0054762D" w:rsidRDefault="00E7201F" w:rsidP="00E7201F">
      <w:pPr>
        <w:rPr>
          <w:i/>
        </w:rPr>
      </w:pPr>
      <w:r w:rsidRPr="0054762D">
        <w:rPr>
          <w:i/>
        </w:rPr>
        <w:t>Tôi đến để truyền dạy</w:t>
      </w:r>
    </w:p>
    <w:p w:rsidR="0054762D" w:rsidRDefault="000D0192" w:rsidP="00E7201F">
      <w:pPr>
        <w:rPr>
          <w:i/>
        </w:rPr>
      </w:pPr>
      <w:r>
        <w:rPr>
          <w:noProof/>
        </w:rPr>
        <w:drawing>
          <wp:anchor distT="0" distB="0" distL="114300" distR="114300" simplePos="0" relativeHeight="251660288" behindDoc="0" locked="0" layoutInCell="1" allowOverlap="1" wp14:anchorId="5EB2C1FC" wp14:editId="0AC8C002">
            <wp:simplePos x="0" y="0"/>
            <wp:positionH relativeFrom="column">
              <wp:posOffset>3386455</wp:posOffset>
            </wp:positionH>
            <wp:positionV relativeFrom="paragraph">
              <wp:posOffset>-59055</wp:posOffset>
            </wp:positionV>
            <wp:extent cx="3017520" cy="136080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y-moi.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17520" cy="1360805"/>
                    </a:xfrm>
                    <a:prstGeom prst="rect">
                      <a:avLst/>
                    </a:prstGeom>
                  </pic:spPr>
                </pic:pic>
              </a:graphicData>
            </a:graphic>
            <wp14:sizeRelH relativeFrom="page">
              <wp14:pctWidth>0</wp14:pctWidth>
            </wp14:sizeRelH>
            <wp14:sizeRelV relativeFrom="page">
              <wp14:pctHeight>0</wp14:pctHeight>
            </wp14:sizeRelV>
          </wp:anchor>
        </w:drawing>
      </w:r>
      <w:r w:rsidR="00E7201F" w:rsidRPr="0054762D">
        <w:rPr>
          <w:i/>
        </w:rPr>
        <w:t>Nh</w:t>
      </w:r>
      <w:r w:rsidR="00E7201F" w:rsidRPr="0054762D">
        <w:rPr>
          <w:rFonts w:hint="eastAsia"/>
          <w:i/>
        </w:rPr>
        <w:t>ư</w:t>
      </w:r>
      <w:r w:rsidR="00E7201F" w:rsidRPr="0054762D">
        <w:rPr>
          <w:i/>
        </w:rPr>
        <w:t xml:space="preserve">ng bốn ngàn năm lịch sử </w:t>
      </w:r>
    </w:p>
    <w:p w:rsidR="00E7201F" w:rsidRPr="0054762D" w:rsidRDefault="00E7201F" w:rsidP="0054762D">
      <w:pPr>
        <w:ind w:firstLine="720"/>
        <w:rPr>
          <w:i/>
        </w:rPr>
      </w:pPr>
      <w:r w:rsidRPr="0054762D">
        <w:rPr>
          <w:i/>
        </w:rPr>
        <w:t xml:space="preserve">và sự khôn ngoan lại soi sáng tôi. </w:t>
      </w:r>
    </w:p>
    <w:p w:rsidR="0054762D" w:rsidRDefault="00E7201F" w:rsidP="0054762D">
      <w:pPr>
        <w:ind w:left="432" w:firstLine="0"/>
        <w:rPr>
          <w:i/>
        </w:rPr>
      </w:pPr>
      <w:r w:rsidRPr="0054762D">
        <w:rPr>
          <w:i/>
        </w:rPr>
        <w:t xml:space="preserve">Tôi đã đến xứ sở bị tàn phá bởi chiến tranh này </w:t>
      </w:r>
    </w:p>
    <w:p w:rsidR="00E7201F" w:rsidRPr="0054762D" w:rsidRDefault="0054762D" w:rsidP="0054762D">
      <w:pPr>
        <w:ind w:left="432" w:firstLine="0"/>
        <w:rPr>
          <w:i/>
        </w:rPr>
      </w:pPr>
      <w:r>
        <w:rPr>
          <w:i/>
        </w:rPr>
        <w:tab/>
      </w:r>
      <w:r w:rsidR="00E7201F" w:rsidRPr="0054762D">
        <w:rPr>
          <w:i/>
        </w:rPr>
        <w:t>và tôi đã tìm đ</w:t>
      </w:r>
      <w:r w:rsidR="00E7201F" w:rsidRPr="0054762D">
        <w:rPr>
          <w:rFonts w:hint="eastAsia"/>
          <w:i/>
        </w:rPr>
        <w:t>ư</w:t>
      </w:r>
      <w:r w:rsidR="00E7201F" w:rsidRPr="0054762D">
        <w:rPr>
          <w:i/>
        </w:rPr>
        <w:t xml:space="preserve">ợc an bình. </w:t>
      </w:r>
    </w:p>
    <w:p w:rsidR="0054762D" w:rsidRDefault="00E7201F" w:rsidP="00E7201F">
      <w:pPr>
        <w:rPr>
          <w:i/>
        </w:rPr>
      </w:pPr>
      <w:r w:rsidRPr="0054762D">
        <w:rPr>
          <w:i/>
        </w:rPr>
        <w:t>Tôi đến n</w:t>
      </w:r>
      <w:r w:rsidRPr="0054762D">
        <w:rPr>
          <w:rFonts w:hint="eastAsia"/>
          <w:i/>
        </w:rPr>
        <w:t>ơ</w:t>
      </w:r>
      <w:r w:rsidRPr="0054762D">
        <w:rPr>
          <w:i/>
        </w:rPr>
        <w:t>i này, cứ t</w:t>
      </w:r>
      <w:r w:rsidRPr="0054762D">
        <w:rPr>
          <w:rFonts w:hint="eastAsia"/>
          <w:i/>
        </w:rPr>
        <w:t>ư</w:t>
      </w:r>
      <w:r w:rsidRPr="0054762D">
        <w:rPr>
          <w:i/>
        </w:rPr>
        <w:t xml:space="preserve">ởng mình sẽ chỉ </w:t>
      </w:r>
    </w:p>
    <w:p w:rsidR="00E7201F" w:rsidRPr="0054762D" w:rsidRDefault="00E7201F" w:rsidP="0054762D">
      <w:pPr>
        <w:ind w:firstLine="720"/>
        <w:rPr>
          <w:i/>
        </w:rPr>
      </w:pPr>
      <w:r w:rsidRPr="0054762D">
        <w:rPr>
          <w:i/>
        </w:rPr>
        <w:t xml:space="preserve">gặp thất vọng và sầu muộn. </w:t>
      </w:r>
    </w:p>
    <w:p w:rsidR="00E7201F" w:rsidRPr="0054762D" w:rsidRDefault="000D0192" w:rsidP="00E7201F">
      <w:pPr>
        <w:rPr>
          <w:i/>
        </w:rPr>
      </w:pPr>
      <w:r>
        <w:rPr>
          <w:noProof/>
          <w:sz w:val="40"/>
          <w:szCs w:val="40"/>
        </w:rPr>
        <mc:AlternateContent>
          <mc:Choice Requires="wps">
            <w:drawing>
              <wp:anchor distT="0" distB="0" distL="114300" distR="114300" simplePos="0" relativeHeight="251658239" behindDoc="1" locked="0" layoutInCell="1" allowOverlap="1" wp14:anchorId="527ACFF0" wp14:editId="4C880167">
                <wp:simplePos x="0" y="0"/>
                <wp:positionH relativeFrom="column">
                  <wp:posOffset>3394253</wp:posOffset>
                </wp:positionH>
                <wp:positionV relativeFrom="paragraph">
                  <wp:posOffset>133375</wp:posOffset>
                </wp:positionV>
                <wp:extent cx="3013862" cy="7161530"/>
                <wp:effectExtent l="0" t="0" r="15240" b="20320"/>
                <wp:wrapNone/>
                <wp:docPr id="33" name="Rectangle 33"/>
                <wp:cNvGraphicFramePr/>
                <a:graphic xmlns:a="http://schemas.openxmlformats.org/drawingml/2006/main">
                  <a:graphicData uri="http://schemas.microsoft.com/office/word/2010/wordprocessingShape">
                    <wps:wsp>
                      <wps:cNvSpPr/>
                      <wps:spPr>
                        <a:xfrm>
                          <a:off x="0" y="0"/>
                          <a:ext cx="3013862" cy="71615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67.25pt;margin-top:10.5pt;width:237.3pt;height:56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" fillcolor="white [3212]" strokecolor="black [3213]"/>
            </w:pict>
          </mc:Fallback>
        </mc:AlternateContent>
      </w:r>
      <w:r w:rsidR="00E7201F" w:rsidRPr="0054762D">
        <w:rPr>
          <w:i/>
        </w:rPr>
        <w:t>Nh</w:t>
      </w:r>
      <w:r w:rsidR="00E7201F" w:rsidRPr="0054762D">
        <w:rPr>
          <w:rFonts w:hint="eastAsia"/>
          <w:i/>
        </w:rPr>
        <w:t>ư</w:t>
      </w:r>
      <w:r w:rsidR="00E7201F" w:rsidRPr="0054762D">
        <w:rPr>
          <w:i/>
        </w:rPr>
        <w:t>ng tôi đã tìm thấy hy vọng và niềm vui.</w:t>
      </w:r>
    </w:p>
    <w:p w:rsidR="0054762D" w:rsidRPr="0054762D" w:rsidRDefault="00E7201F" w:rsidP="00E7201F">
      <w:pPr>
        <w:rPr>
          <w:b/>
          <w:i/>
          <w:spacing w:val="-6"/>
        </w:rPr>
      </w:pPr>
      <w:r w:rsidRPr="0054762D">
        <w:rPr>
          <w:b/>
          <w:i/>
          <w:spacing w:val="-6"/>
        </w:rPr>
        <w:t>Tôi đã v</w:t>
      </w:r>
      <w:r w:rsidRPr="0054762D">
        <w:rPr>
          <w:rFonts w:hint="eastAsia"/>
          <w:b/>
          <w:i/>
          <w:spacing w:val="-6"/>
        </w:rPr>
        <w:t>ư</w:t>
      </w:r>
      <w:r w:rsidRPr="0054762D">
        <w:rPr>
          <w:b/>
          <w:i/>
          <w:spacing w:val="-6"/>
        </w:rPr>
        <w:t>ợt qua một đại d</w:t>
      </w:r>
      <w:r w:rsidRPr="0054762D">
        <w:rPr>
          <w:rFonts w:hint="eastAsia"/>
          <w:b/>
          <w:i/>
          <w:spacing w:val="-6"/>
        </w:rPr>
        <w:t>ươ</w:t>
      </w:r>
      <w:r w:rsidRPr="0054762D">
        <w:rPr>
          <w:b/>
          <w:i/>
          <w:spacing w:val="-6"/>
        </w:rPr>
        <w:t xml:space="preserve">ng </w:t>
      </w:r>
    </w:p>
    <w:p w:rsidR="00E7201F" w:rsidRPr="0054762D" w:rsidRDefault="00E7201F" w:rsidP="0054762D">
      <w:pPr>
        <w:ind w:firstLine="720"/>
        <w:rPr>
          <w:b/>
          <w:i/>
          <w:spacing w:val="-6"/>
        </w:rPr>
      </w:pPr>
      <w:r w:rsidRPr="0054762D">
        <w:rPr>
          <w:b/>
          <w:i/>
          <w:spacing w:val="-6"/>
        </w:rPr>
        <w:t>và đã tìm đ</w:t>
      </w:r>
      <w:r w:rsidRPr="0054762D">
        <w:rPr>
          <w:rFonts w:hint="eastAsia"/>
          <w:b/>
          <w:i/>
          <w:spacing w:val="-6"/>
        </w:rPr>
        <w:t>ư</w:t>
      </w:r>
      <w:r w:rsidRPr="0054762D">
        <w:rPr>
          <w:b/>
          <w:i/>
          <w:spacing w:val="-6"/>
        </w:rPr>
        <w:t xml:space="preserve">ợc một mái ấm. </w:t>
      </w:r>
    </w:p>
    <w:p w:rsidR="00E7201F" w:rsidRPr="0054762D" w:rsidRDefault="00E7201F" w:rsidP="00E7201F">
      <w:pPr>
        <w:rPr>
          <w:i/>
        </w:rPr>
      </w:pPr>
      <w:r w:rsidRPr="0054762D">
        <w:rPr>
          <w:b/>
          <w:i/>
          <w:spacing w:val="-6"/>
        </w:rPr>
        <w:t>Có một ca khúc trong tim tôi gọi là Việt Nam</w:t>
      </w:r>
      <w:r w:rsidRPr="0054762D">
        <w:rPr>
          <w:i/>
        </w:rPr>
        <w:t>,</w:t>
      </w:r>
    </w:p>
    <w:p w:rsidR="0054762D" w:rsidRDefault="00E7201F" w:rsidP="00E7201F">
      <w:pPr>
        <w:rPr>
          <w:i/>
        </w:rPr>
      </w:pPr>
      <w:r w:rsidRPr="0054762D">
        <w:rPr>
          <w:i/>
        </w:rPr>
        <w:t>Nh</w:t>
      </w:r>
      <w:r w:rsidRPr="0054762D">
        <w:rPr>
          <w:rFonts w:hint="eastAsia"/>
          <w:i/>
        </w:rPr>
        <w:t>ư</w:t>
      </w:r>
      <w:r w:rsidRPr="0054762D">
        <w:rPr>
          <w:i/>
        </w:rPr>
        <w:t xml:space="preserve">ng đó là khúc hát không lời </w:t>
      </w:r>
    </w:p>
    <w:p w:rsidR="00E7201F" w:rsidRPr="0054762D" w:rsidRDefault="00E7201F" w:rsidP="0054762D">
      <w:pPr>
        <w:ind w:firstLine="720"/>
        <w:rPr>
          <w:i/>
        </w:rPr>
      </w:pPr>
      <w:r w:rsidRPr="0054762D">
        <w:rPr>
          <w:i/>
        </w:rPr>
        <w:t>vì tôi ch</w:t>
      </w:r>
      <w:r w:rsidRPr="0054762D">
        <w:rPr>
          <w:rFonts w:hint="eastAsia"/>
          <w:i/>
        </w:rPr>
        <w:t>ư</w:t>
      </w:r>
      <w:r w:rsidRPr="0054762D">
        <w:rPr>
          <w:i/>
        </w:rPr>
        <w:t xml:space="preserve">a hoàn thành. </w:t>
      </w:r>
    </w:p>
    <w:p w:rsidR="00E7201F" w:rsidRPr="0054762D" w:rsidRDefault="00E7201F" w:rsidP="00E7201F">
      <w:pPr>
        <w:rPr>
          <w:i/>
        </w:rPr>
      </w:pPr>
      <w:r w:rsidRPr="0054762D">
        <w:rPr>
          <w:i/>
        </w:rPr>
        <w:t xml:space="preserve">Những lời lẽ đã biến mất khỏi ca khúc của tôi. </w:t>
      </w:r>
    </w:p>
    <w:p w:rsidR="00E7201F" w:rsidRPr="0054762D" w:rsidRDefault="00E7201F" w:rsidP="00E7201F">
      <w:pPr>
        <w:rPr>
          <w:i/>
        </w:rPr>
      </w:pPr>
      <w:r w:rsidRPr="0054762D">
        <w:rPr>
          <w:i/>
        </w:rPr>
        <w:t>Và tôi đang nh</w:t>
      </w:r>
      <w:r w:rsidRPr="0054762D">
        <w:rPr>
          <w:rFonts w:hint="eastAsia"/>
          <w:i/>
        </w:rPr>
        <w:t>ư</w:t>
      </w:r>
      <w:r w:rsidRPr="0054762D">
        <w:rPr>
          <w:i/>
        </w:rPr>
        <w:t xml:space="preserve"> đứa con không mẹ! </w:t>
      </w:r>
    </w:p>
    <w:p w:rsidR="0054762D" w:rsidRDefault="00E7201F" w:rsidP="0054762D">
      <w:pPr>
        <w:jc w:val="right"/>
      </w:pPr>
      <w:r>
        <w:t>Cherie Clark 1975</w:t>
      </w:r>
    </w:p>
    <w:p w:rsidR="008C0097" w:rsidRDefault="008C0097" w:rsidP="008C0097">
      <w:pPr>
        <w:pStyle w:val="NoSpacing"/>
      </w:pPr>
      <w:r>
        <w:rPr>
          <w:noProof/>
        </w:rPr>
        <w:drawing>
          <wp:inline distT="0" distB="0" distL="0" distR="0" wp14:anchorId="18AAB6BE" wp14:editId="68316732">
            <wp:extent cx="3013862" cy="753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gant-1769669_960_720.png"/>
                    <pic:cNvPicPr/>
                  </pic:nvPicPr>
                  <pic:blipFill rotWithShape="1">
                    <a:blip r:embed="rId20" cstate="print">
                      <a:extLst>
                        <a:ext uri="{28A0092B-C50C-407E-A947-70E740481C1C}">
                          <a14:useLocalDpi xmlns:a14="http://schemas.microsoft.com/office/drawing/2010/main" val="0"/>
                        </a:ext>
                      </a:extLst>
                    </a:blip>
                    <a:srcRect t="31554" b="18447"/>
                    <a:stretch/>
                  </pic:blipFill>
                  <pic:spPr bwMode="auto">
                    <a:xfrm>
                      <a:off x="0" y="0"/>
                      <a:ext cx="3017520" cy="754380"/>
                    </a:xfrm>
                    <a:prstGeom prst="rect">
                      <a:avLst/>
                    </a:prstGeom>
                    <a:ln>
                      <a:noFill/>
                    </a:ln>
                    <a:extLst>
                      <a:ext uri="{53640926-AAD7-44D8-BBD7-CCE9431645EC}">
                        <a14:shadowObscured xmlns:a14="http://schemas.microsoft.com/office/drawing/2010/main"/>
                      </a:ext>
                    </a:extLst>
                  </pic:spPr>
                </pic:pic>
              </a:graphicData>
            </a:graphic>
          </wp:inline>
        </w:drawing>
      </w:r>
    </w:p>
    <w:p w:rsidR="008C0097" w:rsidRDefault="008C0097" w:rsidP="008C0097">
      <w:r>
        <w:t>Lời bài hát:</w:t>
      </w:r>
    </w:p>
    <w:p w:rsidR="008C0097" w:rsidRDefault="008C0097" w:rsidP="008C0097">
      <w:pPr>
        <w:pStyle w:val="Title"/>
        <w:spacing w:before="240" w:after="360"/>
        <w:rPr>
          <w:rStyle w:val="TitleChar"/>
          <w:sz w:val="40"/>
          <w:szCs w:val="40"/>
        </w:rPr>
      </w:pPr>
      <w:r>
        <w:t xml:space="preserve"> </w:t>
      </w:r>
      <w:r w:rsidRPr="00D6067E">
        <w:rPr>
          <w:rStyle w:val="TitleChar"/>
          <w:sz w:val="40"/>
          <w:szCs w:val="40"/>
        </w:rPr>
        <w:t xml:space="preserve">Con Muốn Chúa </w:t>
      </w:r>
      <w:r w:rsidRPr="00D6067E">
        <w:rPr>
          <w:rStyle w:val="TitleChar"/>
          <w:sz w:val="40"/>
          <w:szCs w:val="40"/>
        </w:rPr>
        <w:br/>
        <w:t>Là Ng</w:t>
      </w:r>
      <w:r w:rsidRPr="00D6067E">
        <w:rPr>
          <w:rStyle w:val="TitleChar"/>
          <w:rFonts w:hint="eastAsia"/>
          <w:sz w:val="40"/>
          <w:szCs w:val="40"/>
        </w:rPr>
        <w:t>ư</w:t>
      </w:r>
      <w:r w:rsidRPr="00D6067E">
        <w:rPr>
          <w:rStyle w:val="TitleChar"/>
          <w:sz w:val="40"/>
          <w:szCs w:val="40"/>
        </w:rPr>
        <w:t>ời Việt Nam</w:t>
      </w:r>
    </w:p>
    <w:p w:rsidR="008C0097" w:rsidRDefault="008C0097" w:rsidP="008C0097">
      <w:pPr>
        <w:jc w:val="center"/>
      </w:pPr>
      <w:r>
        <w:t xml:space="preserve">              Lời đăng bởi: kochinawoa </w:t>
      </w:r>
    </w:p>
    <w:p w:rsidR="008C0097" w:rsidRDefault="008C0097" w:rsidP="008C0097">
      <w:pPr>
        <w:jc w:val="right"/>
      </w:pPr>
    </w:p>
    <w:p w:rsidR="008C0097" w:rsidRPr="008C0097" w:rsidRDefault="008C0097" w:rsidP="008C0097">
      <w:r w:rsidRPr="008C0097">
        <w:t xml:space="preserve">Con là người Công giáo Việt Nam </w:t>
      </w:r>
    </w:p>
    <w:p w:rsidR="008C0097" w:rsidRPr="008C0097" w:rsidRDefault="008C0097" w:rsidP="008C0097">
      <w:pPr>
        <w:ind w:firstLine="720"/>
      </w:pPr>
      <w:r w:rsidRPr="008C0097">
        <w:t xml:space="preserve">có dòng máu con Lạc cháu Hồng, </w:t>
      </w:r>
    </w:p>
    <w:p w:rsidR="008C0097" w:rsidRPr="008C0097" w:rsidRDefault="008C0097" w:rsidP="008C0097">
      <w:r w:rsidRPr="008C0097">
        <w:t xml:space="preserve">Có câu dân ca thắm tình dân tộc </w:t>
      </w:r>
    </w:p>
    <w:p w:rsidR="008C0097" w:rsidRPr="008C0097" w:rsidRDefault="008C0097" w:rsidP="008C0097">
      <w:pPr>
        <w:ind w:firstLine="720"/>
      </w:pPr>
      <w:r w:rsidRPr="008C0097">
        <w:t xml:space="preserve">hay lắm Chúa ơi. </w:t>
      </w:r>
    </w:p>
    <w:p w:rsidR="008C0097" w:rsidRPr="008C0097" w:rsidRDefault="008C0097" w:rsidP="008C0097">
      <w:r w:rsidRPr="008C0097">
        <w:t xml:space="preserve">Con muốn Chúa là người Việt Nam </w:t>
      </w:r>
    </w:p>
    <w:p w:rsidR="008C0097" w:rsidRPr="008C0097" w:rsidRDefault="008C0097" w:rsidP="008C0097">
      <w:pPr>
        <w:ind w:firstLine="720"/>
      </w:pPr>
      <w:r w:rsidRPr="008C0097">
        <w:t xml:space="preserve">để cùng chung chia mọi gian nan, </w:t>
      </w:r>
    </w:p>
    <w:p w:rsidR="008C0097" w:rsidRPr="008C0097" w:rsidRDefault="008C0097" w:rsidP="008C0097">
      <w:r w:rsidRPr="008C0097">
        <w:t xml:space="preserve">Cùng chung câu hát muối mặn gừng cay </w:t>
      </w:r>
    </w:p>
    <w:p w:rsidR="008C0097" w:rsidRPr="008C0097" w:rsidRDefault="008C0097" w:rsidP="008C0097">
      <w:pPr>
        <w:ind w:firstLine="720"/>
      </w:pPr>
      <w:r w:rsidRPr="008C0097">
        <w:t xml:space="preserve">xin đừng xa nhau. </w:t>
      </w:r>
    </w:p>
    <w:p w:rsidR="008C0097" w:rsidRPr="008C0097" w:rsidRDefault="00C20875" w:rsidP="008C0097">
      <w:r>
        <w:rPr>
          <w:noProof/>
        </w:rPr>
        <w:drawing>
          <wp:anchor distT="0" distB="0" distL="114300" distR="114300" simplePos="0" relativeHeight="251661312" behindDoc="1" locked="0" layoutInCell="1" allowOverlap="1" wp14:anchorId="4A50D0A4" wp14:editId="1960F780">
            <wp:simplePos x="0" y="0"/>
            <wp:positionH relativeFrom="column">
              <wp:posOffset>3420745</wp:posOffset>
            </wp:positionH>
            <wp:positionV relativeFrom="paragraph">
              <wp:posOffset>80645</wp:posOffset>
            </wp:positionV>
            <wp:extent cx="2943225" cy="1541593"/>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en-ve.jpg"/>
                    <pic:cNvPicPr/>
                  </pic:nvPicPr>
                  <pic:blipFill rotWithShape="1">
                    <a:blip r:embed="rId21">
                      <a:extLst>
                        <a:ext uri="{BEBA8EAE-BF5A-486C-A8C5-ECC9F3942E4B}">
                          <a14:imgProps xmlns:a14="http://schemas.microsoft.com/office/drawing/2010/main">
                            <a14:imgLayer r:embed="rId22">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244" t="-12972" r="-244" b="27845"/>
                    <a:stretch/>
                  </pic:blipFill>
                  <pic:spPr bwMode="auto">
                    <a:xfrm>
                      <a:off x="0" y="0"/>
                      <a:ext cx="2943225" cy="1541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097" w:rsidRPr="008C0097">
        <w:t xml:space="preserve">Quê hương con có hàng tre xanh, </w:t>
      </w:r>
    </w:p>
    <w:p w:rsidR="008C0097" w:rsidRPr="008C0097" w:rsidRDefault="008C0097" w:rsidP="008C0097">
      <w:r w:rsidRPr="008C0097">
        <w:t xml:space="preserve">Có dòng sông năm tháng vơi đầy </w:t>
      </w:r>
    </w:p>
    <w:p w:rsidR="008C0097" w:rsidRPr="008C0097" w:rsidRDefault="008C0097" w:rsidP="008C0097">
      <w:r w:rsidRPr="008C0097">
        <w:t xml:space="preserve">Và có một niềm tin yêu vào Chúa. </w:t>
      </w:r>
    </w:p>
    <w:p w:rsidR="008C0097" w:rsidRPr="008C0097" w:rsidRDefault="008C0097" w:rsidP="008C0097">
      <w:r w:rsidRPr="008C0097">
        <w:t xml:space="preserve">Con mong sao mong một lần thôi </w:t>
      </w:r>
    </w:p>
    <w:p w:rsidR="008C0097" w:rsidRPr="008C0097" w:rsidRDefault="008C0097" w:rsidP="008C0097">
      <w:r w:rsidRPr="008C0097">
        <w:t xml:space="preserve">Một lần Chúa đến thăm đất Việt </w:t>
      </w:r>
    </w:p>
    <w:p w:rsidR="008C0097" w:rsidRPr="008C0097" w:rsidRDefault="008C0097" w:rsidP="008C0097">
      <w:r w:rsidRPr="008C0097">
        <w:t xml:space="preserve">Để Người ngồi nghe đoàn con hát </w:t>
      </w:r>
    </w:p>
    <w:p w:rsidR="008C0097" w:rsidRPr="008C0097" w:rsidRDefault="008C0097" w:rsidP="008C0097">
      <w:pPr>
        <w:jc w:val="left"/>
      </w:pPr>
      <w:r w:rsidRPr="008C0097">
        <w:t>Câu dân ca "Người ơi đừng về..”</w:t>
      </w:r>
    </w:p>
    <w:p w:rsidR="008C0097" w:rsidRDefault="008C0097" w:rsidP="008C0097">
      <w:pPr>
        <w:pStyle w:val="NoSpacing"/>
      </w:pPr>
      <w:r>
        <w:br w:type="column"/>
      </w:r>
    </w:p>
    <w:p w:rsidR="008C0097" w:rsidRPr="00D6067E" w:rsidRDefault="008C0097" w:rsidP="008C0097">
      <w:pPr>
        <w:pStyle w:val="Title"/>
        <w:spacing w:before="240" w:after="240"/>
        <w:rPr>
          <w:sz w:val="40"/>
          <w:szCs w:val="40"/>
        </w:rPr>
      </w:pPr>
      <w:r w:rsidRPr="00D6067E">
        <w:rPr>
          <w:sz w:val="40"/>
          <w:szCs w:val="40"/>
        </w:rPr>
        <w:t>Việt Nam Quê h</w:t>
      </w:r>
      <w:r w:rsidRPr="00D6067E">
        <w:rPr>
          <w:rFonts w:hint="eastAsia"/>
          <w:sz w:val="40"/>
          <w:szCs w:val="40"/>
        </w:rPr>
        <w:t>ươ</w:t>
      </w:r>
      <w:r w:rsidRPr="00D6067E">
        <w:rPr>
          <w:sz w:val="40"/>
          <w:szCs w:val="40"/>
        </w:rPr>
        <w:t>ng tôi</w:t>
      </w:r>
    </w:p>
    <w:p w:rsidR="008C0097" w:rsidRPr="00D6067E" w:rsidRDefault="008C0097" w:rsidP="008C0097">
      <w:pPr>
        <w:pStyle w:val="Title"/>
        <w:rPr>
          <w:sz w:val="40"/>
          <w:szCs w:val="40"/>
        </w:rPr>
      </w:pPr>
      <w:r w:rsidRPr="00D6067E">
        <w:rPr>
          <w:sz w:val="40"/>
          <w:szCs w:val="40"/>
        </w:rPr>
        <w:t xml:space="preserve">Bốn Ngàn Năm Lịch-Sử </w:t>
      </w:r>
    </w:p>
    <w:p w:rsidR="008C0097" w:rsidRDefault="008C0097" w:rsidP="008C0097">
      <w:r>
        <w:t xml:space="preserve">Việt Nam tôi bốn ngàn năm lịch-sử </w:t>
      </w:r>
    </w:p>
    <w:p w:rsidR="008C0097" w:rsidRDefault="008C0097" w:rsidP="008C0097">
      <w:r>
        <w:t xml:space="preserve">Bao thăng trầm </w:t>
      </w:r>
      <w:r>
        <w:rPr>
          <w:rFonts w:cs="UVN Thay Giao"/>
        </w:rPr>
        <w:t>đ</w:t>
      </w:r>
      <w:r>
        <w:t>ất n</w:t>
      </w:r>
      <w:r>
        <w:rPr>
          <w:rFonts w:hint="eastAsia"/>
        </w:rPr>
        <w:t>ư</w:t>
      </w:r>
      <w:r>
        <w:t xml:space="preserve">ớc vẫn lầm than </w:t>
      </w:r>
    </w:p>
    <w:p w:rsidR="008C0097" w:rsidRDefault="008C0097" w:rsidP="008C0097">
      <w:r>
        <w:t>Một ngàn năm bao kiếp ng</w:t>
      </w:r>
      <w:r>
        <w:rPr>
          <w:rFonts w:hint="eastAsia"/>
        </w:rPr>
        <w:t>ư</w:t>
      </w:r>
      <w:r>
        <w:t xml:space="preserve">ời nô-lệ </w:t>
      </w:r>
    </w:p>
    <w:p w:rsidR="008C0097" w:rsidRDefault="008C0097" w:rsidP="008C0097">
      <w:r>
        <w:t>Thống khổ</w:t>
      </w:r>
      <w:r w:rsidR="000107D4">
        <w:t xml:space="preserve"> nà</w:t>
      </w:r>
      <w:r>
        <w:t>o bằng nhục mất quê-h</w:t>
      </w:r>
      <w:r>
        <w:rPr>
          <w:rFonts w:hint="eastAsia"/>
        </w:rPr>
        <w:t>ươ</w:t>
      </w:r>
      <w:r>
        <w:t xml:space="preserve">ng </w:t>
      </w:r>
    </w:p>
    <w:p w:rsidR="008C0097" w:rsidRDefault="008C0097" w:rsidP="008C0097"/>
    <w:p w:rsidR="008C0097" w:rsidRDefault="008C0097" w:rsidP="008C0097">
      <w:r>
        <w:t>Máu đã đổ, Hoàng Tr</w:t>
      </w:r>
      <w:r>
        <w:rPr>
          <w:rFonts w:hint="eastAsia"/>
        </w:rPr>
        <w:t>ư</w:t>
      </w:r>
      <w:r>
        <w:t xml:space="preserve">ờng Sa đã mất </w:t>
      </w:r>
    </w:p>
    <w:p w:rsidR="008C0097" w:rsidRDefault="008C0097" w:rsidP="008C0097">
      <w:r>
        <w:t>Là một phần da thịt của quê-h</w:t>
      </w:r>
      <w:r>
        <w:rPr>
          <w:rFonts w:hint="eastAsia"/>
        </w:rPr>
        <w:t>ươ</w:t>
      </w:r>
      <w:r>
        <w:t xml:space="preserve">ng </w:t>
      </w:r>
    </w:p>
    <w:p w:rsidR="008C0097" w:rsidRDefault="008C0097" w:rsidP="008C0097">
      <w:r>
        <w:t xml:space="preserve">Anh chị </w:t>
      </w:r>
      <w:r>
        <w:rPr>
          <w:rFonts w:hint="eastAsia"/>
        </w:rPr>
        <w:t>ơ</w:t>
      </w:r>
      <w:r>
        <w:t xml:space="preserve">i sao cúi đầu câm nín </w:t>
      </w:r>
    </w:p>
    <w:p w:rsidR="008C0097" w:rsidRDefault="008C0097" w:rsidP="008C0097">
      <w:r>
        <w:rPr>
          <w:rFonts w:hint="eastAsia"/>
        </w:rPr>
        <w:t>Đ</w:t>
      </w:r>
      <w:r>
        <w:t>ến bao giờ giải phóng Hoàng Tr</w:t>
      </w:r>
      <w:r>
        <w:rPr>
          <w:rFonts w:hint="eastAsia"/>
        </w:rPr>
        <w:t>ư</w:t>
      </w:r>
      <w:r>
        <w:t xml:space="preserve">ờng Sa </w:t>
      </w:r>
    </w:p>
    <w:p w:rsidR="008C0097" w:rsidRDefault="008C0097" w:rsidP="008C0097"/>
    <w:p w:rsidR="008C0097" w:rsidRDefault="008C0097" w:rsidP="008C0097">
      <w:r>
        <w:t xml:space="preserve">Những chiếc thuyền ma hung-hăng trên biển </w:t>
      </w:r>
    </w:p>
    <w:p w:rsidR="008C0097" w:rsidRDefault="008C0097" w:rsidP="008C0097">
      <w:r>
        <w:t>Giết hại ng</w:t>
      </w:r>
      <w:r>
        <w:rPr>
          <w:rFonts w:hint="eastAsia"/>
        </w:rPr>
        <w:t>ư</w:t>
      </w:r>
      <w:r>
        <w:t xml:space="preserve"> dân, thống trị ng</w:t>
      </w:r>
      <w:r>
        <w:rPr>
          <w:rFonts w:hint="eastAsia"/>
        </w:rPr>
        <w:t>ư</w:t>
      </w:r>
      <w:r>
        <w:t xml:space="preserve"> tr</w:t>
      </w:r>
      <w:r>
        <w:rPr>
          <w:rFonts w:hint="eastAsia"/>
        </w:rPr>
        <w:t>ư</w:t>
      </w:r>
      <w:r>
        <w:t xml:space="preserve">ờng </w:t>
      </w:r>
    </w:p>
    <w:p w:rsidR="008C0097" w:rsidRDefault="008C0097" w:rsidP="008C0097">
      <w:r>
        <w:t>Rừng xanh t</w:t>
      </w:r>
      <w:r>
        <w:rPr>
          <w:rFonts w:hint="eastAsia"/>
        </w:rPr>
        <w:t>ươ</w:t>
      </w:r>
      <w:r>
        <w:t xml:space="preserve">i để bọn Tàu khai phá </w:t>
      </w:r>
    </w:p>
    <w:p w:rsidR="008C0097" w:rsidRDefault="008C0097" w:rsidP="008C0097">
      <w:r>
        <w:t xml:space="preserve">Biển chết dần bởi độc tố do ai </w:t>
      </w:r>
    </w:p>
    <w:p w:rsidR="008C0097" w:rsidRDefault="008C0097" w:rsidP="008C0097"/>
    <w:p w:rsidR="008C0097" w:rsidRDefault="008C0097" w:rsidP="008C0097">
      <w:r>
        <w:t xml:space="preserve">Lũ tham quan cúi đầu làm nô-lệ </w:t>
      </w:r>
    </w:p>
    <w:p w:rsidR="008C0097" w:rsidRDefault="008C0097" w:rsidP="008C0097">
      <w:r>
        <w:t>V</w:t>
      </w:r>
      <w:r>
        <w:rPr>
          <w:rFonts w:hint="eastAsia"/>
        </w:rPr>
        <w:t>ơ</w:t>
      </w:r>
      <w:r>
        <w:t xml:space="preserve">-vét từng ngày, tôi mọi ngoại bang </w:t>
      </w:r>
    </w:p>
    <w:p w:rsidR="008C0097" w:rsidRDefault="008C0097" w:rsidP="008C0097">
      <w:r>
        <w:t>Quê-h</w:t>
      </w:r>
      <w:r>
        <w:rPr>
          <w:rFonts w:hint="eastAsia"/>
        </w:rPr>
        <w:t>ươ</w:t>
      </w:r>
      <w:r>
        <w:t xml:space="preserve">ng tôi đắm chìm trong đen tối </w:t>
      </w:r>
    </w:p>
    <w:p w:rsidR="008C0097" w:rsidRDefault="008C0097" w:rsidP="008C0097">
      <w:r>
        <w:t xml:space="preserve">Hoàng hôn </w:t>
      </w:r>
      <w:r>
        <w:rPr>
          <w:rFonts w:hint="eastAsia"/>
        </w:rPr>
        <w:t>ơ</w:t>
      </w:r>
      <w:r>
        <w:t>i che phủ đến bao giờ!</w:t>
      </w:r>
      <w:r w:rsidRPr="001F4DF0">
        <w:rPr>
          <w:rFonts w:ascii="Times New Roman" w:hAnsi="Times New Roman"/>
        </w:rPr>
        <w:t>?</w:t>
      </w:r>
    </w:p>
    <w:p w:rsidR="008C0097" w:rsidRDefault="008C0097" w:rsidP="008C0097"/>
    <w:p w:rsidR="00C20875" w:rsidRDefault="000D0192" w:rsidP="00C20875">
      <w:pPr>
        <w:jc w:val="center"/>
        <w:rPr>
          <w:i/>
        </w:rPr>
      </w:pPr>
      <w:r>
        <w:rPr>
          <w:i/>
        </w:rPr>
        <w:t xml:space="preserve">             </w:t>
      </w:r>
      <w:r w:rsidR="008C0097" w:rsidRPr="008C0097">
        <w:rPr>
          <w:i/>
        </w:rPr>
        <w:t>Audey Tran (30/11/2016)</w:t>
      </w:r>
    </w:p>
    <w:p w:rsidR="008C0097" w:rsidRDefault="0054762D" w:rsidP="00C20875">
      <w:pPr>
        <w:jc w:val="center"/>
      </w:pPr>
      <w:r>
        <w:br w:type="page"/>
      </w:r>
    </w:p>
    <w:p w:rsidR="00E7201F" w:rsidRDefault="00E7201F" w:rsidP="00C94616">
      <w:pPr>
        <w:pStyle w:val="Title"/>
        <w:spacing w:after="240"/>
      </w:pPr>
      <w:r>
        <w:t>Con có một Tổ quốc…!</w:t>
      </w:r>
    </w:p>
    <w:p w:rsidR="00E7201F" w:rsidRDefault="00E7201F" w:rsidP="0054762D">
      <w:pPr>
        <w:pStyle w:val="NoSpacing"/>
      </w:pPr>
      <w:r>
        <w:t xml:space="preserve"> </w:t>
      </w:r>
      <w:r w:rsidR="0054762D">
        <w:rPr>
          <w:rFonts w:ascii="Georgia" w:eastAsia="Times New Roman" w:hAnsi="Georgia"/>
          <w:noProof/>
          <w:color w:val="743399"/>
          <w:sz w:val="24"/>
          <w:szCs w:val="24"/>
          <w:bdr w:val="none" w:sz="0" w:space="0" w:color="auto" w:frame="1"/>
        </w:rPr>
        <w:drawing>
          <wp:inline distT="0" distB="0" distL="0" distR="0" wp14:anchorId="3803ADC3" wp14:editId="002DD787">
            <wp:extent cx="1445895" cy="1810385"/>
            <wp:effectExtent l="0" t="0" r="1905" b="0"/>
            <wp:docPr id="7" name="Picture 7" descr="https://tcvsglop70.files.wordpress.com/2011/06/duchongythuan.jpg?w=64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vsglop70.files.wordpress.com/2011/06/duchongythuan.jpg?w=640"/>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45895" cy="1810385"/>
                    </a:xfrm>
                    <a:prstGeom prst="rect">
                      <a:avLst/>
                    </a:prstGeom>
                    <a:noFill/>
                    <a:ln>
                      <a:noFill/>
                    </a:ln>
                    <a:effectLst>
                      <a:softEdge rad="25400"/>
                    </a:effectLst>
                  </pic:spPr>
                </pic:pic>
              </a:graphicData>
            </a:graphic>
          </wp:inline>
        </w:drawing>
      </w:r>
    </w:p>
    <w:p w:rsidR="008C0097" w:rsidRDefault="00E7201F" w:rsidP="00C94616">
      <w:pPr>
        <w:pStyle w:val="NoSpacing"/>
      </w:pPr>
      <w:r>
        <w:t xml:space="preserve"> </w:t>
      </w:r>
    </w:p>
    <w:p w:rsidR="00E7201F" w:rsidRPr="00C94616" w:rsidRDefault="00E7201F" w:rsidP="008C0097">
      <w:pPr>
        <w:pStyle w:val="NoSpacing"/>
      </w:pPr>
      <w:r w:rsidRPr="00C94616">
        <w:rPr>
          <w:rFonts w:hint="eastAsia"/>
        </w:rPr>
        <w:t>Đ</w:t>
      </w:r>
      <w:r w:rsidRPr="00C94616">
        <w:t>ấng Đáng Kính Phanxicô Xavie Nguyễn Văn Thuận</w:t>
      </w:r>
    </w:p>
    <w:p w:rsidR="00E7201F" w:rsidRPr="00C94616" w:rsidRDefault="00E7201F" w:rsidP="00C20875">
      <w:pPr>
        <w:spacing w:before="120"/>
        <w:rPr>
          <w:spacing w:val="-4"/>
        </w:rPr>
      </w:pPr>
      <w:r w:rsidRPr="00C94616">
        <w:rPr>
          <w:rFonts w:hint="eastAsia"/>
          <w:spacing w:val="-4"/>
        </w:rPr>
        <w:t>“</w:t>
      </w:r>
      <w:r w:rsidRPr="00C94616">
        <w:rPr>
          <w:b/>
          <w:i/>
          <w:spacing w:val="-4"/>
        </w:rPr>
        <w:t>Con có một Tổ Quốc: N</w:t>
      </w:r>
      <w:r w:rsidRPr="00C94616">
        <w:rPr>
          <w:rFonts w:hint="eastAsia"/>
          <w:b/>
          <w:i/>
          <w:spacing w:val="-4"/>
        </w:rPr>
        <w:t>ư</w:t>
      </w:r>
      <w:r w:rsidRPr="00C94616">
        <w:rPr>
          <w:b/>
          <w:i/>
          <w:spacing w:val="-4"/>
        </w:rPr>
        <w:t>ớc Việt Nam! Con yêu tổ quốc VN, và hiến mình cho Tổ Quốc thân yêu…</w:t>
      </w:r>
      <w:r w:rsidRPr="00C94616">
        <w:rPr>
          <w:spacing w:val="-4"/>
        </w:rPr>
        <w:t>” Đó là lời và ý của ĐHY Phanxicô Xaviê Nguyễn Văn Thuận, ng</w:t>
      </w:r>
      <w:r w:rsidRPr="00C94616">
        <w:rPr>
          <w:rFonts w:hint="eastAsia"/>
          <w:spacing w:val="-4"/>
        </w:rPr>
        <w:t>ư</w:t>
      </w:r>
      <w:r w:rsidRPr="00C94616">
        <w:rPr>
          <w:spacing w:val="-4"/>
        </w:rPr>
        <w:t>ời mà hiện nay đ</w:t>
      </w:r>
      <w:r w:rsidRPr="00C94616">
        <w:rPr>
          <w:rFonts w:hint="eastAsia"/>
          <w:spacing w:val="-4"/>
        </w:rPr>
        <w:t>ư</w:t>
      </w:r>
      <w:r w:rsidRPr="00C94616">
        <w:rPr>
          <w:spacing w:val="-4"/>
        </w:rPr>
        <w:t>ợc Giáo Hội tôn vinh là bậc Đáng Kính, sẵn sàng để đ</w:t>
      </w:r>
      <w:r w:rsidRPr="00C94616">
        <w:rPr>
          <w:rFonts w:hint="eastAsia"/>
          <w:spacing w:val="-4"/>
        </w:rPr>
        <w:t>ư</w:t>
      </w:r>
      <w:r w:rsidRPr="00C94616">
        <w:rPr>
          <w:spacing w:val="-4"/>
        </w:rPr>
        <w:t>ợc tuyên Chân phúc (Á Thánh) tr</w:t>
      </w:r>
      <w:r w:rsidRPr="00C94616">
        <w:rPr>
          <w:rFonts w:hint="eastAsia"/>
          <w:spacing w:val="-4"/>
        </w:rPr>
        <w:t>ư</w:t>
      </w:r>
      <w:r w:rsidRPr="00C94616">
        <w:rPr>
          <w:spacing w:val="-4"/>
        </w:rPr>
        <w:t>ớc khi đ</w:t>
      </w:r>
      <w:r w:rsidRPr="00C94616">
        <w:rPr>
          <w:rFonts w:hint="eastAsia"/>
          <w:spacing w:val="-4"/>
        </w:rPr>
        <w:t>ư</w:t>
      </w:r>
      <w:r w:rsidRPr="00C94616">
        <w:rPr>
          <w:spacing w:val="-4"/>
        </w:rPr>
        <w:t xml:space="preserve">ợc tung hô là Thánh có thể là trong thời gian gần đây thôi. </w:t>
      </w:r>
    </w:p>
    <w:p w:rsidR="00E7201F" w:rsidRPr="00C94616" w:rsidRDefault="00E7201F" w:rsidP="00E7201F">
      <w:pPr>
        <w:rPr>
          <w:spacing w:val="-4"/>
        </w:rPr>
      </w:pPr>
      <w:r w:rsidRPr="00C94616">
        <w:rPr>
          <w:rFonts w:hint="eastAsia"/>
          <w:spacing w:val="-4"/>
        </w:rPr>
        <w:t>“</w:t>
      </w:r>
      <w:r w:rsidRPr="00C94616">
        <w:rPr>
          <w:spacing w:val="-4"/>
        </w:rPr>
        <w:t>CON CÓ MỘT TỔ QUỐC: N</w:t>
      </w:r>
      <w:r w:rsidRPr="00C94616">
        <w:rPr>
          <w:rFonts w:hint="eastAsia"/>
          <w:spacing w:val="-4"/>
        </w:rPr>
        <w:t>Ư</w:t>
      </w:r>
      <w:r w:rsidRPr="00C94616">
        <w:rPr>
          <w:spacing w:val="-4"/>
        </w:rPr>
        <w:t>ỚC VIỆT NAM…”! Một lời nhắc nhở, và là lời kêu gọi tình yêu n</w:t>
      </w:r>
      <w:r w:rsidRPr="00C94616">
        <w:rPr>
          <w:rFonts w:hint="eastAsia"/>
          <w:spacing w:val="-4"/>
        </w:rPr>
        <w:t>ư</w:t>
      </w:r>
      <w:r w:rsidRPr="00C94616">
        <w:rPr>
          <w:spacing w:val="-4"/>
        </w:rPr>
        <w:t>ớc, trách nhiệm bảo vệ non sông của mỗi ng</w:t>
      </w:r>
      <w:r w:rsidRPr="00C94616">
        <w:rPr>
          <w:rFonts w:hint="eastAsia"/>
          <w:spacing w:val="-4"/>
        </w:rPr>
        <w:t>ư</w:t>
      </w:r>
      <w:r w:rsidRPr="00C94616">
        <w:rPr>
          <w:spacing w:val="-4"/>
        </w:rPr>
        <w:t>ời con VN, với đất n</w:t>
      </w:r>
      <w:r w:rsidRPr="00C94616">
        <w:rPr>
          <w:rFonts w:hint="eastAsia"/>
          <w:spacing w:val="-4"/>
        </w:rPr>
        <w:t>ư</w:t>
      </w:r>
      <w:r w:rsidRPr="00C94616">
        <w:rPr>
          <w:spacing w:val="-4"/>
        </w:rPr>
        <w:t>ớc thân yêu do tiền nhân để lại, với bao công lao xây dựng, giữ gìn! Bản tuyên x</w:t>
      </w:r>
      <w:r w:rsidRPr="00C94616">
        <w:rPr>
          <w:rFonts w:hint="eastAsia"/>
          <w:spacing w:val="-4"/>
        </w:rPr>
        <w:t>ư</w:t>
      </w:r>
      <w:r w:rsidRPr="00C94616">
        <w:rPr>
          <w:spacing w:val="-4"/>
        </w:rPr>
        <w:t>ng “Con có một Tổ Quốc” của Đấng Đáng Kính đã đ</w:t>
      </w:r>
      <w:r w:rsidRPr="00C94616">
        <w:rPr>
          <w:rFonts w:hint="eastAsia"/>
          <w:spacing w:val="-4"/>
        </w:rPr>
        <w:t>ư</w:t>
      </w:r>
      <w:r w:rsidRPr="00C94616">
        <w:rPr>
          <w:spacing w:val="-4"/>
        </w:rPr>
        <w:t>ợc linh mục nhạc sĩ Đỗ Bá Công phổ nhạc, và tiếng hát đầy tâm tình của ca sĩ Khánh Ly, làm đổ bao dòng lệ của giáo dân.</w:t>
      </w:r>
    </w:p>
    <w:p w:rsidR="00E7201F" w:rsidRPr="00C94616" w:rsidRDefault="00E7201F" w:rsidP="00E7201F">
      <w:pPr>
        <w:rPr>
          <w:spacing w:val="-4"/>
        </w:rPr>
      </w:pPr>
      <w:r w:rsidRPr="00C94616">
        <w:rPr>
          <w:spacing w:val="-4"/>
        </w:rPr>
        <w:t>Lạy Chúa từ nhân, Chúa đã ban cho chúng con một đất n</w:t>
      </w:r>
      <w:r w:rsidRPr="00C94616">
        <w:rPr>
          <w:rFonts w:hint="eastAsia"/>
          <w:spacing w:val="-4"/>
        </w:rPr>
        <w:t>ư</w:t>
      </w:r>
      <w:r w:rsidRPr="00C94616">
        <w:rPr>
          <w:spacing w:val="-4"/>
        </w:rPr>
        <w:t>ớc, một Tổ Quốc, một giải giang s</w:t>
      </w:r>
      <w:r w:rsidRPr="00C94616">
        <w:rPr>
          <w:rFonts w:hint="eastAsia"/>
          <w:spacing w:val="-4"/>
        </w:rPr>
        <w:t>ơ</w:t>
      </w:r>
      <w:r w:rsidRPr="00C94616">
        <w:rPr>
          <w:spacing w:val="-4"/>
        </w:rPr>
        <w:t>n VN xinh t</w:t>
      </w:r>
      <w:r w:rsidRPr="00C94616">
        <w:rPr>
          <w:rFonts w:hint="eastAsia"/>
          <w:spacing w:val="-4"/>
        </w:rPr>
        <w:t>ươ</w:t>
      </w:r>
      <w:r w:rsidRPr="00C94616">
        <w:rPr>
          <w:spacing w:val="-4"/>
        </w:rPr>
        <w:t>i, đ</w:t>
      </w:r>
      <w:r w:rsidRPr="00C94616">
        <w:rPr>
          <w:rFonts w:hint="eastAsia"/>
          <w:spacing w:val="-4"/>
        </w:rPr>
        <w:t>ư</w:t>
      </w:r>
      <w:r w:rsidRPr="00C94616">
        <w:rPr>
          <w:spacing w:val="-4"/>
        </w:rPr>
        <w:t>ợc tô bồi bằng bao máu lệ của tiền nhân anh dũng, giờ đây chúng con cúi xin Chúa hãy th</w:t>
      </w:r>
      <w:r w:rsidRPr="00C94616">
        <w:rPr>
          <w:rFonts w:hint="eastAsia"/>
          <w:spacing w:val="-4"/>
        </w:rPr>
        <w:t>ươ</w:t>
      </w:r>
      <w:r w:rsidRPr="00C94616">
        <w:rPr>
          <w:spacing w:val="-4"/>
        </w:rPr>
        <w:t>ng tình bảo vệ quê h</w:t>
      </w:r>
      <w:r w:rsidRPr="00C94616">
        <w:rPr>
          <w:rFonts w:hint="eastAsia"/>
          <w:spacing w:val="-4"/>
        </w:rPr>
        <w:t>ươ</w:t>
      </w:r>
      <w:r w:rsidRPr="00C94616">
        <w:rPr>
          <w:spacing w:val="-4"/>
        </w:rPr>
        <w:t>ng, dân tộc chúng con. Dân con yếu đuối, nghèo nàn, lại phải đứng tr</w:t>
      </w:r>
      <w:r w:rsidRPr="00C94616">
        <w:rPr>
          <w:rFonts w:hint="eastAsia"/>
          <w:spacing w:val="-4"/>
        </w:rPr>
        <w:t>ư</w:t>
      </w:r>
      <w:r w:rsidRPr="00C94616">
        <w:rPr>
          <w:spacing w:val="-4"/>
        </w:rPr>
        <w:t>ớc nanh vuốt của kẻ thù xâm l</w:t>
      </w:r>
      <w:r w:rsidRPr="00C94616">
        <w:rPr>
          <w:rFonts w:hint="eastAsia"/>
          <w:spacing w:val="-4"/>
        </w:rPr>
        <w:t>ư</w:t>
      </w:r>
      <w:r w:rsidRPr="00C94616">
        <w:rPr>
          <w:spacing w:val="-4"/>
        </w:rPr>
        <w:t>ợc tàn bạo nh</w:t>
      </w:r>
      <w:r w:rsidRPr="00C94616">
        <w:rPr>
          <w:rFonts w:hint="eastAsia"/>
          <w:spacing w:val="-4"/>
        </w:rPr>
        <w:t>ư</w:t>
      </w:r>
      <w:r w:rsidRPr="00C94616">
        <w:rPr>
          <w:spacing w:val="-4"/>
        </w:rPr>
        <w:t xml:space="preserve"> loài dã thú, rất cần tới </w:t>
      </w:r>
      <w:r w:rsidRPr="00C94616">
        <w:rPr>
          <w:rFonts w:hint="eastAsia"/>
          <w:spacing w:val="-4"/>
        </w:rPr>
        <w:t>ơ</w:t>
      </w:r>
      <w:r w:rsidRPr="00C94616">
        <w:rPr>
          <w:spacing w:val="-4"/>
        </w:rPr>
        <w:t>n phù trợ của Chúa.</w:t>
      </w:r>
    </w:p>
    <w:p w:rsidR="00E7201F" w:rsidRPr="00C94616" w:rsidRDefault="00E7201F" w:rsidP="00E7201F">
      <w:pPr>
        <w:rPr>
          <w:spacing w:val="-4"/>
        </w:rPr>
      </w:pPr>
      <w:r w:rsidRPr="00C94616">
        <w:rPr>
          <w:rFonts w:hint="eastAsia"/>
          <w:spacing w:val="-4"/>
        </w:rPr>
        <w:t>Đ</w:t>
      </w:r>
      <w:r w:rsidRPr="00C94616">
        <w:rPr>
          <w:spacing w:val="-4"/>
        </w:rPr>
        <w:t>ấng Đáng kính của chúng con, từ đây chúng con quyết đi theo con đ</w:t>
      </w:r>
      <w:r w:rsidRPr="00C94616">
        <w:rPr>
          <w:rFonts w:hint="eastAsia"/>
          <w:spacing w:val="-4"/>
        </w:rPr>
        <w:t>ư</w:t>
      </w:r>
      <w:r w:rsidRPr="00C94616">
        <w:rPr>
          <w:spacing w:val="-4"/>
        </w:rPr>
        <w:t>ờng của ng</w:t>
      </w:r>
      <w:r w:rsidRPr="00C94616">
        <w:rPr>
          <w:rFonts w:hint="eastAsia"/>
          <w:spacing w:val="-4"/>
        </w:rPr>
        <w:t>ư</w:t>
      </w:r>
      <w:r w:rsidRPr="00C94616">
        <w:rPr>
          <w:spacing w:val="-4"/>
        </w:rPr>
        <w:t>ời, không ngại ngùng lặp lại mãi lời tuyên x</w:t>
      </w:r>
      <w:r w:rsidRPr="00C94616">
        <w:rPr>
          <w:rFonts w:hint="eastAsia"/>
          <w:spacing w:val="-4"/>
        </w:rPr>
        <w:t>ư</w:t>
      </w:r>
      <w:r w:rsidRPr="00C94616">
        <w:rPr>
          <w:spacing w:val="-4"/>
        </w:rPr>
        <w:t>ng: “CON CÓ MỘT TỔ QUỐC: N</w:t>
      </w:r>
      <w:r w:rsidRPr="00C94616">
        <w:rPr>
          <w:rFonts w:hint="eastAsia"/>
          <w:spacing w:val="-4"/>
        </w:rPr>
        <w:t>Ư</w:t>
      </w:r>
      <w:r w:rsidRPr="00C94616">
        <w:rPr>
          <w:spacing w:val="-4"/>
        </w:rPr>
        <w:t>ỚC VIỆT NAM! Con phục vụ hết tâm hồn, Con trung thành hết nhiệt huyết, Con bảo vệ bằng x</w:t>
      </w:r>
      <w:r w:rsidRPr="00C94616">
        <w:rPr>
          <w:rFonts w:hint="eastAsia"/>
          <w:spacing w:val="-4"/>
        </w:rPr>
        <w:t>ươ</w:t>
      </w:r>
      <w:r w:rsidRPr="00C94616">
        <w:rPr>
          <w:spacing w:val="-4"/>
        </w:rPr>
        <w:t>ng máu, Con xây dựng bằng tim óc…”</w:t>
      </w:r>
    </w:p>
    <w:p w:rsidR="00E7201F" w:rsidRPr="00C94616" w:rsidRDefault="00E7201F" w:rsidP="00C94616">
      <w:pPr>
        <w:pStyle w:val="NoSpacing"/>
        <w:spacing w:before="120"/>
        <w:ind w:left="450"/>
        <w:jc w:val="left"/>
        <w:rPr>
          <w:b/>
          <w:spacing w:val="-4"/>
        </w:rPr>
      </w:pPr>
      <w:r w:rsidRPr="00C94616">
        <w:rPr>
          <w:b/>
          <w:spacing w:val="-4"/>
        </w:rPr>
        <w:t>Con Có Một Tổ Quốc</w:t>
      </w:r>
    </w:p>
    <w:p w:rsidR="00E7201F" w:rsidRPr="00C94616" w:rsidRDefault="00E7201F" w:rsidP="00E7201F">
      <w:pPr>
        <w:rPr>
          <w:i/>
          <w:spacing w:val="-4"/>
        </w:rPr>
      </w:pPr>
      <w:r w:rsidRPr="00C94616">
        <w:rPr>
          <w:i/>
          <w:spacing w:val="-4"/>
        </w:rPr>
        <w:t>Là ng</w:t>
      </w:r>
      <w:r w:rsidRPr="00C94616">
        <w:rPr>
          <w:rFonts w:hint="eastAsia"/>
          <w:i/>
          <w:spacing w:val="-4"/>
        </w:rPr>
        <w:t>ư</w:t>
      </w:r>
      <w:r w:rsidRPr="00C94616">
        <w:rPr>
          <w:i/>
          <w:spacing w:val="-4"/>
        </w:rPr>
        <w:t>ời Công Giáo Việt Nam,</w:t>
      </w:r>
    </w:p>
    <w:p w:rsidR="00E7201F" w:rsidRPr="00C94616" w:rsidRDefault="00E7201F" w:rsidP="00E7201F">
      <w:pPr>
        <w:rPr>
          <w:i/>
          <w:spacing w:val="-4"/>
        </w:rPr>
      </w:pPr>
      <w:r w:rsidRPr="00C94616">
        <w:rPr>
          <w:i/>
          <w:spacing w:val="-4"/>
        </w:rPr>
        <w:t xml:space="preserve">Con phải yêu Tổ Quốc gấp bội. </w:t>
      </w:r>
    </w:p>
    <w:p w:rsidR="00E7201F" w:rsidRPr="00C94616" w:rsidRDefault="00E7201F" w:rsidP="00E7201F">
      <w:pPr>
        <w:rPr>
          <w:i/>
          <w:spacing w:val="-4"/>
        </w:rPr>
      </w:pPr>
      <w:r w:rsidRPr="00C94616">
        <w:rPr>
          <w:i/>
          <w:spacing w:val="-4"/>
        </w:rPr>
        <w:t>Tiếng chuông ngân trầm,</w:t>
      </w:r>
    </w:p>
    <w:p w:rsidR="00E7201F" w:rsidRPr="00C94616" w:rsidRDefault="00E7201F" w:rsidP="00E7201F">
      <w:pPr>
        <w:rPr>
          <w:i/>
          <w:spacing w:val="-4"/>
        </w:rPr>
      </w:pPr>
      <w:r w:rsidRPr="00C94616">
        <w:rPr>
          <w:i/>
          <w:spacing w:val="-4"/>
        </w:rPr>
        <w:t>Việt Nam nguyện cầu.</w:t>
      </w:r>
    </w:p>
    <w:p w:rsidR="00E7201F" w:rsidRPr="00C94616" w:rsidRDefault="00E7201F" w:rsidP="00E7201F">
      <w:pPr>
        <w:rPr>
          <w:i/>
          <w:spacing w:val="-4"/>
        </w:rPr>
      </w:pPr>
      <w:r w:rsidRPr="00C94616">
        <w:rPr>
          <w:i/>
          <w:spacing w:val="-4"/>
        </w:rPr>
        <w:t>Tiếng chuông não nùng,</w:t>
      </w:r>
    </w:p>
    <w:p w:rsidR="00E7201F" w:rsidRPr="00C94616" w:rsidRDefault="00E7201F" w:rsidP="00E7201F">
      <w:pPr>
        <w:rPr>
          <w:i/>
          <w:spacing w:val="-4"/>
        </w:rPr>
      </w:pPr>
      <w:r w:rsidRPr="00C94616">
        <w:rPr>
          <w:i/>
          <w:spacing w:val="-4"/>
        </w:rPr>
        <w:t>Việt Nam buồn thảm.</w:t>
      </w:r>
    </w:p>
    <w:p w:rsidR="00E7201F" w:rsidRPr="00C94616" w:rsidRDefault="00E7201F" w:rsidP="00E7201F">
      <w:pPr>
        <w:rPr>
          <w:i/>
          <w:spacing w:val="-4"/>
        </w:rPr>
      </w:pPr>
      <w:r w:rsidRPr="00C94616">
        <w:rPr>
          <w:i/>
          <w:spacing w:val="-4"/>
        </w:rPr>
        <w:t>Tiếng chuông vang lừng,</w:t>
      </w:r>
    </w:p>
    <w:p w:rsidR="00E7201F" w:rsidRPr="00C94616" w:rsidRDefault="00E7201F" w:rsidP="00E7201F">
      <w:pPr>
        <w:rPr>
          <w:i/>
          <w:spacing w:val="-4"/>
        </w:rPr>
      </w:pPr>
      <w:r w:rsidRPr="00C94616">
        <w:rPr>
          <w:i/>
          <w:spacing w:val="-4"/>
        </w:rPr>
        <w:t>Việt Nam khởi hoàn.</w:t>
      </w:r>
    </w:p>
    <w:p w:rsidR="00E7201F" w:rsidRPr="00C94616" w:rsidRDefault="00E7201F" w:rsidP="00E7201F">
      <w:pPr>
        <w:rPr>
          <w:i/>
          <w:spacing w:val="-4"/>
        </w:rPr>
      </w:pPr>
      <w:r w:rsidRPr="00C94616">
        <w:rPr>
          <w:i/>
          <w:spacing w:val="-4"/>
        </w:rPr>
        <w:t>Tiếng chuông thanh thoát,</w:t>
      </w:r>
    </w:p>
    <w:p w:rsidR="00E7201F" w:rsidRPr="00C94616" w:rsidRDefault="00E7201F" w:rsidP="00E7201F">
      <w:pPr>
        <w:rPr>
          <w:i/>
          <w:spacing w:val="-4"/>
        </w:rPr>
      </w:pPr>
      <w:r w:rsidRPr="00C94616">
        <w:rPr>
          <w:i/>
          <w:spacing w:val="-4"/>
        </w:rPr>
        <w:t>Việt Nam hy vọng.</w:t>
      </w:r>
    </w:p>
    <w:p w:rsidR="00E7201F" w:rsidRPr="00C94616" w:rsidRDefault="00E7201F" w:rsidP="00C94616">
      <w:pPr>
        <w:spacing w:before="240"/>
        <w:rPr>
          <w:i/>
          <w:spacing w:val="-4"/>
        </w:rPr>
      </w:pPr>
      <w:r w:rsidRPr="00C94616">
        <w:rPr>
          <w:spacing w:val="-4"/>
        </w:rPr>
        <w:t xml:space="preserve"> </w:t>
      </w:r>
      <w:r w:rsidRPr="00C94616">
        <w:rPr>
          <w:i/>
          <w:spacing w:val="-4"/>
        </w:rPr>
        <w:t>Con có một tổ quốc Việt Nam,</w:t>
      </w:r>
    </w:p>
    <w:p w:rsidR="00E7201F" w:rsidRPr="00C94616" w:rsidRDefault="00E7201F" w:rsidP="00E7201F">
      <w:pPr>
        <w:rPr>
          <w:i/>
          <w:spacing w:val="-4"/>
        </w:rPr>
      </w:pPr>
      <w:r w:rsidRPr="00C94616">
        <w:rPr>
          <w:i/>
          <w:spacing w:val="-4"/>
        </w:rPr>
        <w:t>Quê h</w:t>
      </w:r>
      <w:r w:rsidRPr="00C94616">
        <w:rPr>
          <w:rFonts w:hint="eastAsia"/>
          <w:i/>
          <w:spacing w:val="-4"/>
        </w:rPr>
        <w:t>ươ</w:t>
      </w:r>
      <w:r w:rsidRPr="00C94616">
        <w:rPr>
          <w:i/>
          <w:spacing w:val="-4"/>
        </w:rPr>
        <w:t>ng yêu quí ngàn đời.</w:t>
      </w:r>
    </w:p>
    <w:p w:rsidR="00E7201F" w:rsidRPr="00C94616" w:rsidRDefault="00E7201F" w:rsidP="00E7201F">
      <w:pPr>
        <w:rPr>
          <w:i/>
          <w:spacing w:val="-4"/>
        </w:rPr>
      </w:pPr>
      <w:r w:rsidRPr="00C94616">
        <w:rPr>
          <w:i/>
          <w:spacing w:val="-4"/>
        </w:rPr>
        <w:t>Con hãnh diện, con vui s</w:t>
      </w:r>
      <w:r w:rsidRPr="00C94616">
        <w:rPr>
          <w:rFonts w:hint="eastAsia"/>
          <w:i/>
          <w:spacing w:val="-4"/>
        </w:rPr>
        <w:t>ư</w:t>
      </w:r>
      <w:r w:rsidRPr="00C94616">
        <w:rPr>
          <w:i/>
          <w:spacing w:val="-4"/>
        </w:rPr>
        <w:t>ớng.</w:t>
      </w:r>
    </w:p>
    <w:p w:rsidR="00E7201F" w:rsidRPr="00C94616" w:rsidRDefault="00E7201F" w:rsidP="00E7201F">
      <w:pPr>
        <w:rPr>
          <w:i/>
          <w:spacing w:val="-4"/>
        </w:rPr>
      </w:pPr>
      <w:r w:rsidRPr="00C94616">
        <w:rPr>
          <w:i/>
          <w:spacing w:val="-4"/>
        </w:rPr>
        <w:t>Con yêu non sông gấm vóc,</w:t>
      </w:r>
    </w:p>
    <w:p w:rsidR="00E7201F" w:rsidRPr="00C94616" w:rsidRDefault="00E7201F" w:rsidP="00E7201F">
      <w:pPr>
        <w:rPr>
          <w:i/>
          <w:spacing w:val="-4"/>
        </w:rPr>
      </w:pPr>
      <w:r w:rsidRPr="00C94616">
        <w:rPr>
          <w:i/>
          <w:spacing w:val="-4"/>
        </w:rPr>
        <w:t>Con yêu lịch sử vẻ vang.</w:t>
      </w:r>
    </w:p>
    <w:p w:rsidR="00E7201F" w:rsidRPr="00C94616" w:rsidRDefault="00E7201F" w:rsidP="00E7201F">
      <w:pPr>
        <w:rPr>
          <w:i/>
          <w:spacing w:val="-4"/>
        </w:rPr>
      </w:pPr>
      <w:r w:rsidRPr="00C94616">
        <w:rPr>
          <w:i/>
          <w:spacing w:val="-4"/>
        </w:rPr>
        <w:t>Con yêu đồng bào cần mẫn,</w:t>
      </w:r>
    </w:p>
    <w:p w:rsidR="00E7201F" w:rsidRPr="00C94616" w:rsidRDefault="00E7201F" w:rsidP="00E7201F">
      <w:pPr>
        <w:rPr>
          <w:i/>
          <w:spacing w:val="-4"/>
        </w:rPr>
      </w:pPr>
      <w:r w:rsidRPr="00C94616">
        <w:rPr>
          <w:i/>
          <w:spacing w:val="-4"/>
        </w:rPr>
        <w:t>Con yêu chiến sĩ hào hùng.</w:t>
      </w:r>
    </w:p>
    <w:p w:rsidR="00E7201F" w:rsidRPr="00C94616" w:rsidRDefault="00E7201F" w:rsidP="00E7201F">
      <w:pPr>
        <w:rPr>
          <w:i/>
          <w:spacing w:val="-4"/>
        </w:rPr>
      </w:pPr>
      <w:r w:rsidRPr="00C94616">
        <w:rPr>
          <w:i/>
          <w:spacing w:val="-4"/>
        </w:rPr>
        <w:t>Sông cuồn cuộn máu chảy cuộn h</w:t>
      </w:r>
      <w:r w:rsidRPr="00C94616">
        <w:rPr>
          <w:rFonts w:hint="eastAsia"/>
          <w:i/>
          <w:spacing w:val="-4"/>
        </w:rPr>
        <w:t>ơ</w:t>
      </w:r>
      <w:r w:rsidRPr="00C94616">
        <w:rPr>
          <w:i/>
          <w:spacing w:val="-4"/>
        </w:rPr>
        <w:t>n.</w:t>
      </w:r>
    </w:p>
    <w:p w:rsidR="00E7201F" w:rsidRPr="00C94616" w:rsidRDefault="00E7201F" w:rsidP="00E7201F">
      <w:pPr>
        <w:rPr>
          <w:i/>
          <w:spacing w:val="-4"/>
        </w:rPr>
      </w:pPr>
      <w:r w:rsidRPr="00C94616">
        <w:rPr>
          <w:i/>
          <w:spacing w:val="-4"/>
        </w:rPr>
        <w:t>Núi cao, x</w:t>
      </w:r>
      <w:r w:rsidRPr="00C94616">
        <w:rPr>
          <w:rFonts w:hint="eastAsia"/>
          <w:i/>
          <w:spacing w:val="-4"/>
        </w:rPr>
        <w:t>ươ</w:t>
      </w:r>
      <w:r w:rsidRPr="00C94616">
        <w:rPr>
          <w:i/>
          <w:spacing w:val="-4"/>
        </w:rPr>
        <w:t>ng chất cao h</w:t>
      </w:r>
      <w:r w:rsidRPr="00C94616">
        <w:rPr>
          <w:rFonts w:hint="eastAsia"/>
          <w:i/>
          <w:spacing w:val="-4"/>
        </w:rPr>
        <w:t>ơ</w:t>
      </w:r>
      <w:r w:rsidRPr="00C94616">
        <w:rPr>
          <w:i/>
          <w:spacing w:val="-4"/>
        </w:rPr>
        <w:t>n.</w:t>
      </w:r>
    </w:p>
    <w:p w:rsidR="00E7201F" w:rsidRPr="00C94616" w:rsidRDefault="00E7201F" w:rsidP="00E7201F">
      <w:pPr>
        <w:rPr>
          <w:i/>
          <w:spacing w:val="-4"/>
        </w:rPr>
      </w:pPr>
      <w:r w:rsidRPr="00C94616">
        <w:rPr>
          <w:rFonts w:hint="eastAsia"/>
          <w:i/>
          <w:spacing w:val="-4"/>
        </w:rPr>
        <w:t>Ð</w:t>
      </w:r>
      <w:r w:rsidRPr="00C94616">
        <w:rPr>
          <w:i/>
          <w:spacing w:val="-4"/>
        </w:rPr>
        <w:t>ất tuy hẹp, nh</w:t>
      </w:r>
      <w:r w:rsidRPr="00C94616">
        <w:rPr>
          <w:rFonts w:hint="eastAsia"/>
          <w:i/>
          <w:spacing w:val="-4"/>
        </w:rPr>
        <w:t>ư</w:t>
      </w:r>
      <w:r w:rsidRPr="00C94616">
        <w:rPr>
          <w:i/>
          <w:spacing w:val="-4"/>
        </w:rPr>
        <w:t>ng chí lớn.</w:t>
      </w:r>
    </w:p>
    <w:p w:rsidR="00E7201F" w:rsidRPr="00C94616" w:rsidRDefault="00E7201F" w:rsidP="00E7201F">
      <w:pPr>
        <w:rPr>
          <w:i/>
          <w:spacing w:val="-4"/>
        </w:rPr>
      </w:pPr>
      <w:r w:rsidRPr="00C94616">
        <w:rPr>
          <w:i/>
          <w:spacing w:val="-4"/>
        </w:rPr>
        <w:t>N</w:t>
      </w:r>
      <w:r w:rsidRPr="00C94616">
        <w:rPr>
          <w:rFonts w:hint="eastAsia"/>
          <w:i/>
          <w:spacing w:val="-4"/>
        </w:rPr>
        <w:t>ư</w:t>
      </w:r>
      <w:r w:rsidRPr="00C94616">
        <w:rPr>
          <w:i/>
          <w:spacing w:val="-4"/>
        </w:rPr>
        <w:t>ớc tuy nhỏ, nh</w:t>
      </w:r>
      <w:r w:rsidRPr="00C94616">
        <w:rPr>
          <w:rFonts w:hint="eastAsia"/>
          <w:i/>
          <w:spacing w:val="-4"/>
        </w:rPr>
        <w:t>ư</w:t>
      </w:r>
      <w:r w:rsidRPr="00C94616">
        <w:rPr>
          <w:i/>
          <w:spacing w:val="-4"/>
        </w:rPr>
        <w:t>ng danh vang.</w:t>
      </w:r>
    </w:p>
    <w:p w:rsidR="00E7201F" w:rsidRPr="00C94616" w:rsidRDefault="00E7201F" w:rsidP="00E7201F">
      <w:pPr>
        <w:rPr>
          <w:i/>
          <w:spacing w:val="-4"/>
        </w:rPr>
      </w:pPr>
      <w:r w:rsidRPr="00C94616">
        <w:rPr>
          <w:i/>
          <w:spacing w:val="-4"/>
        </w:rPr>
        <w:t>Con phục vụ hết tâm hồn,</w:t>
      </w:r>
    </w:p>
    <w:p w:rsidR="00E7201F" w:rsidRPr="00C94616" w:rsidRDefault="00E7201F" w:rsidP="00E7201F">
      <w:pPr>
        <w:rPr>
          <w:i/>
          <w:spacing w:val="-4"/>
        </w:rPr>
      </w:pPr>
      <w:r w:rsidRPr="00C94616">
        <w:rPr>
          <w:i/>
          <w:spacing w:val="-4"/>
        </w:rPr>
        <w:t>Con trung thành hết nhiệt huyết.</w:t>
      </w:r>
    </w:p>
    <w:p w:rsidR="00E7201F" w:rsidRPr="00C94616" w:rsidRDefault="00E7201F" w:rsidP="00E7201F">
      <w:pPr>
        <w:rPr>
          <w:i/>
          <w:spacing w:val="-4"/>
        </w:rPr>
      </w:pPr>
      <w:r w:rsidRPr="00C94616">
        <w:rPr>
          <w:i/>
          <w:spacing w:val="-4"/>
        </w:rPr>
        <w:t>Con bảo vệ bằng x</w:t>
      </w:r>
      <w:r w:rsidRPr="00C94616">
        <w:rPr>
          <w:rFonts w:hint="eastAsia"/>
          <w:i/>
          <w:spacing w:val="-4"/>
        </w:rPr>
        <w:t>ươ</w:t>
      </w:r>
      <w:r w:rsidRPr="00C94616">
        <w:rPr>
          <w:i/>
          <w:spacing w:val="-4"/>
        </w:rPr>
        <w:t>ng máu,</w:t>
      </w:r>
    </w:p>
    <w:p w:rsidR="00E7201F" w:rsidRPr="00C94616" w:rsidRDefault="00E7201F" w:rsidP="00E7201F">
      <w:pPr>
        <w:rPr>
          <w:i/>
          <w:spacing w:val="-4"/>
        </w:rPr>
      </w:pPr>
      <w:r w:rsidRPr="00C94616">
        <w:rPr>
          <w:i/>
          <w:spacing w:val="-4"/>
        </w:rPr>
        <w:t>Con xây dựng bằng tim óc.</w:t>
      </w:r>
    </w:p>
    <w:p w:rsidR="00E7201F" w:rsidRPr="00C94616" w:rsidRDefault="00E7201F" w:rsidP="00E7201F">
      <w:pPr>
        <w:rPr>
          <w:i/>
          <w:spacing w:val="-4"/>
        </w:rPr>
      </w:pPr>
      <w:r w:rsidRPr="00C94616">
        <w:rPr>
          <w:i/>
          <w:spacing w:val="-4"/>
        </w:rPr>
        <w:t>Vui niềm vui của đồng bào,</w:t>
      </w:r>
    </w:p>
    <w:p w:rsidR="00E7201F" w:rsidRPr="00C94616" w:rsidRDefault="00E7201F" w:rsidP="00E7201F">
      <w:pPr>
        <w:rPr>
          <w:i/>
          <w:spacing w:val="-4"/>
        </w:rPr>
      </w:pPr>
      <w:r w:rsidRPr="00C94616">
        <w:rPr>
          <w:i/>
          <w:spacing w:val="-4"/>
        </w:rPr>
        <w:t>Buồn nỗi buồn của Dân Tộc.</w:t>
      </w:r>
    </w:p>
    <w:p w:rsidR="00E7201F" w:rsidRPr="00C94616" w:rsidRDefault="00E7201F" w:rsidP="00C94616">
      <w:pPr>
        <w:spacing w:before="240"/>
        <w:rPr>
          <w:i/>
          <w:spacing w:val="-4"/>
        </w:rPr>
      </w:pPr>
      <w:r w:rsidRPr="00C94616">
        <w:rPr>
          <w:i/>
          <w:spacing w:val="-4"/>
        </w:rPr>
        <w:t xml:space="preserve"> Một N</w:t>
      </w:r>
      <w:r w:rsidRPr="00C94616">
        <w:rPr>
          <w:rFonts w:hint="eastAsia"/>
          <w:i/>
          <w:spacing w:val="-4"/>
        </w:rPr>
        <w:t>ư</w:t>
      </w:r>
      <w:r w:rsidRPr="00C94616">
        <w:rPr>
          <w:i/>
          <w:spacing w:val="-4"/>
        </w:rPr>
        <w:t>ớc Việt Nam,</w:t>
      </w:r>
    </w:p>
    <w:p w:rsidR="00E7201F" w:rsidRPr="00C94616" w:rsidRDefault="00E7201F" w:rsidP="00E7201F">
      <w:pPr>
        <w:rPr>
          <w:i/>
          <w:spacing w:val="-4"/>
        </w:rPr>
      </w:pPr>
      <w:r w:rsidRPr="00C94616">
        <w:rPr>
          <w:i/>
          <w:spacing w:val="-4"/>
        </w:rPr>
        <w:t>Một Dân Tộc Việt Nam,</w:t>
      </w:r>
    </w:p>
    <w:p w:rsidR="00E7201F" w:rsidRPr="00C94616" w:rsidRDefault="00E7201F" w:rsidP="00E7201F">
      <w:pPr>
        <w:rPr>
          <w:i/>
          <w:spacing w:val="-4"/>
        </w:rPr>
      </w:pPr>
      <w:r w:rsidRPr="00C94616">
        <w:rPr>
          <w:i/>
          <w:spacing w:val="-4"/>
        </w:rPr>
        <w:t>Một Tâm Hồn Việt Nam,</w:t>
      </w:r>
    </w:p>
    <w:p w:rsidR="00E7201F" w:rsidRPr="00C94616" w:rsidRDefault="00E7201F" w:rsidP="00E7201F">
      <w:pPr>
        <w:rPr>
          <w:i/>
          <w:spacing w:val="-4"/>
        </w:rPr>
      </w:pPr>
      <w:r w:rsidRPr="00C94616">
        <w:rPr>
          <w:i/>
          <w:spacing w:val="-4"/>
        </w:rPr>
        <w:t>Một Truyền Thống Việt Nam.</w:t>
      </w:r>
    </w:p>
    <w:p w:rsidR="00E7201F" w:rsidRPr="00C94616" w:rsidRDefault="00E7201F" w:rsidP="00C94616">
      <w:pPr>
        <w:spacing w:before="240"/>
        <w:rPr>
          <w:i/>
          <w:spacing w:val="-4"/>
        </w:rPr>
      </w:pPr>
      <w:r w:rsidRPr="00C94616">
        <w:rPr>
          <w:i/>
          <w:spacing w:val="-4"/>
        </w:rPr>
        <w:t>Là ng</w:t>
      </w:r>
      <w:r w:rsidRPr="00C94616">
        <w:rPr>
          <w:rFonts w:hint="eastAsia"/>
          <w:i/>
          <w:spacing w:val="-4"/>
        </w:rPr>
        <w:t>ư</w:t>
      </w:r>
      <w:r w:rsidRPr="00C94616">
        <w:rPr>
          <w:i/>
          <w:spacing w:val="-4"/>
        </w:rPr>
        <w:t>ời Công Giáo Việt Nam,</w:t>
      </w:r>
    </w:p>
    <w:p w:rsidR="00E7201F" w:rsidRPr="00C94616" w:rsidRDefault="00E7201F" w:rsidP="00E7201F">
      <w:pPr>
        <w:rPr>
          <w:i/>
          <w:spacing w:val="-4"/>
        </w:rPr>
      </w:pPr>
      <w:r w:rsidRPr="00C94616">
        <w:rPr>
          <w:i/>
          <w:spacing w:val="-4"/>
        </w:rPr>
        <w:t>Con phải yêu Tổ Quốc gấp bội.</w:t>
      </w:r>
    </w:p>
    <w:p w:rsidR="00E7201F" w:rsidRPr="00C94616" w:rsidRDefault="00E7201F" w:rsidP="00E7201F">
      <w:pPr>
        <w:rPr>
          <w:i/>
          <w:spacing w:val="-4"/>
        </w:rPr>
      </w:pPr>
      <w:r w:rsidRPr="00C94616">
        <w:rPr>
          <w:i/>
          <w:spacing w:val="-4"/>
        </w:rPr>
        <w:t>Chúa dạy con, Hội Thánh bảo con.</w:t>
      </w:r>
    </w:p>
    <w:p w:rsidR="00E7201F" w:rsidRPr="00C94616" w:rsidRDefault="00E7201F" w:rsidP="00E7201F">
      <w:pPr>
        <w:rPr>
          <w:i/>
          <w:spacing w:val="-4"/>
        </w:rPr>
      </w:pPr>
      <w:r w:rsidRPr="00C94616">
        <w:rPr>
          <w:i/>
          <w:spacing w:val="-4"/>
        </w:rPr>
        <w:t>Cha mong giòng máu ái quốc,</w:t>
      </w:r>
    </w:p>
    <w:p w:rsidR="00E7201F" w:rsidRPr="00C94616" w:rsidRDefault="00E7201F" w:rsidP="00E7201F">
      <w:pPr>
        <w:rPr>
          <w:i/>
          <w:spacing w:val="-4"/>
        </w:rPr>
      </w:pPr>
      <w:r w:rsidRPr="00C94616">
        <w:rPr>
          <w:i/>
          <w:spacing w:val="-4"/>
        </w:rPr>
        <w:t>Sôi trào trong huyết quản con.</w:t>
      </w:r>
    </w:p>
    <w:p w:rsidR="00E7201F" w:rsidRPr="00C94616" w:rsidRDefault="00E7201F" w:rsidP="00E7201F">
      <w:pPr>
        <w:rPr>
          <w:spacing w:val="-4"/>
        </w:rPr>
      </w:pPr>
      <w:r w:rsidRPr="00C94616">
        <w:rPr>
          <w:spacing w:val="-4"/>
        </w:rPr>
        <w:t xml:space="preserve"> </w:t>
      </w:r>
    </w:p>
    <w:p w:rsidR="00E7201F" w:rsidRPr="00C94616" w:rsidRDefault="00E7201F" w:rsidP="00C94616">
      <w:pPr>
        <w:ind w:firstLine="0"/>
        <w:jc w:val="center"/>
        <w:rPr>
          <w:spacing w:val="-4"/>
        </w:rPr>
      </w:pPr>
      <w:r w:rsidRPr="00C94616">
        <w:rPr>
          <w:spacing w:val="-4"/>
        </w:rPr>
        <w:t>(Ð</w:t>
      </w:r>
      <w:r w:rsidRPr="00C94616">
        <w:rPr>
          <w:rFonts w:hint="eastAsia"/>
          <w:spacing w:val="-4"/>
        </w:rPr>
        <w:t>ư</w:t>
      </w:r>
      <w:r w:rsidRPr="00C94616">
        <w:rPr>
          <w:spacing w:val="-4"/>
        </w:rPr>
        <w:t>ờng Hy Vọng - ĐHY Nguyễn Văn Thuận)</w:t>
      </w:r>
    </w:p>
    <w:p w:rsidR="00E7201F" w:rsidRDefault="00E7201F" w:rsidP="005706C1">
      <w:pPr>
        <w:pStyle w:val="Title"/>
      </w:pPr>
      <w:r>
        <w:t>Việt Nam Quê H</w:t>
      </w:r>
      <w:r>
        <w:rPr>
          <w:rFonts w:hint="eastAsia"/>
        </w:rPr>
        <w:t>ươ</w:t>
      </w:r>
      <w:r w:rsidR="005706C1">
        <w:t>ng Tôi</w:t>
      </w:r>
    </w:p>
    <w:p w:rsidR="00E7201F" w:rsidRDefault="00E7201F" w:rsidP="005706C1">
      <w:pPr>
        <w:pStyle w:val="Author"/>
      </w:pPr>
      <w:r>
        <w:t>Phan Văn An</w:t>
      </w:r>
    </w:p>
    <w:p w:rsidR="00E7201F" w:rsidRDefault="00E7201F" w:rsidP="00E7201F">
      <w:r>
        <w:t xml:space="preserve"> </w:t>
      </w:r>
      <w:r>
        <w:tab/>
        <w:t xml:space="preserve">Từ ngữ </w:t>
      </w:r>
      <w:r w:rsidR="005706C1">
        <w:t xml:space="preserve">Việt Nam </w:t>
      </w:r>
      <w:r>
        <w:t>ngày nay rất quen thuộc với ng</w:t>
      </w:r>
      <w:r>
        <w:rPr>
          <w:rFonts w:hint="eastAsia"/>
        </w:rPr>
        <w:t>ư</w:t>
      </w:r>
      <w:r>
        <w:t>ời Việt ở trong n</w:t>
      </w:r>
      <w:r>
        <w:rPr>
          <w:rFonts w:hint="eastAsia"/>
        </w:rPr>
        <w:t>ư</w:t>
      </w:r>
      <w:r>
        <w:t>ớc cũng nh</w:t>
      </w:r>
      <w:r>
        <w:rPr>
          <w:rFonts w:hint="eastAsia"/>
        </w:rPr>
        <w:t>ư</w:t>
      </w:r>
      <w:r>
        <w:t xml:space="preserve"> đang sinh sống ở hải ngoại. H</w:t>
      </w:r>
      <w:r>
        <w:rPr>
          <w:rFonts w:hint="eastAsia"/>
        </w:rPr>
        <w:t>ơ</w:t>
      </w:r>
      <w:r>
        <w:t>n thế nữa hầu hết các quốc gia trên thế giới khi nghe tên Việ</w:t>
      </w:r>
      <w:r w:rsidR="005706C1">
        <w:t>t N</w:t>
      </w:r>
      <w:r>
        <w:t xml:space="preserve">am họ biết ngay đó là một quốc gia thuộc Châu Á, họ cũng biết </w:t>
      </w:r>
      <w:r w:rsidR="005706C1">
        <w:t>Việt Nam</w:t>
      </w:r>
      <w:r>
        <w:t xml:space="preserve"> theo thể chế gì và thậm chí còn biết cả cuộc sống tinh thần cũng nh</w:t>
      </w:r>
      <w:r>
        <w:rPr>
          <w:rFonts w:hint="eastAsia"/>
        </w:rPr>
        <w:t>ư</w:t>
      </w:r>
      <w:r>
        <w:t xml:space="preserve"> vật chất của ng</w:t>
      </w:r>
      <w:r>
        <w:rPr>
          <w:rFonts w:hint="eastAsia"/>
        </w:rPr>
        <w:t>ư</w:t>
      </w:r>
      <w:r>
        <w:t>ời dân Việt nữa. Nh</w:t>
      </w:r>
      <w:r>
        <w:rPr>
          <w:rFonts w:hint="eastAsia"/>
        </w:rPr>
        <w:t>ư</w:t>
      </w:r>
      <w:r w:rsidR="005706C1">
        <w:t xml:space="preserve">ng “Quen quá </w:t>
      </w:r>
      <w:r>
        <w:t xml:space="preserve">hóa nhàm”. Nói cách khác, ngày nay chúng ta xử dụng danh từ </w:t>
      </w:r>
      <w:r w:rsidR="005706C1">
        <w:t>Việt Nam</w:t>
      </w:r>
      <w:r>
        <w:t>, nh</w:t>
      </w:r>
      <w:r>
        <w:rPr>
          <w:rFonts w:hint="eastAsia"/>
        </w:rPr>
        <w:t>ư</w:t>
      </w:r>
      <w:r>
        <w:t>ng không biết danh từ nầy có từ lúc nào và trải qua chiều dài lịch sử nó đã thay đổi nh</w:t>
      </w:r>
      <w:r>
        <w:rPr>
          <w:rFonts w:hint="eastAsia"/>
        </w:rPr>
        <w:t>ư</w:t>
      </w:r>
      <w:r>
        <w:t xml:space="preserve"> thế</w:t>
      </w:r>
      <w:r w:rsidR="005706C1">
        <w:t xml:space="preserve"> nào</w:t>
      </w:r>
      <w:r w:rsidR="001F4DF0" w:rsidRPr="001F4DF0">
        <w:rPr>
          <w:rFonts w:ascii="Times New Roman" w:hAnsi="Times New Roman"/>
        </w:rPr>
        <w:t>?</w:t>
      </w:r>
      <w:r>
        <w:t xml:space="preserve"> Để làm sáng tỏ vấn đề xin trình bày s</w:t>
      </w:r>
      <w:r>
        <w:rPr>
          <w:rFonts w:hint="eastAsia"/>
        </w:rPr>
        <w:t>ơ</w:t>
      </w:r>
      <w:r>
        <w:t xml:space="preserve"> l</w:t>
      </w:r>
      <w:r>
        <w:rPr>
          <w:rFonts w:hint="eastAsia"/>
        </w:rPr>
        <w:t>ư</w:t>
      </w:r>
      <w:r>
        <w:t>ợc về phần lịch sử để có thể rõ ràng h</w:t>
      </w:r>
      <w:r>
        <w:rPr>
          <w:rFonts w:hint="eastAsia"/>
        </w:rPr>
        <w:t>ơ</w:t>
      </w:r>
      <w:r>
        <w:t>n.</w:t>
      </w:r>
    </w:p>
    <w:p w:rsidR="00E7201F" w:rsidRDefault="00E7201F" w:rsidP="00E7201F">
      <w:r>
        <w:t xml:space="preserve"> Sử gia Trần Trọng Kim trong </w:t>
      </w:r>
      <w:r w:rsidR="005706C1">
        <w:t>Việt Nam</w:t>
      </w:r>
      <w:r>
        <w:t xml:space="preserve"> Sử L</w:t>
      </w:r>
      <w:r>
        <w:rPr>
          <w:rFonts w:hint="eastAsia"/>
        </w:rPr>
        <w:t>ư</w:t>
      </w:r>
      <w:r>
        <w:t>ợc cho biết rằng quốc hiệu Văn Lang là cách dùng đầu tiên vào đời Hồ</w:t>
      </w:r>
      <w:r w:rsidR="005706C1">
        <w:t>ng Bàng (2897-</w:t>
      </w:r>
      <w:r>
        <w:t>258 tr</w:t>
      </w:r>
      <w:r>
        <w:rPr>
          <w:rFonts w:hint="eastAsia"/>
        </w:rPr>
        <w:t>ư</w:t>
      </w:r>
      <w:r>
        <w:t>ớc Tây Lịch). Đến đời</w:t>
      </w:r>
      <w:r w:rsidR="001E7778">
        <w:t xml:space="preserve"> </w:t>
      </w:r>
      <w:r>
        <w:t xml:space="preserve">Thục </w:t>
      </w:r>
      <w:proofErr w:type="gramStart"/>
      <w:r>
        <w:t>An</w:t>
      </w:r>
      <w:proofErr w:type="gramEnd"/>
      <w:r>
        <w:t xml:space="preserve"> D</w:t>
      </w:r>
      <w:r>
        <w:rPr>
          <w:rFonts w:hint="eastAsia"/>
        </w:rPr>
        <w:t>ươ</w:t>
      </w:r>
      <w:r>
        <w:t>ng V</w:t>
      </w:r>
      <w:r>
        <w:rPr>
          <w:rFonts w:hint="eastAsia"/>
        </w:rPr>
        <w:t>ươ</w:t>
      </w:r>
      <w:r w:rsidR="00214C13">
        <w:t>ng (</w:t>
      </w:r>
      <w:r>
        <w:t>257- 207 tr</w:t>
      </w:r>
      <w:r>
        <w:rPr>
          <w:rFonts w:hint="eastAsia"/>
        </w:rPr>
        <w:t>ư</w:t>
      </w:r>
      <w:r>
        <w:t>ớc Tây Lịch) thì gọi là Âu Lạc. Đến đời nhà Tầ</w:t>
      </w:r>
      <w:r w:rsidR="00214C13">
        <w:t>n (</w:t>
      </w:r>
      <w:r>
        <w:t>246-206 tr</w:t>
      </w:r>
      <w:r>
        <w:rPr>
          <w:rFonts w:hint="eastAsia"/>
        </w:rPr>
        <w:t>ư</w:t>
      </w:r>
      <w:r>
        <w:t>ớc Tây Lịch) l</w:t>
      </w:r>
      <w:r>
        <w:rPr>
          <w:rFonts w:hint="eastAsia"/>
        </w:rPr>
        <w:t>ư</w:t>
      </w:r>
      <w:r>
        <w:t>ợc phía nam thì đặt làm T</w:t>
      </w:r>
      <w:r>
        <w:rPr>
          <w:rFonts w:hint="eastAsia"/>
        </w:rPr>
        <w:t>ư</w:t>
      </w:r>
      <w:r>
        <w:t>ợ</w:t>
      </w:r>
      <w:r w:rsidR="00214C13">
        <w:t>ng Quân. Sau Nhà Hán (</w:t>
      </w:r>
      <w:r>
        <w:t>202 tr</w:t>
      </w:r>
      <w:r>
        <w:rPr>
          <w:rFonts w:hint="eastAsia"/>
        </w:rPr>
        <w:t>ư</w:t>
      </w:r>
      <w:r>
        <w:t>ớc Tây Lịch) dứt Nhà Triệu, chia đất T</w:t>
      </w:r>
      <w:r>
        <w:rPr>
          <w:rFonts w:hint="eastAsia"/>
        </w:rPr>
        <w:t>ư</w:t>
      </w:r>
      <w:r>
        <w:t>ợng Quân ra làm ba quận là Giao Chỉ, Cửu Châu và Nhật Nam. Cuối Nhà Đông Hán, vua Hiến Đế đổi Giao Chỉ thành Giao Châu. Nhà Đ</w:t>
      </w:r>
      <w:r>
        <w:rPr>
          <w:rFonts w:hint="eastAsia"/>
        </w:rPr>
        <w:t>ư</w:t>
      </w:r>
      <w:r>
        <w:t>ờng ( 616-907) lại đặt An Nam Đô Hộ Phủ. Từ khi Nhà Đinh dẹp xong loạn Thập Nhị Sứ Quân, lập ra một n</w:t>
      </w:r>
      <w:r>
        <w:rPr>
          <w:rFonts w:hint="eastAsia"/>
        </w:rPr>
        <w:t>ư</w:t>
      </w:r>
      <w:r>
        <w:t>ớc tự chủ, đổi quốc hiệu là Đại Cồ Việt. Vua Lý Thánh Tông đổi là Đại Việt. Đến đời vua Anh Tông nhà Tống mới công nhận là An Nam Quốc.</w:t>
      </w:r>
      <w:r w:rsidR="00214C13">
        <w:t xml:space="preserve"> </w:t>
      </w:r>
      <w:r>
        <w:t>Đến đời vua Gia Long, sau khi thống nhất Nam Bắc lấy lẽ rằng Nam là An Nam, Việt là Việt th</w:t>
      </w:r>
      <w:r>
        <w:rPr>
          <w:rFonts w:hint="eastAsia"/>
        </w:rPr>
        <w:t>ư</w:t>
      </w:r>
      <w:r>
        <w:t xml:space="preserve">ờng, mới đặt quốc hiệu là </w:t>
      </w:r>
      <w:r w:rsidR="005706C1">
        <w:t>Việt Nam</w:t>
      </w:r>
      <w:r>
        <w:t>.</w:t>
      </w:r>
    </w:p>
    <w:p w:rsidR="00E7201F" w:rsidRDefault="00E7201F" w:rsidP="00E7201F">
      <w:r>
        <w:t xml:space="preserve"> </w:t>
      </w:r>
      <w:r>
        <w:tab/>
        <w:t>Nh</w:t>
      </w:r>
      <w:r>
        <w:rPr>
          <w:rFonts w:hint="eastAsia"/>
        </w:rPr>
        <w:t>ư</w:t>
      </w:r>
      <w:r>
        <w:t xml:space="preserve"> vậy trải qua một thời gian dài, quốc hiệu n</w:t>
      </w:r>
      <w:r>
        <w:rPr>
          <w:rFonts w:hint="eastAsia"/>
        </w:rPr>
        <w:t>ư</w:t>
      </w:r>
      <w:r>
        <w:t>ớc ta đã thay đổi nhiều lần,</w:t>
      </w:r>
      <w:r w:rsidR="00214C13">
        <w:t xml:space="preserve"> </w:t>
      </w:r>
      <w:r>
        <w:t>tuy ngày nay nhiều n</w:t>
      </w:r>
      <w:r>
        <w:rPr>
          <w:rFonts w:hint="eastAsia"/>
        </w:rPr>
        <w:t>ơ</w:t>
      </w:r>
      <w:r>
        <w:t>i và nhiều ng</w:t>
      </w:r>
      <w:r>
        <w:rPr>
          <w:rFonts w:hint="eastAsia"/>
        </w:rPr>
        <w:t>ư</w:t>
      </w:r>
      <w:r>
        <w:t>ời vẫn có thói quen dùng hai chữ</w:t>
      </w:r>
      <w:r w:rsidR="00214C13">
        <w:t xml:space="preserve"> An N</w:t>
      </w:r>
      <w:r>
        <w:t>am, nh</w:t>
      </w:r>
      <w:r>
        <w:rPr>
          <w:rFonts w:hint="eastAsia"/>
        </w:rPr>
        <w:t>ư</w:t>
      </w:r>
      <w:r>
        <w:t>ng vì hai chữ nầy mang ý nghĩa phải thần phục n</w:t>
      </w:r>
      <w:r>
        <w:rPr>
          <w:rFonts w:hint="eastAsia"/>
        </w:rPr>
        <w:t>ư</w:t>
      </w:r>
      <w:r>
        <w:t xml:space="preserve">ớc Tàu. Vì vậy các chính quyền sau nầy quyết định dứt khoát là phải lấy tên </w:t>
      </w:r>
      <w:r w:rsidR="005706C1">
        <w:t>Việt Nam</w:t>
      </w:r>
      <w:r>
        <w:t xml:space="preserve"> để gọi cho thống nhất.</w:t>
      </w:r>
    </w:p>
    <w:p w:rsidR="00E7201F" w:rsidRDefault="005706C1" w:rsidP="00E7201F">
      <w:r>
        <w:t>Việt Nam</w:t>
      </w:r>
      <w:r w:rsidR="00E7201F">
        <w:t xml:space="preserve"> nằm ở phía Đông Nam Châu Á, chạy dài từ Ải Nam Quan đế</w:t>
      </w:r>
      <w:r w:rsidR="00214C13">
        <w:t>n mũi Cà M</w:t>
      </w:r>
      <w:r w:rsidR="00E7201F">
        <w:t>âu, hình dạng giống chữ S. Chia làm ba miền: Miền Bắc có hai con sông lớn là sông Hồng và sông Thái Bình. Miề</w:t>
      </w:r>
      <w:r w:rsidR="00214C13">
        <w:t>n c</w:t>
      </w:r>
      <w:r w:rsidR="00E7201F">
        <w:t>hâu thổ dân c</w:t>
      </w:r>
      <w:r w:rsidR="00E7201F">
        <w:rPr>
          <w:rFonts w:hint="eastAsia"/>
        </w:rPr>
        <w:t>ư</w:t>
      </w:r>
      <w:r w:rsidR="00E7201F">
        <w:t xml:space="preserve"> đông đúc. Miền Trung đất đai khô cằn, không có sông lớn, chỉ có dãy núi Tr</w:t>
      </w:r>
      <w:r w:rsidR="00E7201F">
        <w:rPr>
          <w:rFonts w:hint="eastAsia"/>
        </w:rPr>
        <w:t>ư</w:t>
      </w:r>
      <w:r w:rsidR="00E7201F">
        <w:t>ờng S</w:t>
      </w:r>
      <w:r w:rsidR="00E7201F">
        <w:rPr>
          <w:rFonts w:hint="eastAsia"/>
        </w:rPr>
        <w:t>ơ</w:t>
      </w:r>
      <w:r w:rsidR="00E7201F">
        <w:t>n chạy gần tới Nam Việt.</w:t>
      </w:r>
      <w:r w:rsidR="00214C13">
        <w:t xml:space="preserve"> </w:t>
      </w:r>
      <w:r w:rsidR="00E7201F">
        <w:t>Miền Nam đất rộng, phì nhiêu nhờ có sông Cừ</w:t>
      </w:r>
      <w:r w:rsidR="00214C13">
        <w:t>u L</w:t>
      </w:r>
      <w:r w:rsidR="00E7201F">
        <w:t>ong và sông Đồ</w:t>
      </w:r>
      <w:r w:rsidR="00214C13">
        <w:t>ng N</w:t>
      </w:r>
      <w:r w:rsidR="00E7201F">
        <w:t>ai. Dân chúng miền Nam hiền hòa và có đời sống vật chất đầy đủ.</w:t>
      </w:r>
    </w:p>
    <w:p w:rsidR="00E7201F" w:rsidRDefault="00E7201F" w:rsidP="00E7201F">
      <w:r>
        <w:t>Nếu xét về phần chủng loại thì trong n</w:t>
      </w:r>
      <w:r>
        <w:rPr>
          <w:rFonts w:hint="eastAsia"/>
        </w:rPr>
        <w:t>ư</w:t>
      </w:r>
      <w:r>
        <w:t xml:space="preserve">ớc </w:t>
      </w:r>
      <w:r w:rsidR="005706C1">
        <w:t>Việt Nam</w:t>
      </w:r>
      <w:r>
        <w:t xml:space="preserve"> không phải chỉ có ng</w:t>
      </w:r>
      <w:r>
        <w:rPr>
          <w:rFonts w:hint="eastAsia"/>
        </w:rPr>
        <w:t>ư</w:t>
      </w:r>
      <w:r>
        <w:t>ờ</w:t>
      </w:r>
      <w:r w:rsidR="00214C13">
        <w:t>i Kinh (n</w:t>
      </w:r>
      <w:r>
        <w:t>g</w:t>
      </w:r>
      <w:r>
        <w:rPr>
          <w:rFonts w:hint="eastAsia"/>
        </w:rPr>
        <w:t>ư</w:t>
      </w:r>
      <w:r>
        <w:t>ời Việt) sinh sống mà còn có nhiều dân tộc thiểu số khác nữa. Trên miền th</w:t>
      </w:r>
      <w:r>
        <w:rPr>
          <w:rFonts w:hint="eastAsia"/>
        </w:rPr>
        <w:t>ư</w:t>
      </w:r>
      <w:r>
        <w:t>ợng du Bắc Việt có ng</w:t>
      </w:r>
      <w:r>
        <w:rPr>
          <w:rFonts w:hint="eastAsia"/>
        </w:rPr>
        <w:t>ư</w:t>
      </w:r>
      <w:r>
        <w:t>ời Thái, ng</w:t>
      </w:r>
      <w:r>
        <w:rPr>
          <w:rFonts w:hint="eastAsia"/>
        </w:rPr>
        <w:t>ư</w:t>
      </w:r>
      <w:r>
        <w:t>ời Mán, ng</w:t>
      </w:r>
      <w:r>
        <w:rPr>
          <w:rFonts w:hint="eastAsia"/>
        </w:rPr>
        <w:t>ư</w:t>
      </w:r>
      <w:r>
        <w:t>ời M</w:t>
      </w:r>
      <w:r>
        <w:rPr>
          <w:rFonts w:hint="eastAsia"/>
        </w:rPr>
        <w:t>ư</w:t>
      </w:r>
      <w:r>
        <w:t>ờng. Miền Trung có ng</w:t>
      </w:r>
      <w:r>
        <w:rPr>
          <w:rFonts w:hint="eastAsia"/>
        </w:rPr>
        <w:t>ư</w:t>
      </w:r>
      <w:r>
        <w:t>ời Chàm. Còn ở miền Nam có ng</w:t>
      </w:r>
      <w:r>
        <w:rPr>
          <w:rFonts w:hint="eastAsia"/>
        </w:rPr>
        <w:t>ư</w:t>
      </w:r>
      <w:r>
        <w:t>ời Chàm,</w:t>
      </w:r>
      <w:r w:rsidR="00214C13">
        <w:t xml:space="preserve"> </w:t>
      </w:r>
      <w:r>
        <w:t>ng</w:t>
      </w:r>
      <w:r>
        <w:rPr>
          <w:rFonts w:hint="eastAsia"/>
        </w:rPr>
        <w:t>ư</w:t>
      </w:r>
      <w:r>
        <w:t>ời Chà</w:t>
      </w:r>
      <w:r w:rsidR="00214C13">
        <w:t>,</w:t>
      </w:r>
      <w:r>
        <w:t xml:space="preserve"> v</w:t>
      </w:r>
      <w:r w:rsidR="00214C13">
        <w:t>.</w:t>
      </w:r>
      <w:r>
        <w:t>v</w:t>
      </w:r>
      <w:r w:rsidR="00214C13">
        <w:t>.</w:t>
      </w:r>
    </w:p>
    <w:p w:rsidR="00E7201F" w:rsidRDefault="00E7201F" w:rsidP="00E7201F">
      <w:r>
        <w:t xml:space="preserve"> </w:t>
      </w:r>
      <w:r>
        <w:tab/>
        <w:t xml:space="preserve">Xét về nguồn gốc dân tộc </w:t>
      </w:r>
      <w:r w:rsidR="005706C1">
        <w:t>Việt Nam</w:t>
      </w:r>
      <w:r>
        <w:t xml:space="preserve"> thì có nhiều giả thuyết, nh</w:t>
      </w:r>
      <w:r>
        <w:rPr>
          <w:rFonts w:hint="eastAsia"/>
        </w:rPr>
        <w:t>ư</w:t>
      </w:r>
      <w:r>
        <w:t>ng chỉ là những giả thuyết ch</w:t>
      </w:r>
      <w:r>
        <w:rPr>
          <w:rFonts w:hint="eastAsia"/>
        </w:rPr>
        <w:t>ư</w:t>
      </w:r>
      <w:r>
        <w:t>a có bằng chứng nào chứng minh rõ ràng. Chỉ biết rằng ng</w:t>
      </w:r>
      <w:r>
        <w:rPr>
          <w:rFonts w:hint="eastAsia"/>
        </w:rPr>
        <w:t>ư</w:t>
      </w:r>
      <w:r>
        <w:t xml:space="preserve">ời </w:t>
      </w:r>
      <w:r w:rsidR="005706C1">
        <w:t>Việt Nam</w:t>
      </w:r>
      <w:r>
        <w:t xml:space="preserve"> x</w:t>
      </w:r>
      <w:r>
        <w:rPr>
          <w:rFonts w:hint="eastAsia"/>
        </w:rPr>
        <w:t>ư</w:t>
      </w:r>
      <w:r>
        <w:t>a có hai ngón chân cái giao với nhau cho nên ng</w:t>
      </w:r>
      <w:r>
        <w:rPr>
          <w:rFonts w:hint="eastAsia"/>
        </w:rPr>
        <w:t>ư</w:t>
      </w:r>
      <w:r>
        <w:t>ời Tàu mới gọi ng</w:t>
      </w:r>
      <w:r>
        <w:rPr>
          <w:rFonts w:hint="eastAsia"/>
        </w:rPr>
        <w:t>ư</w:t>
      </w:r>
      <w:r>
        <w:t>ời Việt là dân Giao Chỉ.</w:t>
      </w:r>
    </w:p>
    <w:p w:rsidR="00E7201F" w:rsidRDefault="00E7201F" w:rsidP="00E7201F">
      <w:r>
        <w:t xml:space="preserve"> Đây không phai là một bài khảo luận về “nhân chủng học” vì vậy không đề cập đến bản tính, trí thông minh, cũng nh</w:t>
      </w:r>
      <w:r>
        <w:rPr>
          <w:rFonts w:hint="eastAsia"/>
        </w:rPr>
        <w:t>ư</w:t>
      </w:r>
      <w:r>
        <w:t xml:space="preserve"> những đức tính khác của ng</w:t>
      </w:r>
      <w:r>
        <w:rPr>
          <w:rFonts w:hint="eastAsia"/>
        </w:rPr>
        <w:t>ư</w:t>
      </w:r>
      <w:r>
        <w:t>ời Việt. Trong phạm vi bài viết ngắn ngủi nầy chỉ muốn trình bày rất s</w:t>
      </w:r>
      <w:r>
        <w:rPr>
          <w:rFonts w:hint="eastAsia"/>
        </w:rPr>
        <w:t>ơ</w:t>
      </w:r>
      <w:r>
        <w:t xml:space="preserve"> l</w:t>
      </w:r>
      <w:r>
        <w:rPr>
          <w:rFonts w:hint="eastAsia"/>
        </w:rPr>
        <w:t>ư</w:t>
      </w:r>
      <w:r>
        <w:t>ợc về mặt hình thức tức những vẻ đẹp bề ngoài cũng nh</w:t>
      </w:r>
      <w:r>
        <w:rPr>
          <w:rFonts w:hint="eastAsia"/>
        </w:rPr>
        <w:t>ư</w:t>
      </w:r>
      <w:r>
        <w:t xml:space="preserve"> nội dung tức những giá trị bên trong của n</w:t>
      </w:r>
      <w:r>
        <w:rPr>
          <w:rFonts w:hint="eastAsia"/>
        </w:rPr>
        <w:t>ư</w:t>
      </w:r>
      <w:r>
        <w:t>ớc Việt.</w:t>
      </w:r>
    </w:p>
    <w:p w:rsidR="00E7201F" w:rsidRDefault="00E7201F" w:rsidP="00E7201F">
      <w:r>
        <w:t>Tr</w:t>
      </w:r>
      <w:r>
        <w:rPr>
          <w:rFonts w:hint="eastAsia"/>
        </w:rPr>
        <w:t>ư</w:t>
      </w:r>
      <w:r>
        <w:t>ớc hết về hình thức, là cái nhìn bề ngoài về n</w:t>
      </w:r>
      <w:r>
        <w:rPr>
          <w:rFonts w:hint="eastAsia"/>
        </w:rPr>
        <w:t>ư</w:t>
      </w:r>
      <w:r>
        <w:t xml:space="preserve">ớc </w:t>
      </w:r>
      <w:r w:rsidR="005706C1">
        <w:t>Việt Nam</w:t>
      </w:r>
      <w:r>
        <w:t xml:space="preserve"> tức là nhìn về sông, biển, núi rừng,</w:t>
      </w:r>
      <w:r w:rsidR="00214C13">
        <w:t xml:space="preserve"> </w:t>
      </w:r>
      <w:r>
        <w:t xml:space="preserve">những danh lam thắng cảnh, đặc biệt là những trung tâm du lịch nổi tiếng. </w:t>
      </w:r>
      <w:r w:rsidR="005706C1">
        <w:t>Việt Nam</w:t>
      </w:r>
      <w:r>
        <w:t xml:space="preserve"> có biển rộng, sông dài, núi non trùng điệp. Rừng núi có nhiều thứ gỗ quý nổi tiếng trên thế giới. Có nhiều vật dụng đ</w:t>
      </w:r>
      <w:r>
        <w:rPr>
          <w:rFonts w:hint="eastAsia"/>
        </w:rPr>
        <w:t>ư</w:t>
      </w:r>
      <w:r>
        <w:t>ợc chạm trổ rất công phu, đ</w:t>
      </w:r>
      <w:r>
        <w:rPr>
          <w:rFonts w:hint="eastAsia"/>
        </w:rPr>
        <w:t>ư</w:t>
      </w:r>
      <w:r>
        <w:t>ợc xuất cảng ra n</w:t>
      </w:r>
      <w:r>
        <w:rPr>
          <w:rFonts w:hint="eastAsia"/>
        </w:rPr>
        <w:t>ư</w:t>
      </w:r>
      <w:r>
        <w:t>ớc ngoài,</w:t>
      </w:r>
      <w:r w:rsidR="00214C13">
        <w:t xml:space="preserve"> </w:t>
      </w:r>
      <w:r>
        <w:t xml:space="preserve">thu nhập một nguồn tài chánh lớn cho tổ quốc. Sông biển </w:t>
      </w:r>
      <w:r w:rsidR="005706C1">
        <w:t>Việt Nam</w:t>
      </w:r>
      <w:r>
        <w:t xml:space="preserve"> cũng giữ một vai trò chính yếu trong nền kinh tế n</w:t>
      </w:r>
      <w:r>
        <w:rPr>
          <w:rFonts w:hint="eastAsia"/>
        </w:rPr>
        <w:t>ư</w:t>
      </w:r>
      <w:r>
        <w:t>ớc nhà. Ng</w:t>
      </w:r>
      <w:r>
        <w:rPr>
          <w:rFonts w:hint="eastAsia"/>
        </w:rPr>
        <w:t>ư</w:t>
      </w:r>
      <w:r>
        <w:t xml:space="preserve"> dân có thể đánh cá ở biển hoặc trên những sống lớn. Số cá đánh đ</w:t>
      </w:r>
      <w:r>
        <w:rPr>
          <w:rFonts w:hint="eastAsia"/>
        </w:rPr>
        <w:t>ư</w:t>
      </w:r>
      <w:r>
        <w:t>ợc có thể biến chế thành những thức ăn khác nh</w:t>
      </w:r>
      <w:r>
        <w:rPr>
          <w:rFonts w:hint="eastAsia"/>
        </w:rPr>
        <w:t>ư</w:t>
      </w:r>
      <w:r>
        <w:t xml:space="preserve"> n</w:t>
      </w:r>
      <w:r>
        <w:rPr>
          <w:rFonts w:hint="eastAsia"/>
        </w:rPr>
        <w:t>ư</w:t>
      </w:r>
      <w:r>
        <w:t>ớc mắm, hoặc đóng hộp hoặc ph</w:t>
      </w:r>
      <w:r>
        <w:rPr>
          <w:rFonts w:hint="eastAsia"/>
        </w:rPr>
        <w:t>ơ</w:t>
      </w:r>
      <w:r>
        <w:t>i khô rồi xuất cảng ra n</w:t>
      </w:r>
      <w:r>
        <w:rPr>
          <w:rFonts w:hint="eastAsia"/>
        </w:rPr>
        <w:t>ư</w:t>
      </w:r>
      <w:r>
        <w:t>ớc ngoài. Với thời buổi khoa học tiến bộ, số hải sản thu đ</w:t>
      </w:r>
      <w:r>
        <w:rPr>
          <w:rFonts w:hint="eastAsia"/>
        </w:rPr>
        <w:t>ư</w:t>
      </w:r>
      <w:r>
        <w:t xml:space="preserve">ợc có thể </w:t>
      </w:r>
      <w:r>
        <w:rPr>
          <w:rFonts w:hint="eastAsia"/>
        </w:rPr>
        <w:t>ư</w:t>
      </w:r>
      <w:r>
        <w:t>ớp lạnh rồi xuất cảng. Với những lâm sản v</w:t>
      </w:r>
      <w:r>
        <w:rPr>
          <w:rFonts w:hint="eastAsia"/>
        </w:rPr>
        <w:t>à</w:t>
      </w:r>
      <w:r>
        <w:t xml:space="preserve"> hải sản thu hoạch đ</w:t>
      </w:r>
      <w:r>
        <w:rPr>
          <w:rFonts w:hint="eastAsia"/>
        </w:rPr>
        <w:t>ư</w:t>
      </w:r>
      <w:r>
        <w:t>ợc đã góp phần rất nhiều vào nền kinh tế, vì vậy có câu “Rừng vàng, biển bạc”.</w:t>
      </w:r>
    </w:p>
    <w:p w:rsidR="00E7201F" w:rsidRDefault="00E7201F" w:rsidP="00E7201F">
      <w:r>
        <w:t xml:space="preserve"> </w:t>
      </w:r>
      <w:r>
        <w:tab/>
        <w:t xml:space="preserve">Ngòai rừng, biển, sông, </w:t>
      </w:r>
      <w:r w:rsidR="005706C1">
        <w:t>Việt Nam</w:t>
      </w:r>
      <w:r>
        <w:t xml:space="preserve"> cũng còn có nhiều mỏ quặng thiên nhiên, có nhiều hải cảng làm khu quân sự quan trong hay cho tàu buôn ngoại quốc cập bến. </w:t>
      </w:r>
      <w:proofErr w:type="gramStart"/>
      <w:r>
        <w:t>Cả</w:t>
      </w:r>
      <w:r w:rsidR="00214C13">
        <w:t>ng Cam R</w:t>
      </w:r>
      <w:r>
        <w:t>anh là một hải cảng ở miền Trung rất quan trọng về mặ</w:t>
      </w:r>
      <w:r w:rsidR="001E7778">
        <w:t>t</w:t>
      </w:r>
      <w:r>
        <w:t xml:space="preserve"> quân sự, đ</w:t>
      </w:r>
      <w:r>
        <w:rPr>
          <w:rFonts w:hint="eastAsia"/>
        </w:rPr>
        <w:t>ư</w:t>
      </w:r>
      <w:r>
        <w:t>ợc nhiều c</w:t>
      </w:r>
      <w:r>
        <w:rPr>
          <w:rFonts w:hint="eastAsia"/>
        </w:rPr>
        <w:t>ư</w:t>
      </w:r>
      <w:r>
        <w:t>ờng quốc nhìn ngó.</w:t>
      </w:r>
      <w:proofErr w:type="gramEnd"/>
      <w:r>
        <w:t xml:space="preserve"> Sau biến cố 1975, ngành du lịch </w:t>
      </w:r>
      <w:r w:rsidR="005706C1">
        <w:t>Việt Nam</w:t>
      </w:r>
      <w:r>
        <w:t xml:space="preserve"> phát triển rất mạnh và đóng góp một phần kinh tế đáng kể cho chế độ. Khách du lịch trên thể giới thích du lịch tới </w:t>
      </w:r>
      <w:r w:rsidR="005706C1">
        <w:t>Việt Nam</w:t>
      </w:r>
      <w:r>
        <w:t xml:space="preserve"> vì t</w:t>
      </w:r>
      <w:r>
        <w:rPr>
          <w:rFonts w:hint="eastAsia"/>
        </w:rPr>
        <w:t>ươ</w:t>
      </w:r>
      <w:r>
        <w:t>ng đố</w:t>
      </w:r>
      <w:r w:rsidR="00214C13">
        <w:t>i an n</w:t>
      </w:r>
      <w:r>
        <w:t>inh, giá sinh hoạt rẻ lại có nhiều phong cảnh thiên nhiên t</w:t>
      </w:r>
      <w:r>
        <w:rPr>
          <w:rFonts w:hint="eastAsia"/>
        </w:rPr>
        <w:t>ươ</w:t>
      </w:r>
      <w:r>
        <w:t>i đẹp. Miền Bắc có Vịnh Hạ Long nổi tiếng. Vào đến cố đô Huế thì có những lăng tẩm. Có thể nói trên đất n</w:t>
      </w:r>
      <w:r>
        <w:rPr>
          <w:rFonts w:hint="eastAsia"/>
        </w:rPr>
        <w:t>ư</w:t>
      </w:r>
      <w:r>
        <w:t xml:space="preserve">ớc </w:t>
      </w:r>
      <w:r w:rsidR="005706C1">
        <w:t>Việt Nam</w:t>
      </w:r>
      <w:r>
        <w:t xml:space="preserve"> n</w:t>
      </w:r>
      <w:r>
        <w:rPr>
          <w:rFonts w:hint="eastAsia"/>
        </w:rPr>
        <w:t>ơ</w:t>
      </w:r>
      <w:r>
        <w:t>i nào cũng có trung tâm du lịch không lớn thì nhỏ, không cho ng</w:t>
      </w:r>
      <w:r>
        <w:rPr>
          <w:rFonts w:hint="eastAsia"/>
        </w:rPr>
        <w:t>ư</w:t>
      </w:r>
      <w:r>
        <w:t>ời ngoại quốc thì cũng cho ng</w:t>
      </w:r>
      <w:r>
        <w:rPr>
          <w:rFonts w:hint="eastAsia"/>
        </w:rPr>
        <w:t>ư</w:t>
      </w:r>
      <w:r>
        <w:t>ời trong n</w:t>
      </w:r>
      <w:r>
        <w:rPr>
          <w:rFonts w:hint="eastAsia"/>
        </w:rPr>
        <w:t>ư</w:t>
      </w:r>
      <w:r>
        <w:t>ớc giải trí khi có c</w:t>
      </w:r>
      <w:r>
        <w:rPr>
          <w:rFonts w:hint="eastAsia"/>
        </w:rPr>
        <w:t>ơ</w:t>
      </w:r>
      <w:r>
        <w:t xml:space="preserve"> hội thuận tiện.</w:t>
      </w:r>
      <w:r w:rsidR="00214C13">
        <w:t xml:space="preserve"> </w:t>
      </w:r>
      <w:r>
        <w:t>Đảo Phú Quố</w:t>
      </w:r>
      <w:r w:rsidR="00214C13">
        <w:t>c, t</w:t>
      </w:r>
      <w:r>
        <w:t>hành phố</w:t>
      </w:r>
      <w:r w:rsidR="00214C13">
        <w:t xml:space="preserve"> Đà L</w:t>
      </w:r>
      <w:r>
        <w:t>ạ</w:t>
      </w:r>
      <w:r w:rsidR="00214C13">
        <w:t>t, b</w:t>
      </w:r>
      <w:r>
        <w:t>ãi biể</w:t>
      </w:r>
      <w:r w:rsidR="00214C13">
        <w:t>n Vũng Tàu, b</w:t>
      </w:r>
      <w:r>
        <w:t>ãi biể</w:t>
      </w:r>
      <w:r w:rsidR="00214C13">
        <w:t>n Nha Trang, b</w:t>
      </w:r>
      <w:r>
        <w:t>ãi biể</w:t>
      </w:r>
      <w:r w:rsidR="00214C13">
        <w:t>n Phan T</w:t>
      </w:r>
      <w:r>
        <w:t>hiết, trung tâm du lị</w:t>
      </w:r>
      <w:r w:rsidR="00214C13">
        <w:t>ch Mũi N</w:t>
      </w:r>
      <w:r>
        <w:t>é, Rạng là những n</w:t>
      </w:r>
      <w:r>
        <w:rPr>
          <w:rFonts w:hint="eastAsia"/>
        </w:rPr>
        <w:t>ơ</w:t>
      </w:r>
      <w:r>
        <w:t>i rất đ</w:t>
      </w:r>
      <w:r>
        <w:rPr>
          <w:rFonts w:hint="eastAsia"/>
        </w:rPr>
        <w:t>ư</w:t>
      </w:r>
      <w:r>
        <w:t>ợc khách du lịch chiếu cố. Tr</w:t>
      </w:r>
      <w:r>
        <w:rPr>
          <w:rFonts w:hint="eastAsia"/>
        </w:rPr>
        <w:t>ư</w:t>
      </w:r>
      <w:r>
        <w:t>ớc năm 1975, thành phố Sài gòn có rất nhiều khách ngọai quốc đến thăm viếng nhất là các phái đoàn ngoại giao và th</w:t>
      </w:r>
      <w:r>
        <w:rPr>
          <w:rFonts w:hint="eastAsia"/>
        </w:rPr>
        <w:t>ươ</w:t>
      </w:r>
      <w:r>
        <w:t>ng mãi. Sài gòn lúc đó đ</w:t>
      </w:r>
      <w:r>
        <w:rPr>
          <w:rFonts w:hint="eastAsia"/>
        </w:rPr>
        <w:t>ư</w:t>
      </w:r>
      <w:r>
        <w:t>ợc gọ</w:t>
      </w:r>
      <w:r w:rsidR="00214C13">
        <w:t>i là “</w:t>
      </w:r>
      <w:r>
        <w:t>Hòn ngọc Viễn Đông”.</w:t>
      </w:r>
    </w:p>
    <w:p w:rsidR="00E7201F" w:rsidRDefault="00E7201F" w:rsidP="00E7201F">
      <w:r>
        <w:t xml:space="preserve"> Trên đây là nhìn tổng quát bên ngoài, tức nh</w:t>
      </w:r>
      <w:r>
        <w:rPr>
          <w:rFonts w:hint="eastAsia"/>
        </w:rPr>
        <w:t>ư</w:t>
      </w:r>
      <w:r>
        <w:t xml:space="preserve"> một bài văn mới chỉ có phần hình thức mà ch</w:t>
      </w:r>
      <w:r>
        <w:rPr>
          <w:rFonts w:hint="eastAsia"/>
        </w:rPr>
        <w:t>ư</w:t>
      </w:r>
      <w:r>
        <w:t>a đi sâu vào phần nội dung là phần quan trọng. Nếu nói yêu mến quê h</w:t>
      </w:r>
      <w:r>
        <w:rPr>
          <w:rFonts w:hint="eastAsia"/>
        </w:rPr>
        <w:t>ươ</w:t>
      </w:r>
      <w:r>
        <w:t xml:space="preserve">ng </w:t>
      </w:r>
      <w:r w:rsidR="005706C1">
        <w:t>Việt Nam</w:t>
      </w:r>
      <w:r>
        <w:t xml:space="preserve"> mà chỉ có yêu phong cảnh, yêu biển rộng, sông dài, thì ch</w:t>
      </w:r>
      <w:r>
        <w:rPr>
          <w:rFonts w:hint="eastAsia"/>
        </w:rPr>
        <w:t>ư</w:t>
      </w:r>
      <w:r>
        <w:t>a phải là yêu n</w:t>
      </w:r>
      <w:r>
        <w:rPr>
          <w:rFonts w:hint="eastAsia"/>
        </w:rPr>
        <w:t>ư</w:t>
      </w:r>
      <w:r>
        <w:t>ớc thực sự. Yêu quê h</w:t>
      </w:r>
      <w:r>
        <w:rPr>
          <w:rFonts w:hint="eastAsia"/>
        </w:rPr>
        <w:t>ươ</w:t>
      </w:r>
      <w:r>
        <w:t>ng đồng thời phải trân quý những giá trị tinh thần, những phong tục tập quán, những anh hùng dân tộ</w:t>
      </w:r>
      <w:r w:rsidR="00214C13">
        <w:t>c</w:t>
      </w:r>
      <w:r>
        <w:t>, những tác phẩ</w:t>
      </w:r>
      <w:r w:rsidR="00214C13">
        <w:t>m v</w:t>
      </w:r>
      <w:r>
        <w:t>ăn ch</w:t>
      </w:r>
      <w:r>
        <w:rPr>
          <w:rFonts w:hint="eastAsia"/>
        </w:rPr>
        <w:t>ươ</w:t>
      </w:r>
      <w:r>
        <w:t>ng, thì đó mới là yêu tổ quốc toàn vẹn.</w:t>
      </w:r>
    </w:p>
    <w:p w:rsidR="00E7201F" w:rsidRDefault="00E7201F" w:rsidP="00E7201F">
      <w:r>
        <w:t>Sau đây xin giới thiệu tổng quát những nét đẹp tinh thần của Quê H</w:t>
      </w:r>
      <w:r>
        <w:rPr>
          <w:rFonts w:hint="eastAsia"/>
        </w:rPr>
        <w:t>ươ</w:t>
      </w:r>
      <w:r>
        <w:t xml:space="preserve">ng </w:t>
      </w:r>
      <w:r w:rsidR="005706C1">
        <w:t>Việt Nam</w:t>
      </w:r>
      <w:r>
        <w:t>.</w:t>
      </w:r>
    </w:p>
    <w:p w:rsidR="00E7201F" w:rsidRDefault="00E7201F" w:rsidP="007A7887">
      <w:pPr>
        <w:pStyle w:val="Heading2"/>
      </w:pPr>
      <w:r>
        <w:t xml:space="preserve"> </w:t>
      </w:r>
      <w:r w:rsidR="007A7887">
        <w:t>V</w:t>
      </w:r>
      <w:r>
        <w:t>ề ph</w:t>
      </w:r>
      <w:r>
        <w:rPr>
          <w:rFonts w:hint="eastAsia"/>
        </w:rPr>
        <w:t>ươ</w:t>
      </w:r>
      <w:r>
        <w:t>ng diện giáo dục:</w:t>
      </w:r>
    </w:p>
    <w:p w:rsidR="00E7201F" w:rsidRDefault="007A7887" w:rsidP="00E7201F">
      <w:r>
        <w:t xml:space="preserve"> </w:t>
      </w:r>
      <w:r w:rsidR="00E7201F">
        <w:t xml:space="preserve">Thời Đệ Nhất Cộng Hòa và Đệ Nhi </w:t>
      </w:r>
      <w:r>
        <w:t>Cộng</w:t>
      </w:r>
      <w:r w:rsidR="00E7201F">
        <w:t xml:space="preserve"> Hòa cho đến năm 1975: đ</w:t>
      </w:r>
      <w:r w:rsidR="00E7201F">
        <w:rPr>
          <w:rFonts w:hint="eastAsia"/>
        </w:rPr>
        <w:t>ư</w:t>
      </w:r>
      <w:r w:rsidR="00E7201F">
        <w:t>ờng h</w:t>
      </w:r>
      <w:r w:rsidR="00E7201F">
        <w:rPr>
          <w:rFonts w:hint="eastAsia"/>
        </w:rPr>
        <w:t>ư</w:t>
      </w:r>
      <w:r w:rsidR="00E7201F">
        <w:t xml:space="preserve">ớng giáo dục của miền Nam </w:t>
      </w:r>
      <w:r w:rsidR="005706C1">
        <w:t>Việt Nam</w:t>
      </w:r>
      <w:r w:rsidR="00E7201F">
        <w:t xml:space="preserve"> là Nhân bản, Dân tôc</w:t>
      </w:r>
      <w:r>
        <w:t xml:space="preserve">, Khai phóng. </w:t>
      </w:r>
      <w:r w:rsidR="00E7201F">
        <w:t>Với ba định h</w:t>
      </w:r>
      <w:r w:rsidR="00E7201F">
        <w:rPr>
          <w:rFonts w:hint="eastAsia"/>
        </w:rPr>
        <w:t>ư</w:t>
      </w:r>
      <w:r w:rsidR="00E7201F">
        <w:t>ớng đó nền giáo dục luôn đề cao nhân vị cá nhân, luôn hun đúc tình tự dân tộc và làm cho dân chúng đ</w:t>
      </w:r>
      <w:r w:rsidR="00E7201F">
        <w:rPr>
          <w:rFonts w:hint="eastAsia"/>
        </w:rPr>
        <w:t>ư</w:t>
      </w:r>
      <w:r w:rsidR="00E7201F">
        <w:t>ợc mở mang về mọi ph</w:t>
      </w:r>
      <w:r w:rsidR="00E7201F">
        <w:rPr>
          <w:rFonts w:hint="eastAsia"/>
        </w:rPr>
        <w:t>ươ</w:t>
      </w:r>
      <w:r w:rsidR="00E7201F">
        <w:t>ng diện. Để thực hiện và đạt đ</w:t>
      </w:r>
      <w:r w:rsidR="00E7201F">
        <w:rPr>
          <w:rFonts w:hint="eastAsia"/>
        </w:rPr>
        <w:t>ư</w:t>
      </w:r>
      <w:r w:rsidR="00E7201F">
        <w:t>ợc những mục đích đó, chính quyền khuyến khích mở mang và phát triển hệ thống giáo dục bằng cách mở nhiều tr</w:t>
      </w:r>
      <w:r w:rsidR="00E7201F">
        <w:rPr>
          <w:rFonts w:hint="eastAsia"/>
        </w:rPr>
        <w:t>ư</w:t>
      </w:r>
      <w:r w:rsidR="00E7201F">
        <w:t>ờng Trung, Tiểu và Đại học. Không kể ở Miền Bắc, tr</w:t>
      </w:r>
      <w:r w:rsidR="00E7201F">
        <w:rPr>
          <w:rFonts w:hint="eastAsia"/>
        </w:rPr>
        <w:t>ư</w:t>
      </w:r>
      <w:r w:rsidR="00E7201F">
        <w:t>ớc nâm 1975 ở Miề</w:t>
      </w:r>
      <w:r>
        <w:t>n N</w:t>
      </w:r>
      <w:r w:rsidR="00E7201F">
        <w:t>am các tr</w:t>
      </w:r>
      <w:r w:rsidR="00E7201F">
        <w:rPr>
          <w:rFonts w:hint="eastAsia"/>
        </w:rPr>
        <w:t>ư</w:t>
      </w:r>
      <w:r w:rsidR="00E7201F">
        <w:t>ờ</w:t>
      </w:r>
      <w:r>
        <w:t>ng T</w:t>
      </w:r>
      <w:r w:rsidR="00E7201F">
        <w:t>iểu học mọc lên khắp n</w:t>
      </w:r>
      <w:r w:rsidR="00E7201F">
        <w:rPr>
          <w:rFonts w:hint="eastAsia"/>
        </w:rPr>
        <w:t>ơ</w:t>
      </w:r>
      <w:r w:rsidR="00E7201F">
        <w:t>i. Hầu nh</w:t>
      </w:r>
      <w:r w:rsidR="00E7201F">
        <w:rPr>
          <w:rFonts w:hint="eastAsia"/>
        </w:rPr>
        <w:t>ư</w:t>
      </w:r>
      <w:r w:rsidR="00E7201F">
        <w:t xml:space="preserve"> các thôn ấp, các làng xã n</w:t>
      </w:r>
      <w:r w:rsidR="00E7201F">
        <w:rPr>
          <w:rFonts w:hint="eastAsia"/>
        </w:rPr>
        <w:t>ơ</w:t>
      </w:r>
      <w:r w:rsidR="00E7201F">
        <w:t>i nào cũng có tr</w:t>
      </w:r>
      <w:r w:rsidR="00E7201F">
        <w:rPr>
          <w:rFonts w:hint="eastAsia"/>
        </w:rPr>
        <w:t>ư</w:t>
      </w:r>
      <w:r w:rsidR="00E7201F">
        <w:t>ờng Tiểu học do chính phủ điêu hành. Ngoài ra các xứ đạo công giáo lại có thêm một hoặc hai tr</w:t>
      </w:r>
      <w:r w:rsidR="00E7201F">
        <w:rPr>
          <w:rFonts w:hint="eastAsia"/>
        </w:rPr>
        <w:t>ư</w:t>
      </w:r>
      <w:r w:rsidR="00E7201F">
        <w:t>ờng tiểu học. Có nhiều xứ đạo các vị lãnh đạo tinh thần lại cố gắng mở thêm tr</w:t>
      </w:r>
      <w:r w:rsidR="00E7201F">
        <w:rPr>
          <w:rFonts w:hint="eastAsia"/>
        </w:rPr>
        <w:t>ư</w:t>
      </w:r>
      <w:r w:rsidR="00E7201F">
        <w:t xml:space="preserve">ờng Trung học Đệ nhất cấp và Đệ nhị cấp. </w:t>
      </w:r>
    </w:p>
    <w:p w:rsidR="00E7201F" w:rsidRDefault="00E7201F" w:rsidP="007A7887">
      <w:r>
        <w:t>Về phần tr</w:t>
      </w:r>
      <w:r>
        <w:rPr>
          <w:rFonts w:hint="eastAsia"/>
        </w:rPr>
        <w:t>ư</w:t>
      </w:r>
      <w:r>
        <w:t>ờng Trung Học thi hầu hết ở các quận đều có trung học Đệ nhất cấp. Riêng tr</w:t>
      </w:r>
      <w:r>
        <w:rPr>
          <w:rFonts w:hint="eastAsia"/>
        </w:rPr>
        <w:t>ư</w:t>
      </w:r>
      <w:r>
        <w:t>ờng Trung Học Đệ nhị cấp thì ở tỉnh nào cũng có tr</w:t>
      </w:r>
      <w:r>
        <w:rPr>
          <w:rFonts w:hint="eastAsia"/>
        </w:rPr>
        <w:t>ư</w:t>
      </w:r>
      <w:r>
        <w:t>ờng và số học sinh rất đông. Riêng về bậc Đại học thì chỉ ở Miề</w:t>
      </w:r>
      <w:r w:rsidR="007A7887">
        <w:t>n N</w:t>
      </w:r>
      <w:r>
        <w:t>am đã có ba viện Đại Học do chính phủ điều hành, đó là Viện Đai Học Huế, Viện Đại H</w:t>
      </w:r>
      <w:r w:rsidR="007A7887">
        <w:t>ọ</w:t>
      </w:r>
      <w:r>
        <w:t>c Cần th</w:t>
      </w:r>
      <w:r>
        <w:rPr>
          <w:rFonts w:hint="eastAsia"/>
        </w:rPr>
        <w:t>ơ</w:t>
      </w:r>
      <w:r>
        <w:t>, Viện Đại Học Sài gòn. Các Viện Đại học nầy có đầy đủ các phân khoa nh</w:t>
      </w:r>
      <w:r>
        <w:rPr>
          <w:rFonts w:hint="eastAsia"/>
        </w:rPr>
        <w:t>ư</w:t>
      </w:r>
      <w:r>
        <w:t xml:space="preserve"> Y, D</w:t>
      </w:r>
      <w:r>
        <w:rPr>
          <w:rFonts w:hint="eastAsia"/>
        </w:rPr>
        <w:t>ư</w:t>
      </w:r>
      <w:r>
        <w:t>ợc, Nha, S</w:t>
      </w:r>
      <w:r>
        <w:rPr>
          <w:rFonts w:hint="eastAsia"/>
        </w:rPr>
        <w:t>ư</w:t>
      </w:r>
      <w:r>
        <w:t xml:space="preserve"> phạm, Khoa học. Hàng năm các phân khoa có nhiều sinh viên tốt nghiệp và phục vụ trong bộ, nha, sở của chính phủ. Ngoài ra Viện Đại họ</w:t>
      </w:r>
      <w:r w:rsidR="007A7887">
        <w:t>c Đà L</w:t>
      </w:r>
      <w:r>
        <w:t>ạt, Viện Đại họ</w:t>
      </w:r>
      <w:r w:rsidR="007A7887">
        <w:t>c Minh Đ</w:t>
      </w:r>
      <w:r>
        <w:t>ức do giáo hội Công Giáo phụ trách. Ở Sài gòn có viện Đại học Vạn Hạnh do giáo hội Phật giáo đảm trách. Ở</w:t>
      </w:r>
      <w:r w:rsidR="007A7887">
        <w:t xml:space="preserve"> Nha T</w:t>
      </w:r>
      <w:r>
        <w:t>rang có Hải Học Viện. Chính phủ cũng nh</w:t>
      </w:r>
      <w:r>
        <w:rPr>
          <w:rFonts w:hint="eastAsia"/>
        </w:rPr>
        <w:t>ư</w:t>
      </w:r>
      <w:r>
        <w:t xml:space="preserve"> các giáo hội cố gắng cấp học bổng hoặc tạo điều kiện dễ dàng để có sinh viên du học n</w:t>
      </w:r>
      <w:r>
        <w:rPr>
          <w:rFonts w:hint="eastAsia"/>
        </w:rPr>
        <w:t>ư</w:t>
      </w:r>
      <w:r>
        <w:t>ớc ngoài hầu thêm nhân tài phục vụ đất n</w:t>
      </w:r>
      <w:r>
        <w:rPr>
          <w:rFonts w:hint="eastAsia"/>
        </w:rPr>
        <w:t>ư</w:t>
      </w:r>
      <w:r>
        <w:t>ớ</w:t>
      </w:r>
      <w:r w:rsidR="007A7887">
        <w:t>c.</w:t>
      </w:r>
    </w:p>
    <w:p w:rsidR="00E7201F" w:rsidRDefault="00E7201F" w:rsidP="007A7887">
      <w:pPr>
        <w:pStyle w:val="Heading2"/>
      </w:pPr>
      <w:r>
        <w:t xml:space="preserve"> Về ph</w:t>
      </w:r>
      <w:r>
        <w:rPr>
          <w:rFonts w:hint="eastAsia"/>
        </w:rPr>
        <w:t>ươ</w:t>
      </w:r>
      <w:r>
        <w:t>ng diện phong tục, tập quán:</w:t>
      </w:r>
    </w:p>
    <w:p w:rsidR="00E7201F" w:rsidRDefault="00E7201F" w:rsidP="00E7201F">
      <w:r>
        <w:t>Nói đến phong tục,</w:t>
      </w:r>
      <w:r w:rsidR="007A7887">
        <w:t xml:space="preserve"> </w:t>
      </w:r>
      <w:r>
        <w:t xml:space="preserve">tập quán của </w:t>
      </w:r>
      <w:r w:rsidR="005706C1">
        <w:t>Việt Nam</w:t>
      </w:r>
      <w:r>
        <w:t xml:space="preserve"> thì có rất nhiều, mỗi miền, mỗi vùng và có khi mỗi địa ph</w:t>
      </w:r>
      <w:r>
        <w:rPr>
          <w:rFonts w:hint="eastAsia"/>
        </w:rPr>
        <w:t>ươ</w:t>
      </w:r>
      <w:r>
        <w:t>ng có những phong tục riêng biệt mà những vùng khác, kể cả n</w:t>
      </w:r>
      <w:r>
        <w:rPr>
          <w:rFonts w:hint="eastAsia"/>
        </w:rPr>
        <w:t>ư</w:t>
      </w:r>
      <w:r>
        <w:t>ớc cũng phải tôn trọng, vì vậy có câu tục ngữ: “Phép vua thua lệ làng.”</w:t>
      </w:r>
      <w:r w:rsidR="007A7887">
        <w:t xml:space="preserve"> </w:t>
      </w:r>
      <w:r>
        <w:t>Trong bài ngắn gọn nầy chi liệt kê một vài phong tục phổ thông hay xử dụng để đóng góp vào sự tìm hiểu phong tục quê h</w:t>
      </w:r>
      <w:r>
        <w:rPr>
          <w:rFonts w:hint="eastAsia"/>
        </w:rPr>
        <w:t>ươ</w:t>
      </w:r>
      <w:r>
        <w:t>ng hầu bảo tồn nhữ</w:t>
      </w:r>
      <w:r w:rsidR="007A7887">
        <w:t>ng gì qúy</w:t>
      </w:r>
      <w:r>
        <w:t xml:space="preserve"> giá. </w:t>
      </w:r>
    </w:p>
    <w:p w:rsidR="00E7201F" w:rsidRDefault="00E7201F" w:rsidP="007A7887">
      <w:pPr>
        <w:pStyle w:val="Heading2"/>
      </w:pPr>
      <w:r>
        <w:t>Phong tục c</w:t>
      </w:r>
      <w:r>
        <w:rPr>
          <w:rFonts w:hint="eastAsia"/>
        </w:rPr>
        <w:t>ư</w:t>
      </w:r>
      <w:r>
        <w:t>ới hỏi:</w:t>
      </w:r>
    </w:p>
    <w:p w:rsidR="00E7201F" w:rsidRDefault="00E7201F" w:rsidP="007A7887">
      <w:pPr>
        <w:pStyle w:val="NoSpacing"/>
      </w:pPr>
      <w:r>
        <w:t>Đem thân xuống cõi phù sinh,</w:t>
      </w:r>
    </w:p>
    <w:p w:rsidR="00E7201F" w:rsidRDefault="00E7201F" w:rsidP="007A7887">
      <w:pPr>
        <w:pStyle w:val="NoSpacing"/>
      </w:pPr>
      <w:r>
        <w:t>Đố ai giữ đ</w:t>
      </w:r>
      <w:r>
        <w:rPr>
          <w:rFonts w:hint="eastAsia"/>
        </w:rPr>
        <w:t>ư</w:t>
      </w:r>
      <w:r>
        <w:t>ợc chữ trinh ở đời</w:t>
      </w:r>
    </w:p>
    <w:p w:rsidR="00E7201F" w:rsidRDefault="00E7201F" w:rsidP="007A7887">
      <w:pPr>
        <w:pStyle w:val="NoSpacing"/>
      </w:pPr>
      <w:r>
        <w:t>Có âm d</w:t>
      </w:r>
      <w:r>
        <w:rPr>
          <w:rFonts w:hint="eastAsia"/>
        </w:rPr>
        <w:t>ươ</w:t>
      </w:r>
      <w:r>
        <w:t>ng có vợ chồng,</w:t>
      </w:r>
    </w:p>
    <w:p w:rsidR="00E7201F" w:rsidRDefault="00E7201F" w:rsidP="007A7887">
      <w:pPr>
        <w:pStyle w:val="NoSpacing"/>
      </w:pPr>
      <w:r>
        <w:t>Dẫu rằng trời đất cũng vòng phu thê.</w:t>
      </w:r>
    </w:p>
    <w:p w:rsidR="00E7201F" w:rsidRDefault="00E7201F" w:rsidP="007A7887">
      <w:pPr>
        <w:pStyle w:val="TopNormal"/>
      </w:pPr>
      <w:r>
        <w:t xml:space="preserve"> Sinh ra sống ở trên đời,</w:t>
      </w:r>
      <w:r w:rsidR="007A7887">
        <w:t xml:space="preserve"> </w:t>
      </w:r>
      <w:r>
        <w:t>ngọn lửa yêu đ</w:t>
      </w:r>
      <w:r>
        <w:rPr>
          <w:rFonts w:hint="eastAsia"/>
        </w:rPr>
        <w:t>ươ</w:t>
      </w:r>
      <w:r>
        <w:t>ng đ</w:t>
      </w:r>
      <w:r>
        <w:rPr>
          <w:rFonts w:hint="eastAsia"/>
        </w:rPr>
        <w:t>ư</w:t>
      </w:r>
      <w:r>
        <w:t>ợc nhóm lên trong tâm khảm của con ng</w:t>
      </w:r>
      <w:r>
        <w:rPr>
          <w:rFonts w:hint="eastAsia"/>
        </w:rPr>
        <w:t>ư</w:t>
      </w:r>
      <w:r>
        <w:t>ời từ lúc s</w:t>
      </w:r>
      <w:r>
        <w:rPr>
          <w:rFonts w:hint="eastAsia"/>
        </w:rPr>
        <w:t>ơ</w:t>
      </w:r>
      <w:r>
        <w:t xml:space="preserve"> sinh và chỉ tàn tắt khi nhắm mắt. Ngọai trừ một số ng</w:t>
      </w:r>
      <w:r>
        <w:rPr>
          <w:rFonts w:hint="eastAsia"/>
        </w:rPr>
        <w:t>ư</w:t>
      </w:r>
      <w:r>
        <w:t xml:space="preserve">ời có </w:t>
      </w:r>
      <w:r>
        <w:rPr>
          <w:rFonts w:hint="eastAsia"/>
        </w:rPr>
        <w:t>ơ</w:t>
      </w:r>
      <w:r>
        <w:t>n gọi riêng, sống đời tận hiến. Còn những ng</w:t>
      </w:r>
      <w:r>
        <w:rPr>
          <w:rFonts w:hint="eastAsia"/>
        </w:rPr>
        <w:t>ư</w:t>
      </w:r>
      <w:r>
        <w:t>ời khác, dù nam hay nữ đều phải đi vào cuộc sống hôn nhân.</w:t>
      </w:r>
    </w:p>
    <w:p w:rsidR="00E7201F" w:rsidRDefault="00E7201F" w:rsidP="00E7201F">
      <w:r>
        <w:t>Tr</w:t>
      </w:r>
      <w:r>
        <w:rPr>
          <w:rFonts w:hint="eastAsia"/>
        </w:rPr>
        <w:t>ư</w:t>
      </w:r>
      <w:r>
        <w:t>ớc khi đi vào cuộc sống gia đình, cặp trai gái cũng nh</w:t>
      </w:r>
      <w:r>
        <w:rPr>
          <w:rFonts w:hint="eastAsia"/>
        </w:rPr>
        <w:t>ư</w:t>
      </w:r>
      <w:r>
        <w:t xml:space="preserve"> gia đình hai họ phải trải qua những giai đoạn sau đây:</w:t>
      </w:r>
    </w:p>
    <w:p w:rsidR="00E7201F" w:rsidRDefault="00E7201F" w:rsidP="007A7887">
      <w:pPr>
        <w:pStyle w:val="ListParagraph"/>
        <w:numPr>
          <w:ilvl w:val="0"/>
          <w:numId w:val="12"/>
        </w:numPr>
      </w:pPr>
      <w:r>
        <w:t>Vấ</w:t>
      </w:r>
      <w:r w:rsidR="007A7887">
        <w:t xml:space="preserve">n danh: </w:t>
      </w:r>
      <w:r>
        <w:t>Có nhiều địa ph</w:t>
      </w:r>
      <w:r>
        <w:rPr>
          <w:rFonts w:hint="eastAsia"/>
        </w:rPr>
        <w:t>ươ</w:t>
      </w:r>
      <w:r>
        <w:t>ng gọi là lễ cầu thân.</w:t>
      </w:r>
    </w:p>
    <w:p w:rsidR="00E7201F" w:rsidRDefault="00E7201F" w:rsidP="007A7887">
      <w:pPr>
        <w:pStyle w:val="ListParagraph"/>
        <w:numPr>
          <w:ilvl w:val="0"/>
          <w:numId w:val="12"/>
        </w:numPr>
      </w:pPr>
      <w:r>
        <w:t>S</w:t>
      </w:r>
      <w:r>
        <w:rPr>
          <w:rFonts w:hint="eastAsia"/>
        </w:rPr>
        <w:t>ơ</w:t>
      </w:r>
      <w:r>
        <w:t xml:space="preserve"> vấn: Lễ dạm hỏi</w:t>
      </w:r>
    </w:p>
    <w:p w:rsidR="00E7201F" w:rsidRDefault="00E7201F" w:rsidP="007A7887">
      <w:pPr>
        <w:pStyle w:val="ListParagraph"/>
        <w:numPr>
          <w:ilvl w:val="0"/>
          <w:numId w:val="12"/>
        </w:numPr>
      </w:pPr>
      <w:r>
        <w:t>Đạ</w:t>
      </w:r>
      <w:r w:rsidR="007A7887">
        <w:t>i đăng khoa:</w:t>
      </w:r>
      <w:r>
        <w:t xml:space="preserve"> Lễ</w:t>
      </w:r>
      <w:r w:rsidR="007A7887">
        <w:t xml:space="preserve"> đ</w:t>
      </w:r>
      <w:r>
        <w:t>ám hỏi)</w:t>
      </w:r>
    </w:p>
    <w:p w:rsidR="00E7201F" w:rsidRDefault="00E7201F" w:rsidP="007A7887">
      <w:pPr>
        <w:pStyle w:val="ListParagraph"/>
        <w:numPr>
          <w:ilvl w:val="0"/>
          <w:numId w:val="12"/>
        </w:numPr>
      </w:pPr>
      <w:r>
        <w:t>Sỉ lờ</w:t>
      </w:r>
      <w:r w:rsidR="007A7887">
        <w:t>i (</w:t>
      </w:r>
      <w:r>
        <w:t>tức là lễ hỏi thăm nhà gái đòi hỏi những lễ vật, tiền nong thế nào)</w:t>
      </w:r>
    </w:p>
    <w:p w:rsidR="00E7201F" w:rsidRDefault="00E7201F" w:rsidP="007A7887">
      <w:pPr>
        <w:pStyle w:val="ListParagraph"/>
        <w:numPr>
          <w:ilvl w:val="0"/>
          <w:numId w:val="12"/>
        </w:numPr>
      </w:pPr>
      <w:r>
        <w:t>Lễ nạp tài và thăm con dâu</w:t>
      </w:r>
    </w:p>
    <w:p w:rsidR="00E7201F" w:rsidRDefault="00E7201F" w:rsidP="007A7887">
      <w:pPr>
        <w:pStyle w:val="ListParagraph"/>
        <w:numPr>
          <w:ilvl w:val="0"/>
          <w:numId w:val="12"/>
        </w:numPr>
      </w:pPr>
      <w:r>
        <w:t>Lễ tiể</w:t>
      </w:r>
      <w:r w:rsidR="007A7887">
        <w:t>u đăng khoa (t</w:t>
      </w:r>
      <w:r>
        <w:t>ức lễ c</w:t>
      </w:r>
      <w:r>
        <w:rPr>
          <w:rFonts w:hint="eastAsia"/>
        </w:rPr>
        <w:t>ư</w:t>
      </w:r>
      <w:r>
        <w:t>ới)</w:t>
      </w:r>
    </w:p>
    <w:p w:rsidR="00E7201F" w:rsidRDefault="00E7201F" w:rsidP="00E7201F">
      <w:r>
        <w:t xml:space="preserve"> Sau khi xong lễ đám hỏi, cô dâu t</w:t>
      </w:r>
      <w:r>
        <w:rPr>
          <w:rFonts w:hint="eastAsia"/>
        </w:rPr>
        <w:t>ươ</w:t>
      </w:r>
      <w:r>
        <w:t>ng lai sẽ đi biếu trầu cau, trà, bánh của nhà trai đ</w:t>
      </w:r>
      <w:r>
        <w:rPr>
          <w:rFonts w:hint="eastAsia"/>
        </w:rPr>
        <w:t>ư</w:t>
      </w:r>
      <w:r>
        <w:t>a đến hoặc nhà gái có thể sắm thêm cho họ hàng và bà con lối xóm. Ý của ng</w:t>
      </w:r>
      <w:r>
        <w:rPr>
          <w:rFonts w:hint="eastAsia"/>
        </w:rPr>
        <w:t>ư</w:t>
      </w:r>
      <w:r>
        <w:t>ời x</w:t>
      </w:r>
      <w:r>
        <w:rPr>
          <w:rFonts w:hint="eastAsia"/>
        </w:rPr>
        <w:t>ư</w:t>
      </w:r>
      <w:r>
        <w:t>a bày ra nh</w:t>
      </w:r>
      <w:r>
        <w:rPr>
          <w:rFonts w:hint="eastAsia"/>
        </w:rPr>
        <w:t>ư</w:t>
      </w:r>
      <w:r>
        <w:t xml:space="preserve"> vậy có ý cho ng</w:t>
      </w:r>
      <w:r>
        <w:rPr>
          <w:rFonts w:hint="eastAsia"/>
        </w:rPr>
        <w:t>ư</w:t>
      </w:r>
      <w:r>
        <w:t>ời trong họ và láng giềng biết rằng con gái mình sắp có n</w:t>
      </w:r>
      <w:r>
        <w:rPr>
          <w:rFonts w:hint="eastAsia"/>
        </w:rPr>
        <w:t>ơ</w:t>
      </w:r>
      <w:r>
        <w:t>i trao thân gửi phận.</w:t>
      </w:r>
    </w:p>
    <w:p w:rsidR="00E7201F" w:rsidRDefault="00E7201F" w:rsidP="00E7201F">
      <w:r>
        <w:t xml:space="preserve"> Sau khi xong lễ hỏi, cứ 2</w:t>
      </w:r>
      <w:r w:rsidR="007A7887">
        <w:t xml:space="preserve"> </w:t>
      </w:r>
      <w:r>
        <w:t>tuần thì chàng rể đến nhà cha mẹ vợ thăm viếng một lần. Sự thăm viếng nầy để cho chàng và nàng quen nhau, vì hồi x</w:t>
      </w:r>
      <w:r>
        <w:rPr>
          <w:rFonts w:hint="eastAsia"/>
        </w:rPr>
        <w:t>ư</w:t>
      </w:r>
      <w:r>
        <w:t>a trai và gái ít đ</w:t>
      </w:r>
      <w:r>
        <w:rPr>
          <w:rFonts w:hint="eastAsia"/>
        </w:rPr>
        <w:t>ư</w:t>
      </w:r>
      <w:r>
        <w:t>ợc tự do gặp gỡ nh</w:t>
      </w:r>
      <w:r>
        <w:rPr>
          <w:rFonts w:hint="eastAsia"/>
        </w:rPr>
        <w:t>ư</w:t>
      </w:r>
      <w:r>
        <w:t xml:space="preserve"> bây giờ.</w:t>
      </w:r>
    </w:p>
    <w:p w:rsidR="00E7201F" w:rsidRDefault="00E7201F" w:rsidP="007A7887">
      <w:pPr>
        <w:pStyle w:val="Heading2"/>
      </w:pPr>
      <w:r>
        <w:t xml:space="preserve">Phong tục ma chay: </w:t>
      </w:r>
    </w:p>
    <w:p w:rsidR="00E7201F" w:rsidRDefault="005706C1" w:rsidP="00E7201F">
      <w:r>
        <w:t xml:space="preserve"> </w:t>
      </w:r>
      <w:r w:rsidR="00E7201F">
        <w:t>Ở Việ</w:t>
      </w:r>
      <w:r w:rsidR="009A2280">
        <w:t>t N</w:t>
      </w:r>
      <w:r w:rsidR="00E7201F">
        <w:t>am, nhất là ở vùng quê tr</w:t>
      </w:r>
      <w:r w:rsidR="00E7201F">
        <w:rPr>
          <w:rFonts w:hint="eastAsia"/>
        </w:rPr>
        <w:t>ư</w:t>
      </w:r>
      <w:r w:rsidR="00E7201F">
        <w:t>ớ</w:t>
      </w:r>
      <w:r w:rsidR="009A2280">
        <w:t>c đây không có nhà quàn (f</w:t>
      </w:r>
      <w:r w:rsidR="00E7201F">
        <w:t>uneral home), vì thế th</w:t>
      </w:r>
      <w:r w:rsidR="00E7201F">
        <w:rPr>
          <w:rFonts w:hint="eastAsia"/>
        </w:rPr>
        <w:t>ư</w:t>
      </w:r>
      <w:r w:rsidR="00E7201F">
        <w:t>ờng những ng</w:t>
      </w:r>
      <w:r w:rsidR="00E7201F">
        <w:rPr>
          <w:rFonts w:hint="eastAsia"/>
        </w:rPr>
        <w:t>ư</w:t>
      </w:r>
      <w:r w:rsidR="00E7201F">
        <w:t>ời già yếu, bệnh tật phải chết tại t</w:t>
      </w:r>
      <w:r w:rsidR="00E7201F">
        <w:rPr>
          <w:rFonts w:hint="eastAsia"/>
        </w:rPr>
        <w:t>ư</w:t>
      </w:r>
      <w:r w:rsidR="00E7201F">
        <w:t xml:space="preserve"> gia. Sau khi tắt thở vài ba ngày thì đ</w:t>
      </w:r>
      <w:r w:rsidR="00E7201F">
        <w:rPr>
          <w:rFonts w:hint="eastAsia"/>
        </w:rPr>
        <w:t>ư</w:t>
      </w:r>
      <w:r w:rsidR="00E7201F">
        <w:t>ợc chôn cất tại nghĩa trang của làng xóm. Khi thi thể còn ở tại nhà thì tùy theo từng tôn giáo, tang gia có thể mời tu sĩ của tôn giáo mình về nhà cử hành những nghi thức tôn giáo cho ng</w:t>
      </w:r>
      <w:r w:rsidR="00E7201F">
        <w:rPr>
          <w:rFonts w:hint="eastAsia"/>
        </w:rPr>
        <w:t>ư</w:t>
      </w:r>
      <w:r w:rsidR="00E7201F">
        <w:t>ời quá cố. Trong lúc đó những ng</w:t>
      </w:r>
      <w:r w:rsidR="00E7201F">
        <w:rPr>
          <w:rFonts w:hint="eastAsia"/>
        </w:rPr>
        <w:t>ư</w:t>
      </w:r>
      <w:r w:rsidR="00E7201F">
        <w:t>ời thân yêu ruột thịt phải thọ tang tùy theo thứ bậc và liên hệ trong gia đình</w:t>
      </w:r>
      <w:r w:rsidR="009A2280">
        <w:t>.</w:t>
      </w:r>
      <w:r w:rsidR="00E7201F">
        <w:t xml:space="preserve"> Tang phục nầy lâu hay mau cũng tùy thuộc liên hệ gia đình. Tr</w:t>
      </w:r>
      <w:r w:rsidR="00E7201F">
        <w:rPr>
          <w:rFonts w:hint="eastAsia"/>
        </w:rPr>
        <w:t>ư</w:t>
      </w:r>
      <w:r w:rsidR="00E7201F">
        <w:t>ớc đây những ng</w:t>
      </w:r>
      <w:r w:rsidR="00E7201F">
        <w:rPr>
          <w:rFonts w:hint="eastAsia"/>
        </w:rPr>
        <w:t>ư</w:t>
      </w:r>
      <w:r w:rsidR="00E7201F">
        <w:t>ời ruột thịt nh</w:t>
      </w:r>
      <w:r w:rsidR="00E7201F">
        <w:rPr>
          <w:rFonts w:hint="eastAsia"/>
        </w:rPr>
        <w:t>ư</w:t>
      </w:r>
      <w:r w:rsidR="00E7201F">
        <w:t xml:space="preserve"> vợ con th</w:t>
      </w:r>
      <w:r w:rsidR="00E7201F">
        <w:rPr>
          <w:rFonts w:hint="eastAsia"/>
        </w:rPr>
        <w:t>ư</w:t>
      </w:r>
      <w:r w:rsidR="00E7201F">
        <w:t>ờng để tang ba năm, nh</w:t>
      </w:r>
      <w:r w:rsidR="00E7201F">
        <w:rPr>
          <w:rFonts w:hint="eastAsia"/>
        </w:rPr>
        <w:t>ư</w:t>
      </w:r>
      <w:r w:rsidR="00E7201F">
        <w:t>ng bây giờ rút ngắn chỉ còn hai năm. Khi đ</w:t>
      </w:r>
      <w:r w:rsidR="00E7201F">
        <w:rPr>
          <w:rFonts w:hint="eastAsia"/>
        </w:rPr>
        <w:t>ư</w:t>
      </w:r>
      <w:r w:rsidR="00E7201F">
        <w:t>a chôn cất ở nghĩa trang, theo phong tục, ng</w:t>
      </w:r>
      <w:r w:rsidR="00E7201F">
        <w:rPr>
          <w:rFonts w:hint="eastAsia"/>
        </w:rPr>
        <w:t>ư</w:t>
      </w:r>
      <w:r w:rsidR="00E7201F">
        <w:t>ời con tr</w:t>
      </w:r>
      <w:r w:rsidR="00E7201F">
        <w:rPr>
          <w:rFonts w:hint="eastAsia"/>
        </w:rPr>
        <w:t>ư</w:t>
      </w:r>
      <w:r w:rsidR="00E7201F">
        <w:t>ởng phải đi lui phía tr</w:t>
      </w:r>
      <w:r w:rsidR="00E7201F">
        <w:rPr>
          <w:rFonts w:hint="eastAsia"/>
        </w:rPr>
        <w:t>ư</w:t>
      </w:r>
      <w:r w:rsidR="00E7201F">
        <w:t>ớc quan tài. Việc nầy có ý nghĩa là đẩy lui ng</w:t>
      </w:r>
      <w:r w:rsidR="00E7201F">
        <w:rPr>
          <w:rFonts w:hint="eastAsia"/>
        </w:rPr>
        <w:t>ư</w:t>
      </w:r>
      <w:r w:rsidR="00E7201F">
        <w:t>ời thân th</w:t>
      </w:r>
      <w:r w:rsidR="00E7201F">
        <w:rPr>
          <w:rFonts w:hint="eastAsia"/>
        </w:rPr>
        <w:t>ươ</w:t>
      </w:r>
      <w:r w:rsidR="009A2280">
        <w:t>ng (</w:t>
      </w:r>
      <w:r w:rsidR="00E7201F">
        <w:t>cha hoặc mẹ) trở về nhà, không muốn xa lìa cha mẹ. Tính từ ngày chết đến ngày thứ 49 hoặc ngày thứ 100, tang gia của ng</w:t>
      </w:r>
      <w:r w:rsidR="00E7201F">
        <w:rPr>
          <w:rFonts w:hint="eastAsia"/>
        </w:rPr>
        <w:t>ư</w:t>
      </w:r>
      <w:r w:rsidR="00E7201F">
        <w:t>ời quá cố th</w:t>
      </w:r>
      <w:r w:rsidR="00E7201F">
        <w:rPr>
          <w:rFonts w:hint="eastAsia"/>
        </w:rPr>
        <w:t>ư</w:t>
      </w:r>
      <w:r w:rsidR="00E7201F">
        <w:t>ờng tổ chức ngày kỷ niệm và mời những ng</w:t>
      </w:r>
      <w:r w:rsidR="00E7201F">
        <w:rPr>
          <w:rFonts w:hint="eastAsia"/>
        </w:rPr>
        <w:t>ư</w:t>
      </w:r>
      <w:r w:rsidR="00E7201F">
        <w:t>ời quen thuộc, những ng</w:t>
      </w:r>
      <w:r w:rsidR="00E7201F">
        <w:rPr>
          <w:rFonts w:hint="eastAsia"/>
        </w:rPr>
        <w:t>ư</w:t>
      </w:r>
      <w:r w:rsidR="00E7201F">
        <w:t>ời đã giúp đỡ tang gia trong lúc buồn rầu tr</w:t>
      </w:r>
      <w:r w:rsidR="00E7201F">
        <w:rPr>
          <w:rFonts w:hint="eastAsia"/>
        </w:rPr>
        <w:t>ư</w:t>
      </w:r>
      <w:r w:rsidR="00E7201F">
        <w:t>ớc đây đến họp mặt trong một bữa tiệc để tỏ tình thân mật. Hằng năm vào những dịp nh</w:t>
      </w:r>
      <w:r w:rsidR="00E7201F">
        <w:rPr>
          <w:rFonts w:hint="eastAsia"/>
        </w:rPr>
        <w:t>ư</w:t>
      </w:r>
      <w:r w:rsidR="00E7201F">
        <w:t xml:space="preserve"> lễ Linh hồ</w:t>
      </w:r>
      <w:r w:rsidR="009A2280">
        <w:t>n (</w:t>
      </w:r>
      <w:r w:rsidR="00E7201F">
        <w:t>Công giáo) và lễ</w:t>
      </w:r>
      <w:r w:rsidR="009A2280">
        <w:t xml:space="preserve"> Vu lan (</w:t>
      </w:r>
      <w:r w:rsidR="00E7201F">
        <w:t>Phật giáo)</w:t>
      </w:r>
      <w:r w:rsidR="009A2280">
        <w:t>,</w:t>
      </w:r>
      <w:r w:rsidR="00E7201F">
        <w:t xml:space="preserve"> con cái, ng</w:t>
      </w:r>
      <w:r w:rsidR="00E7201F">
        <w:rPr>
          <w:rFonts w:hint="eastAsia"/>
        </w:rPr>
        <w:t>ư</w:t>
      </w:r>
      <w:r w:rsidR="00E7201F">
        <w:t>ời thân th</w:t>
      </w:r>
      <w:r w:rsidR="00E7201F">
        <w:rPr>
          <w:rFonts w:hint="eastAsia"/>
        </w:rPr>
        <w:t>ư</w:t>
      </w:r>
      <w:r w:rsidR="00E7201F">
        <w:t>ờng ra nghĩa trang lo dọn dẹp, tu sửa lại mồ mã cho khang trang, sạch sẽ. Tục lệ tang ma có những giai đoạn sau đây:</w:t>
      </w:r>
    </w:p>
    <w:p w:rsidR="00E7201F" w:rsidRDefault="00E7201F" w:rsidP="00316BBB">
      <w:pPr>
        <w:pStyle w:val="TopNormal"/>
        <w:ind w:firstLine="0"/>
      </w:pPr>
      <w:r>
        <w:t>Giây phút cuối cùng của đời ng</w:t>
      </w:r>
      <w:r>
        <w:rPr>
          <w:rFonts w:hint="eastAsia"/>
        </w:rPr>
        <w:t>ư</w:t>
      </w:r>
      <w:r>
        <w:t>ời.</w:t>
      </w:r>
    </w:p>
    <w:p w:rsidR="00E7201F" w:rsidRDefault="00E7201F" w:rsidP="00316BBB">
      <w:pPr>
        <w:pStyle w:val="ListParagraph"/>
        <w:numPr>
          <w:ilvl w:val="0"/>
          <w:numId w:val="13"/>
        </w:numPr>
      </w:pPr>
      <w:r>
        <w:t>Lúc chết: phải đem đến chỗ chính tẩm.</w:t>
      </w:r>
    </w:p>
    <w:p w:rsidR="00E7201F" w:rsidRDefault="00E7201F" w:rsidP="00316BBB">
      <w:pPr>
        <w:pStyle w:val="ListParagraph"/>
        <w:numPr>
          <w:ilvl w:val="0"/>
          <w:numId w:val="13"/>
        </w:numPr>
      </w:pPr>
      <w:r>
        <w:t>Phạn hàm và chiêu hồn: bỏ vàng bạc hoặc vật quý giá vào miệng ng</w:t>
      </w:r>
      <w:r>
        <w:rPr>
          <w:rFonts w:hint="eastAsia"/>
        </w:rPr>
        <w:t>ư</w:t>
      </w:r>
      <w:r>
        <w:t>ời chết</w:t>
      </w:r>
    </w:p>
    <w:p w:rsidR="00E7201F" w:rsidRDefault="00E7201F" w:rsidP="00316BBB">
      <w:pPr>
        <w:pStyle w:val="ListParagraph"/>
        <w:numPr>
          <w:ilvl w:val="0"/>
          <w:numId w:val="13"/>
        </w:numPr>
      </w:pPr>
      <w:r>
        <w:t>Khâm liệm và nhập quan</w:t>
      </w:r>
    </w:p>
    <w:p w:rsidR="00E7201F" w:rsidRDefault="00E7201F" w:rsidP="00316BBB">
      <w:pPr>
        <w:pStyle w:val="ListParagraph"/>
        <w:numPr>
          <w:ilvl w:val="0"/>
          <w:numId w:val="13"/>
        </w:numPr>
      </w:pPr>
      <w:r>
        <w:rPr>
          <w:rFonts w:hint="eastAsia"/>
        </w:rPr>
        <w:t>Đ</w:t>
      </w:r>
      <w:r>
        <w:t>ặt linh sàng, linh tọa: một cái gi</w:t>
      </w:r>
      <w:r>
        <w:rPr>
          <w:rFonts w:hint="eastAsia"/>
        </w:rPr>
        <w:t>ư</w:t>
      </w:r>
      <w:r>
        <w:t>ờng đặt bên phải linh cửu, linh tọa là một bàn nhỏ trên có đèn và hình ng</w:t>
      </w:r>
      <w:r>
        <w:rPr>
          <w:rFonts w:hint="eastAsia"/>
        </w:rPr>
        <w:t>ư</w:t>
      </w:r>
      <w:r>
        <w:t>ời quá cố và h</w:t>
      </w:r>
      <w:r>
        <w:rPr>
          <w:rFonts w:hint="eastAsia"/>
        </w:rPr>
        <w:t>ươ</w:t>
      </w:r>
      <w:r>
        <w:t>ng nhang</w:t>
      </w:r>
    </w:p>
    <w:p w:rsidR="00E7201F" w:rsidRDefault="00E7201F" w:rsidP="00316BBB">
      <w:pPr>
        <w:pStyle w:val="ListParagraph"/>
        <w:numPr>
          <w:ilvl w:val="0"/>
          <w:numId w:val="13"/>
        </w:numPr>
      </w:pPr>
      <w:r>
        <w:t>Lễ thành phục, còn gọi là lễ phát tang.</w:t>
      </w:r>
    </w:p>
    <w:p w:rsidR="00E7201F" w:rsidRDefault="00E7201F" w:rsidP="00316BBB">
      <w:pPr>
        <w:pStyle w:val="ListParagraph"/>
        <w:numPr>
          <w:ilvl w:val="0"/>
          <w:numId w:val="13"/>
        </w:numPr>
      </w:pPr>
      <w:r>
        <w:rPr>
          <w:rFonts w:hint="eastAsia"/>
        </w:rPr>
        <w:t>Đ</w:t>
      </w:r>
      <w:r>
        <w:t>ồ tang phục.</w:t>
      </w:r>
    </w:p>
    <w:p w:rsidR="00E7201F" w:rsidRDefault="00E7201F" w:rsidP="00316BBB">
      <w:pPr>
        <w:pStyle w:val="ListParagraph"/>
        <w:numPr>
          <w:ilvl w:val="0"/>
          <w:numId w:val="13"/>
        </w:numPr>
      </w:pPr>
      <w:r>
        <w:t>Chuyển linh cửu.</w:t>
      </w:r>
    </w:p>
    <w:p w:rsidR="00E7201F" w:rsidRDefault="00E7201F" w:rsidP="00316BBB">
      <w:pPr>
        <w:pStyle w:val="ListParagraph"/>
        <w:numPr>
          <w:ilvl w:val="0"/>
          <w:numId w:val="13"/>
        </w:numPr>
      </w:pPr>
      <w:r>
        <w:t>Cất đám: R</w:t>
      </w:r>
      <w:r>
        <w:rPr>
          <w:rFonts w:hint="eastAsia"/>
        </w:rPr>
        <w:t>ư</w:t>
      </w:r>
      <w:r>
        <w:t>ớc linh cửu đi an táng</w:t>
      </w:r>
    </w:p>
    <w:p w:rsidR="00E7201F" w:rsidRDefault="00E7201F" w:rsidP="00316BBB">
      <w:pPr>
        <w:pStyle w:val="ListParagraph"/>
        <w:numPr>
          <w:ilvl w:val="0"/>
          <w:numId w:val="13"/>
        </w:numPr>
      </w:pPr>
      <w:r>
        <w:t>Nghi lễ đi đ</w:t>
      </w:r>
      <w:r>
        <w:rPr>
          <w:rFonts w:hint="eastAsia"/>
        </w:rPr>
        <w:t>ư</w:t>
      </w:r>
      <w:r>
        <w:t>ờng.</w:t>
      </w:r>
    </w:p>
    <w:p w:rsidR="00E7201F" w:rsidRDefault="00E7201F" w:rsidP="00892A7D">
      <w:pPr>
        <w:pStyle w:val="ListParagraph"/>
        <w:numPr>
          <w:ilvl w:val="0"/>
          <w:numId w:val="13"/>
        </w:numPr>
      </w:pPr>
      <w:r>
        <w:t>Hạ huyệt</w:t>
      </w:r>
    </w:p>
    <w:p w:rsidR="00E7201F" w:rsidRDefault="00E7201F" w:rsidP="00892A7D">
      <w:pPr>
        <w:pStyle w:val="ListParagraph"/>
        <w:numPr>
          <w:ilvl w:val="0"/>
          <w:numId w:val="13"/>
        </w:numPr>
      </w:pPr>
      <w:r>
        <w:t>Cúng quy lăng: Theo phong tục Phật giáo</w:t>
      </w:r>
    </w:p>
    <w:p w:rsidR="00E7201F" w:rsidRDefault="00E7201F" w:rsidP="00892A7D">
      <w:pPr>
        <w:pStyle w:val="ListParagraph"/>
        <w:numPr>
          <w:ilvl w:val="0"/>
          <w:numId w:val="13"/>
        </w:numPr>
      </w:pPr>
      <w:r>
        <w:t>Sự khóc lạy.</w:t>
      </w:r>
    </w:p>
    <w:p w:rsidR="00E7201F" w:rsidRDefault="00E7201F" w:rsidP="00892A7D">
      <w:pPr>
        <w:pStyle w:val="ListParagraph"/>
        <w:numPr>
          <w:ilvl w:val="0"/>
          <w:numId w:val="13"/>
        </w:numPr>
      </w:pPr>
      <w:r>
        <w:t>Tế ngu: An tang xong về nhà lại cúng tế gọi là tế ngu.</w:t>
      </w:r>
    </w:p>
    <w:p w:rsidR="00E7201F" w:rsidRDefault="00E7201F" w:rsidP="00892A7D">
      <w:pPr>
        <w:pStyle w:val="ListParagraph"/>
        <w:numPr>
          <w:ilvl w:val="0"/>
          <w:numId w:val="13"/>
        </w:numPr>
      </w:pPr>
      <w:r>
        <w:t>Cúng c</w:t>
      </w:r>
      <w:r>
        <w:rPr>
          <w:rFonts w:hint="eastAsia"/>
        </w:rPr>
        <w:t>ơ</w:t>
      </w:r>
      <w:r>
        <w:t>m ba ngày: Th</w:t>
      </w:r>
      <w:r>
        <w:rPr>
          <w:rFonts w:hint="eastAsia"/>
        </w:rPr>
        <w:t>ư</w:t>
      </w:r>
      <w:r>
        <w:t>ờng gọi là mở cửa mả</w:t>
      </w:r>
    </w:p>
    <w:p w:rsidR="00E7201F" w:rsidRDefault="00E7201F" w:rsidP="00892A7D">
      <w:pPr>
        <w:pStyle w:val="Heading2"/>
      </w:pPr>
      <w:r>
        <w:t xml:space="preserve"> Về Tôn Giáo:</w:t>
      </w:r>
    </w:p>
    <w:p w:rsidR="00E7201F" w:rsidRDefault="00E7201F" w:rsidP="00892A7D">
      <w:r>
        <w:t>Đa số ng</w:t>
      </w:r>
      <w:r>
        <w:rPr>
          <w:rFonts w:hint="eastAsia"/>
        </w:rPr>
        <w:t>ư</w:t>
      </w:r>
      <w:r>
        <w:t xml:space="preserve">ời </w:t>
      </w:r>
      <w:r w:rsidR="005706C1">
        <w:t>Việt Nam</w:t>
      </w:r>
      <w:r>
        <w:t xml:space="preserve"> theo đạo ông bà, tổ tiên. Phật giáo và Công giáo mới du nhập vào </w:t>
      </w:r>
      <w:r w:rsidR="005706C1">
        <w:t>Việt Nam</w:t>
      </w:r>
      <w:r>
        <w:t xml:space="preserve"> sau nầy. Tuy mới du nhập nh</w:t>
      </w:r>
      <w:r>
        <w:rPr>
          <w:rFonts w:hint="eastAsia"/>
        </w:rPr>
        <w:t>ư</w:t>
      </w:r>
      <w:r>
        <w:t>ng hai tôn giáo nầy đã đóng góp rất nhiều cho quê h</w:t>
      </w:r>
      <w:r>
        <w:rPr>
          <w:rFonts w:hint="eastAsia"/>
        </w:rPr>
        <w:t>ươ</w:t>
      </w:r>
      <w:r>
        <w:t>ng, nhất là vế ph</w:t>
      </w:r>
      <w:r>
        <w:rPr>
          <w:rFonts w:hint="eastAsia"/>
        </w:rPr>
        <w:t>ươ</w:t>
      </w:r>
      <w:r>
        <w:t>ng diện giáo dục, y tế và xã hội. Nh</w:t>
      </w:r>
      <w:r>
        <w:rPr>
          <w:rFonts w:hint="eastAsia"/>
        </w:rPr>
        <w:t>ư</w:t>
      </w:r>
      <w:r>
        <w:t xml:space="preserve"> trên đã nói, tr</w:t>
      </w:r>
      <w:r>
        <w:rPr>
          <w:rFonts w:hint="eastAsia"/>
        </w:rPr>
        <w:t>ư</w:t>
      </w:r>
      <w:r>
        <w:t>ớc năm 1975, các tr</w:t>
      </w:r>
      <w:r>
        <w:rPr>
          <w:rFonts w:hint="eastAsia"/>
        </w:rPr>
        <w:t>ư</w:t>
      </w:r>
      <w:r>
        <w:t>ờng Công giáo và Phật giáo mọc lên khắp n</w:t>
      </w:r>
      <w:r>
        <w:rPr>
          <w:rFonts w:hint="eastAsia"/>
        </w:rPr>
        <w:t>ơ</w:t>
      </w:r>
      <w:r>
        <w:t>i, hầu nh</w:t>
      </w:r>
      <w:r>
        <w:rPr>
          <w:rFonts w:hint="eastAsia"/>
        </w:rPr>
        <w:t>ư</w:t>
      </w:r>
      <w:r>
        <w:t xml:space="preserve"> ở tỉnh nào cũng có một vài tr</w:t>
      </w:r>
      <w:r>
        <w:rPr>
          <w:rFonts w:hint="eastAsia"/>
        </w:rPr>
        <w:t>ư</w:t>
      </w:r>
      <w:r>
        <w:t>ờng Trung học do Công giáo hoặc Phật giáo điều hành. Trong các nhà th</w:t>
      </w:r>
      <w:r>
        <w:rPr>
          <w:rFonts w:hint="eastAsia"/>
        </w:rPr>
        <w:t>ươ</w:t>
      </w:r>
      <w:r>
        <w:t>ng, viễn d</w:t>
      </w:r>
      <w:r>
        <w:rPr>
          <w:rFonts w:hint="eastAsia"/>
        </w:rPr>
        <w:t>ư</w:t>
      </w:r>
      <w:r>
        <w:t>ỡng lão, cô nhi viện, th</w:t>
      </w:r>
      <w:r>
        <w:rPr>
          <w:rFonts w:hint="eastAsia"/>
        </w:rPr>
        <w:t>ư</w:t>
      </w:r>
      <w:r>
        <w:t>ờng do các nữ tu Công giáo phụ trách. Ngoài hai tôn giáo Công giáo và Phật giáo còn có Tin lành, Cao đài, Hòa hảo cũng góp phần rất nhiều trong nền văn hóa n</w:t>
      </w:r>
      <w:r>
        <w:rPr>
          <w:rFonts w:hint="eastAsia"/>
        </w:rPr>
        <w:t>ư</w:t>
      </w:r>
      <w:r>
        <w:t>ớc nhà. Một đóng góp lớn nhất của công giáo là cha Đắc Lộ đã dùng m</w:t>
      </w:r>
      <w:r w:rsidR="00C647F4">
        <w:t>ẫ</w:t>
      </w:r>
      <w:r>
        <w:t>u tự La</w:t>
      </w:r>
      <w:r w:rsidR="00892A7D">
        <w:t xml:space="preserve"> </w:t>
      </w:r>
      <w:r>
        <w:t xml:space="preserve">tinh để sáng chế ra chữ Quốc ngữ mà hiện nay </w:t>
      </w:r>
      <w:r w:rsidR="005706C1">
        <w:t>Việt Nam</w:t>
      </w:r>
      <w:r>
        <w:t xml:space="preserve"> chúng ta đang xử dụng. Cách đây không lâu,</w:t>
      </w:r>
      <w:r w:rsidR="00892A7D">
        <w:t xml:space="preserve"> </w:t>
      </w:r>
      <w:r>
        <w:t>phó giáo s</w:t>
      </w:r>
      <w:r>
        <w:rPr>
          <w:rFonts w:hint="eastAsia"/>
        </w:rPr>
        <w:t>ư</w:t>
      </w:r>
      <w:r>
        <w:t xml:space="preserve"> tiến sĩ Bùi Hiền, có đề xuất dùng tiếng Việt mới, công trình do ông ta nghiên cứu, soạn thảo trong 42 năm. Nếu đề xuất nầy đ</w:t>
      </w:r>
      <w:r>
        <w:rPr>
          <w:rFonts w:hint="eastAsia"/>
        </w:rPr>
        <w:t>ư</w:t>
      </w:r>
      <w:r>
        <w:t>ợc chấp nhận thì sẽ rất thiệt hại cho nền văn hóa của dân tộc, vì phải in lại sách giáo khoa, mọi ng</w:t>
      </w:r>
      <w:r>
        <w:rPr>
          <w:rFonts w:hint="eastAsia"/>
        </w:rPr>
        <w:t>ư</w:t>
      </w:r>
      <w:r>
        <w:t>ời từ thứ dân đến kẻ trí thức đều phải bắt đầu học lại, các văn nhân, thi sĩ cũng phải học lại cách sáng tác, cách phát âm. Nói tổng quát tất cả đều phải làm lại từ đầu, xem nh</w:t>
      </w:r>
      <w:r>
        <w:rPr>
          <w:rFonts w:hint="eastAsia"/>
        </w:rPr>
        <w:t>ư</w:t>
      </w:r>
      <w:r>
        <w:t xml:space="preserve"> 4000 năm văn hiến đều tan thành mây khói.</w:t>
      </w:r>
    </w:p>
    <w:p w:rsidR="00E7201F" w:rsidRDefault="00E7201F" w:rsidP="00892A7D">
      <w:pPr>
        <w:pStyle w:val="Heading2"/>
      </w:pPr>
      <w:r>
        <w:t>Về các Anh hùng dân tộc:</w:t>
      </w:r>
    </w:p>
    <w:p w:rsidR="00E7201F" w:rsidRDefault="00E7201F" w:rsidP="00E7201F">
      <w:r>
        <w:t xml:space="preserve">Từ ngày lập quốc đến nay, tổ quốc </w:t>
      </w:r>
      <w:r w:rsidR="005706C1">
        <w:t>Việt Nam</w:t>
      </w:r>
      <w:r>
        <w:t xml:space="preserve"> đã có nhiều vị anh hùng can đảm trong việc đánh đuổi giặc ngoại xâm, bảo vệ quê h</w:t>
      </w:r>
      <w:r>
        <w:rPr>
          <w:rFonts w:hint="eastAsia"/>
        </w:rPr>
        <w:t>ươ</w:t>
      </w:r>
      <w:r>
        <w:t>ng lãnh thổ, chúng ta gọi họ là những anh hùng dân tộc. Ngoài ra còn có những anh hùng về tôn giáo, tuy họ không cầm g</w:t>
      </w:r>
      <w:r>
        <w:rPr>
          <w:rFonts w:hint="eastAsia"/>
        </w:rPr>
        <w:t>ươ</w:t>
      </w:r>
      <w:r>
        <w:t>m giáo đánh giặc, nh</w:t>
      </w:r>
      <w:r>
        <w:rPr>
          <w:rFonts w:hint="eastAsia"/>
        </w:rPr>
        <w:t>ư</w:t>
      </w:r>
      <w:r>
        <w:t xml:space="preserve">ng đã hy sinh tính mạng vì niềm tin và đã làm sáng danh giáo hội </w:t>
      </w:r>
      <w:r w:rsidR="005706C1">
        <w:t>Việt Nam</w:t>
      </w:r>
      <w:r>
        <w:t xml:space="preserve"> và giáo hội hoàn vũ.</w:t>
      </w:r>
    </w:p>
    <w:p w:rsidR="00E7201F" w:rsidRDefault="00E7201F" w:rsidP="00E7201F">
      <w:r>
        <w:t>Trong số những vị anh hùng dân tộc, tr</w:t>
      </w:r>
      <w:r>
        <w:rPr>
          <w:rFonts w:hint="eastAsia"/>
        </w:rPr>
        <w:t>ư</w:t>
      </w:r>
      <w:r>
        <w:t>ớc hết phải kể đến:</w:t>
      </w:r>
    </w:p>
    <w:p w:rsidR="00E7201F" w:rsidRDefault="00E7201F" w:rsidP="00892A7D">
      <w:pPr>
        <w:pStyle w:val="TopNormal"/>
      </w:pPr>
      <w:r w:rsidRPr="00892A7D">
        <w:rPr>
          <w:b/>
          <w:i/>
        </w:rPr>
        <w:t>Tr</w:t>
      </w:r>
      <w:r w:rsidRPr="00892A7D">
        <w:rPr>
          <w:rFonts w:hint="eastAsia"/>
          <w:b/>
          <w:i/>
        </w:rPr>
        <w:t>ư</w:t>
      </w:r>
      <w:r w:rsidRPr="00892A7D">
        <w:rPr>
          <w:b/>
          <w:i/>
        </w:rPr>
        <w:t>ng Trắc, Tr</w:t>
      </w:r>
      <w:r w:rsidRPr="00892A7D">
        <w:rPr>
          <w:rFonts w:hint="eastAsia"/>
          <w:b/>
          <w:i/>
        </w:rPr>
        <w:t>ư</w:t>
      </w:r>
      <w:r w:rsidRPr="00892A7D">
        <w:rPr>
          <w:b/>
          <w:i/>
        </w:rPr>
        <w:t>ng Nhị</w:t>
      </w:r>
      <w:r>
        <w:t>: Vua Quang Vũ sai Tô Định sang làm thái thú quận Giao Chỉ. Tô Định là ng</w:t>
      </w:r>
      <w:r>
        <w:rPr>
          <w:rFonts w:hint="eastAsia"/>
        </w:rPr>
        <w:t>ư</w:t>
      </w:r>
      <w:r>
        <w:t>ời tàn ác, ng</w:t>
      </w:r>
      <w:r>
        <w:rPr>
          <w:rFonts w:hint="eastAsia"/>
        </w:rPr>
        <w:t>ư</w:t>
      </w:r>
      <w:r>
        <w:t>ời Giao Chỉ oán hận. Ông đã giết Thi Sách, chồng của Tr</w:t>
      </w:r>
      <w:r>
        <w:rPr>
          <w:rFonts w:hint="eastAsia"/>
        </w:rPr>
        <w:t>ư</w:t>
      </w:r>
      <w:r>
        <w:t>ng Trắc. Bà Tr</w:t>
      </w:r>
      <w:r>
        <w:rPr>
          <w:rFonts w:hint="eastAsia"/>
        </w:rPr>
        <w:t>ư</w:t>
      </w:r>
      <w:r>
        <w:t>ng Trắc cùng em gái là Tr</w:t>
      </w:r>
      <w:r>
        <w:rPr>
          <w:rFonts w:hint="eastAsia"/>
        </w:rPr>
        <w:t>ư</w:t>
      </w:r>
      <w:r>
        <w:t>ng Nhị nổi lên đem quân về đánh Tô Định và Tô Định phải chạy trốn về quận Nam Hải. Hai bà tự x</w:t>
      </w:r>
      <w:r>
        <w:rPr>
          <w:rFonts w:hint="eastAsia"/>
        </w:rPr>
        <w:t>ư</w:t>
      </w:r>
      <w:r>
        <w:t>ng làm vua, đóng đô ở Mê Linh. Sau nầy vua Quang Vũ sai Mã Viện sang đánh. Mã Viện là một t</w:t>
      </w:r>
      <w:r>
        <w:rPr>
          <w:rFonts w:hint="eastAsia"/>
        </w:rPr>
        <w:t>ư</w:t>
      </w:r>
      <w:r>
        <w:t>ớng m</w:t>
      </w:r>
      <w:r>
        <w:rPr>
          <w:rFonts w:hint="eastAsia"/>
        </w:rPr>
        <w:t>ư</w:t>
      </w:r>
      <w:r>
        <w:t>u l</w:t>
      </w:r>
      <w:r>
        <w:rPr>
          <w:rFonts w:hint="eastAsia"/>
        </w:rPr>
        <w:t>ư</w:t>
      </w:r>
      <w:r>
        <w:t>ợc cao, trong lúc quân của Hai Bà Tr</w:t>
      </w:r>
      <w:r>
        <w:rPr>
          <w:rFonts w:hint="eastAsia"/>
        </w:rPr>
        <w:t>ư</w:t>
      </w:r>
      <w:r>
        <w:t>ng ô hợp nên tan vỡ. Tuy thua trận nh</w:t>
      </w:r>
      <w:r>
        <w:rPr>
          <w:rFonts w:hint="eastAsia"/>
        </w:rPr>
        <w:t>ư</w:t>
      </w:r>
      <w:r>
        <w:t xml:space="preserve">ng danh tiếng của Hai Bà đã làm cho quân Tàu khiếp sợ đàn bà </w:t>
      </w:r>
      <w:r w:rsidR="005706C1">
        <w:t>Việt Nam</w:t>
      </w:r>
      <w:r>
        <w:t>.</w:t>
      </w:r>
    </w:p>
    <w:p w:rsidR="00C20875" w:rsidRPr="00C20875" w:rsidRDefault="00C20875" w:rsidP="00C20875"/>
    <w:p w:rsidR="00C20875" w:rsidRPr="00C20875" w:rsidRDefault="00C20875" w:rsidP="00C20875">
      <w:pPr>
        <w:pStyle w:val="NoSpacing"/>
      </w:pPr>
      <w:r>
        <w:rPr>
          <w:noProof/>
        </w:rPr>
        <w:drawing>
          <wp:inline distT="0" distB="0" distL="0" distR="0" wp14:anchorId="79B206AB" wp14:editId="3DB6C9E8">
            <wp:extent cx="3017520" cy="1603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888433986356-c28.jpg"/>
                    <pic:cNvPicPr/>
                  </pic:nvPicPr>
                  <pic:blipFill>
                    <a:blip r:embed="rId26" cstate="print">
                      <a:extLst>
                        <a:ext uri="{BEBA8EAE-BF5A-486C-A8C5-ECC9F3942E4B}">
                          <a14:imgProps xmlns:a14="http://schemas.microsoft.com/office/drawing/2010/main">
                            <a14:imgLayer r:embed="rId27">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17520" cy="1603375"/>
                    </a:xfrm>
                    <a:prstGeom prst="rect">
                      <a:avLst/>
                    </a:prstGeom>
                    <a:effectLst>
                      <a:softEdge rad="25400"/>
                    </a:effectLst>
                  </pic:spPr>
                </pic:pic>
              </a:graphicData>
            </a:graphic>
          </wp:inline>
        </w:drawing>
      </w:r>
    </w:p>
    <w:p w:rsidR="00C20875" w:rsidRDefault="00C20875" w:rsidP="00E7201F"/>
    <w:p w:rsidR="00216F99" w:rsidRDefault="00E7201F" w:rsidP="00C647F4">
      <w:pPr>
        <w:spacing w:after="120"/>
      </w:pPr>
      <w:r>
        <w:t xml:space="preserve"> Trong đầu tháng 11 năm 2017, khi tổng thống Hoa Kỳ đọc diễn thuyết tại </w:t>
      </w:r>
      <w:r w:rsidR="005706C1">
        <w:t>Việt Nam</w:t>
      </w:r>
      <w:r>
        <w:t>,</w:t>
      </w:r>
      <w:r w:rsidR="00892A7D">
        <w:t xml:space="preserve"> </w:t>
      </w:r>
      <w:r>
        <w:t>ông có nhắc đến tên Hai Bà và khuyến khích dân Việt noi theo, nguyên văn nh</w:t>
      </w:r>
      <w:r>
        <w:rPr>
          <w:rFonts w:hint="eastAsia"/>
        </w:rPr>
        <w:t>ư</w:t>
      </w:r>
      <w:r w:rsidR="00892A7D">
        <w:t xml:space="preserve"> sau: “</w:t>
      </w:r>
      <w:r w:rsidRPr="00892A7D">
        <w:rPr>
          <w:i/>
        </w:rPr>
        <w:t>N</w:t>
      </w:r>
      <w:r w:rsidRPr="00892A7D">
        <w:rPr>
          <w:rFonts w:hint="eastAsia"/>
          <w:i/>
        </w:rPr>
        <w:t>ư</w:t>
      </w:r>
      <w:r w:rsidRPr="00892A7D">
        <w:rPr>
          <w:i/>
        </w:rPr>
        <w:t xml:space="preserve">ớc chủ nhà </w:t>
      </w:r>
      <w:r w:rsidR="005706C1" w:rsidRPr="00892A7D">
        <w:rPr>
          <w:i/>
        </w:rPr>
        <w:t>Việt Nam</w:t>
      </w:r>
      <w:r w:rsidRPr="00892A7D">
        <w:rPr>
          <w:i/>
        </w:rPr>
        <w:t xml:space="preserve"> không chỉ có tinh thần đó trong 200 năm mà là trong gần 2000 năm. Vào khoảng năm 40 Hai Bà Tr</w:t>
      </w:r>
      <w:r w:rsidRPr="00892A7D">
        <w:rPr>
          <w:rFonts w:hint="eastAsia"/>
          <w:i/>
        </w:rPr>
        <w:t>ư</w:t>
      </w:r>
      <w:r w:rsidRPr="00892A7D">
        <w:rPr>
          <w:i/>
        </w:rPr>
        <w:t>ng đã đánh thức tinh thần của ng</w:t>
      </w:r>
      <w:r w:rsidRPr="00892A7D">
        <w:rPr>
          <w:rFonts w:hint="eastAsia"/>
          <w:i/>
        </w:rPr>
        <w:t>ư</w:t>
      </w:r>
      <w:r w:rsidRPr="00892A7D">
        <w:rPr>
          <w:i/>
        </w:rPr>
        <w:t>ời dân vùng đất nầy. Đó là lần đầu tiên ng</w:t>
      </w:r>
      <w:r w:rsidRPr="00892A7D">
        <w:rPr>
          <w:rFonts w:hint="eastAsia"/>
          <w:i/>
        </w:rPr>
        <w:t>ư</w:t>
      </w:r>
      <w:r w:rsidRPr="00892A7D">
        <w:rPr>
          <w:i/>
        </w:rPr>
        <w:t xml:space="preserve">ời dân </w:t>
      </w:r>
      <w:r w:rsidR="005706C1" w:rsidRPr="00892A7D">
        <w:rPr>
          <w:i/>
        </w:rPr>
        <w:t>Việt Nam</w:t>
      </w:r>
      <w:r w:rsidRPr="00892A7D">
        <w:rPr>
          <w:i/>
        </w:rPr>
        <w:t xml:space="preserve"> đứng lên đấu tranh cho sự độc lập và nền tự hào cua các bạn</w:t>
      </w:r>
      <w:r>
        <w:t>”</w:t>
      </w:r>
    </w:p>
    <w:p w:rsidR="00216F99" w:rsidRDefault="00216F99" w:rsidP="00216F99">
      <w:pPr>
        <w:pStyle w:val="NoSpacing"/>
      </w:pPr>
      <w:r>
        <w:rPr>
          <w:noProof/>
        </w:rPr>
        <w:drawing>
          <wp:inline distT="0" distB="0" distL="0" distR="0" wp14:anchorId="286C8DD8" wp14:editId="678A52A9">
            <wp:extent cx="2733675" cy="2107783"/>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batrung.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0372" cy="2112946"/>
                    </a:xfrm>
                    <a:prstGeom prst="rect">
                      <a:avLst/>
                    </a:prstGeom>
                    <a:effectLst>
                      <a:softEdge rad="25400"/>
                    </a:effectLst>
                  </pic:spPr>
                </pic:pic>
              </a:graphicData>
            </a:graphic>
          </wp:inline>
        </w:drawing>
      </w:r>
      <w:r>
        <w:br w:type="page"/>
      </w:r>
    </w:p>
    <w:p w:rsidR="00E7201F" w:rsidRDefault="00216F99" w:rsidP="00216F99">
      <w:pPr>
        <w:pStyle w:val="NoSpacing"/>
      </w:pPr>
      <w:r>
        <w:rPr>
          <w:noProof/>
        </w:rPr>
        <w:drawing>
          <wp:inline distT="0" distB="0" distL="0" distR="0" wp14:anchorId="40920A44" wp14:editId="3DA0A99F">
            <wp:extent cx="3017520" cy="1870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k1-1481360250179-3-0-282-450-crop-1481360258588.jpg"/>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17520" cy="1870075"/>
                    </a:xfrm>
                    <a:prstGeom prst="rect">
                      <a:avLst/>
                    </a:prstGeom>
                    <a:effectLst>
                      <a:softEdge rad="38100"/>
                    </a:effectLst>
                  </pic:spPr>
                </pic:pic>
              </a:graphicData>
            </a:graphic>
          </wp:inline>
        </w:drawing>
      </w:r>
    </w:p>
    <w:p w:rsidR="00216F99" w:rsidRDefault="00216F99" w:rsidP="00E7201F"/>
    <w:p w:rsidR="00E7201F" w:rsidRDefault="00E7201F" w:rsidP="00892A7D">
      <w:pPr>
        <w:pStyle w:val="TopNormal"/>
      </w:pPr>
      <w:r w:rsidRPr="00892A7D">
        <w:rPr>
          <w:b/>
          <w:i/>
        </w:rPr>
        <w:t>Lý Th</w:t>
      </w:r>
      <w:r w:rsidRPr="00892A7D">
        <w:rPr>
          <w:rFonts w:hint="eastAsia"/>
          <w:b/>
          <w:i/>
        </w:rPr>
        <w:t>ư</w:t>
      </w:r>
      <w:r w:rsidRPr="00892A7D">
        <w:rPr>
          <w:b/>
          <w:i/>
        </w:rPr>
        <w:t>ờng Kiệt</w:t>
      </w:r>
      <w:r>
        <w:t>: Tháng Chạp năm Bính Thìn, quân nhà Tống vào địa hạt n</w:t>
      </w:r>
      <w:r>
        <w:rPr>
          <w:rFonts w:hint="eastAsia"/>
        </w:rPr>
        <w:t>ư</w:t>
      </w:r>
      <w:r>
        <w:t>ớc ta, Lý triều sai Lý Th</w:t>
      </w:r>
      <w:r>
        <w:rPr>
          <w:rFonts w:hint="eastAsia"/>
        </w:rPr>
        <w:t>ư</w:t>
      </w:r>
      <w:r>
        <w:t>ờng Kiệt đem quân đi cự địch. Quân nhà Tống chết h</w:t>
      </w:r>
      <w:r>
        <w:rPr>
          <w:rFonts w:hint="eastAsia"/>
        </w:rPr>
        <w:t>ơ</w:t>
      </w:r>
      <w:r>
        <w:t>n 1000 ng</w:t>
      </w:r>
      <w:r>
        <w:rPr>
          <w:rFonts w:hint="eastAsia"/>
        </w:rPr>
        <w:t>ư</w:t>
      </w:r>
      <w:r>
        <w:t>ời. Nh</w:t>
      </w:r>
      <w:r>
        <w:rPr>
          <w:rFonts w:hint="eastAsia"/>
        </w:rPr>
        <w:t>ư</w:t>
      </w:r>
      <w:r>
        <w:t>ng sau đó quân nhà Tống tiến quân ồ ạt làm quân sĩ ta tử vong khá nhiều. Lý Th</w:t>
      </w:r>
      <w:r>
        <w:rPr>
          <w:rFonts w:hint="eastAsia"/>
        </w:rPr>
        <w:t>ư</w:t>
      </w:r>
      <w:r>
        <w:t>ờng Kiệt hết sức chống đỡ, nh</w:t>
      </w:r>
      <w:r>
        <w:rPr>
          <w:rFonts w:hint="eastAsia"/>
        </w:rPr>
        <w:t>ư</w:t>
      </w:r>
      <w:r>
        <w:t>ng sợ quân ta mất tinh thần, nên ông đã làm 4 câu th</w:t>
      </w:r>
      <w:r>
        <w:rPr>
          <w:rFonts w:hint="eastAsia"/>
        </w:rPr>
        <w:t>ơ</w:t>
      </w:r>
      <w:r>
        <w:t xml:space="preserve"> để kích thích lòng chiến sĩ:</w:t>
      </w:r>
    </w:p>
    <w:p w:rsidR="00E7201F" w:rsidRDefault="00E7201F" w:rsidP="00892A7D">
      <w:pPr>
        <w:pStyle w:val="TopNormal"/>
      </w:pPr>
      <w:r>
        <w:t>Nam quốc s</w:t>
      </w:r>
      <w:r>
        <w:rPr>
          <w:rFonts w:hint="eastAsia"/>
        </w:rPr>
        <w:t>ơ</w:t>
      </w:r>
      <w:r>
        <w:t>n hà Nam đế c</w:t>
      </w:r>
      <w:r>
        <w:rPr>
          <w:rFonts w:hint="eastAsia"/>
        </w:rPr>
        <w:t>ư</w:t>
      </w:r>
    </w:p>
    <w:p w:rsidR="00E7201F" w:rsidRDefault="00E7201F" w:rsidP="00E7201F">
      <w:r>
        <w:t>Tiệt nhiên định phận tại thiên th</w:t>
      </w:r>
      <w:r>
        <w:rPr>
          <w:rFonts w:hint="eastAsia"/>
        </w:rPr>
        <w:t>ư</w:t>
      </w:r>
    </w:p>
    <w:p w:rsidR="00E7201F" w:rsidRDefault="00E7201F" w:rsidP="00E7201F">
      <w:r>
        <w:t>Nh</w:t>
      </w:r>
      <w:r>
        <w:rPr>
          <w:rFonts w:hint="eastAsia"/>
        </w:rPr>
        <w:t>ư</w:t>
      </w:r>
      <w:r>
        <w:t xml:space="preserve"> hà nghịch lỗ lai xâm phạm</w:t>
      </w:r>
    </w:p>
    <w:p w:rsidR="00E7201F" w:rsidRDefault="00E7201F" w:rsidP="00E7201F">
      <w:r>
        <w:t>Nhữ đẳng hành khan thủ bại h</w:t>
      </w:r>
      <w:r>
        <w:rPr>
          <w:rFonts w:hint="eastAsia"/>
        </w:rPr>
        <w:t>ư</w:t>
      </w:r>
      <w:r>
        <w:t>.</w:t>
      </w:r>
    </w:p>
    <w:p w:rsidR="00E7201F" w:rsidRDefault="00E7201F" w:rsidP="00892A7D">
      <w:pPr>
        <w:pStyle w:val="TopNormal"/>
      </w:pPr>
      <w:r>
        <w:t xml:space="preserve"> </w:t>
      </w:r>
      <w:r w:rsidRPr="00892A7D">
        <w:rPr>
          <w:b/>
          <w:i/>
        </w:rPr>
        <w:t>Trần Quang Khải khôi phục Thăng Long</w:t>
      </w:r>
      <w:r>
        <w:t>: Trần Quang Khải, Trần Quốc Toản và Phạm Ngũ Lão, đem quân từ Thanh Hóa đi thuyền vòng đ</w:t>
      </w:r>
      <w:r>
        <w:rPr>
          <w:rFonts w:hint="eastAsia"/>
        </w:rPr>
        <w:t>ư</w:t>
      </w:r>
      <w:r>
        <w:t>ờng bể ra đến bến Ch</w:t>
      </w:r>
      <w:r>
        <w:rPr>
          <w:rFonts w:hint="eastAsia"/>
        </w:rPr>
        <w:t>ươ</w:t>
      </w:r>
      <w:r>
        <w:t>ng D</w:t>
      </w:r>
      <w:r>
        <w:rPr>
          <w:rFonts w:hint="eastAsia"/>
        </w:rPr>
        <w:t>ươ</w:t>
      </w:r>
      <w:r>
        <w:t xml:space="preserve">ng sánh vào đánh chiến thuyền của quân Nguyên. Quan quân đánh nhau hăng say, quân Nguyên địch không nổi phải bỏ chạy. Quan quân lên bộ đuổi đánh về đến chân thành Thăng Long hạ trại. Thoát Hoan đem đại quân ra cự địch, bị phục binh của Trần Quang Khải đánh úp, quân Nguyên phải bỏ thành Thăng long chạy qua sông Hồng sang giữ mặt kinh bắc. Trần quang Khải đem quân vào thành mở tiệc khao quân. </w:t>
      </w:r>
      <w:r>
        <w:rPr>
          <w:rFonts w:hint="eastAsia"/>
        </w:rPr>
        <w:t>Đ</w:t>
      </w:r>
      <w:r>
        <w:t>ến khi uống r</w:t>
      </w:r>
      <w:r>
        <w:rPr>
          <w:rFonts w:hint="eastAsia"/>
        </w:rPr>
        <w:t>ư</w:t>
      </w:r>
      <w:r>
        <w:t>ợu vui vẻ, Trần Quang Khải ngâm bài th</w:t>
      </w:r>
      <w:r>
        <w:rPr>
          <w:rFonts w:hint="eastAsia"/>
        </w:rPr>
        <w:t>ơ</w:t>
      </w:r>
      <w:r>
        <w:t>:</w:t>
      </w:r>
    </w:p>
    <w:p w:rsidR="00E7201F" w:rsidRDefault="00E7201F" w:rsidP="00E7201F">
      <w:r>
        <w:t>Đoạt sáo Ch</w:t>
      </w:r>
      <w:r>
        <w:rPr>
          <w:rFonts w:hint="eastAsia"/>
        </w:rPr>
        <w:t>ươ</w:t>
      </w:r>
      <w:r>
        <w:t>ng D</w:t>
      </w:r>
      <w:r>
        <w:rPr>
          <w:rFonts w:hint="eastAsia"/>
        </w:rPr>
        <w:t>ươ</w:t>
      </w:r>
      <w:r>
        <w:t>ng độ,</w:t>
      </w:r>
    </w:p>
    <w:p w:rsidR="00E7201F" w:rsidRDefault="00E7201F" w:rsidP="00E7201F">
      <w:r>
        <w:t>Cầm Hồ Hàm tử quan,</w:t>
      </w:r>
    </w:p>
    <w:p w:rsidR="00E7201F" w:rsidRDefault="00E7201F" w:rsidP="00E7201F">
      <w:r>
        <w:t>Thái bình nghi nổ lực</w:t>
      </w:r>
    </w:p>
    <w:p w:rsidR="00E7201F" w:rsidRDefault="00E7201F" w:rsidP="00E7201F">
      <w:r>
        <w:t>Vạn cổ thử giang san.</w:t>
      </w:r>
    </w:p>
    <w:p w:rsidR="00E7201F" w:rsidRDefault="00E7201F" w:rsidP="00613AF1">
      <w:pPr>
        <w:pStyle w:val="Heading2"/>
      </w:pPr>
      <w:r>
        <w:t>Về các anh hùng tôn giáo:</w:t>
      </w:r>
    </w:p>
    <w:p w:rsidR="00E7201F" w:rsidRDefault="00E7201F" w:rsidP="00613AF1">
      <w:r>
        <w:t xml:space="preserve"> Đạo công giáo tuy mới đ</w:t>
      </w:r>
      <w:r>
        <w:rPr>
          <w:rFonts w:hint="eastAsia"/>
        </w:rPr>
        <w:t>ư</w:t>
      </w:r>
      <w:r>
        <w:t xml:space="preserve">ợc rao truyền ở </w:t>
      </w:r>
      <w:r w:rsidR="005706C1">
        <w:t>Việt Nam</w:t>
      </w:r>
      <w:r>
        <w:t>, số tín đồ không đông lắm, khoảng 8 phần trăm dân số nh</w:t>
      </w:r>
      <w:r>
        <w:rPr>
          <w:rFonts w:hint="eastAsia"/>
        </w:rPr>
        <w:t>ư</w:t>
      </w:r>
      <w:r>
        <w:t>ng cũng đã đóng góp nhiều cho quê h</w:t>
      </w:r>
      <w:r>
        <w:rPr>
          <w:rFonts w:hint="eastAsia"/>
        </w:rPr>
        <w:t>ươ</w:t>
      </w:r>
      <w:r>
        <w:t>ng xứ sở cũng nh</w:t>
      </w:r>
      <w:r>
        <w:rPr>
          <w:rFonts w:hint="eastAsia"/>
        </w:rPr>
        <w:t>ư</w:t>
      </w:r>
      <w:r>
        <w:t xml:space="preserve"> cho giáo hội. Ngoài những vị góp công cho tổ quốc nh</w:t>
      </w:r>
      <w:r>
        <w:rPr>
          <w:rFonts w:hint="eastAsia"/>
        </w:rPr>
        <w:t>ư</w:t>
      </w:r>
      <w:r>
        <w:t xml:space="preserve"> Ông Nguyễn Tr</w:t>
      </w:r>
      <w:r>
        <w:rPr>
          <w:rFonts w:hint="eastAsia"/>
        </w:rPr>
        <w:t>ư</w:t>
      </w:r>
      <w:r>
        <w:t>ờng Tộ, Linh mục Đặng Đức Tuấn, còn rất nhiều vị anh hùng đã làm rạng danh giáo hội địa ph</w:t>
      </w:r>
      <w:r>
        <w:rPr>
          <w:rFonts w:hint="eastAsia"/>
        </w:rPr>
        <w:t>ươ</w:t>
      </w:r>
      <w:r>
        <w:t xml:space="preserve">ng và giáo hội hoàn vũ. Ngày 19 tháng 6 năm 1988 tại giáo triều Roma, Đức Thánh Cha Gioan Phao lo Đệ Nhị đã phong hiển thánh cho 117 vị tử đạo </w:t>
      </w:r>
      <w:r w:rsidR="005706C1">
        <w:t>Việt Nam</w:t>
      </w:r>
      <w:r>
        <w:t>. Các ngài thuộc mọi thành phần, mọi lứa tuổi. Các ngài đã bị các vua triều Nguyễn giết chết bằng nhiều cách. Các ngài chết không phải vì ham danh vọng, quyền bính thế gian nh</w:t>
      </w:r>
      <w:r>
        <w:rPr>
          <w:rFonts w:hint="eastAsia"/>
        </w:rPr>
        <w:t>ư</w:t>
      </w:r>
      <w:r>
        <w:t>ng vì niềm tin, vì muốn danh Chúa đ</w:t>
      </w:r>
      <w:r>
        <w:rPr>
          <w:rFonts w:hint="eastAsia"/>
        </w:rPr>
        <w:t>ư</w:t>
      </w:r>
      <w:r>
        <w:t xml:space="preserve">ợc cả sáng. Đây là một niềm hãnh diện cho giáo hội và tổ quốc </w:t>
      </w:r>
      <w:r w:rsidR="005706C1">
        <w:t>Việt Nam</w:t>
      </w:r>
      <w:r>
        <w:t>.</w:t>
      </w:r>
    </w:p>
    <w:p w:rsidR="00E7201F" w:rsidRDefault="00E7201F" w:rsidP="00613AF1">
      <w:pPr>
        <w:pStyle w:val="Heading2"/>
      </w:pPr>
      <w:r>
        <w:t>Về ph</w:t>
      </w:r>
      <w:r>
        <w:rPr>
          <w:rFonts w:hint="eastAsia"/>
        </w:rPr>
        <w:t>ươ</w:t>
      </w:r>
      <w:r>
        <w:t>ng diện Văn Ch</w:t>
      </w:r>
      <w:r>
        <w:rPr>
          <w:rFonts w:hint="eastAsia"/>
        </w:rPr>
        <w:t>ươ</w:t>
      </w:r>
      <w:r>
        <w:t>ng và đạo hiếu:</w:t>
      </w:r>
    </w:p>
    <w:p w:rsidR="00E7201F" w:rsidRDefault="00E7201F" w:rsidP="00E7201F">
      <w:r>
        <w:t>Nói đến Văn ch</w:t>
      </w:r>
      <w:r>
        <w:rPr>
          <w:rFonts w:hint="eastAsia"/>
        </w:rPr>
        <w:t>ươ</w:t>
      </w:r>
      <w:r>
        <w:t xml:space="preserve">ng </w:t>
      </w:r>
      <w:r w:rsidR="005706C1">
        <w:t>Việt Nam</w:t>
      </w:r>
      <w:r>
        <w:t>, chúng ta phân biệt hai loại: Văn ch</w:t>
      </w:r>
      <w:r>
        <w:rPr>
          <w:rFonts w:hint="eastAsia"/>
        </w:rPr>
        <w:t>ươ</w:t>
      </w:r>
      <w:r>
        <w:t>ng Bình dân và văn ch</w:t>
      </w:r>
      <w:r>
        <w:rPr>
          <w:rFonts w:hint="eastAsia"/>
        </w:rPr>
        <w:t>ươ</w:t>
      </w:r>
      <w:r>
        <w:t>ng Bác học.</w:t>
      </w:r>
    </w:p>
    <w:p w:rsidR="00E7201F" w:rsidRDefault="00E7201F" w:rsidP="00E7201F">
      <w:r w:rsidRPr="00613AF1">
        <w:rPr>
          <w:b/>
          <w:i/>
        </w:rPr>
        <w:t>Văn ch</w:t>
      </w:r>
      <w:r w:rsidRPr="00613AF1">
        <w:rPr>
          <w:rFonts w:hint="eastAsia"/>
          <w:b/>
          <w:i/>
        </w:rPr>
        <w:t>ươ</w:t>
      </w:r>
      <w:r w:rsidRPr="00613AF1">
        <w:rPr>
          <w:b/>
          <w:i/>
        </w:rPr>
        <w:t>ng bình dân:</w:t>
      </w:r>
      <w:r w:rsidR="00613AF1">
        <w:t xml:space="preserve"> </w:t>
      </w:r>
      <w:r>
        <w:t>Là những câu chuyện, là những câu tục ngữ, ca dao, cấu đố đ</w:t>
      </w:r>
      <w:r>
        <w:rPr>
          <w:rFonts w:hint="eastAsia"/>
        </w:rPr>
        <w:t>ư</w:t>
      </w:r>
      <w:r>
        <w:t>ợc l</w:t>
      </w:r>
      <w:r>
        <w:rPr>
          <w:rFonts w:hint="eastAsia"/>
        </w:rPr>
        <w:t>ư</w:t>
      </w:r>
      <w:r>
        <w:t>u truyền trong dân gian mà không rõ tác giả. Đa số văn ch</w:t>
      </w:r>
      <w:r>
        <w:rPr>
          <w:rFonts w:hint="eastAsia"/>
        </w:rPr>
        <w:t>ươ</w:t>
      </w:r>
      <w:r>
        <w:t>ng bình dân đều mang mục đích là l</w:t>
      </w:r>
      <w:r>
        <w:rPr>
          <w:rFonts w:hint="eastAsia"/>
        </w:rPr>
        <w:t>ư</w:t>
      </w:r>
      <w:r>
        <w:t>u truyền kinh nghiệm về mọi ph</w:t>
      </w:r>
      <w:r>
        <w:rPr>
          <w:rFonts w:hint="eastAsia"/>
        </w:rPr>
        <w:t>ươ</w:t>
      </w:r>
      <w:r>
        <w:t>ng diện: canh nông, thời tiết. Văn ch</w:t>
      </w:r>
      <w:r>
        <w:rPr>
          <w:rFonts w:hint="eastAsia"/>
        </w:rPr>
        <w:t>ươ</w:t>
      </w:r>
      <w:r>
        <w:t>ng bình dân cũng đề cập nhiều vê tình yêu trai gái, sự chung thủy vợ chồng và nhiều khía cạnh khác. Khi nghiên cứu và phê bình nền văn học bình dân, nhiều tác giả đã cho rằng văn ch</w:t>
      </w:r>
      <w:r>
        <w:rPr>
          <w:rFonts w:hint="eastAsia"/>
        </w:rPr>
        <w:t>ươ</w:t>
      </w:r>
      <w:r>
        <w:t xml:space="preserve">ng bình dân </w:t>
      </w:r>
      <w:r w:rsidR="005706C1">
        <w:t>Việt Nam</w:t>
      </w:r>
      <w:r>
        <w:t xml:space="preserve"> có giá trị nh</w:t>
      </w:r>
      <w:r>
        <w:rPr>
          <w:rFonts w:hint="eastAsia"/>
        </w:rPr>
        <w:t>ư</w:t>
      </w:r>
      <w:r>
        <w:t xml:space="preserve"> cuốn Kinh thi của Trung quốc. Xin trích một vài câu tiêu biểu:</w:t>
      </w:r>
    </w:p>
    <w:p w:rsidR="00E7201F" w:rsidRDefault="00E7201F" w:rsidP="00613AF1">
      <w:pPr>
        <w:pStyle w:val="NoSpacing"/>
      </w:pPr>
      <w:r>
        <w:t>Chàng đi cho thiếp theo cùng,</w:t>
      </w:r>
    </w:p>
    <w:p w:rsidR="00E7201F" w:rsidRDefault="00E7201F" w:rsidP="00613AF1">
      <w:pPr>
        <w:pStyle w:val="NoSpacing"/>
      </w:pPr>
      <w:r>
        <w:t xml:space="preserve">Đói no thiếp chịu, lạnh lùng có nhau. </w:t>
      </w:r>
    </w:p>
    <w:p w:rsidR="00613AF1" w:rsidRDefault="00613AF1" w:rsidP="00613AF1">
      <w:pPr>
        <w:ind w:firstLine="0"/>
      </w:pPr>
      <w:r>
        <w:t>h</w:t>
      </w:r>
      <w:r w:rsidR="00E7201F">
        <w:t>oặc</w:t>
      </w:r>
    </w:p>
    <w:p w:rsidR="00E7201F" w:rsidRDefault="00E7201F" w:rsidP="00613AF1">
      <w:pPr>
        <w:pStyle w:val="NoSpacing"/>
      </w:pPr>
      <w:r>
        <w:t xml:space="preserve">Chàng </w:t>
      </w:r>
      <w:r>
        <w:rPr>
          <w:rFonts w:hint="eastAsia"/>
        </w:rPr>
        <w:t>ơ</w:t>
      </w:r>
      <w:r>
        <w:t>i phụ thiếp làm chi,</w:t>
      </w:r>
    </w:p>
    <w:p w:rsidR="00E7201F" w:rsidRDefault="00E7201F" w:rsidP="00613AF1">
      <w:pPr>
        <w:pStyle w:val="NoSpacing"/>
      </w:pPr>
      <w:r>
        <w:t>Thiếp là c</w:t>
      </w:r>
      <w:r>
        <w:rPr>
          <w:rFonts w:hint="eastAsia"/>
        </w:rPr>
        <w:t>ơ</w:t>
      </w:r>
      <w:r>
        <w:t>m nguội đợi khi đói lòng.</w:t>
      </w:r>
    </w:p>
    <w:p w:rsidR="00E7201F" w:rsidRDefault="00613AF1" w:rsidP="00A9046D">
      <w:pPr>
        <w:pStyle w:val="TopNormal"/>
        <w:ind w:firstLine="0"/>
      </w:pPr>
      <w:r>
        <w:t>h</w:t>
      </w:r>
      <w:r w:rsidR="00E7201F">
        <w:t>ay một bài th</w:t>
      </w:r>
      <w:r w:rsidR="00E7201F">
        <w:rPr>
          <w:rFonts w:hint="eastAsia"/>
        </w:rPr>
        <w:t>ơ</w:t>
      </w:r>
      <w:r w:rsidR="00E7201F">
        <w:t xml:space="preserve"> khác:</w:t>
      </w:r>
    </w:p>
    <w:p w:rsidR="00E7201F" w:rsidRDefault="00E7201F" w:rsidP="00613AF1">
      <w:pPr>
        <w:pStyle w:val="NoSpacing"/>
      </w:pPr>
      <w:r>
        <w:t>Chàng đi đâu để nhện buông mùng,</w:t>
      </w:r>
    </w:p>
    <w:p w:rsidR="00E7201F" w:rsidRDefault="00E7201F" w:rsidP="00613AF1">
      <w:pPr>
        <w:pStyle w:val="NoSpacing"/>
      </w:pPr>
      <w:r>
        <w:t>Đêm năm canh thiếp chịu lạnh lùng cả</w:t>
      </w:r>
      <w:r w:rsidR="00613AF1">
        <w:t xml:space="preserve"> năm</w:t>
      </w:r>
      <w:r w:rsidR="001F4DF0" w:rsidRPr="001F4DF0">
        <w:rPr>
          <w:rFonts w:ascii="Times New Roman" w:hAnsi="Times New Roman"/>
        </w:rPr>
        <w:t>?</w:t>
      </w:r>
    </w:p>
    <w:p w:rsidR="00E7201F" w:rsidRDefault="00E7201F" w:rsidP="00613AF1">
      <w:pPr>
        <w:pStyle w:val="NoSpacing"/>
      </w:pPr>
      <w:r>
        <w:t>Đêm nay bỏ thoải tay ra,</w:t>
      </w:r>
    </w:p>
    <w:p w:rsidR="00E7201F" w:rsidRDefault="00E7201F" w:rsidP="00613AF1">
      <w:pPr>
        <w:pStyle w:val="NoSpacing"/>
      </w:pPr>
      <w:r>
        <w:t>Gi</w:t>
      </w:r>
      <w:r>
        <w:rPr>
          <w:rFonts w:hint="eastAsia"/>
        </w:rPr>
        <w:t>ư</w:t>
      </w:r>
      <w:r>
        <w:t>ờng không chiếu vắng xót xa trong lòng.</w:t>
      </w:r>
    </w:p>
    <w:p w:rsidR="00E7201F" w:rsidRDefault="00E7201F" w:rsidP="00613AF1">
      <w:pPr>
        <w:pStyle w:val="NoSpacing"/>
      </w:pPr>
      <w:r>
        <w:t>Nửa đêm súc miệng ống đồng,</w:t>
      </w:r>
    </w:p>
    <w:p w:rsidR="00E7201F" w:rsidRDefault="00E7201F" w:rsidP="00613AF1">
      <w:pPr>
        <w:pStyle w:val="NoSpacing"/>
      </w:pPr>
      <w:r>
        <w:t>Lạnh lùng đã thấu đến lòng chàng ch</w:t>
      </w:r>
      <w:r>
        <w:rPr>
          <w:rFonts w:hint="eastAsia"/>
        </w:rPr>
        <w:t>ư</w:t>
      </w:r>
      <w:r w:rsidR="00E77F71">
        <w:t>a</w:t>
      </w:r>
      <w:r w:rsidR="001F4DF0" w:rsidRPr="001F4DF0">
        <w:rPr>
          <w:rFonts w:ascii="Times New Roman" w:hAnsi="Times New Roman"/>
        </w:rPr>
        <w:t>?</w:t>
      </w:r>
    </w:p>
    <w:p w:rsidR="00E7201F" w:rsidRDefault="00E7201F" w:rsidP="00613AF1">
      <w:pPr>
        <w:pStyle w:val="NoSpacing"/>
      </w:pPr>
      <w:r>
        <w:t>Đêm qua tắt gió liền m</w:t>
      </w:r>
      <w:r>
        <w:rPr>
          <w:rFonts w:hint="eastAsia"/>
        </w:rPr>
        <w:t>ư</w:t>
      </w:r>
      <w:r>
        <w:t>a,</w:t>
      </w:r>
    </w:p>
    <w:p w:rsidR="00E7201F" w:rsidRDefault="00E7201F" w:rsidP="00613AF1">
      <w:pPr>
        <w:pStyle w:val="NoSpacing"/>
      </w:pPr>
      <w:r>
        <w:t>Chàng cầm cành bạc, thiếp đ</w:t>
      </w:r>
      <w:r>
        <w:rPr>
          <w:rFonts w:hint="eastAsia"/>
        </w:rPr>
        <w:t>ư</w:t>
      </w:r>
      <w:r>
        <w:t>a lá vàng.</w:t>
      </w:r>
    </w:p>
    <w:p w:rsidR="00E7201F" w:rsidRDefault="00E7201F" w:rsidP="00613AF1">
      <w:pPr>
        <w:pStyle w:val="NoSpacing"/>
      </w:pPr>
      <w:r>
        <w:t>Một ngày năm bảy tin sang,</w:t>
      </w:r>
    </w:p>
    <w:p w:rsidR="00E7201F" w:rsidRDefault="00E7201F" w:rsidP="00613AF1">
      <w:pPr>
        <w:pStyle w:val="NoSpacing"/>
      </w:pPr>
      <w:r>
        <w:t>Thiếp những mong chàng, chàng nhữ</w:t>
      </w:r>
      <w:r w:rsidR="00E77F71">
        <w:t>ng mong ai</w:t>
      </w:r>
      <w:r w:rsidR="001F4DF0" w:rsidRPr="001F4DF0">
        <w:rPr>
          <w:rFonts w:ascii="Times New Roman" w:hAnsi="Times New Roman"/>
        </w:rPr>
        <w:t>?</w:t>
      </w:r>
    </w:p>
    <w:p w:rsidR="00E7201F" w:rsidRDefault="00E7201F" w:rsidP="00613AF1">
      <w:pPr>
        <w:pStyle w:val="NoSpacing"/>
      </w:pPr>
      <w:r>
        <w:t>Má hồng còn có khi phai,</w:t>
      </w:r>
    </w:p>
    <w:p w:rsidR="00E7201F" w:rsidRDefault="00E7201F" w:rsidP="00613AF1">
      <w:pPr>
        <w:pStyle w:val="NoSpacing"/>
      </w:pPr>
      <w:r>
        <w:t>Răng đen khi nhạt, tóc dài khi th</w:t>
      </w:r>
      <w:r>
        <w:rPr>
          <w:rFonts w:hint="eastAsia"/>
        </w:rPr>
        <w:t>ư</w:t>
      </w:r>
      <w:r>
        <w:t>a.</w:t>
      </w:r>
    </w:p>
    <w:p w:rsidR="00E7201F" w:rsidRDefault="00E7201F" w:rsidP="00613AF1">
      <w:pPr>
        <w:pStyle w:val="NoSpacing"/>
      </w:pPr>
      <w:r>
        <w:t>Trông ra phố trách ông trời,</w:t>
      </w:r>
    </w:p>
    <w:p w:rsidR="00E7201F" w:rsidRDefault="00E7201F" w:rsidP="00613AF1">
      <w:pPr>
        <w:pStyle w:val="NoSpacing"/>
      </w:pPr>
      <w:r>
        <w:t>Chỗ ăn thì có, chỗ ngồi thì không.</w:t>
      </w:r>
    </w:p>
    <w:p w:rsidR="00E7201F" w:rsidRDefault="00E7201F" w:rsidP="00613AF1">
      <w:pPr>
        <w:pStyle w:val="NoSpacing"/>
      </w:pPr>
      <w:r>
        <w:t>Chém cha cái số long đong,</w:t>
      </w:r>
    </w:p>
    <w:p w:rsidR="00E7201F" w:rsidRDefault="00E7201F" w:rsidP="00613AF1">
      <w:pPr>
        <w:pStyle w:val="NoSpacing"/>
      </w:pPr>
      <w:r>
        <w:t>Càng v</w:t>
      </w:r>
      <w:r>
        <w:rPr>
          <w:rFonts w:hint="eastAsia"/>
        </w:rPr>
        <w:t>ươ</w:t>
      </w:r>
      <w:r>
        <w:t>ng với chữ tình chung càng rầy</w:t>
      </w:r>
    </w:p>
    <w:p w:rsidR="00E7201F" w:rsidRDefault="00613AF1" w:rsidP="002F58D1">
      <w:pPr>
        <w:pStyle w:val="TopNormal"/>
        <w:spacing w:line="247" w:lineRule="auto"/>
      </w:pPr>
      <w:r w:rsidRPr="00613AF1">
        <w:rPr>
          <w:b/>
          <w:i/>
        </w:rPr>
        <w:t>V</w:t>
      </w:r>
      <w:r w:rsidR="00E7201F" w:rsidRPr="00613AF1">
        <w:rPr>
          <w:b/>
          <w:i/>
        </w:rPr>
        <w:t>ăn ch</w:t>
      </w:r>
      <w:r w:rsidR="00E7201F" w:rsidRPr="00613AF1">
        <w:rPr>
          <w:rFonts w:hint="eastAsia"/>
          <w:b/>
          <w:i/>
        </w:rPr>
        <w:t>ươ</w:t>
      </w:r>
      <w:r w:rsidR="00E7201F" w:rsidRPr="00613AF1">
        <w:rPr>
          <w:b/>
          <w:i/>
        </w:rPr>
        <w:t>ng bác học</w:t>
      </w:r>
      <w:r>
        <w:t xml:space="preserve">: </w:t>
      </w:r>
      <w:r w:rsidR="00E7201F">
        <w:t>Là những tác phẩm viết bằng chữ Nôm hoặc chữ Quốc ngữ, có tác giả rõ ràng. Trong văn ch</w:t>
      </w:r>
      <w:r w:rsidR="00E7201F">
        <w:rPr>
          <w:rFonts w:hint="eastAsia"/>
        </w:rPr>
        <w:t>ươ</w:t>
      </w:r>
      <w:r w:rsidR="00E7201F">
        <w:t>ng bác học có nhiều khuynh h</w:t>
      </w:r>
      <w:r w:rsidR="00E7201F">
        <w:rPr>
          <w:rFonts w:hint="eastAsia"/>
        </w:rPr>
        <w:t>ươ</w:t>
      </w:r>
      <w:r w:rsidR="00E7201F">
        <w:t>ng nh</w:t>
      </w:r>
      <w:r w:rsidR="00E7201F">
        <w:rPr>
          <w:rFonts w:hint="eastAsia"/>
        </w:rPr>
        <w:t>ư</w:t>
      </w:r>
      <w:r w:rsidR="00E7201F">
        <w:t xml:space="preserve"> hoài cổ, lãng mạn, ái quốc v.v. Nh</w:t>
      </w:r>
      <w:r w:rsidR="00E7201F">
        <w:rPr>
          <w:rFonts w:hint="eastAsia"/>
        </w:rPr>
        <w:t>ư</w:t>
      </w:r>
      <w:r w:rsidR="00E7201F">
        <w:t>ng vì quan niệ</w:t>
      </w:r>
      <w:r w:rsidR="00C61B35">
        <w:t>m “v</w:t>
      </w:r>
      <w:r w:rsidR="00E7201F">
        <w:t>ăn dĩ tải đạo” nên rất nhiều tác giả dùng văn ch</w:t>
      </w:r>
      <w:r w:rsidR="00E7201F">
        <w:rPr>
          <w:rFonts w:hint="eastAsia"/>
        </w:rPr>
        <w:t>ươ</w:t>
      </w:r>
      <w:r w:rsidR="00E7201F">
        <w:t>ng của họ để đề cao giá trị của đạo hiếu. Cụ Nguyễ</w:t>
      </w:r>
      <w:r w:rsidR="00C61B35">
        <w:t>n Đ</w:t>
      </w:r>
      <w:r w:rsidR="00E7201F">
        <w:t>ình Chiểu viết Lục Vân Tiên, Lý Văn Phức viết Nhị Thâp Tứ Hiếu để đề cao chữ hiếu và làm g</w:t>
      </w:r>
      <w:r w:rsidR="00E7201F">
        <w:rPr>
          <w:rFonts w:hint="eastAsia"/>
        </w:rPr>
        <w:t>ươ</w:t>
      </w:r>
      <w:r w:rsidR="00E7201F">
        <w:t>ng cho con cái noi theo. Đoạn Tr</w:t>
      </w:r>
      <w:r w:rsidR="00E7201F">
        <w:rPr>
          <w:rFonts w:hint="eastAsia"/>
        </w:rPr>
        <w:t>ư</w:t>
      </w:r>
      <w:r w:rsidR="00E7201F">
        <w:t>ờng Tân Thanh của Nguyễn Du th</w:t>
      </w:r>
      <w:r w:rsidR="00E7201F">
        <w:rPr>
          <w:rFonts w:hint="eastAsia"/>
        </w:rPr>
        <w:t>ư</w:t>
      </w:r>
      <w:r w:rsidR="00E7201F">
        <w:t>ờng bị coi là cuốn dâm th</w:t>
      </w:r>
      <w:r w:rsidR="00E7201F">
        <w:rPr>
          <w:rFonts w:hint="eastAsia"/>
        </w:rPr>
        <w:t>ư</w:t>
      </w:r>
      <w:r w:rsidR="00E7201F">
        <w:t>, nh</w:t>
      </w:r>
      <w:r w:rsidR="00E7201F">
        <w:rPr>
          <w:rFonts w:hint="eastAsia"/>
        </w:rPr>
        <w:t>ư</w:t>
      </w:r>
      <w:r w:rsidR="00E7201F">
        <w:t>ng qua nhân vật V</w:t>
      </w:r>
      <w:r w:rsidR="00E7201F">
        <w:rPr>
          <w:rFonts w:hint="eastAsia"/>
        </w:rPr>
        <w:t>ươ</w:t>
      </w:r>
      <w:r w:rsidR="00E7201F">
        <w:t>ng Thúy Kiếu, nàng đã để lại một tấm g</w:t>
      </w:r>
      <w:r w:rsidR="00E7201F">
        <w:rPr>
          <w:rFonts w:hint="eastAsia"/>
        </w:rPr>
        <w:t>ươ</w:t>
      </w:r>
      <w:r w:rsidR="00E7201F">
        <w:t>ng hiếu thảo cho hậu thế noi theo:</w:t>
      </w:r>
    </w:p>
    <w:p w:rsidR="00E7201F" w:rsidRDefault="00E7201F" w:rsidP="002F58D1">
      <w:pPr>
        <w:pStyle w:val="NoSpacing"/>
        <w:spacing w:line="247" w:lineRule="auto"/>
      </w:pPr>
      <w:r>
        <w:t>Sao cho cốt nhục vẹn tuyền,</w:t>
      </w:r>
    </w:p>
    <w:p w:rsidR="00E7201F" w:rsidRDefault="00E7201F" w:rsidP="002F58D1">
      <w:pPr>
        <w:pStyle w:val="NoSpacing"/>
        <w:spacing w:line="247" w:lineRule="auto"/>
      </w:pPr>
      <w:r>
        <w:t>Trong khi ngộ biến tòng quyền biết sao.</w:t>
      </w:r>
    </w:p>
    <w:p w:rsidR="00E7201F" w:rsidRDefault="00E7201F" w:rsidP="002F58D1">
      <w:pPr>
        <w:pStyle w:val="NoSpacing"/>
        <w:spacing w:line="247" w:lineRule="auto"/>
      </w:pPr>
      <w:r>
        <w:t>Duyên hội ngộ, đức cù lao,</w:t>
      </w:r>
    </w:p>
    <w:p w:rsidR="00E7201F" w:rsidRDefault="00E7201F" w:rsidP="002F58D1">
      <w:pPr>
        <w:pStyle w:val="NoSpacing"/>
        <w:spacing w:line="247" w:lineRule="auto"/>
      </w:pPr>
      <w:r>
        <w:t>Bên tình, bên hiếu bên nào nặng h</w:t>
      </w:r>
      <w:r>
        <w:rPr>
          <w:rFonts w:hint="eastAsia"/>
        </w:rPr>
        <w:t>ơ</w:t>
      </w:r>
      <w:r>
        <w:t>n.</w:t>
      </w:r>
    </w:p>
    <w:p w:rsidR="00E7201F" w:rsidRDefault="00E7201F" w:rsidP="002F58D1">
      <w:pPr>
        <w:pStyle w:val="NoSpacing"/>
        <w:spacing w:line="247" w:lineRule="auto"/>
      </w:pPr>
      <w:r>
        <w:t>Để lời thệ hải minh s</w:t>
      </w:r>
      <w:r>
        <w:rPr>
          <w:rFonts w:hint="eastAsia"/>
        </w:rPr>
        <w:t>ơ</w:t>
      </w:r>
      <w:r>
        <w:t>n,</w:t>
      </w:r>
    </w:p>
    <w:p w:rsidR="00E7201F" w:rsidRDefault="00E7201F" w:rsidP="002F58D1">
      <w:pPr>
        <w:pStyle w:val="NoSpacing"/>
        <w:spacing w:line="247" w:lineRule="auto"/>
      </w:pPr>
      <w:r>
        <w:t>Làm con tr</w:t>
      </w:r>
      <w:r>
        <w:rPr>
          <w:rFonts w:hint="eastAsia"/>
        </w:rPr>
        <w:t>ư</w:t>
      </w:r>
      <w:r>
        <w:t xml:space="preserve">ớc phải đền </w:t>
      </w:r>
      <w:r>
        <w:rPr>
          <w:rFonts w:hint="eastAsia"/>
        </w:rPr>
        <w:t>ơ</w:t>
      </w:r>
      <w:r>
        <w:t>n sinh thành.</w:t>
      </w:r>
    </w:p>
    <w:p w:rsidR="00E7201F" w:rsidRDefault="00E7201F" w:rsidP="002F58D1">
      <w:pPr>
        <w:pStyle w:val="NoSpacing"/>
        <w:spacing w:line="247" w:lineRule="auto"/>
      </w:pPr>
      <w:r>
        <w:t>Quyết tình nàng mới hạ tình</w:t>
      </w:r>
    </w:p>
    <w:p w:rsidR="00E7201F" w:rsidRDefault="00E7201F" w:rsidP="002F58D1">
      <w:pPr>
        <w:pStyle w:val="NoSpacing"/>
        <w:spacing w:line="247" w:lineRule="auto"/>
      </w:pPr>
      <w:r>
        <w:t>Rẽ ra cho thiếp bán mình chuộc cha</w:t>
      </w:r>
    </w:p>
    <w:p w:rsidR="00E7201F" w:rsidRDefault="00E7201F" w:rsidP="002F58D1">
      <w:pPr>
        <w:pStyle w:val="Heading2"/>
        <w:spacing w:line="247" w:lineRule="auto"/>
      </w:pPr>
      <w:r>
        <w:t>Về ph</w:t>
      </w:r>
      <w:r>
        <w:rPr>
          <w:rFonts w:hint="eastAsia"/>
        </w:rPr>
        <w:t>ươ</w:t>
      </w:r>
      <w:r>
        <w:t>ng diện tình yêu:</w:t>
      </w:r>
    </w:p>
    <w:p w:rsidR="00E7201F" w:rsidRDefault="00E7201F" w:rsidP="002F58D1">
      <w:pPr>
        <w:spacing w:line="247" w:lineRule="auto"/>
      </w:pPr>
      <w:r>
        <w:t>N</w:t>
      </w:r>
      <w:r w:rsidR="00C61B35">
        <w:t>ế</w:t>
      </w:r>
      <w:r>
        <w:t>u ở Tây ph</w:t>
      </w:r>
      <w:r>
        <w:rPr>
          <w:rFonts w:hint="eastAsia"/>
        </w:rPr>
        <w:t>ươ</w:t>
      </w:r>
      <w:r>
        <w:t>ng những mối tình th</w:t>
      </w:r>
      <w:r>
        <w:rPr>
          <w:rFonts w:hint="eastAsia"/>
        </w:rPr>
        <w:t>ư</w:t>
      </w:r>
      <w:r>
        <w:t xml:space="preserve">ờng chớm nở ở những buổi dạ vũ, những rạp chiếu bóng hoặc ngày nay trên các Web.. thì ở </w:t>
      </w:r>
      <w:r w:rsidR="005706C1">
        <w:t>Việt Nam</w:t>
      </w:r>
      <w:r>
        <w:t>, nhất là ngày x</w:t>
      </w:r>
      <w:r>
        <w:rPr>
          <w:rFonts w:hint="eastAsia"/>
        </w:rPr>
        <w:t>ư</w:t>
      </w:r>
      <w:r>
        <w:t>a và ở đồng quê thì những mối tình giữa trai gái th</w:t>
      </w:r>
      <w:r>
        <w:rPr>
          <w:rFonts w:hint="eastAsia"/>
        </w:rPr>
        <w:t>ư</w:t>
      </w:r>
      <w:r>
        <w:t>ờng phát xuất d</w:t>
      </w:r>
      <w:r>
        <w:rPr>
          <w:rFonts w:hint="eastAsia"/>
        </w:rPr>
        <w:t>ư</w:t>
      </w:r>
      <w:r>
        <w:t>ới ánh trăng thanh, bên bờ ruộng bốc m</w:t>
      </w:r>
      <w:r>
        <w:rPr>
          <w:rFonts w:hint="eastAsia"/>
        </w:rPr>
        <w:t>ù</w:t>
      </w:r>
      <w:r>
        <w:t>i lúa mạ. Những mối tình nầy rất trong sạch và chân thực. Chúng ta hãy nghe lời tỏ tình của chàng trai và nàng ở miền thôn quê:</w:t>
      </w:r>
    </w:p>
    <w:p w:rsidR="00E7201F" w:rsidRDefault="00E7201F" w:rsidP="002F58D1">
      <w:pPr>
        <w:pStyle w:val="NoSpacing"/>
        <w:spacing w:line="247" w:lineRule="auto"/>
      </w:pPr>
      <w:r>
        <w:t>Đêm qua ra đứng bờ ao,</w:t>
      </w:r>
    </w:p>
    <w:p w:rsidR="00E7201F" w:rsidRDefault="00E7201F" w:rsidP="002F58D1">
      <w:pPr>
        <w:pStyle w:val="NoSpacing"/>
        <w:spacing w:line="247" w:lineRule="auto"/>
      </w:pPr>
      <w:r>
        <w:t>Trông cá cá lặn trông sao sao mờ.</w:t>
      </w:r>
    </w:p>
    <w:p w:rsidR="00E7201F" w:rsidRDefault="00E7201F" w:rsidP="002F58D1">
      <w:pPr>
        <w:pStyle w:val="NoSpacing"/>
        <w:spacing w:line="247" w:lineRule="auto"/>
      </w:pPr>
      <w:r>
        <w:t>Buồn trông con nhện giăng t</w:t>
      </w:r>
      <w:r>
        <w:rPr>
          <w:rFonts w:hint="eastAsia"/>
        </w:rPr>
        <w:t>ơ</w:t>
      </w:r>
      <w:r>
        <w:t>,</w:t>
      </w:r>
    </w:p>
    <w:p w:rsidR="00E7201F" w:rsidRDefault="00E7201F" w:rsidP="002F58D1">
      <w:pPr>
        <w:pStyle w:val="NoSpacing"/>
        <w:spacing w:line="247" w:lineRule="auto"/>
      </w:pPr>
      <w:r>
        <w:t xml:space="preserve">Nhện </w:t>
      </w:r>
      <w:r>
        <w:rPr>
          <w:rFonts w:hint="eastAsia"/>
        </w:rPr>
        <w:t>ơ</w:t>
      </w:r>
      <w:r>
        <w:t xml:space="preserve">i, nhện hỡi! nhện chờ mối ai </w:t>
      </w:r>
      <w:r w:rsidR="001F4DF0" w:rsidRPr="001F4DF0">
        <w:rPr>
          <w:rFonts w:ascii="Times New Roman" w:hAnsi="Times New Roman"/>
        </w:rPr>
        <w:t>?</w:t>
      </w:r>
    </w:p>
    <w:p w:rsidR="00E7201F" w:rsidRDefault="00E7201F" w:rsidP="002F58D1">
      <w:pPr>
        <w:pStyle w:val="NoSpacing"/>
        <w:spacing w:line="247" w:lineRule="auto"/>
      </w:pPr>
      <w:r>
        <w:t>Buồn trông chênh chếch sao mai,</w:t>
      </w:r>
    </w:p>
    <w:p w:rsidR="00E7201F" w:rsidRDefault="00E7201F" w:rsidP="002F58D1">
      <w:pPr>
        <w:pStyle w:val="NoSpacing"/>
        <w:spacing w:line="247" w:lineRule="auto"/>
      </w:pPr>
      <w:r>
        <w:t xml:space="preserve">Sao </w:t>
      </w:r>
      <w:r>
        <w:rPr>
          <w:rFonts w:hint="eastAsia"/>
        </w:rPr>
        <w:t>ơ</w:t>
      </w:r>
      <w:r>
        <w:t xml:space="preserve">i, sao hởi! Nhớ ai sao mờ </w:t>
      </w:r>
      <w:r w:rsidR="001F4DF0" w:rsidRPr="001F4DF0">
        <w:rPr>
          <w:rFonts w:ascii="Times New Roman" w:hAnsi="Times New Roman"/>
        </w:rPr>
        <w:t>?</w:t>
      </w:r>
    </w:p>
    <w:p w:rsidR="00E7201F" w:rsidRDefault="00E7201F" w:rsidP="002F58D1">
      <w:pPr>
        <w:spacing w:line="247" w:lineRule="auto"/>
      </w:pPr>
      <w:r>
        <w:t xml:space="preserve"> </w:t>
      </w:r>
    </w:p>
    <w:p w:rsidR="00E7201F" w:rsidRDefault="00E7201F" w:rsidP="002F58D1">
      <w:pPr>
        <w:pStyle w:val="NoSpacing"/>
        <w:spacing w:line="247" w:lineRule="auto"/>
      </w:pPr>
      <w:r>
        <w:t>Đêm đêm t</w:t>
      </w:r>
      <w:r>
        <w:rPr>
          <w:rFonts w:hint="eastAsia"/>
        </w:rPr>
        <w:t>ư</w:t>
      </w:r>
      <w:r>
        <w:t>ởng dạng Ngân Hà,</w:t>
      </w:r>
    </w:p>
    <w:p w:rsidR="00E7201F" w:rsidRDefault="00E7201F" w:rsidP="002F58D1">
      <w:pPr>
        <w:pStyle w:val="NoSpacing"/>
        <w:spacing w:line="247" w:lineRule="auto"/>
      </w:pPr>
      <w:r>
        <w:t>Bóng sao tinh đẩu đã ba năm tròn.</w:t>
      </w:r>
    </w:p>
    <w:p w:rsidR="00E7201F" w:rsidRDefault="00E7201F" w:rsidP="002F58D1">
      <w:pPr>
        <w:spacing w:line="247" w:lineRule="auto"/>
      </w:pPr>
    </w:p>
    <w:p w:rsidR="00E7201F" w:rsidRDefault="00E7201F" w:rsidP="002F58D1">
      <w:pPr>
        <w:pStyle w:val="NoSpacing"/>
        <w:spacing w:line="247" w:lineRule="auto"/>
      </w:pPr>
      <w:r>
        <w:t>Đá mòn nh</w:t>
      </w:r>
      <w:r>
        <w:rPr>
          <w:rFonts w:hint="eastAsia"/>
        </w:rPr>
        <w:t>ư</w:t>
      </w:r>
      <w:r>
        <w:t>ng dạ chẳng mòn,</w:t>
      </w:r>
    </w:p>
    <w:p w:rsidR="00E7201F" w:rsidRDefault="00E7201F" w:rsidP="002F58D1">
      <w:pPr>
        <w:pStyle w:val="NoSpacing"/>
        <w:spacing w:line="247" w:lineRule="auto"/>
      </w:pPr>
      <w:r>
        <w:t>Tào Khê n</w:t>
      </w:r>
      <w:r>
        <w:rPr>
          <w:rFonts w:hint="eastAsia"/>
        </w:rPr>
        <w:t>ư</w:t>
      </w:r>
      <w:r>
        <w:t>ớc chảy vẫn còn tr</w:t>
      </w:r>
      <w:r>
        <w:rPr>
          <w:rFonts w:hint="eastAsia"/>
        </w:rPr>
        <w:t>ơ</w:t>
      </w:r>
      <w:r>
        <w:t xml:space="preserve"> tr</w:t>
      </w:r>
      <w:r>
        <w:rPr>
          <w:rFonts w:hint="eastAsia"/>
        </w:rPr>
        <w:t>ơ</w:t>
      </w:r>
      <w:r>
        <w:t>.</w:t>
      </w:r>
    </w:p>
    <w:p w:rsidR="00E7201F" w:rsidRDefault="00E7201F" w:rsidP="002F58D1">
      <w:pPr>
        <w:pStyle w:val="TopNormal"/>
        <w:spacing w:line="247" w:lineRule="auto"/>
      </w:pPr>
      <w:r>
        <w:t>Trong vấn đề tình yêu không phải chỉ nhữ</w:t>
      </w:r>
      <w:r w:rsidR="00C61B35">
        <w:t>ng</w:t>
      </w:r>
      <w:r w:rsidR="00D447AF">
        <w:t xml:space="preserve"> </w:t>
      </w:r>
      <w:r w:rsidR="00C61B35">
        <w:t>“t</w:t>
      </w:r>
      <w:r>
        <w:t>u mi nam tử” ngỏ lời tr</w:t>
      </w:r>
      <w:r>
        <w:rPr>
          <w:rFonts w:hint="eastAsia"/>
        </w:rPr>
        <w:t>ư</w:t>
      </w:r>
      <w:r>
        <w:t>ớc, nh</w:t>
      </w:r>
      <w:r>
        <w:rPr>
          <w:rFonts w:hint="eastAsia"/>
        </w:rPr>
        <w:t>ư</w:t>
      </w:r>
      <w:r w:rsidR="00C61B35">
        <w:t>ng</w:t>
      </w:r>
      <w:r w:rsidR="00D447AF">
        <w:t xml:space="preserve"> </w:t>
      </w:r>
      <w:r w:rsidR="00C61B35">
        <w:t>“</w:t>
      </w:r>
      <w:r>
        <w:t>các nàng đào t</w:t>
      </w:r>
      <w:r>
        <w:rPr>
          <w:rFonts w:hint="eastAsia"/>
        </w:rPr>
        <w:t>ơ</w:t>
      </w:r>
      <w:r>
        <w:t>, liễu yếu” nhiều khi cũng mạnh bạo ngõ lời:</w:t>
      </w:r>
    </w:p>
    <w:p w:rsidR="00E7201F" w:rsidRDefault="00E7201F" w:rsidP="002F58D1">
      <w:pPr>
        <w:pStyle w:val="NoSpacing"/>
        <w:spacing w:line="247" w:lineRule="auto"/>
      </w:pPr>
      <w:r>
        <w:t>Hôm nay trời nắng chang chang,</w:t>
      </w:r>
    </w:p>
    <w:p w:rsidR="00E7201F" w:rsidRDefault="00E7201F" w:rsidP="002F58D1">
      <w:pPr>
        <w:pStyle w:val="NoSpacing"/>
        <w:spacing w:line="247" w:lineRule="auto"/>
      </w:pPr>
      <w:r>
        <w:t>Ở đây xa n</w:t>
      </w:r>
      <w:r>
        <w:rPr>
          <w:rFonts w:hint="eastAsia"/>
        </w:rPr>
        <w:t>ư</w:t>
      </w:r>
      <w:r>
        <w:t>ớc, xa làng, xa dân</w:t>
      </w:r>
    </w:p>
    <w:p w:rsidR="00E7201F" w:rsidRDefault="00E7201F" w:rsidP="002F58D1">
      <w:pPr>
        <w:pStyle w:val="NoSpacing"/>
        <w:spacing w:line="247" w:lineRule="auto"/>
      </w:pPr>
      <w:r>
        <w:t>Chàng cho em m</w:t>
      </w:r>
      <w:r>
        <w:rPr>
          <w:rFonts w:hint="eastAsia"/>
        </w:rPr>
        <w:t>ư</w:t>
      </w:r>
      <w:r>
        <w:t>ợn cái nón làm ân,</w:t>
      </w:r>
    </w:p>
    <w:p w:rsidR="00E7201F" w:rsidRDefault="00E7201F" w:rsidP="002F58D1">
      <w:pPr>
        <w:pStyle w:val="NoSpacing"/>
        <w:spacing w:line="247" w:lineRule="auto"/>
      </w:pPr>
      <w:r>
        <w:t>Nhà em xa lắm có gần đâu ai.</w:t>
      </w:r>
    </w:p>
    <w:p w:rsidR="00E7201F" w:rsidRDefault="00E7201F" w:rsidP="002F58D1">
      <w:pPr>
        <w:pStyle w:val="NoSpacing"/>
        <w:spacing w:line="247" w:lineRule="auto"/>
      </w:pPr>
      <w:r>
        <w:t>Trời làm gió trúc m</w:t>
      </w:r>
      <w:r>
        <w:rPr>
          <w:rFonts w:hint="eastAsia"/>
        </w:rPr>
        <w:t>ư</w:t>
      </w:r>
      <w:r>
        <w:t>a mai,</w:t>
      </w:r>
    </w:p>
    <w:p w:rsidR="00E7201F" w:rsidRDefault="00E7201F" w:rsidP="002F58D1">
      <w:pPr>
        <w:pStyle w:val="NoSpacing"/>
        <w:spacing w:line="247" w:lineRule="auto"/>
      </w:pPr>
      <w:r>
        <w:t>Không m</w:t>
      </w:r>
      <w:r>
        <w:rPr>
          <w:rFonts w:hint="eastAsia"/>
        </w:rPr>
        <w:t>ư</w:t>
      </w:r>
      <w:r>
        <w:t>ợn chàng nón, m</w:t>
      </w:r>
      <w:r>
        <w:rPr>
          <w:rFonts w:hint="eastAsia"/>
        </w:rPr>
        <w:t>ư</w:t>
      </w:r>
      <w:r>
        <w:t xml:space="preserve">ợn ai bây giờ </w:t>
      </w:r>
      <w:r w:rsidR="001F4DF0" w:rsidRPr="001F4DF0">
        <w:rPr>
          <w:rFonts w:ascii="Times New Roman" w:hAnsi="Times New Roman"/>
        </w:rPr>
        <w:t>?</w:t>
      </w:r>
    </w:p>
    <w:p w:rsidR="00E7201F" w:rsidRDefault="00E7201F" w:rsidP="002F58D1">
      <w:pPr>
        <w:pStyle w:val="NoSpacing"/>
        <w:spacing w:line="247" w:lineRule="auto"/>
      </w:pPr>
      <w:r>
        <w:t>Nón nầy đâu phải tình cờ,</w:t>
      </w:r>
    </w:p>
    <w:p w:rsidR="00E7201F" w:rsidRDefault="00E7201F" w:rsidP="002F58D1">
      <w:pPr>
        <w:pStyle w:val="NoSpacing"/>
        <w:spacing w:line="247" w:lineRule="auto"/>
      </w:pPr>
      <w:r>
        <w:t>Đã cất đến nón lại sờ đến quai.</w:t>
      </w:r>
    </w:p>
    <w:p w:rsidR="00E7201F" w:rsidRDefault="00E7201F" w:rsidP="002F58D1">
      <w:pPr>
        <w:pStyle w:val="NoSpacing"/>
        <w:spacing w:line="247" w:lineRule="auto"/>
      </w:pPr>
      <w:r>
        <w:t>Nón nầy đã phải h</w:t>
      </w:r>
      <w:r>
        <w:rPr>
          <w:rFonts w:hint="eastAsia"/>
        </w:rPr>
        <w:t>ơ</w:t>
      </w:r>
      <w:r>
        <w:t>i ai,</w:t>
      </w:r>
    </w:p>
    <w:p w:rsidR="00E7201F" w:rsidRDefault="00E7201F" w:rsidP="002F58D1">
      <w:pPr>
        <w:pStyle w:val="NoSpacing"/>
        <w:spacing w:line="247" w:lineRule="auto"/>
      </w:pPr>
      <w:r>
        <w:t>Mà vuốt chẳng sạch mà mài chẳng ra.</w:t>
      </w:r>
    </w:p>
    <w:p w:rsidR="00E7201F" w:rsidRDefault="00E7201F" w:rsidP="002F58D1">
      <w:pPr>
        <w:pStyle w:val="NoSpacing"/>
        <w:spacing w:line="247" w:lineRule="auto"/>
      </w:pPr>
      <w:r>
        <w:t>Nón nầy của mẹ của cha,</w:t>
      </w:r>
    </w:p>
    <w:p w:rsidR="00E7201F" w:rsidRDefault="00E7201F" w:rsidP="002F58D1">
      <w:pPr>
        <w:pStyle w:val="NoSpacing"/>
        <w:spacing w:line="247" w:lineRule="auto"/>
      </w:pPr>
      <w:r>
        <w:t>Hay là của khách đàng xa chàng cầm.</w:t>
      </w:r>
    </w:p>
    <w:p w:rsidR="00E7201F" w:rsidRDefault="00E7201F" w:rsidP="002F58D1">
      <w:pPr>
        <w:pStyle w:val="NoSpacing"/>
        <w:spacing w:line="247" w:lineRule="auto"/>
      </w:pPr>
      <w:r>
        <w:t>Hay là của khách tri âm,</w:t>
      </w:r>
    </w:p>
    <w:p w:rsidR="00E7201F" w:rsidRPr="00A9046D" w:rsidRDefault="00E7201F" w:rsidP="002F58D1">
      <w:pPr>
        <w:pStyle w:val="NoSpacing"/>
        <w:spacing w:line="247" w:lineRule="auto"/>
        <w:rPr>
          <w:spacing w:val="-10"/>
        </w:rPr>
      </w:pPr>
      <w:r w:rsidRPr="00A9046D">
        <w:rPr>
          <w:spacing w:val="-10"/>
        </w:rPr>
        <w:t>Chàng cho em m</w:t>
      </w:r>
      <w:r w:rsidRPr="00A9046D">
        <w:rPr>
          <w:rFonts w:hint="eastAsia"/>
          <w:spacing w:val="-10"/>
        </w:rPr>
        <w:t>ư</w:t>
      </w:r>
      <w:r w:rsidRPr="00A9046D">
        <w:rPr>
          <w:spacing w:val="-10"/>
        </w:rPr>
        <w:t>ợn em cầm che tạm nắng m</w:t>
      </w:r>
      <w:r w:rsidRPr="00A9046D">
        <w:rPr>
          <w:rFonts w:hint="eastAsia"/>
          <w:spacing w:val="-10"/>
        </w:rPr>
        <w:t>ư</w:t>
      </w:r>
      <w:r w:rsidRPr="00A9046D">
        <w:rPr>
          <w:spacing w:val="-10"/>
        </w:rPr>
        <w:t>a.</w:t>
      </w:r>
    </w:p>
    <w:p w:rsidR="00E7201F" w:rsidRDefault="00E7201F" w:rsidP="002F58D1">
      <w:pPr>
        <w:pStyle w:val="NoSpacing"/>
        <w:spacing w:line="247" w:lineRule="auto"/>
      </w:pPr>
      <w:r>
        <w:t>Mất một em sẽ đền ba,</w:t>
      </w:r>
    </w:p>
    <w:p w:rsidR="00E7201F" w:rsidRDefault="00E7201F" w:rsidP="002F58D1">
      <w:pPr>
        <w:pStyle w:val="NoSpacing"/>
        <w:spacing w:line="247" w:lineRule="auto"/>
      </w:pPr>
      <w:r>
        <w:t>Nh</w:t>
      </w:r>
      <w:r>
        <w:rPr>
          <w:rFonts w:hint="eastAsia"/>
        </w:rPr>
        <w:t>ư</w:t>
      </w:r>
      <w:r>
        <w:t>ợc bằng mất cả đền ta cho mình.</w:t>
      </w:r>
    </w:p>
    <w:p w:rsidR="00E7201F" w:rsidRDefault="00E7201F" w:rsidP="002F58D1">
      <w:pPr>
        <w:pStyle w:val="Heading2"/>
        <w:spacing w:line="247" w:lineRule="auto"/>
      </w:pPr>
      <w:r>
        <w:t>Nét đẹp của ng</w:t>
      </w:r>
      <w:r>
        <w:rPr>
          <w:rFonts w:hint="eastAsia"/>
        </w:rPr>
        <w:t>ư</w:t>
      </w:r>
      <w:r>
        <w:t xml:space="preserve">ời đàn bà </w:t>
      </w:r>
      <w:r w:rsidR="005706C1">
        <w:t>Việt Nam</w:t>
      </w:r>
      <w:r>
        <w:t>:</w:t>
      </w:r>
    </w:p>
    <w:p w:rsidR="00E7201F" w:rsidRDefault="00E7201F" w:rsidP="002F58D1">
      <w:pPr>
        <w:spacing w:line="247" w:lineRule="auto"/>
      </w:pPr>
      <w:r>
        <w:t>Ng</w:t>
      </w:r>
      <w:r>
        <w:rPr>
          <w:rFonts w:hint="eastAsia"/>
        </w:rPr>
        <w:t>ư</w:t>
      </w:r>
      <w:r>
        <w:t xml:space="preserve">ời đàn bà </w:t>
      </w:r>
      <w:r w:rsidR="005706C1">
        <w:t>Việt Nam</w:t>
      </w:r>
      <w:r>
        <w:t xml:space="preserve"> rất siêng năng, chăm chỉ, quán xuyến mọi công việc trong nhà, là ng</w:t>
      </w:r>
      <w:r>
        <w:rPr>
          <w:rFonts w:hint="eastAsia"/>
        </w:rPr>
        <w:t>ư</w:t>
      </w:r>
      <w:r>
        <w:t>ời nội trợ g</w:t>
      </w:r>
      <w:r>
        <w:rPr>
          <w:rFonts w:hint="eastAsia"/>
        </w:rPr>
        <w:t>ươ</w:t>
      </w:r>
      <w:r>
        <w:t>ng mẫu, rất dễ chiều chồng, lại khéo nuôi con. Theo tục lễ Nho giáo: Tại gia tòng phụ, xuất giá tòng phu, phu tử tòng tử. Đạo tam tòng đó luôn đ</w:t>
      </w:r>
      <w:r>
        <w:rPr>
          <w:rFonts w:hint="eastAsia"/>
        </w:rPr>
        <w:t>ư</w:t>
      </w:r>
      <w:r>
        <w:t>ợc ng</w:t>
      </w:r>
      <w:r>
        <w:rPr>
          <w:rFonts w:hint="eastAsia"/>
        </w:rPr>
        <w:t>ư</w:t>
      </w:r>
      <w:r>
        <w:t xml:space="preserve">ời đàn bà </w:t>
      </w:r>
      <w:r w:rsidR="005706C1">
        <w:t>Việt Nam</w:t>
      </w:r>
      <w:r>
        <w:t xml:space="preserve"> tuân giữ, nhất là khi ch</w:t>
      </w:r>
      <w:r>
        <w:rPr>
          <w:rFonts w:hint="eastAsia"/>
        </w:rPr>
        <w:t>ư</w:t>
      </w:r>
      <w:r>
        <w:t>a tiếp xúc với nề</w:t>
      </w:r>
      <w:r w:rsidR="00A9046D">
        <w:t>n văn hóa Tây</w:t>
      </w:r>
      <w:r>
        <w:t xml:space="preserve"> ph</w:t>
      </w:r>
      <w:r>
        <w:rPr>
          <w:rFonts w:hint="eastAsia"/>
        </w:rPr>
        <w:t>ươ</w:t>
      </w:r>
      <w:r>
        <w:t>ng. Ng</w:t>
      </w:r>
      <w:r>
        <w:rPr>
          <w:rFonts w:hint="eastAsia"/>
        </w:rPr>
        <w:t>ư</w:t>
      </w:r>
      <w:r>
        <w:t xml:space="preserve">ời đàn bà </w:t>
      </w:r>
      <w:r w:rsidR="005706C1">
        <w:t>Việt Nam</w:t>
      </w:r>
      <w:r>
        <w:t xml:space="preserve"> trong thời phong kiến họ không đ</w:t>
      </w:r>
      <w:r>
        <w:rPr>
          <w:rFonts w:hint="eastAsia"/>
        </w:rPr>
        <w:t>ư</w:t>
      </w:r>
      <w:r>
        <w:t>ợc mang sách đến tr</w:t>
      </w:r>
      <w:r>
        <w:rPr>
          <w:rFonts w:hint="eastAsia"/>
        </w:rPr>
        <w:t>ư</w:t>
      </w:r>
      <w:r>
        <w:t>ờng, vẫn có quan niệm trọng nam, khinh nữ. Mặc dầu chỉ sống trong khuôn khổ gia đình, nh</w:t>
      </w:r>
      <w:r>
        <w:rPr>
          <w:rFonts w:hint="eastAsia"/>
        </w:rPr>
        <w:t>ư</w:t>
      </w:r>
      <w:r>
        <w:t>ng họ luôn chu toàn bổn phận và đã đóng góp nhiều trong việc bảo vệ và giữ gìn hạnh phúc gia đình. Những ng</w:t>
      </w:r>
      <w:r>
        <w:rPr>
          <w:rFonts w:hint="eastAsia"/>
        </w:rPr>
        <w:t>ư</w:t>
      </w:r>
      <w:r>
        <w:t>ời vợ nào lập gia đình khi chồng còn theo việc bút nghiên, thì nàng chính là ng</w:t>
      </w:r>
      <w:r>
        <w:rPr>
          <w:rFonts w:hint="eastAsia"/>
        </w:rPr>
        <w:t>ư</w:t>
      </w:r>
      <w:r>
        <w:t>ời lo thúc giục chồng cố gắng đạt đ</w:t>
      </w:r>
      <w:r>
        <w:rPr>
          <w:rFonts w:hint="eastAsia"/>
        </w:rPr>
        <w:t>ư</w:t>
      </w:r>
      <w:r>
        <w:t>ợc bằng cấp, khoa bảng:</w:t>
      </w:r>
    </w:p>
    <w:p w:rsidR="00E7201F" w:rsidRDefault="00E7201F" w:rsidP="002F58D1">
      <w:pPr>
        <w:pStyle w:val="NoSpacing"/>
        <w:spacing w:line="247" w:lineRule="auto"/>
      </w:pPr>
      <w:r>
        <w:t>Xin anh đi học cho ngoan,</w:t>
      </w:r>
    </w:p>
    <w:p w:rsidR="00E7201F" w:rsidRDefault="00E7201F" w:rsidP="002F58D1">
      <w:pPr>
        <w:pStyle w:val="NoSpacing"/>
        <w:spacing w:line="247" w:lineRule="auto"/>
      </w:pPr>
      <w:r>
        <w:t>Để em dệt cửi kiếm quan tiền dài.</w:t>
      </w:r>
    </w:p>
    <w:p w:rsidR="00E7201F" w:rsidRDefault="00E7201F" w:rsidP="002F58D1">
      <w:pPr>
        <w:pStyle w:val="NoSpacing"/>
        <w:spacing w:line="247" w:lineRule="auto"/>
      </w:pPr>
      <w:r>
        <w:t>Quan tiền dài em cắt làm đôi,</w:t>
      </w:r>
    </w:p>
    <w:p w:rsidR="00E7201F" w:rsidRDefault="00E7201F" w:rsidP="002F58D1">
      <w:pPr>
        <w:pStyle w:val="NoSpacing"/>
        <w:spacing w:line="247" w:lineRule="auto"/>
      </w:pPr>
      <w:r>
        <w:t>Nửa thì giấy bút, nửa nuôi mẹ già.</w:t>
      </w:r>
    </w:p>
    <w:p w:rsidR="00A9046D" w:rsidRDefault="00A9046D" w:rsidP="002F58D1">
      <w:pPr>
        <w:spacing w:line="247" w:lineRule="auto"/>
        <w:ind w:firstLine="0"/>
      </w:pPr>
      <w:r>
        <w:t>h</w:t>
      </w:r>
      <w:r w:rsidR="00E7201F">
        <w:t>oặc</w:t>
      </w:r>
    </w:p>
    <w:p w:rsidR="00E7201F" w:rsidRDefault="00E7201F" w:rsidP="002F58D1">
      <w:pPr>
        <w:pStyle w:val="NoSpacing"/>
        <w:spacing w:line="247" w:lineRule="auto"/>
      </w:pPr>
      <w:r>
        <w:t>Xin chàng đọc sách ngâm th</w:t>
      </w:r>
      <w:r>
        <w:rPr>
          <w:rFonts w:hint="eastAsia"/>
        </w:rPr>
        <w:t>ơ</w:t>
      </w:r>
      <w:r>
        <w:t>,</w:t>
      </w:r>
    </w:p>
    <w:p w:rsidR="00E7201F" w:rsidRDefault="00E7201F" w:rsidP="002F58D1">
      <w:pPr>
        <w:pStyle w:val="NoSpacing"/>
        <w:spacing w:line="247" w:lineRule="auto"/>
      </w:pPr>
      <w:r>
        <w:t>Dầu hao thiếp rót, đèn mờ thiếp khêu.</w:t>
      </w:r>
    </w:p>
    <w:p w:rsidR="00A9046D" w:rsidRDefault="00A9046D" w:rsidP="002F58D1">
      <w:pPr>
        <w:spacing w:line="247" w:lineRule="auto"/>
        <w:ind w:firstLine="0"/>
      </w:pPr>
      <w:r>
        <w:t>h</w:t>
      </w:r>
      <w:r w:rsidR="00E7201F">
        <w:t>ay</w:t>
      </w:r>
    </w:p>
    <w:p w:rsidR="00E7201F" w:rsidRDefault="00E7201F" w:rsidP="002F58D1">
      <w:pPr>
        <w:pStyle w:val="NoSpacing"/>
        <w:spacing w:line="247" w:lineRule="auto"/>
      </w:pPr>
      <w:r>
        <w:t>Xin chàng kinh sử học hành,</w:t>
      </w:r>
    </w:p>
    <w:p w:rsidR="00E7201F" w:rsidRDefault="00E7201F" w:rsidP="002F58D1">
      <w:pPr>
        <w:pStyle w:val="NoSpacing"/>
        <w:spacing w:line="247" w:lineRule="auto"/>
      </w:pPr>
      <w:r>
        <w:t>Để em cày cấy cửi canh kịp ng</w:t>
      </w:r>
      <w:r>
        <w:rPr>
          <w:rFonts w:hint="eastAsia"/>
        </w:rPr>
        <w:t>ư</w:t>
      </w:r>
      <w:r>
        <w:t>ời.</w:t>
      </w:r>
    </w:p>
    <w:p w:rsidR="00E7201F" w:rsidRDefault="00E7201F" w:rsidP="002F58D1">
      <w:pPr>
        <w:pStyle w:val="TopNormal"/>
        <w:spacing w:line="247" w:lineRule="auto"/>
      </w:pPr>
      <w:r>
        <w:t>Đó là hình ảnh ng</w:t>
      </w:r>
      <w:r>
        <w:rPr>
          <w:rFonts w:hint="eastAsia"/>
        </w:rPr>
        <w:t>ư</w:t>
      </w:r>
      <w:r>
        <w:t>ời đàn bà lấy chồng khi chàng còn theo nghiệp sách đèn. Nh</w:t>
      </w:r>
      <w:r>
        <w:rPr>
          <w:rFonts w:hint="eastAsia"/>
        </w:rPr>
        <w:t>ư</w:t>
      </w:r>
      <w:r>
        <w:t>ng khi đã chung sống với nhau có con cái, ng</w:t>
      </w:r>
      <w:r>
        <w:rPr>
          <w:rFonts w:hint="eastAsia"/>
        </w:rPr>
        <w:t>ư</w:t>
      </w:r>
      <w:r>
        <w:t>ời vợ, ng</w:t>
      </w:r>
      <w:r>
        <w:rPr>
          <w:rFonts w:hint="eastAsia"/>
        </w:rPr>
        <w:t>ư</w:t>
      </w:r>
      <w:r>
        <w:t>ời mẹ vẫn phải lo cho chồng, cho con, nhiều lúc quên cả bản thân, miễn sao chồng con đ</w:t>
      </w:r>
      <w:r>
        <w:rPr>
          <w:rFonts w:hint="eastAsia"/>
        </w:rPr>
        <w:t>ư</w:t>
      </w:r>
      <w:r>
        <w:t>ợc no đủ và không xấu hổ với bạ</w:t>
      </w:r>
      <w:r w:rsidR="00A9046D">
        <w:t>n bè</w:t>
      </w:r>
      <w:r>
        <w:t>. Chính vì lo lắng nh</w:t>
      </w:r>
      <w:r>
        <w:rPr>
          <w:rFonts w:hint="eastAsia"/>
        </w:rPr>
        <w:t>ư</w:t>
      </w:r>
      <w:r w:rsidR="00A9046D">
        <w:t xml:space="preserve"> thế</w:t>
      </w:r>
      <w:r>
        <w:t>, nên ng</w:t>
      </w:r>
      <w:r>
        <w:rPr>
          <w:rFonts w:hint="eastAsia"/>
        </w:rPr>
        <w:t>ư</w:t>
      </w:r>
      <w:r>
        <w:t xml:space="preserve">ời đàn bà </w:t>
      </w:r>
      <w:r w:rsidR="005706C1">
        <w:t>Việt Nam</w:t>
      </w:r>
      <w:r>
        <w:t>, suốt năm tháng, không quản nắng m</w:t>
      </w:r>
      <w:r>
        <w:rPr>
          <w:rFonts w:hint="eastAsia"/>
        </w:rPr>
        <w:t>ư</w:t>
      </w:r>
      <w:r w:rsidR="00A9046D">
        <w:t>a, đông hàn hay hè nóng</w:t>
      </w:r>
      <w:r>
        <w:t>, ng</w:t>
      </w:r>
      <w:r>
        <w:rPr>
          <w:rFonts w:hint="eastAsia"/>
        </w:rPr>
        <w:t>ư</w:t>
      </w:r>
      <w:r>
        <w:t xml:space="preserve">ời đàn bà </w:t>
      </w:r>
      <w:r w:rsidR="005706C1">
        <w:t>Việt Nam</w:t>
      </w:r>
      <w:r>
        <w:t>, nhất là ở vùng thôn quê, vẫn buôn tảo, bán tần, lặn lội một s</w:t>
      </w:r>
      <w:r>
        <w:rPr>
          <w:rFonts w:hint="eastAsia"/>
        </w:rPr>
        <w:t>ươ</w:t>
      </w:r>
      <w:r>
        <w:t>ng, hai nắng để lo cho chồng con đ</w:t>
      </w:r>
      <w:r>
        <w:rPr>
          <w:rFonts w:hint="eastAsia"/>
        </w:rPr>
        <w:t>ư</w:t>
      </w:r>
      <w:r>
        <w:t xml:space="preserve">ợc no đủ. Ca dao </w:t>
      </w:r>
      <w:r w:rsidR="005706C1">
        <w:t>Việt Nam</w:t>
      </w:r>
      <w:r>
        <w:t xml:space="preserve"> có bài ca tụng hình ảnh ng</w:t>
      </w:r>
      <w:r>
        <w:rPr>
          <w:rFonts w:hint="eastAsia"/>
        </w:rPr>
        <w:t>ư</w:t>
      </w:r>
      <w:r>
        <w:t xml:space="preserve">ời mẹ </w:t>
      </w:r>
      <w:r w:rsidR="005706C1">
        <w:t>Việt Nam</w:t>
      </w:r>
      <w:r>
        <w:t xml:space="preserve"> nh</w:t>
      </w:r>
      <w:r>
        <w:rPr>
          <w:rFonts w:hint="eastAsia"/>
        </w:rPr>
        <w:t>ư</w:t>
      </w:r>
      <w:r>
        <w:t xml:space="preserve"> sau:</w:t>
      </w:r>
    </w:p>
    <w:p w:rsidR="00E7201F" w:rsidRDefault="00E7201F" w:rsidP="002F58D1">
      <w:pPr>
        <w:pStyle w:val="NoSpacing"/>
        <w:spacing w:line="247" w:lineRule="auto"/>
      </w:pPr>
      <w:r>
        <w:t>Con cò mà đi ăn đêm,</w:t>
      </w:r>
    </w:p>
    <w:p w:rsidR="00E7201F" w:rsidRDefault="00E7201F" w:rsidP="002F58D1">
      <w:pPr>
        <w:pStyle w:val="NoSpacing"/>
        <w:spacing w:line="247" w:lineRule="auto"/>
      </w:pPr>
      <w:r>
        <w:t>Đậu phải cành mềm lộn cổ xuống ao.</w:t>
      </w:r>
    </w:p>
    <w:p w:rsidR="00E7201F" w:rsidRDefault="00E7201F" w:rsidP="002F58D1">
      <w:pPr>
        <w:pStyle w:val="NoSpacing"/>
        <w:spacing w:line="247" w:lineRule="auto"/>
      </w:pPr>
      <w:r>
        <w:t xml:space="preserve">Ông </w:t>
      </w:r>
      <w:r>
        <w:rPr>
          <w:rFonts w:hint="eastAsia"/>
        </w:rPr>
        <w:t>ơ</w:t>
      </w:r>
      <w:r>
        <w:t>i ông vớt tôi nào,</w:t>
      </w:r>
    </w:p>
    <w:p w:rsidR="00E7201F" w:rsidRDefault="00E7201F" w:rsidP="002F58D1">
      <w:pPr>
        <w:pStyle w:val="NoSpacing"/>
        <w:spacing w:line="247" w:lineRule="auto"/>
      </w:pPr>
      <w:r>
        <w:t>Tôi có lòng nào ông hãy xáo măng.</w:t>
      </w:r>
    </w:p>
    <w:p w:rsidR="00E7201F" w:rsidRDefault="00E7201F" w:rsidP="002F58D1">
      <w:pPr>
        <w:pStyle w:val="NoSpacing"/>
        <w:spacing w:line="247" w:lineRule="auto"/>
      </w:pPr>
      <w:r>
        <w:t>Có xáo thì xáo n</w:t>
      </w:r>
      <w:r>
        <w:rPr>
          <w:rFonts w:hint="eastAsia"/>
        </w:rPr>
        <w:t>ư</w:t>
      </w:r>
      <w:r>
        <w:t>ớc trong,</w:t>
      </w:r>
    </w:p>
    <w:p w:rsidR="00E7201F" w:rsidRDefault="00E7201F" w:rsidP="002F58D1">
      <w:pPr>
        <w:pStyle w:val="NoSpacing"/>
        <w:spacing w:line="247" w:lineRule="auto"/>
      </w:pPr>
      <w:r>
        <w:t>Đừng xáo n</w:t>
      </w:r>
      <w:r>
        <w:rPr>
          <w:rFonts w:hint="eastAsia"/>
        </w:rPr>
        <w:t>ư</w:t>
      </w:r>
      <w:r>
        <w:t>ớc đục đau lòng cò con.</w:t>
      </w:r>
    </w:p>
    <w:p w:rsidR="00E7201F" w:rsidRDefault="00E7201F" w:rsidP="002F58D1">
      <w:pPr>
        <w:pStyle w:val="TopNormal"/>
        <w:spacing w:line="247" w:lineRule="auto"/>
      </w:pPr>
      <w:r>
        <w:t>Hình ảnh nầy không những chỉ hiện ra trong nề</w:t>
      </w:r>
      <w:r w:rsidR="00A9046D">
        <w:t>n v</w:t>
      </w:r>
      <w:r>
        <w:t>ăn ch</w:t>
      </w:r>
      <w:r>
        <w:rPr>
          <w:rFonts w:hint="eastAsia"/>
        </w:rPr>
        <w:t>ươ</w:t>
      </w:r>
      <w:r>
        <w:t>ng bình dân, nh</w:t>
      </w:r>
      <w:r>
        <w:rPr>
          <w:rFonts w:hint="eastAsia"/>
        </w:rPr>
        <w:t>ư</w:t>
      </w:r>
      <w:r>
        <w:t>ng sau nầy khi những tác giả trong nền văn ch</w:t>
      </w:r>
      <w:r>
        <w:rPr>
          <w:rFonts w:hint="eastAsia"/>
        </w:rPr>
        <w:t>ươ</w:t>
      </w:r>
      <w:r>
        <w:t>ng bác học cũng đã phác họa lại. Chúng ta hãy nghe một tác giả nổi tiếng về khuynh h</w:t>
      </w:r>
      <w:r>
        <w:rPr>
          <w:rFonts w:hint="eastAsia"/>
        </w:rPr>
        <w:t>ư</w:t>
      </w:r>
      <w:r>
        <w:t>ớng trào phúng trình bày hình ảnh ng</w:t>
      </w:r>
      <w:r>
        <w:rPr>
          <w:rFonts w:hint="eastAsia"/>
        </w:rPr>
        <w:t>ư</w:t>
      </w:r>
      <w:r>
        <w:t xml:space="preserve">ời đàn bà </w:t>
      </w:r>
      <w:r w:rsidR="005706C1">
        <w:t>Việt Nam</w:t>
      </w:r>
      <w:r>
        <w:t xml:space="preserve"> trong bài th</w:t>
      </w:r>
      <w:r>
        <w:rPr>
          <w:rFonts w:hint="eastAsia"/>
        </w:rPr>
        <w:t>ơ</w:t>
      </w:r>
      <w:r>
        <w:t xml:space="preserve"> của ông:</w:t>
      </w:r>
    </w:p>
    <w:p w:rsidR="00E7201F" w:rsidRDefault="00E7201F" w:rsidP="002F58D1">
      <w:pPr>
        <w:pStyle w:val="NoSpacing"/>
        <w:spacing w:line="247" w:lineRule="auto"/>
        <w:ind w:left="900"/>
        <w:jc w:val="left"/>
      </w:pPr>
      <w:r>
        <w:t>Quanh năm buôn bán ở ven sông,</w:t>
      </w:r>
    </w:p>
    <w:p w:rsidR="00E7201F" w:rsidRDefault="00E7201F" w:rsidP="002F58D1">
      <w:pPr>
        <w:pStyle w:val="NoSpacing"/>
        <w:spacing w:line="247" w:lineRule="auto"/>
        <w:ind w:left="900"/>
        <w:jc w:val="left"/>
      </w:pPr>
      <w:r>
        <w:t>Nuôi đủ đàn con với một chồng.</w:t>
      </w:r>
    </w:p>
    <w:p w:rsidR="00E7201F" w:rsidRDefault="00E7201F" w:rsidP="002F58D1">
      <w:pPr>
        <w:pStyle w:val="NoSpacing"/>
        <w:spacing w:line="247" w:lineRule="auto"/>
        <w:ind w:left="900"/>
        <w:jc w:val="left"/>
      </w:pPr>
      <w:r>
        <w:t>Lặn lội thân cò khi quãng vắng</w:t>
      </w:r>
    </w:p>
    <w:p w:rsidR="00E7201F" w:rsidRDefault="00E7201F" w:rsidP="002F58D1">
      <w:pPr>
        <w:pStyle w:val="NoSpacing"/>
        <w:spacing w:line="247" w:lineRule="auto"/>
        <w:ind w:left="900"/>
        <w:jc w:val="left"/>
      </w:pPr>
      <w:r>
        <w:t>Eo sèo mặt n</w:t>
      </w:r>
      <w:r>
        <w:rPr>
          <w:rFonts w:hint="eastAsia"/>
        </w:rPr>
        <w:t>ư</w:t>
      </w:r>
      <w:r>
        <w:t>ớc buổi đò đông</w:t>
      </w:r>
    </w:p>
    <w:p w:rsidR="00E7201F" w:rsidRDefault="00E7201F" w:rsidP="002F58D1">
      <w:pPr>
        <w:pStyle w:val="NoSpacing"/>
        <w:spacing w:line="247" w:lineRule="auto"/>
        <w:ind w:left="900"/>
        <w:jc w:val="left"/>
      </w:pPr>
      <w:r>
        <w:t>Một duyên hai nợ thôi đành phận</w:t>
      </w:r>
    </w:p>
    <w:p w:rsidR="00E7201F" w:rsidRDefault="00E7201F" w:rsidP="002F58D1">
      <w:pPr>
        <w:pStyle w:val="NoSpacing"/>
        <w:spacing w:line="247" w:lineRule="auto"/>
        <w:ind w:left="900"/>
        <w:jc w:val="left"/>
      </w:pPr>
      <w:r>
        <w:t>Năm nắng m</w:t>
      </w:r>
      <w:r>
        <w:rPr>
          <w:rFonts w:hint="eastAsia"/>
        </w:rPr>
        <w:t>ư</w:t>
      </w:r>
      <w:r>
        <w:t>ời m</w:t>
      </w:r>
      <w:r>
        <w:rPr>
          <w:rFonts w:hint="eastAsia"/>
        </w:rPr>
        <w:t>ư</w:t>
      </w:r>
      <w:r>
        <w:t>a dám quản công</w:t>
      </w:r>
    </w:p>
    <w:p w:rsidR="00E7201F" w:rsidRDefault="00E7201F" w:rsidP="002F58D1">
      <w:pPr>
        <w:pStyle w:val="NoSpacing"/>
        <w:spacing w:line="247" w:lineRule="auto"/>
        <w:ind w:left="900"/>
        <w:jc w:val="left"/>
      </w:pPr>
      <w:r>
        <w:t>Cha mẹ thói đời ăn ở bạc</w:t>
      </w:r>
    </w:p>
    <w:p w:rsidR="00E7201F" w:rsidRDefault="00E7201F" w:rsidP="002F58D1">
      <w:pPr>
        <w:pStyle w:val="NoSpacing"/>
        <w:spacing w:line="247" w:lineRule="auto"/>
        <w:ind w:left="900"/>
        <w:jc w:val="left"/>
      </w:pPr>
      <w:r>
        <w:t>Có chồng hờ hửng cũng nh</w:t>
      </w:r>
      <w:r>
        <w:rPr>
          <w:rFonts w:hint="eastAsia"/>
        </w:rPr>
        <w:t>ư</w:t>
      </w:r>
      <w:r>
        <w:t xml:space="preserve"> không.</w:t>
      </w:r>
    </w:p>
    <w:p w:rsidR="00E7201F" w:rsidRDefault="00E7201F" w:rsidP="002F58D1">
      <w:pPr>
        <w:pStyle w:val="TopNormal"/>
        <w:spacing w:line="247" w:lineRule="auto"/>
      </w:pPr>
      <w:r>
        <w:t>Những hình ảnh ng</w:t>
      </w:r>
      <w:r>
        <w:rPr>
          <w:rFonts w:hint="eastAsia"/>
        </w:rPr>
        <w:t>ư</w:t>
      </w:r>
      <w:r>
        <w:t xml:space="preserve">ời đàn bà </w:t>
      </w:r>
      <w:r w:rsidR="005706C1">
        <w:t>Việt Nam</w:t>
      </w:r>
      <w:r>
        <w:t xml:space="preserve"> hiện lên trong văn ch</w:t>
      </w:r>
      <w:r>
        <w:rPr>
          <w:rFonts w:hint="eastAsia"/>
        </w:rPr>
        <w:t>ươ</w:t>
      </w:r>
      <w:r>
        <w:t>ng bình dân cũng nh</w:t>
      </w:r>
      <w:r>
        <w:rPr>
          <w:rFonts w:hint="eastAsia"/>
        </w:rPr>
        <w:t>ư</w:t>
      </w:r>
      <w:r>
        <w:t xml:space="preserve"> trong văn ch</w:t>
      </w:r>
      <w:r>
        <w:rPr>
          <w:rFonts w:hint="eastAsia"/>
        </w:rPr>
        <w:t>ươ</w:t>
      </w:r>
      <w:r>
        <w:t>ng bác học không phải đã chấm dứt, nh</w:t>
      </w:r>
      <w:r>
        <w:rPr>
          <w:rFonts w:hint="eastAsia"/>
        </w:rPr>
        <w:t>ư</w:t>
      </w:r>
      <w:r>
        <w:t>ng còn đeo đẳng ng</w:t>
      </w:r>
      <w:r>
        <w:rPr>
          <w:rFonts w:hint="eastAsia"/>
        </w:rPr>
        <w:t>ư</w:t>
      </w:r>
      <w:r>
        <w:t xml:space="preserve">ời đàn bà </w:t>
      </w:r>
      <w:r w:rsidR="005706C1">
        <w:t>Việt Nam</w:t>
      </w:r>
      <w:r>
        <w:t xml:space="preserve"> đến ngày hôm nay. Những ai đã sống ở quê nhà những tháng năm sau năm 1975 thì càng thấy hình ảnh nầy rõ ràng h</w:t>
      </w:r>
      <w:r>
        <w:rPr>
          <w:rFonts w:hint="eastAsia"/>
        </w:rPr>
        <w:t>ơ</w:t>
      </w:r>
      <w:r>
        <w:t>n. Biết bao nhiêu ng</w:t>
      </w:r>
      <w:r>
        <w:rPr>
          <w:rFonts w:hint="eastAsia"/>
        </w:rPr>
        <w:t>ư</w:t>
      </w:r>
      <w:r>
        <w:t>ời vợ, ng</w:t>
      </w:r>
      <w:r>
        <w:rPr>
          <w:rFonts w:hint="eastAsia"/>
        </w:rPr>
        <w:t>ư</w:t>
      </w:r>
      <w:r>
        <w:t>ời mẹ già, trẻ đã phải chạy ng</w:t>
      </w:r>
      <w:r>
        <w:rPr>
          <w:rFonts w:hint="eastAsia"/>
        </w:rPr>
        <w:t>ư</w:t>
      </w:r>
      <w:r>
        <w:t>ợc, chạy xuôi với những điều kiện, hoàn cảnh cực kỳ khó khăn để kiếm đồng tiền, bát gạo hầu thăm chồng, nuôi con và cả cha mẹ già yếu. Ngay cả khi sống tạm dung ở những đất n</w:t>
      </w:r>
      <w:r>
        <w:rPr>
          <w:rFonts w:hint="eastAsia"/>
        </w:rPr>
        <w:t>ư</w:t>
      </w:r>
      <w:r>
        <w:t>ớc t</w:t>
      </w:r>
      <w:r>
        <w:rPr>
          <w:rFonts w:hint="eastAsia"/>
        </w:rPr>
        <w:t>ươ</w:t>
      </w:r>
      <w:r>
        <w:t>ng đối đầy đủ về vật chất, ng</w:t>
      </w:r>
      <w:r>
        <w:rPr>
          <w:rFonts w:hint="eastAsia"/>
        </w:rPr>
        <w:t>ư</w:t>
      </w:r>
      <w:r>
        <w:t>ời đàn bà Việt vẫn chịu khó làm phụ trội hoặc hai ba công việc để có thêm đồng tiền gửi về giúp đỡ những ng</w:t>
      </w:r>
      <w:r>
        <w:rPr>
          <w:rFonts w:hint="eastAsia"/>
        </w:rPr>
        <w:t>ư</w:t>
      </w:r>
      <w:r>
        <w:t>ời thân ở quê nhà. Có lẽ chỉ những ng</w:t>
      </w:r>
      <w:r>
        <w:rPr>
          <w:rFonts w:hint="eastAsia"/>
        </w:rPr>
        <w:t>ư</w:t>
      </w:r>
      <w:r>
        <w:t xml:space="preserve">ời đàn bà </w:t>
      </w:r>
      <w:r w:rsidR="005706C1">
        <w:t>Việt Nam</w:t>
      </w:r>
      <w:r>
        <w:t xml:space="preserve"> mới biết hy sinh, nhẫn nại nh</w:t>
      </w:r>
      <w:r>
        <w:rPr>
          <w:rFonts w:hint="eastAsia"/>
        </w:rPr>
        <w:t>ư</w:t>
      </w:r>
      <w:r>
        <w:t xml:space="preserve"> thế. G</w:t>
      </w:r>
      <w:r>
        <w:rPr>
          <w:rFonts w:hint="eastAsia"/>
        </w:rPr>
        <w:t>ươ</w:t>
      </w:r>
      <w:r>
        <w:t>ng hy sinh nầy chúng ta cũng tìm thấy qua nhân vật Mai trong tác phẩm Nửa Chừng Xuân của Khái H</w:t>
      </w:r>
      <w:r>
        <w:rPr>
          <w:rFonts w:hint="eastAsia"/>
        </w:rPr>
        <w:t>ư</w:t>
      </w:r>
      <w:r>
        <w:t>ng.</w:t>
      </w:r>
    </w:p>
    <w:p w:rsidR="00A9046D" w:rsidRDefault="00E7201F" w:rsidP="002F58D1">
      <w:pPr>
        <w:spacing w:line="247" w:lineRule="auto"/>
      </w:pPr>
      <w:r>
        <w:t>Trên đây là một vài nét tổng quát về bên ngoài cũng nh</w:t>
      </w:r>
      <w:r>
        <w:rPr>
          <w:rFonts w:hint="eastAsia"/>
        </w:rPr>
        <w:t>ư</w:t>
      </w:r>
      <w:r>
        <w:t xml:space="preserve"> bên trong của đất n</w:t>
      </w:r>
      <w:r>
        <w:rPr>
          <w:rFonts w:hint="eastAsia"/>
        </w:rPr>
        <w:t>ư</w:t>
      </w:r>
      <w:r>
        <w:t xml:space="preserve">ớc </w:t>
      </w:r>
      <w:r w:rsidR="005706C1">
        <w:t>Việt Nam</w:t>
      </w:r>
      <w:r>
        <w:t xml:space="preserve"> “Quê H</w:t>
      </w:r>
      <w:r>
        <w:rPr>
          <w:rFonts w:hint="eastAsia"/>
        </w:rPr>
        <w:t>ươ</w:t>
      </w:r>
      <w:r>
        <w:t>ng tôi”. Có nhiều điều có lẽ đã lỗi thời, không còn thích hợp với xã hội tiến bộ hôm nay. Tuy nhiên vẫn có những điều tốt đẹp và đáng trân quý. Là ng</w:t>
      </w:r>
      <w:r>
        <w:rPr>
          <w:rFonts w:hint="eastAsia"/>
        </w:rPr>
        <w:t>ư</w:t>
      </w:r>
      <w:r>
        <w:t>ời Việt, chúng ta có bổn phận phải xem xét, đánh giá để phát huy và bảo toàn những gì là tinh hoa của n</w:t>
      </w:r>
      <w:r>
        <w:rPr>
          <w:rFonts w:hint="eastAsia"/>
        </w:rPr>
        <w:t>ư</w:t>
      </w:r>
      <w:r>
        <w:t>ớc nhà</w:t>
      </w:r>
      <w:proofErr w:type="gramStart"/>
      <w:r>
        <w:t>.</w:t>
      </w:r>
      <w:r w:rsidR="002F58D1">
        <w:t>/</w:t>
      </w:r>
      <w:proofErr w:type="gramEnd"/>
      <w:r w:rsidR="002F58D1">
        <w:t>.</w:t>
      </w:r>
    </w:p>
    <w:p w:rsidR="00E7201F" w:rsidRDefault="005706C1" w:rsidP="00DC2E09">
      <w:pPr>
        <w:pStyle w:val="Title"/>
        <w:spacing w:after="240"/>
      </w:pPr>
      <w:r>
        <w:t>Việt Nam</w:t>
      </w:r>
      <w:r w:rsidR="00E7201F">
        <w:t xml:space="preserve"> Quê H</w:t>
      </w:r>
      <w:r w:rsidR="00E7201F">
        <w:rPr>
          <w:rFonts w:hint="eastAsia"/>
        </w:rPr>
        <w:t>ươ</w:t>
      </w:r>
      <w:r w:rsidR="00E7201F">
        <w:t>ng Ngạo Nghễ</w:t>
      </w:r>
    </w:p>
    <w:p w:rsidR="00DC2E09" w:rsidRPr="005914F4" w:rsidRDefault="00DC2E09" w:rsidP="00DC2E09">
      <w:pPr>
        <w:pStyle w:val="Author"/>
      </w:pPr>
      <w:r w:rsidRPr="005914F4">
        <w:t>Trần Trung Đạo</w:t>
      </w:r>
    </w:p>
    <w:p w:rsidR="00E7201F" w:rsidRPr="00E77F71" w:rsidRDefault="00E7201F" w:rsidP="00E7201F">
      <w:pPr>
        <w:rPr>
          <w:i/>
        </w:rPr>
      </w:pPr>
      <w:r w:rsidRPr="00E77F71">
        <w:rPr>
          <w:rFonts w:hint="eastAsia"/>
          <w:i/>
        </w:rPr>
        <w:t>Đê</w:t>
      </w:r>
      <w:r w:rsidRPr="00E77F71">
        <w:rPr>
          <w:i/>
        </w:rPr>
        <w:t>m Văn Nghệ Mừng Xuân 2017 của CĐCGVN Metuchen, Hội Cao Niên ng</w:t>
      </w:r>
      <w:r w:rsidRPr="00E77F71">
        <w:rPr>
          <w:rFonts w:hint="eastAsia"/>
          <w:i/>
        </w:rPr>
        <w:t>ư</w:t>
      </w:r>
      <w:r w:rsidRPr="00E77F71">
        <w:rPr>
          <w:i/>
        </w:rPr>
        <w:t xml:space="preserve">ời Việt Miền Đông Bắc New Jersey có tham gia tiết mục đồng ca với bài </w:t>
      </w:r>
      <w:r w:rsidR="005706C1" w:rsidRPr="00E77F71">
        <w:rPr>
          <w:b/>
          <w:i/>
        </w:rPr>
        <w:t>Việt Nam</w:t>
      </w:r>
      <w:r w:rsidRPr="00E77F71">
        <w:rPr>
          <w:b/>
          <w:i/>
        </w:rPr>
        <w:t xml:space="preserve"> Quê H</w:t>
      </w:r>
      <w:r w:rsidRPr="00E77F71">
        <w:rPr>
          <w:rFonts w:hint="eastAsia"/>
          <w:b/>
          <w:i/>
        </w:rPr>
        <w:t>ươ</w:t>
      </w:r>
      <w:r w:rsidRPr="00E77F71">
        <w:rPr>
          <w:b/>
          <w:i/>
        </w:rPr>
        <w:t>ng Ngạo Nghễ</w:t>
      </w:r>
      <w:r w:rsidRPr="00E77F71">
        <w:rPr>
          <w:i/>
        </w:rPr>
        <w:t xml:space="preserve"> của Nguyễn Đức Quang. Cử tọa đã đồng loạt đứng lên cùng vỗ tay sôi nổi chung tiếng hát với Hội Cao Niên… </w:t>
      </w:r>
    </w:p>
    <w:p w:rsidR="00E7201F" w:rsidRPr="00E77F71" w:rsidRDefault="00E7201F" w:rsidP="00E77F71">
      <w:pPr>
        <w:rPr>
          <w:i/>
        </w:rPr>
      </w:pPr>
      <w:r w:rsidRPr="00E77F71">
        <w:rPr>
          <w:rFonts w:hint="eastAsia"/>
          <w:i/>
        </w:rPr>
        <w:t>Đ</w:t>
      </w:r>
      <w:r w:rsidRPr="00E77F71">
        <w:rPr>
          <w:i/>
        </w:rPr>
        <w:t xml:space="preserve">ể có chút ý niệm về ý nghĩa và giá trị bài </w:t>
      </w:r>
      <w:r w:rsidR="005706C1" w:rsidRPr="00E77F71">
        <w:rPr>
          <w:i/>
        </w:rPr>
        <w:t>Việt Nam</w:t>
      </w:r>
      <w:r w:rsidRPr="00E77F71">
        <w:rPr>
          <w:i/>
        </w:rPr>
        <w:t xml:space="preserve"> Quê H</w:t>
      </w:r>
      <w:r w:rsidRPr="00E77F71">
        <w:rPr>
          <w:rFonts w:hint="eastAsia"/>
          <w:i/>
        </w:rPr>
        <w:t>ươ</w:t>
      </w:r>
      <w:r w:rsidRPr="00E77F71">
        <w:rPr>
          <w:i/>
        </w:rPr>
        <w:t>ng Ngạo Nghễ, chúng tôi mạn phép trích đoạn bài viết của nhà văn Trần Trung Đạo sau đây.</w:t>
      </w:r>
      <w:r w:rsidR="00E77F71">
        <w:rPr>
          <w:i/>
        </w:rPr>
        <w:t xml:space="preserve"> </w:t>
      </w:r>
    </w:p>
    <w:p w:rsidR="00E7201F" w:rsidRDefault="005706C1" w:rsidP="00E7201F">
      <w:r w:rsidRPr="00E77F71">
        <w:rPr>
          <w:b/>
          <w:i/>
        </w:rPr>
        <w:t>Việt Nam</w:t>
      </w:r>
      <w:r w:rsidR="00E7201F" w:rsidRPr="00E77F71">
        <w:rPr>
          <w:b/>
          <w:i/>
        </w:rPr>
        <w:t xml:space="preserve"> Quê H</w:t>
      </w:r>
      <w:r w:rsidR="00E7201F" w:rsidRPr="00E77F71">
        <w:rPr>
          <w:rFonts w:hint="eastAsia"/>
          <w:b/>
          <w:i/>
        </w:rPr>
        <w:t>ươ</w:t>
      </w:r>
      <w:r w:rsidR="00E7201F" w:rsidRPr="00E77F71">
        <w:rPr>
          <w:b/>
          <w:i/>
        </w:rPr>
        <w:t>ng Ngạo Nghễ</w:t>
      </w:r>
      <w:r w:rsidR="00E7201F">
        <w:t xml:space="preserve"> của Nguyễn Đức Quang không dừng lại ở nỗi đau của đất n</w:t>
      </w:r>
      <w:r w:rsidR="00E7201F">
        <w:rPr>
          <w:rFonts w:hint="eastAsia"/>
        </w:rPr>
        <w:t>ư</w:t>
      </w:r>
      <w:r w:rsidR="00E7201F">
        <w:t>ớc mà còn nói lên cả những bi th</w:t>
      </w:r>
      <w:r w:rsidR="00E7201F">
        <w:rPr>
          <w:rFonts w:hint="eastAsia"/>
        </w:rPr>
        <w:t>ươ</w:t>
      </w:r>
      <w:r w:rsidR="00E7201F">
        <w:t xml:space="preserve">ng, công phẫn, thách đố của tuổi trẻ </w:t>
      </w:r>
      <w:r>
        <w:t>Việt Nam</w:t>
      </w:r>
      <w:r w:rsidR="00E7201F">
        <w:t xml:space="preserve"> tr</w:t>
      </w:r>
      <w:r w:rsidR="00E7201F">
        <w:rPr>
          <w:rFonts w:hint="eastAsia"/>
        </w:rPr>
        <w:t>ư</w:t>
      </w:r>
      <w:r w:rsidR="00E7201F">
        <w:t>ớc những tàn phá của chiến tranh và tham vọng của con ng</w:t>
      </w:r>
      <w:r w:rsidR="00E7201F">
        <w:rPr>
          <w:rFonts w:hint="eastAsia"/>
        </w:rPr>
        <w:t>ư</w:t>
      </w:r>
      <w:r w:rsidR="00E7201F">
        <w:t>ời. Trong v</w:t>
      </w:r>
      <w:r w:rsidR="00E7201F">
        <w:rPr>
          <w:rFonts w:hint="eastAsia"/>
        </w:rPr>
        <w:t>ư</w:t>
      </w:r>
      <w:r w:rsidR="00E7201F">
        <w:t xml:space="preserve">ờn hoa âm nhạc </w:t>
      </w:r>
      <w:r>
        <w:t>Việt Nam</w:t>
      </w:r>
      <w:r w:rsidR="00E7201F">
        <w:t xml:space="preserve">, </w:t>
      </w:r>
      <w:r>
        <w:t>Việt Nam</w:t>
      </w:r>
      <w:r w:rsidR="00E7201F">
        <w:t xml:space="preserve"> quê h</w:t>
      </w:r>
      <w:r w:rsidR="00E7201F">
        <w:rPr>
          <w:rFonts w:hint="eastAsia"/>
        </w:rPr>
        <w:t>ươ</w:t>
      </w:r>
      <w:r w:rsidR="00E7201F">
        <w:t>ng ngạo nghễ nổi bật lên nh</w:t>
      </w:r>
      <w:r w:rsidR="00E7201F">
        <w:rPr>
          <w:rFonts w:hint="eastAsia"/>
        </w:rPr>
        <w:t>ư</w:t>
      </w:r>
      <w:r w:rsidR="00E7201F">
        <w:t xml:space="preserve"> một biểu t</w:t>
      </w:r>
      <w:r w:rsidR="00E7201F">
        <w:rPr>
          <w:rFonts w:hint="eastAsia"/>
        </w:rPr>
        <w:t>ư</w:t>
      </w:r>
      <w:r w:rsidR="00E7201F">
        <w:t>ợng cho khát vọng của một dân tộc đã v</w:t>
      </w:r>
      <w:r w:rsidR="00E7201F">
        <w:rPr>
          <w:rFonts w:hint="eastAsia"/>
        </w:rPr>
        <w:t>ư</w:t>
      </w:r>
      <w:r w:rsidR="00E7201F">
        <w:t>ợt qua bao nhiêu gian nan khốn khó để tồn tại và v</w:t>
      </w:r>
      <w:r w:rsidR="00E7201F">
        <w:rPr>
          <w:rFonts w:hint="eastAsia"/>
        </w:rPr>
        <w:t>ươ</w:t>
      </w:r>
      <w:r w:rsidR="00E7201F">
        <w:t>n lên cùng các dân tộc khác trên mặt đất nầy.</w:t>
      </w:r>
    </w:p>
    <w:p w:rsidR="00E7201F" w:rsidRDefault="00E7201F" w:rsidP="00E77F71">
      <w:pPr>
        <w:pStyle w:val="NoSpacing"/>
      </w:pPr>
      <w:r>
        <w:t>Ta nh</w:t>
      </w:r>
      <w:r>
        <w:rPr>
          <w:rFonts w:hint="eastAsia"/>
        </w:rPr>
        <w:t>ư</w:t>
      </w:r>
      <w:r>
        <w:t xml:space="preserve"> n</w:t>
      </w:r>
      <w:r>
        <w:rPr>
          <w:rFonts w:hint="eastAsia"/>
        </w:rPr>
        <w:t>ư</w:t>
      </w:r>
      <w:r>
        <w:t>ớc dâng dâng tràn có bao giờ tàn</w:t>
      </w:r>
    </w:p>
    <w:p w:rsidR="00E7201F" w:rsidRDefault="00E7201F" w:rsidP="00E77F71">
      <w:pPr>
        <w:pStyle w:val="NoSpacing"/>
      </w:pPr>
      <w:r>
        <w:rPr>
          <w:rFonts w:hint="eastAsia"/>
        </w:rPr>
        <w:t>Đư</w:t>
      </w:r>
      <w:r>
        <w:t>ờng dài ngút ngàn chỉ một trận c</w:t>
      </w:r>
      <w:r>
        <w:rPr>
          <w:rFonts w:hint="eastAsia"/>
        </w:rPr>
        <w:t>ư</w:t>
      </w:r>
      <w:r>
        <w:t>ời vang vang</w:t>
      </w:r>
    </w:p>
    <w:p w:rsidR="00E7201F" w:rsidRDefault="00E7201F" w:rsidP="00E77F71">
      <w:pPr>
        <w:pStyle w:val="NoSpacing"/>
      </w:pPr>
      <w:r>
        <w:t>Lê sau bàn chân gông xiềng của thời xa xăm</w:t>
      </w:r>
    </w:p>
    <w:p w:rsidR="00E7201F" w:rsidRDefault="00E7201F" w:rsidP="00E77F71">
      <w:pPr>
        <w:pStyle w:val="NoSpacing"/>
      </w:pPr>
      <w:r>
        <w:rPr>
          <w:rFonts w:hint="eastAsia"/>
        </w:rPr>
        <w:t>Đô</w:t>
      </w:r>
      <w:r>
        <w:t>i mắt ta rực sáng theo nhịp xích kêu loang xoang.</w:t>
      </w:r>
    </w:p>
    <w:p w:rsidR="00E7201F" w:rsidRDefault="00E7201F" w:rsidP="00E77F71">
      <w:pPr>
        <w:pStyle w:val="TopNormal"/>
      </w:pPr>
      <w:r>
        <w:t xml:space="preserve">Lời nhạc của </w:t>
      </w:r>
      <w:r w:rsidR="00E77F71" w:rsidRPr="00E77F71">
        <w:rPr>
          <w:i/>
        </w:rPr>
        <w:t>Việt Nam Quê Hương Ngạo Nghễ</w:t>
      </w:r>
      <w:r>
        <w:t xml:space="preserve"> t</w:t>
      </w:r>
      <w:r>
        <w:rPr>
          <w:rFonts w:hint="eastAsia"/>
        </w:rPr>
        <w:t>ươ</w:t>
      </w:r>
      <w:r>
        <w:t>ng đối khó nhớ nh</w:t>
      </w:r>
      <w:r>
        <w:rPr>
          <w:rFonts w:hint="eastAsia"/>
        </w:rPr>
        <w:t>ư</w:t>
      </w:r>
      <w:r>
        <w:t>ng nhờ cách sử dụng ngôn ngữ trẻ trung, mạnh mẽ, t</w:t>
      </w:r>
      <w:r>
        <w:rPr>
          <w:rFonts w:hint="eastAsia"/>
        </w:rPr>
        <w:t>ư</w:t>
      </w:r>
      <w:r>
        <w:t>ợng thanh, t</w:t>
      </w:r>
      <w:r>
        <w:rPr>
          <w:rFonts w:hint="eastAsia"/>
        </w:rPr>
        <w:t>ư</w:t>
      </w:r>
      <w:r>
        <w:t>ợng hình nh</w:t>
      </w:r>
      <w:r>
        <w:rPr>
          <w:rFonts w:hint="eastAsia"/>
        </w:rPr>
        <w:t>ư</w:t>
      </w:r>
      <w:r>
        <w:t xml:space="preserve"> “tiếng c</w:t>
      </w:r>
      <w:r>
        <w:rPr>
          <w:rFonts w:hint="eastAsia"/>
        </w:rPr>
        <w:t>ư</w:t>
      </w:r>
      <w:r>
        <w:t>ời ngạo nghễ”, “xích kêu loang xoang”, “trên bàn chông hát c</w:t>
      </w:r>
      <w:r>
        <w:rPr>
          <w:rFonts w:hint="eastAsia"/>
        </w:rPr>
        <w:t>ư</w:t>
      </w:r>
      <w:r>
        <w:t xml:space="preserve">ời đùa vang vang” hay “Da chân mồ hôi nhễ nhại cuộn vòng gân trời” đã làm cho </w:t>
      </w:r>
      <w:r w:rsidR="005706C1" w:rsidRPr="007F77E2">
        <w:rPr>
          <w:i/>
        </w:rPr>
        <w:t>Việt Nam</w:t>
      </w:r>
      <w:r w:rsidRPr="007F77E2">
        <w:rPr>
          <w:i/>
        </w:rPr>
        <w:t xml:space="preserve"> Quê H</w:t>
      </w:r>
      <w:r w:rsidRPr="007F77E2">
        <w:rPr>
          <w:rFonts w:hint="eastAsia"/>
          <w:i/>
        </w:rPr>
        <w:t>ươ</w:t>
      </w:r>
      <w:r w:rsidRPr="007F77E2">
        <w:rPr>
          <w:i/>
        </w:rPr>
        <w:t>ng Ngạo Nghễ</w:t>
      </w:r>
      <w:r>
        <w:t xml:space="preserve"> trở thành độc đáo, không giống nh</w:t>
      </w:r>
      <w:r>
        <w:rPr>
          <w:rFonts w:hint="eastAsia"/>
        </w:rPr>
        <w:t>ư</w:t>
      </w:r>
      <w:r>
        <w:t xml:space="preserve"> những bài ca yêu n</w:t>
      </w:r>
      <w:r>
        <w:rPr>
          <w:rFonts w:hint="eastAsia"/>
        </w:rPr>
        <w:t>ư</w:t>
      </w:r>
      <w:r>
        <w:t>ớc khác với những ý t</w:t>
      </w:r>
      <w:r>
        <w:rPr>
          <w:rFonts w:hint="eastAsia"/>
        </w:rPr>
        <w:t>ư</w:t>
      </w:r>
      <w:r>
        <w:t xml:space="preserve">ởng quen thuộc và lời ca phần lớn là lập lại nhau. </w:t>
      </w:r>
      <w:r w:rsidR="00E77F71" w:rsidRPr="00E77F71">
        <w:rPr>
          <w:i/>
        </w:rPr>
        <w:t>Việt Nam Quê Hương Ngạo Nghễ</w:t>
      </w:r>
      <w:r>
        <w:t xml:space="preserve"> đẹp tự nhiên nh</w:t>
      </w:r>
      <w:r>
        <w:rPr>
          <w:rFonts w:hint="eastAsia"/>
        </w:rPr>
        <w:t>ư</w:t>
      </w:r>
      <w:r>
        <w:t xml:space="preserve"> một đoá lan rừng, không mang màu sắc chính trị, không nhằm cổ võ hay biện minh cho một chủ nghĩa nào, không c</w:t>
      </w:r>
      <w:r>
        <w:rPr>
          <w:rFonts w:hint="eastAsia"/>
        </w:rPr>
        <w:t>ơ</w:t>
      </w:r>
      <w:r>
        <w:t xml:space="preserve"> quan nhà n</w:t>
      </w:r>
      <w:r>
        <w:rPr>
          <w:rFonts w:hint="eastAsia"/>
        </w:rPr>
        <w:t>ư</w:t>
      </w:r>
      <w:r>
        <w:t>ớc nào chỉ đạo thanh niên sinh viên học sinh phải hát và bài hát cũng chẳng nhằm phục vụ lợi ích riêng của chính quyền, tôn giáo hay đảng phái chính trị nào.</w:t>
      </w:r>
    </w:p>
    <w:p w:rsidR="00E7201F" w:rsidRDefault="00E7201F" w:rsidP="00E7201F">
      <w:r>
        <w:t>Tr</w:t>
      </w:r>
      <w:r>
        <w:rPr>
          <w:rFonts w:hint="eastAsia"/>
        </w:rPr>
        <w:t>ư</w:t>
      </w:r>
      <w:r>
        <w:t>ớc 1975, từ thành phố đến thôn quê, từ các tr</w:t>
      </w:r>
      <w:r>
        <w:rPr>
          <w:rFonts w:hint="eastAsia"/>
        </w:rPr>
        <w:t>ư</w:t>
      </w:r>
      <w:r>
        <w:t>ờng trung học tỉnh lẻ đến đại học lớn nh</w:t>
      </w:r>
      <w:r>
        <w:rPr>
          <w:rFonts w:hint="eastAsia"/>
        </w:rPr>
        <w:t>ư</w:t>
      </w:r>
      <w:r>
        <w:t xml:space="preserve"> Huế, Sài Gòn, từ các phong trào H</w:t>
      </w:r>
      <w:r>
        <w:rPr>
          <w:rFonts w:hint="eastAsia"/>
        </w:rPr>
        <w:t>ư</w:t>
      </w:r>
      <w:r>
        <w:t>ớng Đạo, Du Ca đến các tổ chức trẻ của các tôn giáo nh</w:t>
      </w:r>
      <w:r>
        <w:rPr>
          <w:rFonts w:hint="eastAsia"/>
        </w:rPr>
        <w:t>ư</w:t>
      </w:r>
      <w:r>
        <w:t xml:space="preserve"> Thanh niên Công giáo, Gia đình Phật tử, từ các quân tr</w:t>
      </w:r>
      <w:r>
        <w:rPr>
          <w:rFonts w:hint="eastAsia"/>
        </w:rPr>
        <w:t>ư</w:t>
      </w:r>
      <w:r>
        <w:t xml:space="preserve">ờng Đà Lạt, Thủ Đức, Quang Trung, Nha Trang đến các tổ chức, đoàn thể xã hội từ thiện đều hát </w:t>
      </w:r>
      <w:r w:rsidR="00E77F71" w:rsidRPr="00E77F71">
        <w:rPr>
          <w:i/>
        </w:rPr>
        <w:t>Việt Nam Quê Hương Ngạo Nghễ</w:t>
      </w:r>
      <w:r>
        <w:t>.</w:t>
      </w:r>
    </w:p>
    <w:p w:rsidR="00E7201F" w:rsidRDefault="00E7201F" w:rsidP="00E7201F">
      <w:r>
        <w:t xml:space="preserve">Sau 1975, bài hát theo chân hàng trăm ngàn sĩ quan và viên chức miền Nam đi vào tù. Nhiều hồi ký, bút ký kể lại </w:t>
      </w:r>
      <w:r w:rsidR="005706C1" w:rsidRPr="007F77E2">
        <w:rPr>
          <w:i/>
        </w:rPr>
        <w:t>Việt Nam</w:t>
      </w:r>
      <w:r w:rsidRPr="007F77E2">
        <w:rPr>
          <w:i/>
        </w:rPr>
        <w:t xml:space="preserve"> Quê H</w:t>
      </w:r>
      <w:r w:rsidRPr="007F77E2">
        <w:rPr>
          <w:rFonts w:hint="eastAsia"/>
          <w:i/>
        </w:rPr>
        <w:t>ươ</w:t>
      </w:r>
      <w:r w:rsidRPr="007F77E2">
        <w:rPr>
          <w:i/>
        </w:rPr>
        <w:t>ng Ngạo Nghễ</w:t>
      </w:r>
      <w:r>
        <w:t xml:space="preserve"> đã đ</w:t>
      </w:r>
      <w:r>
        <w:rPr>
          <w:rFonts w:hint="eastAsia"/>
        </w:rPr>
        <w:t>ư</w:t>
      </w:r>
      <w:r>
        <w:t>ợc hát lên, kín đáo hoặc cả công khai, ở nhiều trại tù khắp ba miền đất n</w:t>
      </w:r>
      <w:r>
        <w:rPr>
          <w:rFonts w:hint="eastAsia"/>
        </w:rPr>
        <w:t>ư</w:t>
      </w:r>
      <w:r>
        <w:t xml:space="preserve">ớc. Trong tận cùng của đói khát, khổ nhục, đớn đau, </w:t>
      </w:r>
      <w:r w:rsidR="005706C1">
        <w:t>Việt Nam</w:t>
      </w:r>
      <w:r>
        <w:t xml:space="preserve"> quê h</w:t>
      </w:r>
      <w:r>
        <w:rPr>
          <w:rFonts w:hint="eastAsia"/>
        </w:rPr>
        <w:t>ươ</w:t>
      </w:r>
      <w:r>
        <w:t>ng ngạo nghễ đã hoá thành những hạt c</w:t>
      </w:r>
      <w:r>
        <w:rPr>
          <w:rFonts w:hint="eastAsia"/>
        </w:rPr>
        <w:t>ơ</w:t>
      </w:r>
      <w:r>
        <w:t>m trắng, hạt nếp th</w:t>
      </w:r>
      <w:r>
        <w:rPr>
          <w:rFonts w:hint="eastAsia"/>
        </w:rPr>
        <w:t>ơ</w:t>
      </w:r>
      <w:r>
        <w:t>m nuôi sống tinh thần những ng</w:t>
      </w:r>
      <w:r>
        <w:rPr>
          <w:rFonts w:hint="eastAsia"/>
        </w:rPr>
        <w:t>ư</w:t>
      </w:r>
      <w:r>
        <w:t>ời lính miền Nam sa c</w:t>
      </w:r>
      <w:r>
        <w:rPr>
          <w:rFonts w:hint="eastAsia"/>
        </w:rPr>
        <w:t>ơ</w:t>
      </w:r>
      <w:r>
        <w:t xml:space="preserve"> thất thế.</w:t>
      </w:r>
    </w:p>
    <w:p w:rsidR="00E7201F" w:rsidRDefault="00E7201F" w:rsidP="00E7201F">
      <w:r>
        <w:t>Những năm sau đó, bài hát, nh</w:t>
      </w:r>
      <w:r>
        <w:rPr>
          <w:rFonts w:hint="eastAsia"/>
        </w:rPr>
        <w:t>ư</w:t>
      </w:r>
      <w:r>
        <w:t xml:space="preserve"> tác giả của nó và hàng triệu ng</w:t>
      </w:r>
      <w:r>
        <w:rPr>
          <w:rFonts w:hint="eastAsia"/>
        </w:rPr>
        <w:t>ư</w:t>
      </w:r>
      <w:r>
        <w:t>ời Việt khác lên đ</w:t>
      </w:r>
      <w:r>
        <w:rPr>
          <w:rFonts w:hint="eastAsia"/>
        </w:rPr>
        <w:t>ư</w:t>
      </w:r>
      <w:r>
        <w:t xml:space="preserve">ờng ra biển tìm tự do. </w:t>
      </w:r>
      <w:r w:rsidR="00E77F71" w:rsidRPr="00E77F71">
        <w:rPr>
          <w:i/>
        </w:rPr>
        <w:t>Việt Nam Quê Hương Ngạo Nghễ</w:t>
      </w:r>
      <w:r>
        <w:t xml:space="preserve"> lại đ</w:t>
      </w:r>
      <w:r>
        <w:rPr>
          <w:rFonts w:hint="eastAsia"/>
        </w:rPr>
        <w:t>ư</w:t>
      </w:r>
      <w:r>
        <w:t>ợc hát lên giữa Thái bình d</w:t>
      </w:r>
      <w:r>
        <w:rPr>
          <w:rFonts w:hint="eastAsia"/>
        </w:rPr>
        <w:t>ươ</w:t>
      </w:r>
      <w:r>
        <w:t>ng giông bão, hát lên ở các trại tị nạn Palawan, Paula Bidong…</w:t>
      </w:r>
    </w:p>
    <w:p w:rsidR="00E7201F" w:rsidRDefault="00E7201F" w:rsidP="00E7201F">
      <w:r>
        <w:t>Không một ông bộ tr</w:t>
      </w:r>
      <w:r>
        <w:rPr>
          <w:rFonts w:hint="eastAsia"/>
        </w:rPr>
        <w:t>ư</w:t>
      </w:r>
      <w:r>
        <w:t>ởng Bộ Chiêu Hồi nào đặt hàng hay một ông tổng ủy tr</w:t>
      </w:r>
      <w:r>
        <w:rPr>
          <w:rFonts w:hint="eastAsia"/>
        </w:rPr>
        <w:t>ư</w:t>
      </w:r>
      <w:r>
        <w:t>ởng Dân Vận nào chỉ thị anh Nguyễn Đức Quang phải viết. Anh viết không phải để thi đua sáng tác hay mong mang về giải th</w:t>
      </w:r>
      <w:r>
        <w:rPr>
          <w:rFonts w:hint="eastAsia"/>
        </w:rPr>
        <w:t>ư</w:t>
      </w:r>
      <w:r>
        <w:t>ởng, huân ch</w:t>
      </w:r>
      <w:r>
        <w:rPr>
          <w:rFonts w:hint="eastAsia"/>
        </w:rPr>
        <w:t>ươ</w:t>
      </w:r>
      <w:r>
        <w:t>ng. Trong tâm hồn của một nghệ sĩ chân chính, tình yêu n</w:t>
      </w:r>
      <w:r>
        <w:rPr>
          <w:rFonts w:hint="eastAsia"/>
        </w:rPr>
        <w:t>ư</w:t>
      </w:r>
      <w:r>
        <w:t xml:space="preserve">ớc bao giờ cũng là sự thôi thúc tự nguyện. Anh viết </w:t>
      </w:r>
      <w:r w:rsidR="00E77F71" w:rsidRPr="00E77F71">
        <w:rPr>
          <w:i/>
        </w:rPr>
        <w:t>Việt Nam Quê Hương Ngạo Nghễ</w:t>
      </w:r>
      <w:r>
        <w:t xml:space="preserve"> để kết thúc tập tr</w:t>
      </w:r>
      <w:r>
        <w:rPr>
          <w:rFonts w:hint="eastAsia"/>
        </w:rPr>
        <w:t>ư</w:t>
      </w:r>
      <w:r>
        <w:t>ờng ca của riêng anh nh</w:t>
      </w:r>
      <w:r>
        <w:rPr>
          <w:rFonts w:hint="eastAsia"/>
        </w:rPr>
        <w:t>ư</w:t>
      </w:r>
      <w:r>
        <w:t>ng cũng nối tiếp tập tr</w:t>
      </w:r>
      <w:r>
        <w:rPr>
          <w:rFonts w:hint="eastAsia"/>
        </w:rPr>
        <w:t>ư</w:t>
      </w:r>
      <w:r>
        <w:t>ờng ca lớn h</w:t>
      </w:r>
      <w:r>
        <w:rPr>
          <w:rFonts w:hint="eastAsia"/>
        </w:rPr>
        <w:t>ơ</w:t>
      </w:r>
      <w:r>
        <w:t>n của đất n</w:t>
      </w:r>
      <w:r>
        <w:rPr>
          <w:rFonts w:hint="eastAsia"/>
        </w:rPr>
        <w:t>ư</w:t>
      </w:r>
      <w:r>
        <w:t>ớc.</w:t>
      </w:r>
    </w:p>
    <w:p w:rsidR="00E7201F" w:rsidRDefault="00E7201F" w:rsidP="00E7201F">
      <w:r>
        <w:t>Sau bao m</w:t>
      </w:r>
      <w:r>
        <w:rPr>
          <w:rFonts w:hint="eastAsia"/>
        </w:rPr>
        <w:t>ươ</w:t>
      </w:r>
      <w:r>
        <w:t>i năm, nhiều nhạc sĩ, ca sĩ đã trở về qua nhiều ngã, trong nhiều t</w:t>
      </w:r>
      <w:r>
        <w:rPr>
          <w:rFonts w:hint="eastAsia"/>
        </w:rPr>
        <w:t>ư</w:t>
      </w:r>
      <w:r>
        <w:t xml:space="preserve"> cách khác nhau, một số tình ca sáng tác tr</w:t>
      </w:r>
      <w:r>
        <w:rPr>
          <w:rFonts w:hint="eastAsia"/>
        </w:rPr>
        <w:t>ư</w:t>
      </w:r>
      <w:r>
        <w:t>ớc 1975 đã đ</w:t>
      </w:r>
      <w:r>
        <w:rPr>
          <w:rFonts w:hint="eastAsia"/>
        </w:rPr>
        <w:t>ư</w:t>
      </w:r>
      <w:r>
        <w:t>ợc nghe lại trong n</w:t>
      </w:r>
      <w:r>
        <w:rPr>
          <w:rFonts w:hint="eastAsia"/>
        </w:rPr>
        <w:t>ư</w:t>
      </w:r>
      <w:r>
        <w:t>ớc, nh</w:t>
      </w:r>
      <w:r>
        <w:rPr>
          <w:rFonts w:hint="eastAsia"/>
        </w:rPr>
        <w:t>ư</w:t>
      </w:r>
      <w:r>
        <w:t>ng vừa rồi là lần đầu tiên một bài hát đã về lại quê h</w:t>
      </w:r>
      <w:r>
        <w:rPr>
          <w:rFonts w:hint="eastAsia"/>
        </w:rPr>
        <w:t>ươ</w:t>
      </w:r>
      <w:r>
        <w:t xml:space="preserve">ng qua ngã của trái tim, trở về trong vòng tay nồng ấm của tuổi trẻ </w:t>
      </w:r>
      <w:r w:rsidR="005706C1">
        <w:t>Việt Nam</w:t>
      </w:r>
      <w:r>
        <w:t>.</w:t>
      </w:r>
    </w:p>
    <w:p w:rsidR="00E7201F" w:rsidRDefault="00E7201F" w:rsidP="007F77E2">
      <w:pPr>
        <w:pStyle w:val="NoSpacing"/>
      </w:pPr>
      <w:r>
        <w:t>Ta khua xích kêu vang dậy tr</w:t>
      </w:r>
      <w:r>
        <w:rPr>
          <w:rFonts w:hint="eastAsia"/>
        </w:rPr>
        <w:t>ư</w:t>
      </w:r>
      <w:r>
        <w:t>ớc mặt mọi ng</w:t>
      </w:r>
      <w:r>
        <w:rPr>
          <w:rFonts w:hint="eastAsia"/>
        </w:rPr>
        <w:t>ư</w:t>
      </w:r>
      <w:r>
        <w:t>ời</w:t>
      </w:r>
    </w:p>
    <w:p w:rsidR="00E7201F" w:rsidRDefault="00E7201F" w:rsidP="007F77E2">
      <w:pPr>
        <w:pStyle w:val="NoSpacing"/>
      </w:pPr>
      <w:r>
        <w:t>Nụ c</w:t>
      </w:r>
      <w:r>
        <w:rPr>
          <w:rFonts w:hint="eastAsia"/>
        </w:rPr>
        <w:t>ư</w:t>
      </w:r>
      <w:r>
        <w:t>ời muôn đời là một nụ c</w:t>
      </w:r>
      <w:r>
        <w:rPr>
          <w:rFonts w:hint="eastAsia"/>
        </w:rPr>
        <w:t>ư</w:t>
      </w:r>
      <w:r>
        <w:t>ời không t</w:t>
      </w:r>
      <w:r>
        <w:rPr>
          <w:rFonts w:hint="eastAsia"/>
        </w:rPr>
        <w:t>ươ</w:t>
      </w:r>
      <w:r>
        <w:t>i</w:t>
      </w:r>
    </w:p>
    <w:p w:rsidR="00E7201F" w:rsidRDefault="00E7201F" w:rsidP="007F77E2">
      <w:pPr>
        <w:pStyle w:val="NoSpacing"/>
      </w:pPr>
      <w:r>
        <w:t>Nụ c</w:t>
      </w:r>
      <w:r>
        <w:rPr>
          <w:rFonts w:hint="eastAsia"/>
        </w:rPr>
        <w:t>ư</w:t>
      </w:r>
      <w:r>
        <w:t>ời xa vời nụ c</w:t>
      </w:r>
      <w:r>
        <w:rPr>
          <w:rFonts w:hint="eastAsia"/>
        </w:rPr>
        <w:t>ư</w:t>
      </w:r>
      <w:r>
        <w:t>ời của lòng hờn sôi</w:t>
      </w:r>
    </w:p>
    <w:p w:rsidR="00E7201F" w:rsidRDefault="00E7201F" w:rsidP="007F77E2">
      <w:pPr>
        <w:pStyle w:val="NoSpacing"/>
      </w:pPr>
      <w:r>
        <w:t>B</w:t>
      </w:r>
      <w:r>
        <w:rPr>
          <w:rFonts w:hint="eastAsia"/>
        </w:rPr>
        <w:t>ư</w:t>
      </w:r>
      <w:r>
        <w:t>ớc tiến ta tràn tới tung xiềng vào mặ</w:t>
      </w:r>
      <w:r w:rsidR="007F77E2">
        <w:t>t nhân gian.</w:t>
      </w:r>
    </w:p>
    <w:p w:rsidR="00112B2D" w:rsidRPr="00112B2D" w:rsidRDefault="00112B2D" w:rsidP="00112B2D"/>
    <w:p w:rsidR="00112B2D" w:rsidRDefault="00112B2D" w:rsidP="00112B2D">
      <w:pPr>
        <w:pStyle w:val="NoSpacing"/>
      </w:pPr>
      <w:r>
        <w:rPr>
          <w:noProof/>
        </w:rPr>
        <w:drawing>
          <wp:inline distT="0" distB="0" distL="0" distR="0" wp14:anchorId="57980736" wp14:editId="7E598345">
            <wp:extent cx="3017520" cy="25260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acSyDuCaNguyenDucQuang2.jp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17520" cy="2526030"/>
                    </a:xfrm>
                    <a:prstGeom prst="rect">
                      <a:avLst/>
                    </a:prstGeom>
                    <a:effectLst>
                      <a:softEdge rad="38100"/>
                    </a:effectLst>
                  </pic:spPr>
                </pic:pic>
              </a:graphicData>
            </a:graphic>
          </wp:inline>
        </w:drawing>
      </w:r>
    </w:p>
    <w:p w:rsidR="00E7201F" w:rsidRDefault="00E7201F" w:rsidP="007F77E2">
      <w:pPr>
        <w:pStyle w:val="TopNormal"/>
      </w:pPr>
      <w:r>
        <w:t>Trong số một trăm em đang hát trong n</w:t>
      </w:r>
      <w:r>
        <w:rPr>
          <w:rFonts w:hint="eastAsia"/>
        </w:rPr>
        <w:t>ư</w:t>
      </w:r>
      <w:r>
        <w:t>ớc hôm nay có thể h</w:t>
      </w:r>
      <w:r>
        <w:rPr>
          <w:rFonts w:hint="eastAsia"/>
        </w:rPr>
        <w:t>ơ</w:t>
      </w:r>
      <w:r>
        <w:t>n chín m</w:t>
      </w:r>
      <w:r>
        <w:rPr>
          <w:rFonts w:hint="eastAsia"/>
        </w:rPr>
        <w:t>ươ</w:t>
      </w:r>
      <w:r>
        <w:t>i em ch</w:t>
      </w:r>
      <w:r>
        <w:rPr>
          <w:rFonts w:hint="eastAsia"/>
        </w:rPr>
        <w:t>ư</w:t>
      </w:r>
      <w:r>
        <w:t>a hề nghe đến tên Nguyễn Đức Quang lần nào, và nếu có nghe, có đọc qua bộ máy tuyên truyền của Đảng, cũng chỉ là một “nhạc sĩ ngụy đã theo chân đế quốc”. Biết hay không biết, nghe hay không nghe không phải là điều quan trọng. Điều quan trọng là bài hát đã đáp ứng đ</w:t>
      </w:r>
      <w:r>
        <w:rPr>
          <w:rFonts w:hint="eastAsia"/>
        </w:rPr>
        <w:t>ư</w:t>
      </w:r>
      <w:r>
        <w:t xml:space="preserve">ợc </w:t>
      </w:r>
      <w:r>
        <w:rPr>
          <w:rFonts w:hint="eastAsia"/>
        </w:rPr>
        <w:t>ư</w:t>
      </w:r>
      <w:r>
        <w:t>ớc vọng về t</w:t>
      </w:r>
      <w:r>
        <w:rPr>
          <w:rFonts w:hint="eastAsia"/>
        </w:rPr>
        <w:t>ươ</w:t>
      </w:r>
      <w:r>
        <w:t>ng lai và tình yêu tổ quốc của tuổi trẻ. Tổ quốc, vâng, không có gì lớn h</w:t>
      </w:r>
      <w:r>
        <w:rPr>
          <w:rFonts w:hint="eastAsia"/>
        </w:rPr>
        <w:t>ơ</w:t>
      </w:r>
      <w:r>
        <w:t>n Tổ quốc.</w:t>
      </w:r>
    </w:p>
    <w:p w:rsidR="00E7201F" w:rsidRDefault="00E7201F" w:rsidP="00E7201F">
      <w:r>
        <w:t>Văn hoá không phải chỉ là đời sống của một dân tộc mà còn là những gì giữ lại đ</w:t>
      </w:r>
      <w:r>
        <w:rPr>
          <w:rFonts w:hint="eastAsia"/>
        </w:rPr>
        <w:t>ư</w:t>
      </w:r>
      <w:r>
        <w:t xml:space="preserve">ợc sau những tàn phá, lãng quên. </w:t>
      </w:r>
      <w:r w:rsidR="005706C1">
        <w:t>Việt Nam</w:t>
      </w:r>
      <w:r>
        <w:t xml:space="preserve"> quê h</w:t>
      </w:r>
      <w:r>
        <w:rPr>
          <w:rFonts w:hint="eastAsia"/>
        </w:rPr>
        <w:t>ươ</w:t>
      </w:r>
      <w:r>
        <w:t>ng ngạo nghễ sau 30 tháng T</w:t>
      </w:r>
      <w:r>
        <w:rPr>
          <w:rFonts w:hint="eastAsia"/>
        </w:rPr>
        <w:t>ư</w:t>
      </w:r>
      <w:r>
        <w:t xml:space="preserve"> 1975 hẳn đã nằm trong danh sách các tác phẩm “</w:t>
      </w:r>
      <w:r w:rsidRPr="007F77E2">
        <w:rPr>
          <w:i/>
        </w:rPr>
        <w:t>văn hoá đồi trụy</w:t>
      </w:r>
      <w:r>
        <w:t>” mà Đảng tìm mọi cách để xóa bỏ, tận diệt.</w:t>
      </w:r>
    </w:p>
    <w:p w:rsidR="00E7201F" w:rsidRDefault="00E7201F" w:rsidP="00E7201F">
      <w:r>
        <w:t>Thế nh</w:t>
      </w:r>
      <w:r>
        <w:rPr>
          <w:rFonts w:hint="eastAsia"/>
        </w:rPr>
        <w:t>ư</w:t>
      </w:r>
      <w:r>
        <w:t>ng, nh</w:t>
      </w:r>
      <w:r>
        <w:rPr>
          <w:rFonts w:hint="eastAsia"/>
        </w:rPr>
        <w:t>ư</w:t>
      </w:r>
      <w:r>
        <w:t xml:space="preserve"> giọt n</w:t>
      </w:r>
      <w:r>
        <w:rPr>
          <w:rFonts w:hint="eastAsia"/>
        </w:rPr>
        <w:t>ư</w:t>
      </w:r>
      <w:r>
        <w:t>ớc rỉ ra từ kẽ đá và nh</w:t>
      </w:r>
      <w:r>
        <w:rPr>
          <w:rFonts w:hint="eastAsia"/>
        </w:rPr>
        <w:t>ư</w:t>
      </w:r>
      <w:r>
        <w:t xml:space="preserve"> bông hoa mọc giữa rừng gai, bài hát đã sống sót, đã ra đi và đã trở về. Để tồn tại, một bài th</w:t>
      </w:r>
      <w:r>
        <w:rPr>
          <w:rFonts w:hint="eastAsia"/>
        </w:rPr>
        <w:t>ơ</w:t>
      </w:r>
      <w:r>
        <w:t>, một bản nhạc cũng phải trải qua những gạn lọc, những cuộc bỏ phiếu công bằng không chỉ của ng</w:t>
      </w:r>
      <w:r>
        <w:rPr>
          <w:rFonts w:hint="eastAsia"/>
        </w:rPr>
        <w:t>ư</w:t>
      </w:r>
      <w:r>
        <w:t>ời nghe, ng</w:t>
      </w:r>
      <w:r>
        <w:rPr>
          <w:rFonts w:hint="eastAsia"/>
        </w:rPr>
        <w:t>ư</w:t>
      </w:r>
      <w:r>
        <w:t>ời đọc d</w:t>
      </w:r>
      <w:r>
        <w:rPr>
          <w:rFonts w:hint="eastAsia"/>
        </w:rPr>
        <w:t>ư</w:t>
      </w:r>
      <w:r>
        <w:t>ới một chế độ chính trị nào đó mà còn của cả lịch sử lâu dài. Bài hát phát xuất từ tình yêu n</w:t>
      </w:r>
      <w:r>
        <w:rPr>
          <w:rFonts w:hint="eastAsia"/>
        </w:rPr>
        <w:t>ư</w:t>
      </w:r>
      <w:r>
        <w:t>ớc trong sáng nh</w:t>
      </w:r>
      <w:r>
        <w:rPr>
          <w:rFonts w:hint="eastAsia"/>
        </w:rPr>
        <w:t>ư</w:t>
      </w:r>
      <w:r>
        <w:t xml:space="preserve"> </w:t>
      </w:r>
      <w:r w:rsidR="00E77F71" w:rsidRPr="00E77F71">
        <w:rPr>
          <w:i/>
        </w:rPr>
        <w:t>Việt Nam Quê Hương Ngạo Nghễ</w:t>
      </w:r>
      <w:r>
        <w:t xml:space="preserve"> sẽ ở lại rất lâu trong lòng tuổi trẻ </w:t>
      </w:r>
      <w:r w:rsidR="005706C1">
        <w:t>Việt Nam</w:t>
      </w:r>
      <w:r>
        <w:t xml:space="preserve"> hôm nay và nhiều thế hệ mai sau.</w:t>
      </w:r>
    </w:p>
    <w:p w:rsidR="00E7201F" w:rsidRDefault="00E7201F" w:rsidP="008750FC">
      <w:pPr>
        <w:pStyle w:val="NoSpacing"/>
        <w:ind w:left="432"/>
        <w:jc w:val="left"/>
      </w:pPr>
      <w:r>
        <w:t>Máu ta từ thành Văn Lang dồn lại</w:t>
      </w:r>
    </w:p>
    <w:p w:rsidR="00E7201F" w:rsidRDefault="00E7201F" w:rsidP="008750FC">
      <w:pPr>
        <w:pStyle w:val="NoSpacing"/>
        <w:ind w:left="432"/>
        <w:jc w:val="left"/>
      </w:pPr>
      <w:r>
        <w:t>X</w:t>
      </w:r>
      <w:r>
        <w:rPr>
          <w:rFonts w:hint="eastAsia"/>
        </w:rPr>
        <w:t>ươ</w:t>
      </w:r>
      <w:r>
        <w:t>ng da thịt này cha ông miệt mài</w:t>
      </w:r>
    </w:p>
    <w:p w:rsidR="00E7201F" w:rsidRPr="008750FC" w:rsidRDefault="00E7201F" w:rsidP="008750FC">
      <w:pPr>
        <w:pStyle w:val="NoSpacing"/>
        <w:ind w:left="432"/>
        <w:jc w:val="left"/>
      </w:pPr>
      <w:proofErr w:type="gramStart"/>
      <w:r w:rsidRPr="008750FC">
        <w:t>Từng giờ qua c</w:t>
      </w:r>
      <w:r w:rsidRPr="008750FC">
        <w:rPr>
          <w:rFonts w:hint="eastAsia"/>
        </w:rPr>
        <w:t>ư</w:t>
      </w:r>
      <w:r w:rsidRPr="008750FC">
        <w:t xml:space="preserve">ời ngạo nghễ </w:t>
      </w:r>
      <w:r w:rsidR="008750FC">
        <w:br/>
      </w:r>
      <w:r w:rsidR="00D447AF">
        <w:t xml:space="preserve">  </w:t>
      </w:r>
      <w:r w:rsidR="002F58D1">
        <w:t xml:space="preserve">   </w:t>
      </w:r>
      <w:r w:rsidRPr="008750FC">
        <w:t>đi trong đau nhức không nguôi.</w:t>
      </w:r>
      <w:proofErr w:type="gramEnd"/>
    </w:p>
    <w:p w:rsidR="00E7201F" w:rsidRDefault="00E7201F" w:rsidP="008750FC">
      <w:pPr>
        <w:pStyle w:val="NoSpacing"/>
        <w:ind w:left="432"/>
        <w:jc w:val="left"/>
      </w:pPr>
      <w:r>
        <w:t>Chúng ta thành một đoàn ng</w:t>
      </w:r>
      <w:r>
        <w:rPr>
          <w:rFonts w:hint="eastAsia"/>
        </w:rPr>
        <w:t>ư</w:t>
      </w:r>
      <w:r>
        <w:t>ời hiên ngang</w:t>
      </w:r>
    </w:p>
    <w:p w:rsidR="00E7201F" w:rsidRDefault="00E7201F" w:rsidP="008750FC">
      <w:pPr>
        <w:pStyle w:val="NoSpacing"/>
        <w:ind w:left="432"/>
        <w:jc w:val="left"/>
      </w:pPr>
      <w:r>
        <w:t>Trên bàn chông hát c</w:t>
      </w:r>
      <w:r>
        <w:rPr>
          <w:rFonts w:hint="eastAsia"/>
        </w:rPr>
        <w:t>ư</w:t>
      </w:r>
      <w:r>
        <w:t>ời đùa vang vang</w:t>
      </w:r>
    </w:p>
    <w:p w:rsidR="00E7201F" w:rsidRDefault="00E7201F" w:rsidP="008750FC">
      <w:pPr>
        <w:pStyle w:val="NoSpacing"/>
        <w:ind w:left="432"/>
        <w:jc w:val="left"/>
      </w:pPr>
      <w:r>
        <w:t xml:space="preserve">Còn </w:t>
      </w:r>
      <w:r w:rsidR="005706C1">
        <w:t>Việt Nam</w:t>
      </w:r>
      <w:r>
        <w:t xml:space="preserve"> triệu con </w:t>
      </w:r>
      <w:proofErr w:type="gramStart"/>
      <w:r>
        <w:t>tim</w:t>
      </w:r>
      <w:proofErr w:type="gramEnd"/>
      <w:r>
        <w:t xml:space="preserve"> </w:t>
      </w:r>
      <w:r w:rsidR="008750FC">
        <w:br/>
      </w:r>
      <w:r w:rsidR="00D447AF">
        <w:t xml:space="preserve">  </w:t>
      </w:r>
      <w:r w:rsidR="002F58D1">
        <w:t xml:space="preserve">   </w:t>
      </w:r>
      <w:r>
        <w:t>này còn triệu khố</w:t>
      </w:r>
      <w:r w:rsidR="008750FC">
        <w:t>i kiêu hùng.</w:t>
      </w:r>
    </w:p>
    <w:p w:rsidR="00E7201F" w:rsidRDefault="00E7201F" w:rsidP="008750FC">
      <w:pPr>
        <w:pStyle w:val="TopNormal"/>
      </w:pPr>
      <w:r>
        <w:t xml:space="preserve">Nhớ tháng Giêng năm 1974, bài hát </w:t>
      </w:r>
      <w:r w:rsidR="005706C1">
        <w:t>Việt Nam</w:t>
      </w:r>
      <w:r>
        <w:t xml:space="preserve"> quê h</w:t>
      </w:r>
      <w:r>
        <w:rPr>
          <w:rFonts w:hint="eastAsia"/>
        </w:rPr>
        <w:t>ươ</w:t>
      </w:r>
      <w:r>
        <w:t>ng ngạo nghễ đã đ</w:t>
      </w:r>
      <w:r>
        <w:rPr>
          <w:rFonts w:hint="eastAsia"/>
        </w:rPr>
        <w:t>ư</w:t>
      </w:r>
      <w:r>
        <w:t>ợc hát vang trên đ</w:t>
      </w:r>
      <w:r>
        <w:rPr>
          <w:rFonts w:hint="eastAsia"/>
        </w:rPr>
        <w:t>ư</w:t>
      </w:r>
      <w:r>
        <w:t>ờng phố Huế, Đà Nẵng, Sài Gòn, Cần Th</w:t>
      </w:r>
      <w:r>
        <w:rPr>
          <w:rFonts w:hint="eastAsia"/>
        </w:rPr>
        <w:t>ơ</w:t>
      </w:r>
      <w:r>
        <w:t xml:space="preserve"> sau khi Hoàng Sa r</w:t>
      </w:r>
      <w:r>
        <w:rPr>
          <w:rFonts w:hint="eastAsia"/>
        </w:rPr>
        <w:t>ơ</w:t>
      </w:r>
      <w:r>
        <w:t>i vào tay Trung Quốc. Những bản tin đánh đi từ Đà Nẵng, danh sách những ng</w:t>
      </w:r>
      <w:r>
        <w:rPr>
          <w:rFonts w:hint="eastAsia"/>
        </w:rPr>
        <w:t>ư</w:t>
      </w:r>
      <w:r>
        <w:t>ời hy sinh đ</w:t>
      </w:r>
      <w:r>
        <w:rPr>
          <w:rFonts w:hint="eastAsia"/>
        </w:rPr>
        <w:t>ư</w:t>
      </w:r>
      <w:r>
        <w:t>ợc đọc trên các đài phát thanh làm r</w:t>
      </w:r>
      <w:r>
        <w:rPr>
          <w:rFonts w:hint="eastAsia"/>
        </w:rPr>
        <w:t>ơ</w:t>
      </w:r>
      <w:r>
        <w:t>i n</w:t>
      </w:r>
      <w:r>
        <w:rPr>
          <w:rFonts w:hint="eastAsia"/>
        </w:rPr>
        <w:t>ư</w:t>
      </w:r>
      <w:r>
        <w:t>ớc mắt.</w:t>
      </w:r>
    </w:p>
    <w:p w:rsidR="00E7201F" w:rsidRDefault="00E7201F" w:rsidP="00E7201F">
      <w:r>
        <w:t>Và hôm nay, trong cái lạnh mùa đông trên xứ ng</w:t>
      </w:r>
      <w:r>
        <w:rPr>
          <w:rFonts w:hint="eastAsia"/>
        </w:rPr>
        <w:t>ư</w:t>
      </w:r>
      <w:r>
        <w:t xml:space="preserve">ời, những lời nhạc </w:t>
      </w:r>
      <w:r w:rsidR="005706C1" w:rsidRPr="008750FC">
        <w:rPr>
          <w:i/>
        </w:rPr>
        <w:t>Việt Nam</w:t>
      </w:r>
      <w:r w:rsidRPr="008750FC">
        <w:rPr>
          <w:i/>
        </w:rPr>
        <w:t xml:space="preserve"> quê h</w:t>
      </w:r>
      <w:r w:rsidRPr="008750FC">
        <w:rPr>
          <w:rFonts w:hint="eastAsia"/>
          <w:i/>
        </w:rPr>
        <w:t>ươ</w:t>
      </w:r>
      <w:r w:rsidRPr="008750FC">
        <w:rPr>
          <w:i/>
        </w:rPr>
        <w:t>ng ngạo nghễ</w:t>
      </w:r>
      <w:r>
        <w:t xml:space="preserve"> phát ra nh</w:t>
      </w:r>
      <w:r>
        <w:rPr>
          <w:rFonts w:hint="eastAsia"/>
        </w:rPr>
        <w:t>ư</w:t>
      </w:r>
      <w:r>
        <w:t xml:space="preserve"> xoáy vào tim. </w:t>
      </w:r>
    </w:p>
    <w:p w:rsidR="00E7201F" w:rsidRDefault="005706C1" w:rsidP="00E7201F">
      <w:r>
        <w:t>Việt Nam</w:t>
      </w:r>
      <w:r w:rsidR="00E7201F">
        <w:t>, sau ba m</w:t>
      </w:r>
      <w:r w:rsidR="00E7201F">
        <w:rPr>
          <w:rFonts w:hint="eastAsia"/>
        </w:rPr>
        <w:t>ươ</w:t>
      </w:r>
      <w:r w:rsidR="00E7201F">
        <w:t>i ba năm “độc lập, tự do” vẫn ch</w:t>
      </w:r>
      <w:r w:rsidR="00E7201F">
        <w:rPr>
          <w:rFonts w:hint="eastAsia"/>
        </w:rPr>
        <w:t>ư</w:t>
      </w:r>
      <w:r w:rsidR="00E7201F">
        <w:t>a thoát ra khỏi số phận nh</w:t>
      </w:r>
      <w:r w:rsidR="00E7201F">
        <w:rPr>
          <w:rFonts w:hint="eastAsia"/>
        </w:rPr>
        <w:t>ư</w:t>
      </w:r>
      <w:r w:rsidR="00E7201F">
        <w:t>ợc tiểu bị xâm l</w:t>
      </w:r>
      <w:r w:rsidR="00E7201F">
        <w:rPr>
          <w:rFonts w:hint="eastAsia"/>
        </w:rPr>
        <w:t>ư</w:t>
      </w:r>
      <w:r w:rsidR="00E7201F">
        <w:t>ợc, vẫn ch</w:t>
      </w:r>
      <w:r w:rsidR="00E7201F">
        <w:rPr>
          <w:rFonts w:hint="eastAsia"/>
        </w:rPr>
        <w:t>ư</w:t>
      </w:r>
      <w:r w:rsidR="00E7201F">
        <w:t>a tháo đ</w:t>
      </w:r>
      <w:r w:rsidR="00E7201F">
        <w:rPr>
          <w:rFonts w:hint="eastAsia"/>
        </w:rPr>
        <w:t>ư</w:t>
      </w:r>
      <w:r w:rsidR="00E7201F">
        <w:t xml:space="preserve">ợc cái vòng kim cô Trung Quốc trên đầu. </w:t>
      </w:r>
      <w:r>
        <w:t>Việt Nam</w:t>
      </w:r>
      <w:r w:rsidR="00E7201F">
        <w:t xml:space="preserve"> có một lãnh hải dài trên ba ngàn cây số nh</w:t>
      </w:r>
      <w:r w:rsidR="00E7201F">
        <w:rPr>
          <w:rFonts w:hint="eastAsia"/>
        </w:rPr>
        <w:t>ư</w:t>
      </w:r>
      <w:r w:rsidR="00E7201F">
        <w:t>ng thực tế không còn có biển. Cả hành lang Đông hải rộng bao la từ Hải Nam đến Hoàng Sa và xuống tận Tr</w:t>
      </w:r>
      <w:r w:rsidR="00E7201F">
        <w:rPr>
          <w:rFonts w:hint="eastAsia"/>
        </w:rPr>
        <w:t>ư</w:t>
      </w:r>
      <w:r w:rsidR="00E7201F">
        <w:t>ờng Sa đã bị Trung Quốc chiếm. Phía sau tấm bảng in đậm “m</w:t>
      </w:r>
      <w:r w:rsidR="00E7201F">
        <w:rPr>
          <w:rFonts w:hint="eastAsia"/>
        </w:rPr>
        <w:t>ư</w:t>
      </w:r>
      <w:r w:rsidR="00E7201F">
        <w:t xml:space="preserve">ời sáu chữ vàng” hữu nghị thắm thiết giữa hai Đảng Cộng sản </w:t>
      </w:r>
      <w:r>
        <w:t>Việt Nam</w:t>
      </w:r>
      <w:r w:rsidR="00E7201F">
        <w:t xml:space="preserve"> và Trung Quốc là thân xác của ng</w:t>
      </w:r>
      <w:r w:rsidR="00E7201F">
        <w:rPr>
          <w:rFonts w:hint="eastAsia"/>
        </w:rPr>
        <w:t>ư</w:t>
      </w:r>
      <w:r w:rsidR="00E7201F">
        <w:t xml:space="preserve"> dân </w:t>
      </w:r>
      <w:r>
        <w:t>Việt Nam</w:t>
      </w:r>
      <w:r w:rsidR="00E7201F">
        <w:t xml:space="preserve"> trôi bềnh bồng dọc các hải đảo của tổ tiên mình.</w:t>
      </w:r>
    </w:p>
    <w:p w:rsidR="00E7201F" w:rsidRDefault="00E7201F" w:rsidP="005914F4">
      <w:pPr>
        <w:pStyle w:val="NoSpacing"/>
      </w:pPr>
      <w:r>
        <w:t>Ta nh</w:t>
      </w:r>
      <w:r>
        <w:rPr>
          <w:rFonts w:hint="eastAsia"/>
        </w:rPr>
        <w:t>ư</w:t>
      </w:r>
      <w:r>
        <w:t xml:space="preserve"> giống dân đi tràn trên lò lửa hồng</w:t>
      </w:r>
    </w:p>
    <w:p w:rsidR="00E7201F" w:rsidRDefault="00E7201F" w:rsidP="005914F4">
      <w:pPr>
        <w:pStyle w:val="NoSpacing"/>
      </w:pPr>
      <w:r>
        <w:t>Mặt lạnh nh</w:t>
      </w:r>
      <w:r>
        <w:rPr>
          <w:rFonts w:hint="eastAsia"/>
        </w:rPr>
        <w:t>ư</w:t>
      </w:r>
      <w:r>
        <w:t xml:space="preserve"> đồng cùng nhìn về một xa xăm</w:t>
      </w:r>
    </w:p>
    <w:p w:rsidR="00E7201F" w:rsidRDefault="00E7201F" w:rsidP="005914F4">
      <w:pPr>
        <w:pStyle w:val="NoSpacing"/>
      </w:pPr>
      <w:r>
        <w:t>Da chân mồ hôi nhễ nhại cuộn vòng gân trời</w:t>
      </w:r>
    </w:p>
    <w:p w:rsidR="00E7201F" w:rsidRDefault="00E7201F" w:rsidP="005914F4">
      <w:pPr>
        <w:pStyle w:val="NoSpacing"/>
      </w:pPr>
      <w:r>
        <w:rPr>
          <w:rFonts w:hint="eastAsia"/>
        </w:rPr>
        <w:t>Ô</w:t>
      </w:r>
      <w:r>
        <w:t>m vết th</w:t>
      </w:r>
      <w:r>
        <w:rPr>
          <w:rFonts w:hint="eastAsia"/>
        </w:rPr>
        <w:t>ươ</w:t>
      </w:r>
      <w:r>
        <w:t>ng rỉ máu ta c</w:t>
      </w:r>
      <w:r>
        <w:rPr>
          <w:rFonts w:hint="eastAsia"/>
        </w:rPr>
        <w:t>ư</w:t>
      </w:r>
      <w:r>
        <w:t>ời d</w:t>
      </w:r>
      <w:r>
        <w:rPr>
          <w:rFonts w:hint="eastAsia"/>
        </w:rPr>
        <w:t>ư</w:t>
      </w:r>
      <w:r>
        <w:t>ới ánh mặt trời.</w:t>
      </w:r>
    </w:p>
    <w:p w:rsidR="00E7201F" w:rsidRDefault="00E77F71" w:rsidP="005914F4">
      <w:pPr>
        <w:pStyle w:val="TopNormal"/>
      </w:pPr>
      <w:r w:rsidRPr="00E77F71">
        <w:rPr>
          <w:i/>
        </w:rPr>
        <w:t>Việt Nam Quê Hương Ngạo Nghễ</w:t>
      </w:r>
      <w:r w:rsidR="00E7201F">
        <w:t xml:space="preserve"> nh</w:t>
      </w:r>
      <w:r w:rsidR="00E7201F">
        <w:rPr>
          <w:rFonts w:hint="eastAsia"/>
        </w:rPr>
        <w:t>ư</w:t>
      </w:r>
      <w:r w:rsidR="00E7201F">
        <w:t xml:space="preserve"> giọt n</w:t>
      </w:r>
      <w:r w:rsidR="00E7201F">
        <w:rPr>
          <w:rFonts w:hint="eastAsia"/>
        </w:rPr>
        <w:t>ư</w:t>
      </w:r>
      <w:r w:rsidR="00E7201F">
        <w:t xml:space="preserve">ớc mắt bi tráng của tuổi trẻ </w:t>
      </w:r>
      <w:r w:rsidR="005706C1">
        <w:t>Việt Nam</w:t>
      </w:r>
      <w:r w:rsidR="00E7201F">
        <w:t xml:space="preserve"> ngày nào nhỏ xuống trên quê h</w:t>
      </w:r>
      <w:r w:rsidR="00E7201F">
        <w:rPr>
          <w:rFonts w:hint="eastAsia"/>
        </w:rPr>
        <w:t>ươ</w:t>
      </w:r>
      <w:r w:rsidR="00E7201F">
        <w:t>ng chiến tranh khốn khổ, đã bốc thành h</w:t>
      </w:r>
      <w:r w:rsidR="00E7201F">
        <w:rPr>
          <w:rFonts w:hint="eastAsia"/>
        </w:rPr>
        <w:t>ơ</w:t>
      </w:r>
      <w:r w:rsidR="00E7201F">
        <w:t>i, tụ thành mây và sau bao năm vần vũ khắp góc bể chân trời đã trở về quê h</w:t>
      </w:r>
      <w:r w:rsidR="00E7201F">
        <w:rPr>
          <w:rFonts w:hint="eastAsia"/>
        </w:rPr>
        <w:t>ươ</w:t>
      </w:r>
      <w:r w:rsidR="00E7201F">
        <w:t>ng qua ánh mắt của em, qua nụ c</w:t>
      </w:r>
      <w:r w:rsidR="00E7201F">
        <w:rPr>
          <w:rFonts w:hint="eastAsia"/>
        </w:rPr>
        <w:t>ư</w:t>
      </w:r>
      <w:r w:rsidR="00E7201F">
        <w:t xml:space="preserve">ời của chị, qua tiếng hát của anh, hồn nhiên và trong sáng. </w:t>
      </w:r>
    </w:p>
    <w:p w:rsidR="00E7201F" w:rsidRDefault="00E7201F" w:rsidP="00E7201F">
      <w:r>
        <w:t>Từ “</w:t>
      </w:r>
      <w:r w:rsidRPr="005914F4">
        <w:rPr>
          <w:i/>
        </w:rPr>
        <w:t>vết th</w:t>
      </w:r>
      <w:r w:rsidRPr="005914F4">
        <w:rPr>
          <w:rFonts w:hint="eastAsia"/>
          <w:i/>
        </w:rPr>
        <w:t>ươ</w:t>
      </w:r>
      <w:r w:rsidRPr="005914F4">
        <w:rPr>
          <w:i/>
        </w:rPr>
        <w:t>ng rỉ máu</w:t>
      </w:r>
      <w:r>
        <w:t xml:space="preserve">” của một dân tộc đã từng bị nhiều đế quốc thay phiên bóc lột, lợi dụng và hôm nay còn đang chịu đựng trong áp bức của độc tài đảng trị, </w:t>
      </w:r>
      <w:r w:rsidR="005706C1">
        <w:t>Việt Nam</w:t>
      </w:r>
      <w:r>
        <w:t xml:space="preserve"> quê h</w:t>
      </w:r>
      <w:r>
        <w:rPr>
          <w:rFonts w:hint="eastAsia"/>
        </w:rPr>
        <w:t>ươ</w:t>
      </w:r>
      <w:r>
        <w:t>ng ngạo nghễ cất lên nh</w:t>
      </w:r>
      <w:r>
        <w:rPr>
          <w:rFonts w:hint="eastAsia"/>
        </w:rPr>
        <w:t>ư</w:t>
      </w:r>
      <w:r>
        <w:t xml:space="preserve"> một lời khuyên, hãy sống và hãy vững tin vào lịch sử, sẽ có một ngày, sẽ có một ngày…</w:t>
      </w:r>
    </w:p>
    <w:p w:rsidR="00E7201F" w:rsidRDefault="00E7201F" w:rsidP="005914F4">
      <w:pPr>
        <w:pStyle w:val="NoSpacing"/>
      </w:pPr>
      <w:r>
        <w:t>Ta khuyên cháu con ta còn tiếp tục làm ng</w:t>
      </w:r>
      <w:r>
        <w:rPr>
          <w:rFonts w:hint="eastAsia"/>
        </w:rPr>
        <w:t>ư</w:t>
      </w:r>
      <w:r>
        <w:t>ời</w:t>
      </w:r>
    </w:p>
    <w:p w:rsidR="00E7201F" w:rsidRDefault="00E7201F" w:rsidP="005914F4">
      <w:pPr>
        <w:pStyle w:val="NoSpacing"/>
      </w:pPr>
      <w:r>
        <w:t>Làm ng</w:t>
      </w:r>
      <w:r>
        <w:rPr>
          <w:rFonts w:hint="eastAsia"/>
        </w:rPr>
        <w:t>ư</w:t>
      </w:r>
      <w:r>
        <w:t>ời huy hoàng phải chọn làm ng</w:t>
      </w:r>
      <w:r>
        <w:rPr>
          <w:rFonts w:hint="eastAsia"/>
        </w:rPr>
        <w:t>ư</w:t>
      </w:r>
      <w:r>
        <w:t>ời dân Nam</w:t>
      </w:r>
    </w:p>
    <w:p w:rsidR="00E7201F" w:rsidRDefault="00E7201F" w:rsidP="005914F4">
      <w:pPr>
        <w:pStyle w:val="NoSpacing"/>
      </w:pPr>
      <w:r>
        <w:t>Làm ng</w:t>
      </w:r>
      <w:r>
        <w:rPr>
          <w:rFonts w:hint="eastAsia"/>
        </w:rPr>
        <w:t>ư</w:t>
      </w:r>
      <w:r>
        <w:t>ời ngang tàng điểm mặt mày của trần gian</w:t>
      </w:r>
    </w:p>
    <w:p w:rsidR="00E7201F" w:rsidRDefault="00E7201F" w:rsidP="005914F4">
      <w:pPr>
        <w:pStyle w:val="NoSpacing"/>
      </w:pPr>
      <w:r>
        <w:t>Hỡi những ai gục xuống ngồi dậy hùng c</w:t>
      </w:r>
      <w:r>
        <w:rPr>
          <w:rFonts w:hint="eastAsia"/>
        </w:rPr>
        <w:t>ư</w:t>
      </w:r>
      <w:r>
        <w:t>ờng đi lên</w:t>
      </w:r>
      <w:proofErr w:type="gramStart"/>
      <w:r>
        <w:t>.</w:t>
      </w:r>
      <w:r w:rsidR="00DC2E09">
        <w:t>/</w:t>
      </w:r>
      <w:proofErr w:type="gramEnd"/>
      <w:r w:rsidR="00DC2E09">
        <w:t>.</w:t>
      </w:r>
    </w:p>
    <w:p w:rsidR="00E7201F" w:rsidRDefault="00DC2E09" w:rsidP="00DC2E09">
      <w:pPr>
        <w:pStyle w:val="NoSpacing"/>
      </w:pPr>
      <w:r>
        <w:rPr>
          <w:noProof/>
        </w:rPr>
        <w:drawing>
          <wp:inline distT="0" distB="0" distL="0" distR="0" wp14:anchorId="6E90BABD" wp14:editId="4158D4E7">
            <wp:extent cx="3009940" cy="6301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7891.jpg"/>
                    <pic:cNvPicPr/>
                  </pic:nvPicPr>
                  <pic:blipFill rotWithShape="1">
                    <a:blip r:embed="rId34" cstate="print">
                      <a:extLst>
                        <a:ext uri="{28A0092B-C50C-407E-A947-70E740481C1C}">
                          <a14:useLocalDpi xmlns:a14="http://schemas.microsoft.com/office/drawing/2010/main" val="0"/>
                        </a:ext>
                      </a:extLst>
                    </a:blip>
                    <a:srcRect b="13559"/>
                    <a:stretch/>
                  </pic:blipFill>
                  <pic:spPr bwMode="auto">
                    <a:xfrm>
                      <a:off x="0" y="0"/>
                      <a:ext cx="3017520" cy="631782"/>
                    </a:xfrm>
                    <a:prstGeom prst="rect">
                      <a:avLst/>
                    </a:prstGeom>
                    <a:ln>
                      <a:noFill/>
                    </a:ln>
                    <a:extLst>
                      <a:ext uri="{53640926-AAD7-44D8-BBD7-CCE9431645EC}">
                        <a14:shadowObscured xmlns:a14="http://schemas.microsoft.com/office/drawing/2010/main"/>
                      </a:ext>
                    </a:extLst>
                  </pic:spPr>
                </pic:pic>
              </a:graphicData>
            </a:graphic>
          </wp:inline>
        </w:drawing>
      </w:r>
    </w:p>
    <w:p w:rsidR="00E7201F" w:rsidRDefault="00E7201F" w:rsidP="00E7201F">
      <w:r>
        <w:t>Cùng với suy t</w:t>
      </w:r>
      <w:r>
        <w:rPr>
          <w:rFonts w:hint="eastAsia"/>
        </w:rPr>
        <w:t>ư</w:t>
      </w:r>
      <w:r>
        <w:t xml:space="preserve"> của nhà văn Trần Trung Đạo về </w:t>
      </w:r>
      <w:r w:rsidR="00E77F71" w:rsidRPr="00E77F71">
        <w:rPr>
          <w:i/>
        </w:rPr>
        <w:t>Việt Nam Quê Hương Ngạo Nghễ</w:t>
      </w:r>
      <w:r>
        <w:t xml:space="preserve"> của cố nhạc sĩ Nguyễn Đức Quang, không thể bỏ qua bài </w:t>
      </w:r>
      <w:r w:rsidRPr="005914F4">
        <w:rPr>
          <w:i/>
        </w:rPr>
        <w:t>Có Phải Tôi Là Ng</w:t>
      </w:r>
      <w:r w:rsidRPr="005914F4">
        <w:rPr>
          <w:rFonts w:hint="eastAsia"/>
          <w:i/>
        </w:rPr>
        <w:t>ư</w:t>
      </w:r>
      <w:r w:rsidRPr="005914F4">
        <w:rPr>
          <w:i/>
        </w:rPr>
        <w:t>ời Quê H</w:t>
      </w:r>
      <w:r w:rsidRPr="005914F4">
        <w:rPr>
          <w:rFonts w:hint="eastAsia"/>
          <w:i/>
        </w:rPr>
        <w:t>ươ</w:t>
      </w:r>
      <w:r w:rsidRPr="005914F4">
        <w:rPr>
          <w:i/>
        </w:rPr>
        <w:t>ng Ruồng Bỏ Giống Nòi Khinh</w:t>
      </w:r>
      <w:r>
        <w:t xml:space="preserve"> của nhạc sĩ Phạm Duy. </w:t>
      </w:r>
    </w:p>
    <w:p w:rsidR="00E7201F" w:rsidRDefault="00E7201F" w:rsidP="00E7201F">
      <w:r>
        <w:t>Qua khúc ca này, vị nhạc sĩ muốn diễn tả tấm lòng ng</w:t>
      </w:r>
      <w:r>
        <w:rPr>
          <w:rFonts w:hint="eastAsia"/>
        </w:rPr>
        <w:t>ư</w:t>
      </w:r>
      <w:r>
        <w:t>ời xa xứ, những kẻ đã phải bỏ n</w:t>
      </w:r>
      <w:r>
        <w:rPr>
          <w:rFonts w:hint="eastAsia"/>
        </w:rPr>
        <w:t>ư</w:t>
      </w:r>
      <w:r>
        <w:t>ớc ra đi “</w:t>
      </w:r>
      <w:r w:rsidRPr="005914F4">
        <w:rPr>
          <w:i/>
        </w:rPr>
        <w:t>vì những quyền làm dân đã chết trong tay quân gian tham độc đoán</w:t>
      </w:r>
      <w:r>
        <w:t>” chứ đâu phải vì là “</w:t>
      </w:r>
      <w:r w:rsidRPr="005914F4">
        <w:rPr>
          <w:i/>
        </w:rPr>
        <w:t>ng</w:t>
      </w:r>
      <w:r w:rsidRPr="005914F4">
        <w:rPr>
          <w:rFonts w:hint="eastAsia"/>
          <w:i/>
        </w:rPr>
        <w:t>ư</w:t>
      </w:r>
      <w:r w:rsidRPr="005914F4">
        <w:rPr>
          <w:i/>
        </w:rPr>
        <w:t>ời quê h</w:t>
      </w:r>
      <w:r w:rsidRPr="005914F4">
        <w:rPr>
          <w:rFonts w:hint="eastAsia"/>
          <w:i/>
        </w:rPr>
        <w:t>ươ</w:t>
      </w:r>
      <w:r w:rsidRPr="005914F4">
        <w:rPr>
          <w:i/>
        </w:rPr>
        <w:t>ng ruồng bỏ</w:t>
      </w:r>
      <w:r>
        <w:t>”, là “</w:t>
      </w:r>
      <w:r w:rsidRPr="005914F4">
        <w:rPr>
          <w:i/>
        </w:rPr>
        <w:t>ng</w:t>
      </w:r>
      <w:r w:rsidRPr="005914F4">
        <w:rPr>
          <w:rFonts w:hint="eastAsia"/>
          <w:i/>
        </w:rPr>
        <w:t>ư</w:t>
      </w:r>
      <w:r w:rsidRPr="005914F4">
        <w:rPr>
          <w:i/>
        </w:rPr>
        <w:t>ời giống nòi khinh</w:t>
      </w:r>
      <w:r>
        <w:t>”, là “</w:t>
      </w:r>
      <w:r w:rsidRPr="005914F4">
        <w:rPr>
          <w:i/>
        </w:rPr>
        <w:t>ng</w:t>
      </w:r>
      <w:r w:rsidRPr="005914F4">
        <w:rPr>
          <w:rFonts w:hint="eastAsia"/>
          <w:i/>
        </w:rPr>
        <w:t>ư</w:t>
      </w:r>
      <w:r w:rsidRPr="005914F4">
        <w:rPr>
          <w:i/>
        </w:rPr>
        <w:t>ời giống nòi xua</w:t>
      </w:r>
      <w:r>
        <w:t>”. Kẻ xa quê vẫn một lòng “</w:t>
      </w:r>
      <w:r w:rsidRPr="005914F4">
        <w:rPr>
          <w:i/>
        </w:rPr>
        <w:t>th</w:t>
      </w:r>
      <w:r w:rsidRPr="005914F4">
        <w:rPr>
          <w:rFonts w:hint="eastAsia"/>
          <w:i/>
        </w:rPr>
        <w:t>ươ</w:t>
      </w:r>
      <w:r w:rsidRPr="005914F4">
        <w:rPr>
          <w:i/>
        </w:rPr>
        <w:t>ng cho quê h</w:t>
      </w:r>
      <w:r w:rsidRPr="005914F4">
        <w:rPr>
          <w:rFonts w:hint="eastAsia"/>
          <w:i/>
        </w:rPr>
        <w:t>ươ</w:t>
      </w:r>
      <w:r w:rsidRPr="005914F4">
        <w:rPr>
          <w:i/>
        </w:rPr>
        <w:t>ng, th</w:t>
      </w:r>
      <w:r w:rsidRPr="005914F4">
        <w:rPr>
          <w:rFonts w:hint="eastAsia"/>
          <w:i/>
        </w:rPr>
        <w:t>ươ</w:t>
      </w:r>
      <w:r w:rsidRPr="005914F4">
        <w:rPr>
          <w:i/>
        </w:rPr>
        <w:t>ng cho nòi giống đang sẽ chết dần với đời cùm gông</w:t>
      </w:r>
      <w:r>
        <w:t xml:space="preserve">.” </w:t>
      </w:r>
    </w:p>
    <w:p w:rsidR="00112B2D" w:rsidRDefault="00112B2D" w:rsidP="00112B2D">
      <w:pPr>
        <w:pStyle w:val="NoSpacing"/>
      </w:pPr>
    </w:p>
    <w:p w:rsidR="00E7201F" w:rsidRPr="00112B2D" w:rsidRDefault="00E7201F" w:rsidP="00112B2D">
      <w:pPr>
        <w:pStyle w:val="NoSpacing"/>
        <w:rPr>
          <w:sz w:val="32"/>
          <w:szCs w:val="32"/>
        </w:rPr>
      </w:pPr>
      <w:r w:rsidRPr="00112B2D">
        <w:rPr>
          <w:sz w:val="32"/>
          <w:szCs w:val="32"/>
        </w:rPr>
        <w:t>Có Phải Tôi Là Ng</w:t>
      </w:r>
      <w:r w:rsidRPr="00112B2D">
        <w:rPr>
          <w:rFonts w:hint="eastAsia"/>
          <w:sz w:val="32"/>
          <w:szCs w:val="32"/>
        </w:rPr>
        <w:t>ư</w:t>
      </w:r>
      <w:r w:rsidRPr="00112B2D">
        <w:rPr>
          <w:sz w:val="32"/>
          <w:szCs w:val="32"/>
        </w:rPr>
        <w:t xml:space="preserve">ời </w:t>
      </w:r>
      <w:r w:rsidR="005914F4" w:rsidRPr="00112B2D">
        <w:rPr>
          <w:sz w:val="32"/>
          <w:szCs w:val="32"/>
        </w:rPr>
        <w:br/>
      </w:r>
      <w:r w:rsidRPr="00112B2D">
        <w:rPr>
          <w:sz w:val="32"/>
          <w:szCs w:val="32"/>
        </w:rPr>
        <w:t>Quê H</w:t>
      </w:r>
      <w:r w:rsidRPr="00112B2D">
        <w:rPr>
          <w:rFonts w:hint="eastAsia"/>
          <w:sz w:val="32"/>
          <w:szCs w:val="32"/>
        </w:rPr>
        <w:t>ươ</w:t>
      </w:r>
      <w:r w:rsidRPr="00112B2D">
        <w:rPr>
          <w:sz w:val="32"/>
          <w:szCs w:val="32"/>
        </w:rPr>
        <w:t xml:space="preserve">ng Ruồng Bỏ </w:t>
      </w:r>
      <w:r w:rsidR="006F3E35">
        <w:rPr>
          <w:sz w:val="32"/>
          <w:szCs w:val="32"/>
        </w:rPr>
        <w:br/>
      </w:r>
      <w:r w:rsidRPr="00112B2D">
        <w:rPr>
          <w:sz w:val="32"/>
          <w:szCs w:val="32"/>
        </w:rPr>
        <w:t>Giống Nòi Khinh</w:t>
      </w:r>
    </w:p>
    <w:p w:rsidR="00E7201F" w:rsidRDefault="00E7201F" w:rsidP="005914F4">
      <w:pPr>
        <w:pStyle w:val="Author"/>
      </w:pPr>
      <w:r>
        <w:t>Sáng tác: Phạm Duy</w:t>
      </w:r>
    </w:p>
    <w:p w:rsidR="00E7201F" w:rsidRPr="005914F4" w:rsidRDefault="00E7201F" w:rsidP="00E7201F">
      <w:pPr>
        <w:rPr>
          <w:i/>
        </w:rPr>
      </w:pPr>
      <w:r w:rsidRPr="005914F4">
        <w:rPr>
          <w:i/>
        </w:rPr>
        <w:t>Có phải tôi là ng</w:t>
      </w:r>
      <w:r w:rsidRPr="005914F4">
        <w:rPr>
          <w:rFonts w:hint="eastAsia"/>
          <w:i/>
        </w:rPr>
        <w:t>ư</w:t>
      </w:r>
      <w:r w:rsidRPr="005914F4">
        <w:rPr>
          <w:i/>
        </w:rPr>
        <w:t>ời quê h</w:t>
      </w:r>
      <w:r w:rsidRPr="005914F4">
        <w:rPr>
          <w:rFonts w:hint="eastAsia"/>
          <w:i/>
        </w:rPr>
        <w:t>ươ</w:t>
      </w:r>
      <w:r w:rsidRPr="005914F4">
        <w:rPr>
          <w:i/>
        </w:rPr>
        <w:t>ng ruồng bỏ</w:t>
      </w:r>
      <w:r w:rsidR="001F4DF0" w:rsidRPr="005914F4">
        <w:rPr>
          <w:rFonts w:ascii="Times New Roman" w:hAnsi="Times New Roman"/>
          <w:i/>
        </w:rPr>
        <w:t>?</w:t>
      </w:r>
      <w:r w:rsidRPr="005914F4">
        <w:rPr>
          <w:i/>
        </w:rPr>
        <w:t xml:space="preserve"> </w:t>
      </w:r>
    </w:p>
    <w:p w:rsidR="00E7201F" w:rsidRPr="005914F4" w:rsidRDefault="00E7201F" w:rsidP="00E7201F">
      <w:pPr>
        <w:rPr>
          <w:i/>
        </w:rPr>
      </w:pPr>
      <w:r w:rsidRPr="005914F4">
        <w:rPr>
          <w:i/>
        </w:rPr>
        <w:t>Có phải tôi là ng</w:t>
      </w:r>
      <w:r w:rsidRPr="005914F4">
        <w:rPr>
          <w:rFonts w:hint="eastAsia"/>
          <w:i/>
        </w:rPr>
        <w:t>ư</w:t>
      </w:r>
      <w:r w:rsidRPr="005914F4">
        <w:rPr>
          <w:i/>
        </w:rPr>
        <w:t>ời giống nòi khinh</w:t>
      </w:r>
      <w:r w:rsidR="001F4DF0" w:rsidRPr="005914F4">
        <w:rPr>
          <w:rFonts w:ascii="Times New Roman" w:hAnsi="Times New Roman"/>
          <w:i/>
        </w:rPr>
        <w:t>?</w:t>
      </w:r>
      <w:r w:rsidRPr="005914F4">
        <w:rPr>
          <w:i/>
        </w:rPr>
        <w:t xml:space="preserve"> </w:t>
      </w:r>
    </w:p>
    <w:p w:rsidR="00E7201F" w:rsidRPr="005914F4" w:rsidRDefault="00E7201F" w:rsidP="00E7201F">
      <w:pPr>
        <w:rPr>
          <w:i/>
        </w:rPr>
      </w:pPr>
      <w:r w:rsidRPr="005914F4">
        <w:rPr>
          <w:i/>
        </w:rPr>
        <w:t>Có phải tôi là ng</w:t>
      </w:r>
      <w:r w:rsidRPr="005914F4">
        <w:rPr>
          <w:rFonts w:hint="eastAsia"/>
          <w:i/>
        </w:rPr>
        <w:t>ư</w:t>
      </w:r>
      <w:r w:rsidRPr="005914F4">
        <w:rPr>
          <w:i/>
        </w:rPr>
        <w:t>ời quê h</w:t>
      </w:r>
      <w:r w:rsidRPr="005914F4">
        <w:rPr>
          <w:rFonts w:hint="eastAsia"/>
          <w:i/>
        </w:rPr>
        <w:t>ươ</w:t>
      </w:r>
      <w:r w:rsidRPr="005914F4">
        <w:rPr>
          <w:i/>
        </w:rPr>
        <w:t>ng nguyền rủa</w:t>
      </w:r>
      <w:r w:rsidR="001F4DF0" w:rsidRPr="005914F4">
        <w:rPr>
          <w:rFonts w:ascii="Times New Roman" w:hAnsi="Times New Roman"/>
          <w:i/>
        </w:rPr>
        <w:t>?</w:t>
      </w:r>
      <w:r w:rsidRPr="005914F4">
        <w:rPr>
          <w:i/>
        </w:rPr>
        <w:t xml:space="preserve"> </w:t>
      </w:r>
    </w:p>
    <w:p w:rsidR="00E7201F" w:rsidRPr="005914F4" w:rsidRDefault="00E7201F" w:rsidP="00E7201F">
      <w:pPr>
        <w:rPr>
          <w:i/>
        </w:rPr>
      </w:pPr>
      <w:r w:rsidRPr="005914F4">
        <w:rPr>
          <w:i/>
        </w:rPr>
        <w:t>Có phải tôi là ng</w:t>
      </w:r>
      <w:r w:rsidRPr="005914F4">
        <w:rPr>
          <w:rFonts w:hint="eastAsia"/>
          <w:i/>
        </w:rPr>
        <w:t>ư</w:t>
      </w:r>
      <w:r w:rsidRPr="005914F4">
        <w:rPr>
          <w:i/>
        </w:rPr>
        <w:t>ời giống nòi xua</w:t>
      </w:r>
      <w:r w:rsidR="001F4DF0" w:rsidRPr="005914F4">
        <w:rPr>
          <w:rFonts w:ascii="Times New Roman" w:hAnsi="Times New Roman"/>
          <w:i/>
        </w:rPr>
        <w:t>?</w:t>
      </w:r>
      <w:r w:rsidRPr="005914F4">
        <w:rPr>
          <w:i/>
        </w:rPr>
        <w:t xml:space="preserve"> </w:t>
      </w:r>
    </w:p>
    <w:p w:rsidR="00112B2D" w:rsidRPr="005914F4" w:rsidRDefault="00112B2D" w:rsidP="00E7201F">
      <w:pPr>
        <w:rPr>
          <w:i/>
        </w:rPr>
      </w:pPr>
      <w:r>
        <w:rPr>
          <w:i/>
        </w:rPr>
        <w:br w:type="column"/>
      </w:r>
    </w:p>
    <w:p w:rsidR="00E7201F" w:rsidRPr="005914F4" w:rsidRDefault="00E7201F" w:rsidP="00E7201F">
      <w:pPr>
        <w:rPr>
          <w:i/>
        </w:rPr>
      </w:pPr>
      <w:r w:rsidRPr="005914F4">
        <w:rPr>
          <w:i/>
        </w:rPr>
        <w:t>Quê h</w:t>
      </w:r>
      <w:r w:rsidRPr="005914F4">
        <w:rPr>
          <w:rFonts w:hint="eastAsia"/>
          <w:i/>
        </w:rPr>
        <w:t>ươ</w:t>
      </w:r>
      <w:r w:rsidRPr="005914F4">
        <w:rPr>
          <w:i/>
        </w:rPr>
        <w:t xml:space="preserve">ng tôi </w:t>
      </w:r>
      <w:r w:rsidRPr="005914F4">
        <w:rPr>
          <w:rFonts w:hint="eastAsia"/>
          <w:i/>
        </w:rPr>
        <w:t>ơ</w:t>
      </w:r>
      <w:r w:rsidRPr="005914F4">
        <w:rPr>
          <w:i/>
        </w:rPr>
        <w:t xml:space="preserve">i! Tôi sinh ra ở đấy </w:t>
      </w:r>
    </w:p>
    <w:p w:rsidR="00E7201F" w:rsidRPr="005914F4" w:rsidRDefault="00E7201F" w:rsidP="00E7201F">
      <w:pPr>
        <w:rPr>
          <w:i/>
        </w:rPr>
      </w:pPr>
      <w:r w:rsidRPr="005914F4">
        <w:rPr>
          <w:i/>
        </w:rPr>
        <w:t xml:space="preserve">Tôi lớn lên cùng với phận cỏ cây </w:t>
      </w:r>
    </w:p>
    <w:p w:rsidR="00E7201F" w:rsidRPr="005914F4" w:rsidRDefault="00E7201F" w:rsidP="00E7201F">
      <w:pPr>
        <w:rPr>
          <w:i/>
        </w:rPr>
      </w:pPr>
      <w:r w:rsidRPr="005914F4">
        <w:rPr>
          <w:i/>
        </w:rPr>
        <w:t>Vững chắc nh</w:t>
      </w:r>
      <w:r w:rsidRPr="005914F4">
        <w:rPr>
          <w:rFonts w:hint="eastAsia"/>
          <w:i/>
        </w:rPr>
        <w:t>ư</w:t>
      </w:r>
      <w:r w:rsidRPr="005914F4">
        <w:rPr>
          <w:i/>
        </w:rPr>
        <w:t xml:space="preserve"> tre, đam mê nh</w:t>
      </w:r>
      <w:r w:rsidRPr="005914F4">
        <w:rPr>
          <w:rFonts w:hint="eastAsia"/>
          <w:i/>
        </w:rPr>
        <w:t>ư</w:t>
      </w:r>
      <w:r w:rsidRPr="005914F4">
        <w:rPr>
          <w:i/>
        </w:rPr>
        <w:t xml:space="preserve"> ngọn lúa, </w:t>
      </w:r>
    </w:p>
    <w:p w:rsidR="00E7201F" w:rsidRPr="005914F4" w:rsidRDefault="00E7201F" w:rsidP="00E7201F">
      <w:pPr>
        <w:rPr>
          <w:i/>
        </w:rPr>
      </w:pPr>
      <w:r w:rsidRPr="005914F4">
        <w:rPr>
          <w:i/>
        </w:rPr>
        <w:t>Tôi bám rễ vào n</w:t>
      </w:r>
      <w:r w:rsidRPr="005914F4">
        <w:rPr>
          <w:rFonts w:hint="eastAsia"/>
          <w:i/>
        </w:rPr>
        <w:t>ư</w:t>
      </w:r>
      <w:r w:rsidRPr="005914F4">
        <w:rPr>
          <w:i/>
        </w:rPr>
        <w:t xml:space="preserve">ớc mặn đồng chua. </w:t>
      </w:r>
    </w:p>
    <w:p w:rsidR="00E7201F" w:rsidRPr="005914F4" w:rsidRDefault="00E7201F" w:rsidP="00E7201F">
      <w:pPr>
        <w:rPr>
          <w:i/>
        </w:rPr>
      </w:pPr>
      <w:r w:rsidRPr="005914F4">
        <w:rPr>
          <w:i/>
        </w:rPr>
        <w:t>Tôi yêu câu th</w:t>
      </w:r>
      <w:r w:rsidRPr="005914F4">
        <w:rPr>
          <w:rFonts w:hint="eastAsia"/>
          <w:i/>
        </w:rPr>
        <w:t>ơ</w:t>
      </w:r>
      <w:r w:rsidRPr="005914F4">
        <w:rPr>
          <w:i/>
        </w:rPr>
        <w:t xml:space="preserve"> hay câu ru trìu mến </w:t>
      </w:r>
    </w:p>
    <w:p w:rsidR="00E7201F" w:rsidRPr="005914F4" w:rsidRDefault="00E7201F" w:rsidP="00E7201F">
      <w:pPr>
        <w:rPr>
          <w:i/>
        </w:rPr>
      </w:pPr>
      <w:r w:rsidRPr="005914F4">
        <w:rPr>
          <w:rFonts w:hint="eastAsia"/>
          <w:i/>
        </w:rPr>
        <w:t>Đã</w:t>
      </w:r>
      <w:r w:rsidRPr="005914F4">
        <w:rPr>
          <w:i/>
        </w:rPr>
        <w:t xml:space="preserve"> nối tôi liền với giọng tổ tiên. </w:t>
      </w:r>
    </w:p>
    <w:p w:rsidR="00E7201F" w:rsidRPr="005914F4" w:rsidRDefault="00E7201F" w:rsidP="00E7201F">
      <w:pPr>
        <w:rPr>
          <w:i/>
        </w:rPr>
      </w:pPr>
      <w:r w:rsidRPr="005914F4">
        <w:rPr>
          <w:i/>
        </w:rPr>
        <w:t xml:space="preserve">Dĩ vãng vinh quang nên tôi vui cuộc sống, </w:t>
      </w:r>
    </w:p>
    <w:p w:rsidR="00E7201F" w:rsidRPr="005914F4" w:rsidRDefault="00E7201F" w:rsidP="00E7201F">
      <w:pPr>
        <w:rPr>
          <w:i/>
        </w:rPr>
      </w:pPr>
      <w:r w:rsidRPr="005914F4">
        <w:rPr>
          <w:i/>
        </w:rPr>
        <w:t>Tuy biết đau lòng vì phận n</w:t>
      </w:r>
      <w:r w:rsidRPr="005914F4">
        <w:rPr>
          <w:rFonts w:hint="eastAsia"/>
          <w:i/>
        </w:rPr>
        <w:t>ư</w:t>
      </w:r>
      <w:r w:rsidRPr="005914F4">
        <w:rPr>
          <w:i/>
        </w:rPr>
        <w:t xml:space="preserve">ớc long đong. </w:t>
      </w:r>
    </w:p>
    <w:p w:rsidR="00E7201F" w:rsidRPr="005914F4" w:rsidRDefault="00E7201F" w:rsidP="00E7201F">
      <w:pPr>
        <w:rPr>
          <w:i/>
        </w:rPr>
      </w:pPr>
    </w:p>
    <w:p w:rsidR="00E7201F" w:rsidRPr="005914F4" w:rsidRDefault="00E7201F" w:rsidP="00E7201F">
      <w:pPr>
        <w:rPr>
          <w:i/>
        </w:rPr>
      </w:pPr>
      <w:r w:rsidRPr="005914F4">
        <w:rPr>
          <w:i/>
        </w:rPr>
        <w:t xml:space="preserve">Anh </w:t>
      </w:r>
      <w:r w:rsidRPr="005914F4">
        <w:rPr>
          <w:rFonts w:hint="eastAsia"/>
          <w:i/>
        </w:rPr>
        <w:t>ơ</w:t>
      </w:r>
      <w:r w:rsidRPr="005914F4">
        <w:rPr>
          <w:i/>
        </w:rPr>
        <w:t xml:space="preserve">i! Em </w:t>
      </w:r>
      <w:r w:rsidRPr="005914F4">
        <w:rPr>
          <w:rFonts w:hint="eastAsia"/>
          <w:i/>
        </w:rPr>
        <w:t>ơ</w:t>
      </w:r>
      <w:r w:rsidRPr="005914F4">
        <w:rPr>
          <w:i/>
        </w:rPr>
        <w:t xml:space="preserve">i! Ta chung nhau dòng máu, </w:t>
      </w:r>
    </w:p>
    <w:p w:rsidR="00E7201F" w:rsidRPr="005914F4" w:rsidRDefault="00E7201F" w:rsidP="00E7201F">
      <w:pPr>
        <w:rPr>
          <w:i/>
        </w:rPr>
      </w:pPr>
      <w:r w:rsidRPr="005914F4">
        <w:rPr>
          <w:i/>
        </w:rPr>
        <w:t xml:space="preserve">Chung sắc da vàng, góp tình </w:t>
      </w:r>
      <w:r w:rsidR="005706C1" w:rsidRPr="005914F4">
        <w:rPr>
          <w:i/>
        </w:rPr>
        <w:t>Việt Nam</w:t>
      </w:r>
      <w:r w:rsidRPr="005914F4">
        <w:rPr>
          <w:i/>
        </w:rPr>
        <w:t xml:space="preserve">. </w:t>
      </w:r>
    </w:p>
    <w:p w:rsidR="00E7201F" w:rsidRPr="005914F4" w:rsidRDefault="00E7201F" w:rsidP="00E7201F">
      <w:pPr>
        <w:rPr>
          <w:i/>
        </w:rPr>
      </w:pPr>
      <w:r w:rsidRPr="005914F4">
        <w:rPr>
          <w:i/>
        </w:rPr>
        <w:t>Tóc mới xanh t</w:t>
      </w:r>
      <w:r w:rsidRPr="005914F4">
        <w:rPr>
          <w:rFonts w:hint="eastAsia"/>
          <w:i/>
        </w:rPr>
        <w:t>ơ</w:t>
      </w:r>
      <w:r w:rsidRPr="005914F4">
        <w:rPr>
          <w:i/>
        </w:rPr>
        <w:t>, ta nâng niu tình n</w:t>
      </w:r>
      <w:r w:rsidRPr="005914F4">
        <w:rPr>
          <w:rFonts w:hint="eastAsia"/>
          <w:i/>
        </w:rPr>
        <w:t>ư</w:t>
      </w:r>
      <w:r w:rsidRPr="005914F4">
        <w:rPr>
          <w:i/>
        </w:rPr>
        <w:t xml:space="preserve">ớc </w:t>
      </w:r>
    </w:p>
    <w:p w:rsidR="00E7201F" w:rsidRPr="005914F4" w:rsidRDefault="00E7201F" w:rsidP="00E7201F">
      <w:pPr>
        <w:rPr>
          <w:i/>
        </w:rPr>
      </w:pPr>
      <w:r w:rsidRPr="005914F4">
        <w:rPr>
          <w:i/>
        </w:rPr>
        <w:t>Nay trắng mái đầu vẫn trọn tình x</w:t>
      </w:r>
      <w:r w:rsidRPr="005914F4">
        <w:rPr>
          <w:rFonts w:hint="eastAsia"/>
          <w:i/>
        </w:rPr>
        <w:t>ư</w:t>
      </w:r>
      <w:r w:rsidRPr="005914F4">
        <w:rPr>
          <w:i/>
        </w:rPr>
        <w:t xml:space="preserve">a </w:t>
      </w:r>
    </w:p>
    <w:p w:rsidR="00E7201F" w:rsidRPr="005914F4" w:rsidRDefault="00E7201F" w:rsidP="00E7201F">
      <w:pPr>
        <w:rPr>
          <w:i/>
        </w:rPr>
      </w:pPr>
      <w:r w:rsidRPr="005914F4">
        <w:rPr>
          <w:i/>
        </w:rPr>
        <w:t>Trong ba m</w:t>
      </w:r>
      <w:r w:rsidRPr="005914F4">
        <w:rPr>
          <w:rFonts w:hint="eastAsia"/>
          <w:i/>
        </w:rPr>
        <w:t>ươ</w:t>
      </w:r>
      <w:r w:rsidRPr="005914F4">
        <w:rPr>
          <w:i/>
        </w:rPr>
        <w:t xml:space="preserve">i năm, ta chia nhau nhiều lắm! </w:t>
      </w:r>
    </w:p>
    <w:p w:rsidR="00E7201F" w:rsidRPr="005914F4" w:rsidRDefault="00E7201F" w:rsidP="00E7201F">
      <w:pPr>
        <w:rPr>
          <w:i/>
        </w:rPr>
      </w:pPr>
      <w:r w:rsidRPr="005914F4">
        <w:rPr>
          <w:i/>
        </w:rPr>
        <w:t xml:space="preserve">Chia sớt vui buồn với cả nhục vinh </w:t>
      </w:r>
    </w:p>
    <w:p w:rsidR="00E7201F" w:rsidRPr="005914F4" w:rsidRDefault="00E7201F" w:rsidP="00E7201F">
      <w:pPr>
        <w:rPr>
          <w:i/>
        </w:rPr>
      </w:pPr>
      <w:r w:rsidRPr="005914F4">
        <w:rPr>
          <w:i/>
        </w:rPr>
        <w:t xml:space="preserve">Có lúc ca vang, đôi khi ôm mặt khóc </w:t>
      </w:r>
    </w:p>
    <w:p w:rsidR="00E7201F" w:rsidRPr="005914F4" w:rsidRDefault="00E7201F" w:rsidP="00E7201F">
      <w:pPr>
        <w:rPr>
          <w:i/>
        </w:rPr>
      </w:pPr>
      <w:r w:rsidRPr="005914F4">
        <w:rPr>
          <w:i/>
        </w:rPr>
        <w:t>Cho n</w:t>
      </w:r>
      <w:r w:rsidRPr="005914F4">
        <w:rPr>
          <w:rFonts w:hint="eastAsia"/>
          <w:i/>
        </w:rPr>
        <w:t>ư</w:t>
      </w:r>
      <w:r w:rsidRPr="005914F4">
        <w:rPr>
          <w:i/>
        </w:rPr>
        <w:t xml:space="preserve">ớc non mình nhiều lúc điêu linh. </w:t>
      </w:r>
    </w:p>
    <w:p w:rsidR="00112B2D" w:rsidRPr="005914F4" w:rsidRDefault="00112B2D" w:rsidP="00112B2D">
      <w:pPr>
        <w:spacing w:before="240"/>
        <w:rPr>
          <w:i/>
        </w:rPr>
      </w:pPr>
      <w:r w:rsidRPr="005914F4">
        <w:rPr>
          <w:i/>
        </w:rPr>
        <w:t>Tôi xa quê h</w:t>
      </w:r>
      <w:r w:rsidRPr="005914F4">
        <w:rPr>
          <w:rFonts w:hint="eastAsia"/>
          <w:i/>
        </w:rPr>
        <w:t>ươ</w:t>
      </w:r>
      <w:r w:rsidRPr="005914F4">
        <w:rPr>
          <w:i/>
        </w:rPr>
        <w:t>ng nh</w:t>
      </w:r>
      <w:r w:rsidRPr="005914F4">
        <w:rPr>
          <w:rFonts w:hint="eastAsia"/>
          <w:i/>
        </w:rPr>
        <w:t>ư</w:t>
      </w:r>
      <w:r w:rsidRPr="005914F4">
        <w:rPr>
          <w:i/>
        </w:rPr>
        <w:t xml:space="preserve"> con sâu kẹt lối </w:t>
      </w:r>
    </w:p>
    <w:p w:rsidR="00112B2D" w:rsidRPr="005914F4" w:rsidRDefault="00112B2D" w:rsidP="00112B2D">
      <w:pPr>
        <w:rPr>
          <w:i/>
        </w:rPr>
      </w:pPr>
      <w:r w:rsidRPr="005914F4">
        <w:rPr>
          <w:i/>
        </w:rPr>
        <w:t>Non n</w:t>
      </w:r>
      <w:r w:rsidRPr="005914F4">
        <w:rPr>
          <w:rFonts w:hint="eastAsia"/>
          <w:i/>
        </w:rPr>
        <w:t>ư</w:t>
      </w:r>
      <w:r w:rsidRPr="005914F4">
        <w:rPr>
          <w:i/>
        </w:rPr>
        <w:t xml:space="preserve">ớc tuyệt vời đã đổi màu da </w:t>
      </w:r>
    </w:p>
    <w:p w:rsidR="00E7201F" w:rsidRPr="005914F4" w:rsidRDefault="00E7201F" w:rsidP="00E7201F">
      <w:pPr>
        <w:rPr>
          <w:i/>
        </w:rPr>
      </w:pPr>
      <w:r w:rsidRPr="005914F4">
        <w:rPr>
          <w:i/>
        </w:rPr>
        <w:t>Dĩ vãng chôn xa, theo t</w:t>
      </w:r>
      <w:r w:rsidRPr="005914F4">
        <w:rPr>
          <w:rFonts w:hint="eastAsia"/>
          <w:i/>
        </w:rPr>
        <w:t>ươ</w:t>
      </w:r>
      <w:r w:rsidRPr="005914F4">
        <w:rPr>
          <w:i/>
        </w:rPr>
        <w:t xml:space="preserve">ng lai mù tối </w:t>
      </w:r>
    </w:p>
    <w:p w:rsidR="00E7201F" w:rsidRPr="005914F4" w:rsidRDefault="00E7201F" w:rsidP="00E7201F">
      <w:pPr>
        <w:rPr>
          <w:i/>
        </w:rPr>
      </w:pPr>
      <w:r w:rsidRPr="005914F4">
        <w:rPr>
          <w:i/>
        </w:rPr>
        <w:t xml:space="preserve">Hạnh phúc không còn, dẫu chỉ nhỏ nhoi </w:t>
      </w:r>
    </w:p>
    <w:p w:rsidR="00E7201F" w:rsidRPr="005914F4" w:rsidRDefault="00E7201F" w:rsidP="00E7201F">
      <w:pPr>
        <w:rPr>
          <w:i/>
        </w:rPr>
      </w:pPr>
      <w:r w:rsidRPr="005914F4">
        <w:rPr>
          <w:i/>
        </w:rPr>
        <w:t>Tôi xa quê h</w:t>
      </w:r>
      <w:r w:rsidRPr="005914F4">
        <w:rPr>
          <w:rFonts w:hint="eastAsia"/>
          <w:i/>
        </w:rPr>
        <w:t>ươ</w:t>
      </w:r>
      <w:r w:rsidRPr="005914F4">
        <w:rPr>
          <w:i/>
        </w:rPr>
        <w:t xml:space="preserve">ng khi dân no và ấm </w:t>
      </w:r>
    </w:p>
    <w:p w:rsidR="00E7201F" w:rsidRPr="005914F4" w:rsidRDefault="00E7201F" w:rsidP="00E7201F">
      <w:pPr>
        <w:rPr>
          <w:i/>
        </w:rPr>
      </w:pPr>
      <w:r w:rsidRPr="005914F4">
        <w:rPr>
          <w:i/>
        </w:rPr>
        <w:t xml:space="preserve">Nay đã âm thầm, máu trộn mồ hôi </w:t>
      </w:r>
    </w:p>
    <w:p w:rsidR="00E7201F" w:rsidRPr="005914F4" w:rsidRDefault="00E7201F" w:rsidP="00E7201F">
      <w:pPr>
        <w:rPr>
          <w:i/>
        </w:rPr>
      </w:pPr>
      <w:r w:rsidRPr="005914F4">
        <w:rPr>
          <w:i/>
        </w:rPr>
        <w:t>N</w:t>
      </w:r>
      <w:r w:rsidRPr="005914F4">
        <w:rPr>
          <w:rFonts w:hint="eastAsia"/>
          <w:i/>
        </w:rPr>
        <w:t>ư</w:t>
      </w:r>
      <w:r w:rsidRPr="005914F4">
        <w:rPr>
          <w:i/>
        </w:rPr>
        <w:t>ớc mắt quê h</w:t>
      </w:r>
      <w:r w:rsidRPr="005914F4">
        <w:rPr>
          <w:rFonts w:hint="eastAsia"/>
          <w:i/>
        </w:rPr>
        <w:t>ươ</w:t>
      </w:r>
      <w:r w:rsidRPr="005914F4">
        <w:rPr>
          <w:i/>
        </w:rPr>
        <w:t>ng tuôn ra nh</w:t>
      </w:r>
      <w:r w:rsidRPr="005914F4">
        <w:rPr>
          <w:rFonts w:hint="eastAsia"/>
          <w:i/>
        </w:rPr>
        <w:t>ư</w:t>
      </w:r>
      <w:r w:rsidRPr="005914F4">
        <w:rPr>
          <w:i/>
        </w:rPr>
        <w:t xml:space="preserve"> dòng suối </w:t>
      </w:r>
    </w:p>
    <w:p w:rsidR="00E7201F" w:rsidRPr="005914F4" w:rsidRDefault="00E7201F" w:rsidP="00E7201F">
      <w:pPr>
        <w:rPr>
          <w:i/>
        </w:rPr>
      </w:pPr>
      <w:r w:rsidRPr="005914F4">
        <w:rPr>
          <w:i/>
        </w:rPr>
        <w:t>Nh</w:t>
      </w:r>
      <w:r w:rsidRPr="005914F4">
        <w:rPr>
          <w:rFonts w:hint="eastAsia"/>
          <w:i/>
        </w:rPr>
        <w:t>ư</w:t>
      </w:r>
      <w:r w:rsidRPr="005914F4">
        <w:rPr>
          <w:i/>
        </w:rPr>
        <w:t xml:space="preserve">ng khắp giống nòi chỉ cằn cỗi thêm thôi! </w:t>
      </w:r>
    </w:p>
    <w:p w:rsidR="00E7201F" w:rsidRPr="005914F4" w:rsidRDefault="00E7201F" w:rsidP="00E7201F">
      <w:pPr>
        <w:rPr>
          <w:i/>
        </w:rPr>
      </w:pPr>
    </w:p>
    <w:p w:rsidR="00E7201F" w:rsidRPr="005914F4" w:rsidRDefault="00E7201F" w:rsidP="00E7201F">
      <w:pPr>
        <w:rPr>
          <w:i/>
        </w:rPr>
      </w:pPr>
      <w:r w:rsidRPr="005914F4">
        <w:rPr>
          <w:i/>
        </w:rPr>
        <w:t>Tôi xa quê h</w:t>
      </w:r>
      <w:r w:rsidRPr="005914F4">
        <w:rPr>
          <w:rFonts w:hint="eastAsia"/>
          <w:i/>
        </w:rPr>
        <w:t>ươ</w:t>
      </w:r>
      <w:r w:rsidRPr="005914F4">
        <w:rPr>
          <w:i/>
        </w:rPr>
        <w:t xml:space="preserve">ng! Vâng, tôi xa nòi giống </w:t>
      </w:r>
    </w:p>
    <w:p w:rsidR="00E7201F" w:rsidRPr="005914F4" w:rsidRDefault="00E7201F" w:rsidP="00E7201F">
      <w:pPr>
        <w:rPr>
          <w:i/>
        </w:rPr>
      </w:pPr>
      <w:r w:rsidRPr="005914F4">
        <w:rPr>
          <w:i/>
        </w:rPr>
        <w:t>Tôi b</w:t>
      </w:r>
      <w:r w:rsidRPr="005914F4">
        <w:rPr>
          <w:rFonts w:hint="eastAsia"/>
          <w:i/>
        </w:rPr>
        <w:t>ư</w:t>
      </w:r>
      <w:r w:rsidRPr="005914F4">
        <w:rPr>
          <w:i/>
        </w:rPr>
        <w:t xml:space="preserve">ớc đi, vì những quyền làm dân </w:t>
      </w:r>
    </w:p>
    <w:p w:rsidR="00E7201F" w:rsidRPr="005914F4" w:rsidRDefault="00E7201F" w:rsidP="00E7201F">
      <w:pPr>
        <w:rPr>
          <w:i/>
        </w:rPr>
      </w:pPr>
      <w:r w:rsidRPr="005914F4">
        <w:rPr>
          <w:rFonts w:hint="eastAsia"/>
          <w:i/>
        </w:rPr>
        <w:t>Đã</w:t>
      </w:r>
      <w:r w:rsidRPr="005914F4">
        <w:rPr>
          <w:i/>
        </w:rPr>
        <w:t xml:space="preserve"> chết trong tay quân gian tham độc đoán. </w:t>
      </w:r>
    </w:p>
    <w:p w:rsidR="00E7201F" w:rsidRPr="005914F4" w:rsidRDefault="00E7201F" w:rsidP="00E7201F">
      <w:pPr>
        <w:rPr>
          <w:i/>
        </w:rPr>
      </w:pPr>
      <w:r w:rsidRPr="005914F4">
        <w:rPr>
          <w:i/>
        </w:rPr>
        <w:t>Th</w:t>
      </w:r>
      <w:r w:rsidRPr="005914F4">
        <w:rPr>
          <w:rFonts w:hint="eastAsia"/>
          <w:i/>
        </w:rPr>
        <w:t>ươ</w:t>
      </w:r>
      <w:r w:rsidRPr="005914F4">
        <w:rPr>
          <w:i/>
        </w:rPr>
        <w:t>ng xót sông ngòi, núi biển, ruộng n</w:t>
      </w:r>
      <w:r w:rsidRPr="005914F4">
        <w:rPr>
          <w:rFonts w:hint="eastAsia"/>
          <w:i/>
        </w:rPr>
        <w:t>ươ</w:t>
      </w:r>
      <w:r w:rsidRPr="005914F4">
        <w:rPr>
          <w:i/>
        </w:rPr>
        <w:t xml:space="preserve">ng, </w:t>
      </w:r>
    </w:p>
    <w:p w:rsidR="00E7201F" w:rsidRPr="005914F4" w:rsidRDefault="00E7201F" w:rsidP="00E7201F">
      <w:pPr>
        <w:rPr>
          <w:i/>
        </w:rPr>
      </w:pPr>
      <w:r w:rsidRPr="005914F4">
        <w:rPr>
          <w:i/>
        </w:rPr>
        <w:t>Th</w:t>
      </w:r>
      <w:r w:rsidRPr="005914F4">
        <w:rPr>
          <w:rFonts w:hint="eastAsia"/>
          <w:i/>
        </w:rPr>
        <w:t>ươ</w:t>
      </w:r>
      <w:r w:rsidRPr="005914F4">
        <w:rPr>
          <w:i/>
        </w:rPr>
        <w:t>ng cho quê h</w:t>
      </w:r>
      <w:r w:rsidRPr="005914F4">
        <w:rPr>
          <w:rFonts w:hint="eastAsia"/>
          <w:i/>
        </w:rPr>
        <w:t>ươ</w:t>
      </w:r>
      <w:r w:rsidRPr="005914F4">
        <w:rPr>
          <w:i/>
        </w:rPr>
        <w:t>ng, tôi th</w:t>
      </w:r>
      <w:r w:rsidRPr="005914F4">
        <w:rPr>
          <w:rFonts w:hint="eastAsia"/>
          <w:i/>
        </w:rPr>
        <w:t>ươ</w:t>
      </w:r>
      <w:r w:rsidRPr="005914F4">
        <w:rPr>
          <w:i/>
        </w:rPr>
        <w:t xml:space="preserve">ng cho nòi giống </w:t>
      </w:r>
    </w:p>
    <w:p w:rsidR="00E7201F" w:rsidRPr="005914F4" w:rsidRDefault="00E7201F" w:rsidP="00E7201F">
      <w:pPr>
        <w:rPr>
          <w:i/>
        </w:rPr>
      </w:pPr>
      <w:r w:rsidRPr="005914F4">
        <w:rPr>
          <w:rFonts w:hint="eastAsia"/>
          <w:i/>
        </w:rPr>
        <w:t>Đ</w:t>
      </w:r>
      <w:r w:rsidRPr="005914F4">
        <w:rPr>
          <w:i/>
        </w:rPr>
        <w:t xml:space="preserve">ang sẽ chết dần với đời cùm gông. </w:t>
      </w:r>
    </w:p>
    <w:p w:rsidR="00E7201F" w:rsidRPr="005914F4" w:rsidRDefault="00E7201F" w:rsidP="00E7201F">
      <w:pPr>
        <w:rPr>
          <w:i/>
        </w:rPr>
      </w:pPr>
      <w:r w:rsidRPr="005914F4">
        <w:rPr>
          <w:i/>
        </w:rPr>
        <w:t xml:space="preserve">Chót vắng xa quê, tôi xin anh em tạ lỗi </w:t>
      </w:r>
    </w:p>
    <w:p w:rsidR="00E7201F" w:rsidRPr="005914F4" w:rsidRDefault="00E7201F" w:rsidP="00E7201F">
      <w:pPr>
        <w:rPr>
          <w:i/>
        </w:rPr>
      </w:pPr>
      <w:r w:rsidRPr="005914F4">
        <w:rPr>
          <w:i/>
        </w:rPr>
        <w:t xml:space="preserve">Tôi hứa sẽ về giải phóng quê tôi. </w:t>
      </w:r>
    </w:p>
    <w:p w:rsidR="00E7201F" w:rsidRPr="005914F4" w:rsidRDefault="00E7201F" w:rsidP="00E7201F">
      <w:pPr>
        <w:rPr>
          <w:i/>
        </w:rPr>
      </w:pPr>
    </w:p>
    <w:p w:rsidR="00E7201F" w:rsidRPr="005914F4" w:rsidRDefault="00E7201F" w:rsidP="00E7201F">
      <w:pPr>
        <w:rPr>
          <w:i/>
        </w:rPr>
      </w:pPr>
      <w:r w:rsidRPr="005914F4">
        <w:rPr>
          <w:rFonts w:hint="eastAsia"/>
          <w:i/>
        </w:rPr>
        <w:t>Đ</w:t>
      </w:r>
      <w:r w:rsidRPr="005914F4">
        <w:rPr>
          <w:i/>
        </w:rPr>
        <w:t xml:space="preserve">K: </w:t>
      </w:r>
    </w:p>
    <w:p w:rsidR="00E7201F" w:rsidRPr="005914F4" w:rsidRDefault="00E7201F" w:rsidP="00E7201F">
      <w:pPr>
        <w:rPr>
          <w:i/>
        </w:rPr>
      </w:pPr>
      <w:r w:rsidRPr="005914F4">
        <w:rPr>
          <w:i/>
        </w:rPr>
        <w:t>Mai này tôi về cùng quê h</w:t>
      </w:r>
      <w:r w:rsidRPr="005914F4">
        <w:rPr>
          <w:rFonts w:hint="eastAsia"/>
          <w:i/>
        </w:rPr>
        <w:t>ươ</w:t>
      </w:r>
      <w:r w:rsidRPr="005914F4">
        <w:rPr>
          <w:i/>
        </w:rPr>
        <w:t xml:space="preserve">ng rạng rỡ </w:t>
      </w:r>
    </w:p>
    <w:p w:rsidR="00E7201F" w:rsidRPr="005914F4" w:rsidRDefault="00E7201F" w:rsidP="00E7201F">
      <w:pPr>
        <w:rPr>
          <w:i/>
        </w:rPr>
      </w:pPr>
      <w:r w:rsidRPr="005914F4">
        <w:rPr>
          <w:i/>
        </w:rPr>
        <w:t xml:space="preserve">Mai này tôi về cùng với Tự Do </w:t>
      </w:r>
    </w:p>
    <w:p w:rsidR="00E7201F" w:rsidRPr="005914F4" w:rsidRDefault="00E7201F" w:rsidP="00E7201F">
      <w:pPr>
        <w:rPr>
          <w:i/>
        </w:rPr>
      </w:pPr>
      <w:r w:rsidRPr="005914F4">
        <w:rPr>
          <w:i/>
        </w:rPr>
        <w:t>Mai này tôi về cùng quê h</w:t>
      </w:r>
      <w:r w:rsidRPr="005914F4">
        <w:rPr>
          <w:rFonts w:hint="eastAsia"/>
          <w:i/>
        </w:rPr>
        <w:t>ươ</w:t>
      </w:r>
      <w:r w:rsidRPr="005914F4">
        <w:rPr>
          <w:i/>
        </w:rPr>
        <w:t xml:space="preserve">ng đổi mới </w:t>
      </w:r>
    </w:p>
    <w:p w:rsidR="00E7201F" w:rsidRPr="005914F4" w:rsidRDefault="00E7201F" w:rsidP="00E7201F">
      <w:pPr>
        <w:rPr>
          <w:i/>
        </w:rPr>
      </w:pPr>
      <w:r w:rsidRPr="005914F4">
        <w:rPr>
          <w:i/>
        </w:rPr>
        <w:t xml:space="preserve">Mai này tôi về cùng giống nòi tôi. </w:t>
      </w:r>
    </w:p>
    <w:p w:rsidR="00E7201F" w:rsidRPr="00112B2D" w:rsidRDefault="00E7201F" w:rsidP="00112B2D">
      <w:pPr>
        <w:rPr>
          <w:i/>
        </w:rPr>
      </w:pPr>
      <w:r w:rsidRPr="005914F4">
        <w:rPr>
          <w:i/>
        </w:rPr>
        <w:t xml:space="preserve">Cùng với </w:t>
      </w:r>
      <w:r w:rsidR="005706C1" w:rsidRPr="005914F4">
        <w:rPr>
          <w:i/>
        </w:rPr>
        <w:t>Việt Nam</w:t>
      </w:r>
      <w:r w:rsidRPr="005914F4">
        <w:rPr>
          <w:i/>
        </w:rPr>
        <w:t xml:space="preserve"> ngàn đờ</w:t>
      </w:r>
      <w:r w:rsidR="00112B2D">
        <w:rPr>
          <w:i/>
        </w:rPr>
        <w:t>i yêu quý.</w:t>
      </w:r>
    </w:p>
    <w:p w:rsidR="00E7201F" w:rsidRDefault="00E7201F" w:rsidP="00E7201F"/>
    <w:p w:rsidR="00157CD7" w:rsidRDefault="00157CD7" w:rsidP="00E7201F">
      <w:pPr>
        <w:sectPr w:rsidR="00157CD7" w:rsidSect="00DA3BAA">
          <w:pgSz w:w="12240" w:h="15840"/>
          <w:pgMar w:top="1152" w:right="1152" w:bottom="1224" w:left="1152" w:header="720" w:footer="720" w:gutter="0"/>
          <w:cols w:num="2" w:space="432"/>
          <w:docGrid w:linePitch="360"/>
        </w:sectPr>
      </w:pPr>
    </w:p>
    <w:p w:rsidR="00E7201F" w:rsidRDefault="00E7201F" w:rsidP="00ED55D5">
      <w:pPr>
        <w:pStyle w:val="Title"/>
      </w:pPr>
      <w:r>
        <w:t>Vinh Danh…</w:t>
      </w:r>
    </w:p>
    <w:p w:rsidR="00E7201F" w:rsidRDefault="00E7201F" w:rsidP="00ED55D5">
      <w:pPr>
        <w:pStyle w:val="Author"/>
      </w:pPr>
      <w:r>
        <w:t>Phan Văn An</w:t>
      </w:r>
    </w:p>
    <w:p w:rsidR="00157CD7" w:rsidRDefault="00157CD7" w:rsidP="00E7201F"/>
    <w:tbl>
      <w:tblPr>
        <w:tblStyle w:val="TableGrid"/>
        <w:tblW w:w="7650" w:type="dxa"/>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120"/>
      </w:tblGrid>
      <w:tr w:rsidR="00157CD7" w:rsidRPr="003A7199" w:rsidTr="003A7199">
        <w:tc>
          <w:tcPr>
            <w:tcW w:w="1530" w:type="dxa"/>
          </w:tcPr>
          <w:p w:rsidR="00157CD7" w:rsidRPr="003A7199" w:rsidRDefault="00157CD7" w:rsidP="003A7199">
            <w:pPr>
              <w:spacing w:line="360" w:lineRule="auto"/>
              <w:ind w:firstLine="0"/>
              <w:rPr>
                <w:b/>
                <w:caps/>
                <w:sz w:val="26"/>
                <w:szCs w:val="26"/>
              </w:rPr>
            </w:pPr>
            <w:r w:rsidRPr="003A7199">
              <w:rPr>
                <w:b/>
                <w:caps/>
                <w:sz w:val="26"/>
                <w:szCs w:val="26"/>
              </w:rPr>
              <w:t>Việt</w:t>
            </w:r>
          </w:p>
        </w:tc>
        <w:tc>
          <w:tcPr>
            <w:tcW w:w="6120" w:type="dxa"/>
          </w:tcPr>
          <w:p w:rsidR="00157CD7" w:rsidRPr="003A7199" w:rsidRDefault="00157CD7" w:rsidP="003A7199">
            <w:pPr>
              <w:spacing w:line="360" w:lineRule="auto"/>
              <w:ind w:firstLine="0"/>
              <w:rPr>
                <w:sz w:val="26"/>
                <w:szCs w:val="26"/>
              </w:rPr>
            </w:pPr>
            <w:r w:rsidRPr="003A7199">
              <w:rPr>
                <w:b/>
                <w:sz w:val="26"/>
                <w:szCs w:val="26"/>
              </w:rPr>
              <w:t>V</w:t>
            </w:r>
            <w:r w:rsidRPr="003A7199">
              <w:rPr>
                <w:sz w:val="26"/>
                <w:szCs w:val="26"/>
              </w:rPr>
              <w:t>inh danh tổ quốc Việt Nam,</w:t>
            </w:r>
          </w:p>
          <w:p w:rsidR="00157CD7" w:rsidRPr="003A7199" w:rsidRDefault="00157CD7" w:rsidP="003A7199">
            <w:pPr>
              <w:spacing w:line="360" w:lineRule="auto"/>
              <w:ind w:firstLine="0"/>
              <w:rPr>
                <w:sz w:val="26"/>
                <w:szCs w:val="26"/>
              </w:rPr>
            </w:pPr>
            <w:r w:rsidRPr="003A7199">
              <w:rPr>
                <w:b/>
                <w:sz w:val="26"/>
                <w:szCs w:val="26"/>
              </w:rPr>
              <w:t>I</w:t>
            </w:r>
            <w:r w:rsidRPr="003A7199">
              <w:rPr>
                <w:sz w:val="26"/>
                <w:szCs w:val="26"/>
              </w:rPr>
              <w:t>m lìm chịu đựng gian nan trăm chiều.</w:t>
            </w:r>
          </w:p>
          <w:p w:rsidR="00157CD7" w:rsidRPr="003A7199" w:rsidRDefault="00157CD7" w:rsidP="003A7199">
            <w:pPr>
              <w:spacing w:line="360" w:lineRule="auto"/>
              <w:ind w:firstLine="0"/>
              <w:rPr>
                <w:sz w:val="26"/>
                <w:szCs w:val="26"/>
              </w:rPr>
            </w:pPr>
            <w:r w:rsidRPr="003A7199">
              <w:rPr>
                <w:b/>
                <w:sz w:val="26"/>
                <w:szCs w:val="26"/>
              </w:rPr>
              <w:t>Ê</w:t>
            </w:r>
            <w:r w:rsidRPr="003A7199">
              <w:rPr>
                <w:sz w:val="26"/>
                <w:szCs w:val="26"/>
              </w:rPr>
              <w:t>m vui chẳng được bao nhiêu,</w:t>
            </w:r>
          </w:p>
          <w:p w:rsidR="00157CD7" w:rsidRPr="003A7199" w:rsidRDefault="00157CD7" w:rsidP="003A7199">
            <w:pPr>
              <w:spacing w:line="360" w:lineRule="auto"/>
              <w:ind w:firstLine="0"/>
              <w:rPr>
                <w:sz w:val="26"/>
                <w:szCs w:val="26"/>
              </w:rPr>
            </w:pPr>
            <w:r w:rsidRPr="003A7199">
              <w:rPr>
                <w:b/>
                <w:sz w:val="26"/>
                <w:szCs w:val="26"/>
              </w:rPr>
              <w:t>T</w:t>
            </w:r>
            <w:r w:rsidRPr="003A7199">
              <w:rPr>
                <w:sz w:val="26"/>
                <w:szCs w:val="26"/>
              </w:rPr>
              <w:t>ang tóc, đau khổ triền miên tháng ngày.</w:t>
            </w:r>
          </w:p>
        </w:tc>
      </w:tr>
      <w:tr w:rsidR="00157CD7" w:rsidRPr="003A7199" w:rsidTr="003A7199">
        <w:tc>
          <w:tcPr>
            <w:tcW w:w="1530" w:type="dxa"/>
          </w:tcPr>
          <w:p w:rsidR="00157CD7" w:rsidRPr="003A7199" w:rsidRDefault="00157CD7" w:rsidP="003A7199">
            <w:pPr>
              <w:spacing w:before="120" w:line="360" w:lineRule="auto"/>
              <w:ind w:firstLine="0"/>
              <w:rPr>
                <w:b/>
                <w:caps/>
                <w:sz w:val="26"/>
                <w:szCs w:val="26"/>
              </w:rPr>
            </w:pPr>
            <w:r w:rsidRPr="003A7199">
              <w:rPr>
                <w:b/>
                <w:caps/>
                <w:sz w:val="26"/>
                <w:szCs w:val="26"/>
              </w:rPr>
              <w:t>Nam</w:t>
            </w:r>
          </w:p>
        </w:tc>
        <w:tc>
          <w:tcPr>
            <w:tcW w:w="6120" w:type="dxa"/>
          </w:tcPr>
          <w:p w:rsidR="00157CD7" w:rsidRPr="003A7199" w:rsidRDefault="00157CD7" w:rsidP="003A7199">
            <w:pPr>
              <w:spacing w:before="120" w:line="360" w:lineRule="auto"/>
              <w:ind w:firstLine="0"/>
              <w:rPr>
                <w:sz w:val="26"/>
                <w:szCs w:val="26"/>
              </w:rPr>
            </w:pPr>
            <w:r w:rsidRPr="003A7199">
              <w:rPr>
                <w:b/>
                <w:sz w:val="26"/>
                <w:szCs w:val="26"/>
              </w:rPr>
              <w:t>N</w:t>
            </w:r>
            <w:r w:rsidRPr="003A7199">
              <w:rPr>
                <w:sz w:val="26"/>
                <w:szCs w:val="26"/>
              </w:rPr>
              <w:t>ăm tháng chịu cảnh đắng cay,</w:t>
            </w:r>
          </w:p>
          <w:p w:rsidR="00157CD7" w:rsidRPr="003A7199" w:rsidRDefault="00157CD7" w:rsidP="003A7199">
            <w:pPr>
              <w:spacing w:line="360" w:lineRule="auto"/>
              <w:ind w:firstLine="0"/>
              <w:rPr>
                <w:sz w:val="26"/>
                <w:szCs w:val="26"/>
              </w:rPr>
            </w:pPr>
            <w:r w:rsidRPr="003A7199">
              <w:rPr>
                <w:b/>
                <w:sz w:val="26"/>
                <w:szCs w:val="26"/>
              </w:rPr>
              <w:t>A</w:t>
            </w:r>
            <w:r w:rsidRPr="003A7199">
              <w:rPr>
                <w:sz w:val="26"/>
                <w:szCs w:val="26"/>
              </w:rPr>
              <w:t>nh hùng lỡ vận đọa đày tấm thân.</w:t>
            </w:r>
          </w:p>
          <w:p w:rsidR="00157CD7" w:rsidRPr="003A7199" w:rsidRDefault="00157CD7" w:rsidP="003A7199">
            <w:pPr>
              <w:spacing w:line="360" w:lineRule="auto"/>
              <w:ind w:firstLine="0"/>
              <w:rPr>
                <w:sz w:val="26"/>
                <w:szCs w:val="26"/>
              </w:rPr>
            </w:pPr>
            <w:r w:rsidRPr="003A7199">
              <w:rPr>
                <w:b/>
                <w:sz w:val="26"/>
                <w:szCs w:val="26"/>
              </w:rPr>
              <w:t>M</w:t>
            </w:r>
            <w:r w:rsidRPr="003A7199">
              <w:rPr>
                <w:sz w:val="26"/>
                <w:szCs w:val="26"/>
              </w:rPr>
              <w:t>ong cho đất nước muôn phần</w:t>
            </w:r>
          </w:p>
        </w:tc>
      </w:tr>
      <w:tr w:rsidR="00157CD7" w:rsidRPr="003A7199" w:rsidTr="003A7199">
        <w:tc>
          <w:tcPr>
            <w:tcW w:w="1530" w:type="dxa"/>
          </w:tcPr>
          <w:p w:rsidR="00157CD7" w:rsidRPr="003A7199" w:rsidRDefault="00157CD7" w:rsidP="003A7199">
            <w:pPr>
              <w:spacing w:before="120" w:line="360" w:lineRule="auto"/>
              <w:ind w:firstLine="0"/>
              <w:rPr>
                <w:b/>
                <w:caps/>
                <w:sz w:val="26"/>
                <w:szCs w:val="26"/>
              </w:rPr>
            </w:pPr>
            <w:r w:rsidRPr="003A7199">
              <w:rPr>
                <w:b/>
                <w:caps/>
                <w:sz w:val="26"/>
                <w:szCs w:val="26"/>
              </w:rPr>
              <w:t>Quê</w:t>
            </w:r>
          </w:p>
        </w:tc>
        <w:tc>
          <w:tcPr>
            <w:tcW w:w="6120" w:type="dxa"/>
          </w:tcPr>
          <w:p w:rsidR="00157CD7" w:rsidRPr="003A7199" w:rsidRDefault="00157CD7" w:rsidP="003A7199">
            <w:pPr>
              <w:spacing w:before="120" w:line="360" w:lineRule="auto"/>
              <w:ind w:firstLine="0"/>
              <w:rPr>
                <w:sz w:val="26"/>
                <w:szCs w:val="26"/>
              </w:rPr>
            </w:pPr>
            <w:r w:rsidRPr="003A7199">
              <w:rPr>
                <w:b/>
                <w:sz w:val="26"/>
                <w:szCs w:val="26"/>
              </w:rPr>
              <w:t>Q</w:t>
            </w:r>
            <w:r w:rsidRPr="003A7199">
              <w:rPr>
                <w:sz w:val="26"/>
                <w:szCs w:val="26"/>
              </w:rPr>
              <w:t>ua cơn bỉ cực muôn dân an bình.</w:t>
            </w:r>
          </w:p>
          <w:p w:rsidR="00157CD7" w:rsidRPr="003A7199" w:rsidRDefault="00157CD7" w:rsidP="003A7199">
            <w:pPr>
              <w:spacing w:line="360" w:lineRule="auto"/>
              <w:ind w:firstLine="0"/>
              <w:rPr>
                <w:sz w:val="26"/>
                <w:szCs w:val="26"/>
              </w:rPr>
            </w:pPr>
            <w:r w:rsidRPr="003A7199">
              <w:rPr>
                <w:b/>
                <w:sz w:val="26"/>
                <w:szCs w:val="26"/>
              </w:rPr>
              <w:t>U</w:t>
            </w:r>
            <w:r w:rsidRPr="003A7199">
              <w:rPr>
                <w:sz w:val="26"/>
                <w:szCs w:val="26"/>
              </w:rPr>
              <w:t>ng dung</w:t>
            </w:r>
            <w:r w:rsidR="00D447AF" w:rsidRPr="003A7199">
              <w:rPr>
                <w:sz w:val="26"/>
                <w:szCs w:val="26"/>
              </w:rPr>
              <w:t xml:space="preserve"> </w:t>
            </w:r>
            <w:r w:rsidRPr="003A7199">
              <w:rPr>
                <w:sz w:val="26"/>
                <w:szCs w:val="26"/>
              </w:rPr>
              <w:t>gắn bó tâm tình,</w:t>
            </w:r>
          </w:p>
          <w:p w:rsidR="00157CD7" w:rsidRPr="003A7199" w:rsidRDefault="00157CD7" w:rsidP="003A7199">
            <w:pPr>
              <w:spacing w:line="360" w:lineRule="auto"/>
              <w:ind w:firstLine="0"/>
              <w:rPr>
                <w:sz w:val="26"/>
                <w:szCs w:val="26"/>
              </w:rPr>
            </w:pPr>
            <w:r w:rsidRPr="003A7199">
              <w:rPr>
                <w:b/>
                <w:sz w:val="26"/>
                <w:szCs w:val="26"/>
              </w:rPr>
              <w:t>Ê</w:t>
            </w:r>
            <w:r w:rsidRPr="003A7199">
              <w:rPr>
                <w:sz w:val="26"/>
                <w:szCs w:val="26"/>
              </w:rPr>
              <w:t>m đềm cùng hưởng quang vinh mỗi ngày.</w:t>
            </w:r>
          </w:p>
        </w:tc>
      </w:tr>
      <w:tr w:rsidR="00157CD7" w:rsidRPr="003A7199" w:rsidTr="003A7199">
        <w:tc>
          <w:tcPr>
            <w:tcW w:w="1530" w:type="dxa"/>
          </w:tcPr>
          <w:p w:rsidR="00157CD7" w:rsidRPr="003A7199" w:rsidRDefault="00157CD7" w:rsidP="003A7199">
            <w:pPr>
              <w:spacing w:before="120" w:line="360" w:lineRule="auto"/>
              <w:ind w:firstLine="0"/>
              <w:rPr>
                <w:b/>
                <w:caps/>
                <w:sz w:val="26"/>
                <w:szCs w:val="26"/>
              </w:rPr>
            </w:pPr>
            <w:r w:rsidRPr="003A7199">
              <w:rPr>
                <w:b/>
                <w:caps/>
                <w:sz w:val="26"/>
                <w:szCs w:val="26"/>
              </w:rPr>
              <w:t>Hương</w:t>
            </w:r>
          </w:p>
        </w:tc>
        <w:tc>
          <w:tcPr>
            <w:tcW w:w="6120" w:type="dxa"/>
          </w:tcPr>
          <w:p w:rsidR="00157CD7" w:rsidRPr="003A7199" w:rsidRDefault="00157CD7" w:rsidP="003A7199">
            <w:pPr>
              <w:spacing w:before="120" w:line="360" w:lineRule="auto"/>
              <w:ind w:firstLine="0"/>
              <w:rPr>
                <w:sz w:val="26"/>
                <w:szCs w:val="26"/>
              </w:rPr>
            </w:pPr>
            <w:r w:rsidRPr="003A7199">
              <w:rPr>
                <w:b/>
                <w:sz w:val="26"/>
                <w:szCs w:val="26"/>
              </w:rPr>
              <w:t>H</w:t>
            </w:r>
            <w:r w:rsidRPr="003A7199">
              <w:rPr>
                <w:sz w:val="26"/>
                <w:szCs w:val="26"/>
              </w:rPr>
              <w:t>ạnh phúc, no ấm tràn đầy,</w:t>
            </w:r>
          </w:p>
          <w:p w:rsidR="00157CD7" w:rsidRPr="003A7199" w:rsidRDefault="00157CD7" w:rsidP="003A7199">
            <w:pPr>
              <w:spacing w:line="360" w:lineRule="auto"/>
              <w:ind w:firstLine="0"/>
              <w:rPr>
                <w:sz w:val="26"/>
                <w:szCs w:val="26"/>
              </w:rPr>
            </w:pPr>
            <w:r w:rsidRPr="003A7199">
              <w:rPr>
                <w:b/>
                <w:sz w:val="26"/>
                <w:szCs w:val="26"/>
              </w:rPr>
              <w:t>Ư</w:t>
            </w:r>
            <w:r w:rsidRPr="003A7199">
              <w:rPr>
                <w:sz w:val="26"/>
                <w:szCs w:val="26"/>
              </w:rPr>
              <w:t>ơn hèn, nhát đảm quấy rầy quê hương.</w:t>
            </w:r>
          </w:p>
          <w:p w:rsidR="00157CD7" w:rsidRPr="003A7199" w:rsidRDefault="00157CD7" w:rsidP="003A7199">
            <w:pPr>
              <w:spacing w:line="360" w:lineRule="auto"/>
              <w:ind w:firstLine="0"/>
              <w:rPr>
                <w:sz w:val="26"/>
                <w:szCs w:val="26"/>
              </w:rPr>
            </w:pPr>
            <w:r w:rsidRPr="003A7199">
              <w:rPr>
                <w:b/>
                <w:sz w:val="26"/>
                <w:szCs w:val="26"/>
              </w:rPr>
              <w:t>Ơ</w:t>
            </w:r>
            <w:r w:rsidRPr="003A7199">
              <w:rPr>
                <w:sz w:val="26"/>
                <w:szCs w:val="26"/>
              </w:rPr>
              <w:t>n trên tuôn đỗ tình thương,</w:t>
            </w:r>
          </w:p>
          <w:p w:rsidR="00157CD7" w:rsidRPr="003A7199" w:rsidRDefault="00157CD7" w:rsidP="003A7199">
            <w:pPr>
              <w:spacing w:line="360" w:lineRule="auto"/>
              <w:ind w:firstLine="0"/>
              <w:rPr>
                <w:sz w:val="26"/>
                <w:szCs w:val="26"/>
              </w:rPr>
            </w:pPr>
            <w:r w:rsidRPr="003A7199">
              <w:rPr>
                <w:b/>
                <w:sz w:val="26"/>
                <w:szCs w:val="26"/>
              </w:rPr>
              <w:t>N</w:t>
            </w:r>
            <w:r w:rsidRPr="003A7199">
              <w:rPr>
                <w:sz w:val="26"/>
                <w:szCs w:val="26"/>
              </w:rPr>
              <w:t>gười người vui sống khôn lường biết bao.</w:t>
            </w:r>
          </w:p>
          <w:p w:rsidR="00157CD7" w:rsidRPr="003A7199" w:rsidRDefault="00157CD7" w:rsidP="003A7199">
            <w:pPr>
              <w:spacing w:line="360" w:lineRule="auto"/>
              <w:ind w:firstLine="0"/>
              <w:rPr>
                <w:sz w:val="26"/>
                <w:szCs w:val="26"/>
              </w:rPr>
            </w:pPr>
            <w:r w:rsidRPr="003A7199">
              <w:rPr>
                <w:b/>
                <w:sz w:val="26"/>
                <w:szCs w:val="26"/>
              </w:rPr>
              <w:t>G</w:t>
            </w:r>
            <w:r w:rsidRPr="003A7199">
              <w:rPr>
                <w:sz w:val="26"/>
                <w:szCs w:val="26"/>
              </w:rPr>
              <w:t>ió mát cuộn ánh trăng sao,</w:t>
            </w:r>
          </w:p>
        </w:tc>
      </w:tr>
      <w:tr w:rsidR="00157CD7" w:rsidRPr="003A7199" w:rsidTr="003A7199">
        <w:tc>
          <w:tcPr>
            <w:tcW w:w="1530" w:type="dxa"/>
          </w:tcPr>
          <w:p w:rsidR="00157CD7" w:rsidRPr="003A7199" w:rsidRDefault="00157CD7" w:rsidP="003A7199">
            <w:pPr>
              <w:spacing w:before="120" w:line="360" w:lineRule="auto"/>
              <w:ind w:firstLine="0"/>
              <w:rPr>
                <w:b/>
                <w:caps/>
                <w:sz w:val="26"/>
                <w:szCs w:val="26"/>
              </w:rPr>
            </w:pPr>
            <w:r w:rsidRPr="003A7199">
              <w:rPr>
                <w:b/>
                <w:caps/>
                <w:sz w:val="26"/>
                <w:szCs w:val="26"/>
              </w:rPr>
              <w:t>Tôi</w:t>
            </w:r>
          </w:p>
        </w:tc>
        <w:tc>
          <w:tcPr>
            <w:tcW w:w="6120" w:type="dxa"/>
          </w:tcPr>
          <w:p w:rsidR="00ED55D5" w:rsidRPr="003A7199" w:rsidRDefault="00ED55D5" w:rsidP="003A7199">
            <w:pPr>
              <w:spacing w:before="120" w:line="360" w:lineRule="auto"/>
              <w:ind w:firstLine="0"/>
              <w:rPr>
                <w:sz w:val="26"/>
                <w:szCs w:val="26"/>
              </w:rPr>
            </w:pPr>
            <w:r w:rsidRPr="003A7199">
              <w:rPr>
                <w:b/>
                <w:sz w:val="26"/>
                <w:szCs w:val="26"/>
              </w:rPr>
              <w:t>T</w:t>
            </w:r>
            <w:r w:rsidRPr="003A7199">
              <w:rPr>
                <w:sz w:val="26"/>
                <w:szCs w:val="26"/>
              </w:rPr>
              <w:t>ừng giây, từng phút cùng nhau vui vầy.</w:t>
            </w:r>
          </w:p>
          <w:p w:rsidR="00ED55D5" w:rsidRPr="003A7199" w:rsidRDefault="00ED55D5" w:rsidP="003A7199">
            <w:pPr>
              <w:spacing w:line="360" w:lineRule="auto"/>
              <w:ind w:firstLine="0"/>
              <w:rPr>
                <w:sz w:val="26"/>
                <w:szCs w:val="26"/>
              </w:rPr>
            </w:pPr>
            <w:r w:rsidRPr="003A7199">
              <w:rPr>
                <w:b/>
                <w:sz w:val="26"/>
                <w:szCs w:val="26"/>
              </w:rPr>
              <w:t>Ô</w:t>
            </w:r>
            <w:r w:rsidRPr="003A7199">
              <w:rPr>
                <w:sz w:val="26"/>
                <w:szCs w:val="26"/>
              </w:rPr>
              <w:t>i thôi từ biệt khổ đau,</w:t>
            </w:r>
          </w:p>
          <w:p w:rsidR="00157CD7" w:rsidRPr="003A7199" w:rsidRDefault="00ED55D5" w:rsidP="003A7199">
            <w:pPr>
              <w:spacing w:line="360" w:lineRule="auto"/>
              <w:ind w:firstLine="0"/>
              <w:rPr>
                <w:sz w:val="26"/>
                <w:szCs w:val="26"/>
              </w:rPr>
            </w:pPr>
            <w:r w:rsidRPr="003A7199">
              <w:rPr>
                <w:b/>
                <w:sz w:val="26"/>
                <w:szCs w:val="26"/>
              </w:rPr>
              <w:t>I</w:t>
            </w:r>
            <w:r w:rsidRPr="003A7199">
              <w:rPr>
                <w:sz w:val="26"/>
                <w:szCs w:val="26"/>
              </w:rPr>
              <w:t>m tiếng than thở cùng nhau an lành</w:t>
            </w:r>
          </w:p>
        </w:tc>
      </w:tr>
    </w:tbl>
    <w:p w:rsidR="00E747BA" w:rsidRDefault="00E747BA" w:rsidP="00E747BA">
      <w:pPr>
        <w:sectPr w:rsidR="00E747BA" w:rsidSect="00ED55D5">
          <w:pgSz w:w="12240" w:h="15840"/>
          <w:pgMar w:top="1152" w:right="2340" w:bottom="1224" w:left="1152" w:header="720" w:footer="720" w:gutter="0"/>
          <w:cols w:space="432"/>
          <w:docGrid w:linePitch="360"/>
        </w:sectPr>
      </w:pPr>
    </w:p>
    <w:p w:rsidR="00E747BA" w:rsidRDefault="00E747BA" w:rsidP="00E747BA">
      <w:pPr>
        <w:pStyle w:val="Title"/>
        <w:spacing w:before="240" w:after="240"/>
        <w:ind w:right="-1152"/>
      </w:pPr>
      <w:r>
        <w:t>QUÊ H</w:t>
      </w:r>
      <w:r>
        <w:rPr>
          <w:rFonts w:hint="eastAsia"/>
        </w:rPr>
        <w:t>ƯƠ</w:t>
      </w:r>
      <w:r>
        <w:t>NG-Bài Học Đầu Tiên Cho Con</w:t>
      </w:r>
    </w:p>
    <w:p w:rsidR="00E747BA" w:rsidRDefault="00E747BA" w:rsidP="00E747BA">
      <w:pPr>
        <w:ind w:right="-1152"/>
        <w:rPr>
          <w:i/>
        </w:rPr>
      </w:pPr>
      <w:r w:rsidRPr="00E868F8">
        <w:rPr>
          <w:rFonts w:hint="eastAsia"/>
          <w:b/>
        </w:rPr>
        <w:t>Đ</w:t>
      </w:r>
      <w:r w:rsidRPr="00E868F8">
        <w:rPr>
          <w:b/>
        </w:rPr>
        <w:t>ỗ Trung Quân</w:t>
      </w:r>
      <w:r>
        <w:t xml:space="preserve"> (sinh 19 tháng 1 năm 1955) là một nhà th</w:t>
      </w:r>
      <w:r>
        <w:rPr>
          <w:rFonts w:hint="eastAsia"/>
        </w:rPr>
        <w:t>ơ</w:t>
      </w:r>
      <w:r>
        <w:t xml:space="preserve"> Việt Nam. Nhiều bài th</w:t>
      </w:r>
      <w:r>
        <w:rPr>
          <w:rFonts w:hint="eastAsia"/>
        </w:rPr>
        <w:t>ơ</w:t>
      </w:r>
      <w:r>
        <w:t xml:space="preserve"> của ông đ</w:t>
      </w:r>
      <w:r>
        <w:rPr>
          <w:rFonts w:hint="eastAsia"/>
        </w:rPr>
        <w:t>ư</w:t>
      </w:r>
      <w:r>
        <w:t>ợc phổ nhạc và đ</w:t>
      </w:r>
      <w:r>
        <w:rPr>
          <w:rFonts w:hint="eastAsia"/>
        </w:rPr>
        <w:t>ư</w:t>
      </w:r>
      <w:r>
        <w:t>ợc nhiều ng</w:t>
      </w:r>
      <w:r>
        <w:rPr>
          <w:rFonts w:hint="eastAsia"/>
        </w:rPr>
        <w:t>ư</w:t>
      </w:r>
      <w:r>
        <w:t>ời yêu thích nh</w:t>
      </w:r>
      <w:r>
        <w:rPr>
          <w:rFonts w:hint="eastAsia"/>
        </w:rPr>
        <w:t>ư</w:t>
      </w:r>
      <w:r>
        <w:t xml:space="preserve"> </w:t>
      </w:r>
      <w:r w:rsidRPr="00E868F8">
        <w:rPr>
          <w:i/>
        </w:rPr>
        <w:t>Quê h</w:t>
      </w:r>
      <w:r w:rsidRPr="00E868F8">
        <w:rPr>
          <w:rFonts w:hint="eastAsia"/>
          <w:i/>
        </w:rPr>
        <w:t>ươ</w:t>
      </w:r>
      <w:r w:rsidRPr="00E868F8">
        <w:rPr>
          <w:i/>
        </w:rPr>
        <w:t>ng, Ph</w:t>
      </w:r>
      <w:r w:rsidRPr="00E868F8">
        <w:rPr>
          <w:rFonts w:hint="eastAsia"/>
          <w:i/>
        </w:rPr>
        <w:t>ư</w:t>
      </w:r>
      <w:r w:rsidRPr="00E868F8">
        <w:rPr>
          <w:i/>
        </w:rPr>
        <w:t xml:space="preserve">ợng hồng… </w:t>
      </w:r>
      <w:r w:rsidRPr="00DC2E09">
        <w:t>Bài th</w:t>
      </w:r>
      <w:r w:rsidRPr="00DC2E09">
        <w:rPr>
          <w:rFonts w:hint="eastAsia"/>
        </w:rPr>
        <w:t>ơ</w:t>
      </w:r>
      <w:r w:rsidRPr="00DC2E09">
        <w:t xml:space="preserve"> d</w:t>
      </w:r>
      <w:r w:rsidRPr="00DC2E09">
        <w:rPr>
          <w:rFonts w:hint="eastAsia"/>
        </w:rPr>
        <w:t>ư</w:t>
      </w:r>
      <w:r w:rsidRPr="00DC2E09">
        <w:t>ới đây của ông chỉ đề cập tới một Quê h</w:t>
      </w:r>
      <w:r w:rsidRPr="00DC2E09">
        <w:rPr>
          <w:rFonts w:hint="eastAsia"/>
        </w:rPr>
        <w:t>ươ</w:t>
      </w:r>
      <w:r w:rsidRPr="00DC2E09">
        <w:t>ng Việt Nam nhắm vào tuổi học trò với những</w:t>
      </w:r>
      <w:r w:rsidRPr="00E868F8">
        <w:rPr>
          <w:i/>
        </w:rPr>
        <w:t xml:space="preserve"> “chum khế ngọt”, “những đ</w:t>
      </w:r>
      <w:r w:rsidRPr="00E868F8">
        <w:rPr>
          <w:rFonts w:hint="eastAsia"/>
          <w:i/>
        </w:rPr>
        <w:t>ư</w:t>
      </w:r>
      <w:r w:rsidRPr="00E868F8">
        <w:rPr>
          <w:i/>
        </w:rPr>
        <w:t>ờng đi học”, “những b</w:t>
      </w:r>
      <w:r w:rsidRPr="00E868F8">
        <w:rPr>
          <w:rFonts w:hint="eastAsia"/>
          <w:i/>
        </w:rPr>
        <w:t>ư</w:t>
      </w:r>
      <w:r w:rsidRPr="00E868F8">
        <w:rPr>
          <w:i/>
        </w:rPr>
        <w:t xml:space="preserve">ớm vàn bay rợp”, “những con diều biếc” </w:t>
      </w:r>
      <w:r w:rsidRPr="00DC2E09">
        <w:t>quen thuộc đến khuôn sáo… chung chung của tuổi th</w:t>
      </w:r>
      <w:r w:rsidRPr="00DC2E09">
        <w:rPr>
          <w:rFonts w:hint="eastAsia"/>
        </w:rPr>
        <w:t>ơ</w:t>
      </w:r>
      <w:r w:rsidRPr="00DC2E09">
        <w:t xml:space="preserve">. </w:t>
      </w:r>
      <w:proofErr w:type="gramStart"/>
      <w:r w:rsidRPr="00DC2E09">
        <w:t>Thiết t</w:t>
      </w:r>
      <w:r w:rsidRPr="00DC2E09">
        <w:rPr>
          <w:rFonts w:hint="eastAsia"/>
        </w:rPr>
        <w:t>ư</w:t>
      </w:r>
      <w:r w:rsidRPr="00DC2E09">
        <w:t>ởng có thể giúp phần nào cho tuổi trẻ Việt Nam h</w:t>
      </w:r>
      <w:r w:rsidRPr="00DC2E09">
        <w:rPr>
          <w:rFonts w:hint="eastAsia"/>
        </w:rPr>
        <w:t>ư</w:t>
      </w:r>
      <w:r w:rsidRPr="00DC2E09">
        <w:t>ớng về quê h</w:t>
      </w:r>
      <w:r w:rsidRPr="00DC2E09">
        <w:rPr>
          <w:rFonts w:hint="eastAsia"/>
        </w:rPr>
        <w:t>ươ</w:t>
      </w:r>
      <w:r w:rsidRPr="00DC2E09">
        <w:t>ng mình khi đọc bản tiếng Anh.</w:t>
      </w:r>
      <w:proofErr w:type="gramEnd"/>
    </w:p>
    <w:p w:rsidR="00E747BA" w:rsidRDefault="00E747BA" w:rsidP="00E747BA">
      <w:pPr>
        <w:ind w:right="-1152"/>
        <w:rPr>
          <w:i/>
        </w:rPr>
      </w:pPr>
    </w:p>
    <w:tbl>
      <w:tblPr>
        <w:tblStyle w:val="TableGrid"/>
        <w:tblW w:w="972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400"/>
      </w:tblGrid>
      <w:tr w:rsidR="00E747BA" w:rsidTr="00E747BA">
        <w:tc>
          <w:tcPr>
            <w:tcW w:w="4320" w:type="dxa"/>
          </w:tcPr>
          <w:p w:rsidR="00E747BA" w:rsidRPr="00E747BA" w:rsidRDefault="00E747BA" w:rsidP="00E747BA">
            <w:pPr>
              <w:rPr>
                <w:b/>
                <w:i/>
              </w:rPr>
            </w:pPr>
            <w:r w:rsidRPr="00E747BA">
              <w:rPr>
                <w:b/>
                <w:i/>
              </w:rPr>
              <w:t>QUÊ H</w:t>
            </w:r>
            <w:r w:rsidRPr="00E747BA">
              <w:rPr>
                <w:rFonts w:hint="eastAsia"/>
                <w:b/>
                <w:i/>
              </w:rPr>
              <w:t>ƯƠ</w:t>
            </w:r>
            <w:r w:rsidRPr="00E747BA">
              <w:rPr>
                <w:b/>
                <w:i/>
              </w:rPr>
              <w:t>NG</w:t>
            </w:r>
          </w:p>
          <w:p w:rsidR="00E747BA" w:rsidRPr="00E747BA" w:rsidRDefault="00E747BA" w:rsidP="00E747BA">
            <w:pPr>
              <w:rPr>
                <w:b/>
                <w:i/>
              </w:rPr>
            </w:pPr>
            <w:r w:rsidRPr="00E747BA">
              <w:rPr>
                <w:b/>
                <w:i/>
              </w:rPr>
              <w:t>Bài Học Đầu Tiên Cho Con</w:t>
            </w:r>
          </w:p>
          <w:p w:rsidR="00E747BA" w:rsidRDefault="00E747BA" w:rsidP="00E747BA"/>
          <w:p w:rsidR="00E747BA" w:rsidRDefault="00E747BA" w:rsidP="00E747BA">
            <w:r>
              <w:t>Quê H</w:t>
            </w:r>
            <w:r>
              <w:rPr>
                <w:rFonts w:hint="eastAsia"/>
              </w:rPr>
              <w:t>ươ</w:t>
            </w:r>
            <w:r>
              <w:t>ng là gì hở Mẹ</w:t>
            </w:r>
          </w:p>
          <w:p w:rsidR="00E747BA" w:rsidRDefault="00E747BA" w:rsidP="00E747BA">
            <w:r>
              <w:t>Mà cô giáo dạy con phải yêu</w:t>
            </w:r>
            <w:r w:rsidRPr="001F4DF0">
              <w:rPr>
                <w:rFonts w:ascii="Times New Roman" w:hAnsi="Times New Roman"/>
              </w:rPr>
              <w:t>?</w:t>
            </w:r>
          </w:p>
          <w:p w:rsidR="00E747BA" w:rsidRDefault="00E747BA" w:rsidP="00E747BA">
            <w:r>
              <w:t>Quê h</w:t>
            </w:r>
            <w:r>
              <w:rPr>
                <w:rFonts w:hint="eastAsia"/>
              </w:rPr>
              <w:t>ươ</w:t>
            </w:r>
            <w:r>
              <w:t>ng là gì hở Mẹ</w:t>
            </w:r>
          </w:p>
          <w:p w:rsidR="00E747BA" w:rsidRDefault="00E747BA" w:rsidP="00E747BA">
            <w:r>
              <w:t>Ai đi xa cũng nhớ nhiều</w:t>
            </w:r>
            <w:r w:rsidRPr="001F4DF0">
              <w:rPr>
                <w:rFonts w:ascii="Times New Roman" w:hAnsi="Times New Roman"/>
              </w:rPr>
              <w:t>?</w:t>
            </w:r>
          </w:p>
          <w:p w:rsidR="00E747BA" w:rsidRDefault="00E747BA" w:rsidP="00E747BA"/>
          <w:p w:rsidR="00E747BA" w:rsidRDefault="00E747BA" w:rsidP="00E747BA">
            <w:r>
              <w:t>Quê H</w:t>
            </w:r>
            <w:r>
              <w:rPr>
                <w:rFonts w:hint="eastAsia"/>
              </w:rPr>
              <w:t>ươ</w:t>
            </w:r>
            <w:r>
              <w:t>ng là chùm khế ngọt</w:t>
            </w:r>
          </w:p>
          <w:p w:rsidR="00E747BA" w:rsidRDefault="00E747BA" w:rsidP="00E747BA">
            <w:r>
              <w:t>Cho con trẻ hái mỗi ngày.</w:t>
            </w:r>
          </w:p>
          <w:p w:rsidR="00E747BA" w:rsidRDefault="00E747BA" w:rsidP="00E747BA">
            <w:r>
              <w:t>Quê H</w:t>
            </w:r>
            <w:r>
              <w:rPr>
                <w:rFonts w:hint="eastAsia"/>
              </w:rPr>
              <w:t>ươ</w:t>
            </w:r>
            <w:r>
              <w:t>ng là đ</w:t>
            </w:r>
            <w:r>
              <w:rPr>
                <w:rFonts w:hint="eastAsia"/>
              </w:rPr>
              <w:t>ư</w:t>
            </w:r>
            <w:r>
              <w:t>ờng đi học,</w:t>
            </w:r>
          </w:p>
          <w:p w:rsidR="00E747BA" w:rsidRDefault="00E747BA" w:rsidP="00E747BA">
            <w:r>
              <w:t>Con về rợp b</w:t>
            </w:r>
            <w:r>
              <w:rPr>
                <w:rFonts w:hint="eastAsia"/>
              </w:rPr>
              <w:t>ư</w:t>
            </w:r>
            <w:r>
              <w:t>ớm vàng bay.</w:t>
            </w:r>
          </w:p>
          <w:p w:rsidR="00E747BA" w:rsidRDefault="00E747BA" w:rsidP="00E747BA"/>
          <w:p w:rsidR="00E747BA" w:rsidRDefault="00E747BA" w:rsidP="00E747BA">
            <w:r>
              <w:t>Quê H</w:t>
            </w:r>
            <w:r>
              <w:rPr>
                <w:rFonts w:hint="eastAsia"/>
              </w:rPr>
              <w:t>ươ</w:t>
            </w:r>
            <w:r>
              <w:t>ng là con diều biếc,</w:t>
            </w:r>
          </w:p>
          <w:p w:rsidR="00E747BA" w:rsidRDefault="00E747BA" w:rsidP="00E747BA">
            <w:r>
              <w:t>Tuổi th</w:t>
            </w:r>
            <w:r>
              <w:rPr>
                <w:rFonts w:hint="eastAsia"/>
              </w:rPr>
              <w:t>ơ</w:t>
            </w:r>
            <w:r>
              <w:t xml:space="preserve"> con thả trên đồng.</w:t>
            </w:r>
          </w:p>
          <w:p w:rsidR="00E747BA" w:rsidRDefault="00E747BA" w:rsidP="00E747BA">
            <w:r>
              <w:t>Quê H</w:t>
            </w:r>
            <w:r>
              <w:rPr>
                <w:rFonts w:hint="eastAsia"/>
              </w:rPr>
              <w:t>ươ</w:t>
            </w:r>
            <w:r>
              <w:t>ng là con đò nhỏ,</w:t>
            </w:r>
          </w:p>
          <w:p w:rsidR="00E747BA" w:rsidRDefault="00E747BA" w:rsidP="00E747BA">
            <w:r>
              <w:rPr>
                <w:rFonts w:hint="eastAsia"/>
              </w:rPr>
              <w:t>Ê</w:t>
            </w:r>
            <w:r>
              <w:t>m đềm khua n</w:t>
            </w:r>
            <w:r>
              <w:rPr>
                <w:rFonts w:hint="eastAsia"/>
              </w:rPr>
              <w:t>ư</w:t>
            </w:r>
            <w:r>
              <w:t>ớc ven sông.</w:t>
            </w:r>
          </w:p>
          <w:p w:rsidR="00E747BA" w:rsidRDefault="00E747BA" w:rsidP="00E747BA"/>
          <w:p w:rsidR="00E747BA" w:rsidRDefault="00E747BA" w:rsidP="00E747BA">
            <w:r>
              <w:t>Quê H</w:t>
            </w:r>
            <w:r>
              <w:rPr>
                <w:rFonts w:hint="eastAsia"/>
              </w:rPr>
              <w:t>ươ</w:t>
            </w:r>
            <w:r>
              <w:t>ng là vòng tay ấm,</w:t>
            </w:r>
          </w:p>
          <w:p w:rsidR="00E747BA" w:rsidRDefault="00E747BA" w:rsidP="00E747BA">
            <w:r>
              <w:t>Con nằm ngủ giữa m</w:t>
            </w:r>
            <w:r>
              <w:rPr>
                <w:rFonts w:hint="eastAsia"/>
              </w:rPr>
              <w:t>ư</w:t>
            </w:r>
            <w:r>
              <w:t>a đêm.</w:t>
            </w:r>
          </w:p>
          <w:p w:rsidR="00E747BA" w:rsidRDefault="00E747BA" w:rsidP="00E747BA">
            <w:r>
              <w:t>Quê h</w:t>
            </w:r>
            <w:r>
              <w:rPr>
                <w:rFonts w:hint="eastAsia"/>
              </w:rPr>
              <w:t>ươ</w:t>
            </w:r>
            <w:r>
              <w:t xml:space="preserve">ng là đêm trăng tỏ, </w:t>
            </w:r>
          </w:p>
          <w:p w:rsidR="00E747BA" w:rsidRDefault="00E747BA" w:rsidP="00E747BA">
            <w:r>
              <w:t>Hoa cau rụng trắng ngoài thềm.</w:t>
            </w:r>
          </w:p>
          <w:p w:rsidR="00E747BA" w:rsidRDefault="00E747BA" w:rsidP="00E747BA"/>
          <w:p w:rsidR="00E747BA" w:rsidRDefault="00E747BA" w:rsidP="00E747BA">
            <w:r>
              <w:t>Quê H</w:t>
            </w:r>
            <w:r>
              <w:rPr>
                <w:rFonts w:hint="eastAsia"/>
              </w:rPr>
              <w:t>ươ</w:t>
            </w:r>
            <w:r>
              <w:t>ng là vòng hoa bí,</w:t>
            </w:r>
          </w:p>
          <w:p w:rsidR="00E747BA" w:rsidRDefault="00E747BA" w:rsidP="00E747BA">
            <w:r>
              <w:t>Là hồng tím đậu mồng t</w:t>
            </w:r>
            <w:r>
              <w:rPr>
                <w:rFonts w:hint="eastAsia"/>
              </w:rPr>
              <w:t>ơ</w:t>
            </w:r>
            <w:r>
              <w:t>i,</w:t>
            </w:r>
          </w:p>
          <w:p w:rsidR="00E747BA" w:rsidRDefault="00E747BA" w:rsidP="00E747BA">
            <w:r>
              <w:t>Lá đỏ đôi bờ dâm bụt,</w:t>
            </w:r>
          </w:p>
          <w:p w:rsidR="00E747BA" w:rsidRDefault="00E747BA" w:rsidP="00E747BA">
            <w:r>
              <w:t>Màu hoa sen trắng tinh khôi.</w:t>
            </w:r>
          </w:p>
          <w:p w:rsidR="00E747BA" w:rsidRDefault="00E747BA" w:rsidP="00E747BA"/>
          <w:p w:rsidR="00E747BA" w:rsidRDefault="00E747BA" w:rsidP="00E747BA">
            <w:r>
              <w:t>Quê H</w:t>
            </w:r>
            <w:r>
              <w:rPr>
                <w:rFonts w:hint="eastAsia"/>
              </w:rPr>
              <w:t>ươ</w:t>
            </w:r>
            <w:r>
              <w:t>ng mỗi ng</w:t>
            </w:r>
            <w:r>
              <w:rPr>
                <w:rFonts w:hint="eastAsia"/>
              </w:rPr>
              <w:t>ư</w:t>
            </w:r>
            <w:r>
              <w:t xml:space="preserve">ời chỉ một </w:t>
            </w:r>
          </w:p>
          <w:p w:rsidR="00E747BA" w:rsidRDefault="00E747BA" w:rsidP="00E747BA">
            <w:r>
              <w:t>Nh</w:t>
            </w:r>
            <w:r>
              <w:rPr>
                <w:rFonts w:hint="eastAsia"/>
              </w:rPr>
              <w:t>ư</w:t>
            </w:r>
            <w:r>
              <w:t xml:space="preserve"> là chỉ một Mẹ thôi.</w:t>
            </w:r>
          </w:p>
          <w:p w:rsidR="00E747BA" w:rsidRDefault="00E747BA" w:rsidP="00E747BA">
            <w:r>
              <w:t>Quê H</w:t>
            </w:r>
            <w:r>
              <w:rPr>
                <w:rFonts w:hint="eastAsia"/>
              </w:rPr>
              <w:t>ươ</w:t>
            </w:r>
            <w:r>
              <w:t>ng nếu ai không nhớ</w:t>
            </w:r>
          </w:p>
          <w:p w:rsidR="00E747BA" w:rsidRDefault="00E747BA" w:rsidP="00E747BA">
            <w:r>
              <w:t>Sẽ không lớn nổi thành ng</w:t>
            </w:r>
            <w:r>
              <w:rPr>
                <w:rFonts w:hint="eastAsia"/>
              </w:rPr>
              <w:t>ư</w:t>
            </w:r>
            <w:r>
              <w:t>ời!</w:t>
            </w:r>
          </w:p>
          <w:p w:rsidR="00E747BA" w:rsidRPr="00E747BA" w:rsidRDefault="00E747BA" w:rsidP="00E747BA">
            <w:pPr>
              <w:ind w:firstLine="0"/>
            </w:pPr>
          </w:p>
        </w:tc>
        <w:tc>
          <w:tcPr>
            <w:tcW w:w="5400" w:type="dxa"/>
          </w:tcPr>
          <w:p w:rsidR="00E747BA" w:rsidRPr="00E747BA" w:rsidRDefault="00E747BA" w:rsidP="00E747BA">
            <w:pPr>
              <w:rPr>
                <w:b/>
                <w:i/>
              </w:rPr>
            </w:pPr>
            <w:r w:rsidRPr="00E747BA">
              <w:rPr>
                <w:b/>
                <w:i/>
              </w:rPr>
              <w:t>HOMELAND</w:t>
            </w:r>
          </w:p>
          <w:p w:rsidR="00E747BA" w:rsidRPr="00E747BA" w:rsidRDefault="00E747BA" w:rsidP="00E747BA">
            <w:pPr>
              <w:rPr>
                <w:b/>
                <w:i/>
              </w:rPr>
            </w:pPr>
            <w:r w:rsidRPr="00E747BA">
              <w:rPr>
                <w:b/>
                <w:i/>
              </w:rPr>
              <w:t>Your First Lesson</w:t>
            </w:r>
          </w:p>
          <w:p w:rsidR="00E747BA" w:rsidRDefault="00E747BA" w:rsidP="00E747BA"/>
          <w:p w:rsidR="00E747BA" w:rsidRDefault="00E747BA" w:rsidP="00E747BA">
            <w:r>
              <w:t>What’s Homeland, Mommy,</w:t>
            </w:r>
          </w:p>
          <w:p w:rsidR="00E747BA" w:rsidRDefault="00E747BA" w:rsidP="00E747BA">
            <w:r>
              <w:t>That teacher asks me to love</w:t>
            </w:r>
            <w:r w:rsidRPr="001F4DF0">
              <w:rPr>
                <w:rFonts w:ascii="Times New Roman" w:hAnsi="Times New Roman"/>
              </w:rPr>
              <w:t>?</w:t>
            </w:r>
          </w:p>
          <w:p w:rsidR="00E747BA" w:rsidRDefault="00E747BA" w:rsidP="00E747BA">
            <w:r>
              <w:t>That everybody has to keep in his/her mind</w:t>
            </w:r>
          </w:p>
          <w:p w:rsidR="00E747BA" w:rsidRDefault="00E747BA" w:rsidP="00E747BA">
            <w:r>
              <w:t>Everywhere he/she has to go</w:t>
            </w:r>
            <w:r w:rsidRPr="001F4DF0">
              <w:rPr>
                <w:rFonts w:ascii="Times New Roman" w:hAnsi="Times New Roman"/>
              </w:rPr>
              <w:t>?</w:t>
            </w:r>
          </w:p>
          <w:p w:rsidR="00E747BA" w:rsidRDefault="00E747BA" w:rsidP="00E747BA"/>
          <w:p w:rsidR="00E747BA" w:rsidRDefault="00E747BA" w:rsidP="00E747BA">
            <w:r>
              <w:t>Homeland is sweet carambola bunch</w:t>
            </w:r>
          </w:p>
          <w:p w:rsidR="00E747BA" w:rsidRDefault="00E747BA" w:rsidP="00E747BA">
            <w:r>
              <w:t>Every day pick up children.</w:t>
            </w:r>
          </w:p>
          <w:p w:rsidR="00E747BA" w:rsidRDefault="00E747BA" w:rsidP="00E747BA">
            <w:r>
              <w:t>Homeland is the path to school</w:t>
            </w:r>
          </w:p>
          <w:p w:rsidR="00E747BA" w:rsidRDefault="00E747BA" w:rsidP="00E747BA">
            <w:r>
              <w:t>You walk watching yellow butterflies.</w:t>
            </w:r>
          </w:p>
          <w:p w:rsidR="00E747BA" w:rsidRDefault="00E747BA" w:rsidP="00E747BA"/>
          <w:p w:rsidR="00E747BA" w:rsidRDefault="00E747BA" w:rsidP="00E747BA">
            <w:r>
              <w:t>Homeland is blue kites</w:t>
            </w:r>
          </w:p>
          <w:p w:rsidR="00E747BA" w:rsidRDefault="00E747BA" w:rsidP="00E747BA">
            <w:r>
              <w:t>You fly in the countryside.</w:t>
            </w:r>
          </w:p>
          <w:p w:rsidR="00E747BA" w:rsidRDefault="00E747BA" w:rsidP="00E747BA">
            <w:r>
              <w:t>Homeland is the small boat</w:t>
            </w:r>
          </w:p>
          <w:p w:rsidR="00E747BA" w:rsidRDefault="00E747BA" w:rsidP="00E747BA">
            <w:r>
              <w:t>Making gentle noise along rivers.</w:t>
            </w:r>
          </w:p>
          <w:p w:rsidR="00E747BA" w:rsidRDefault="00E747BA" w:rsidP="00E747BA"/>
          <w:p w:rsidR="00E747BA" w:rsidRDefault="00E747BA" w:rsidP="00E747BA">
            <w:r>
              <w:t>Homeland is warm arms</w:t>
            </w:r>
          </w:p>
          <w:p w:rsidR="00E747BA" w:rsidRDefault="00E747BA" w:rsidP="00E747BA">
            <w:r>
              <w:t>Holding you asleep in rainy nights.</w:t>
            </w:r>
          </w:p>
          <w:p w:rsidR="00E747BA" w:rsidRDefault="00E747BA" w:rsidP="00E747BA">
            <w:r>
              <w:t>Homeland is moonlight nights</w:t>
            </w:r>
          </w:p>
          <w:p w:rsidR="00E747BA" w:rsidRDefault="00E747BA" w:rsidP="00E747BA">
            <w:r>
              <w:t>Areca flowers falling in corridors.</w:t>
            </w:r>
          </w:p>
          <w:p w:rsidR="00E747BA" w:rsidRDefault="00E747BA" w:rsidP="00E747BA"/>
          <w:p w:rsidR="00E747BA" w:rsidRDefault="00E747BA" w:rsidP="00E747BA">
            <w:r>
              <w:t>Homeland is pumpkin blossom</w:t>
            </w:r>
          </w:p>
          <w:p w:rsidR="00E747BA" w:rsidRDefault="00E747BA" w:rsidP="00E747BA">
            <w:r>
              <w:t>And the purple Malabar night-shade,</w:t>
            </w:r>
          </w:p>
          <w:p w:rsidR="00E747BA" w:rsidRDefault="00E747BA" w:rsidP="00E747BA">
            <w:r>
              <w:t>And red hibiscus leaves at hedges,</w:t>
            </w:r>
          </w:p>
          <w:p w:rsidR="00E747BA" w:rsidRDefault="00E747BA" w:rsidP="00E747BA">
            <w:r>
              <w:t>And beautiful white lotus bloom.</w:t>
            </w:r>
          </w:p>
          <w:p w:rsidR="00E747BA" w:rsidRDefault="00E747BA" w:rsidP="00E747BA"/>
          <w:p w:rsidR="00E747BA" w:rsidRDefault="00E747BA" w:rsidP="00E747BA">
            <w:r>
              <w:t>Homeland belongs to everyone</w:t>
            </w:r>
          </w:p>
          <w:p w:rsidR="00E747BA" w:rsidRDefault="00E747BA" w:rsidP="00E747BA">
            <w:r>
              <w:t>As unique Mother to her Kids.</w:t>
            </w:r>
          </w:p>
          <w:p w:rsidR="00E747BA" w:rsidRDefault="00E747BA" w:rsidP="00E747BA">
            <w:r>
              <w:t>Homeland is that whoever doesn’t keep</w:t>
            </w:r>
          </w:p>
          <w:p w:rsidR="00E747BA" w:rsidRDefault="00E747BA" w:rsidP="00DC2E09">
            <w:r>
              <w:t>In his mi</w:t>
            </w:r>
            <w:r w:rsidR="00DC2E09">
              <w:t>nd, would feel hard to grow up!</w:t>
            </w:r>
          </w:p>
          <w:p w:rsidR="00E747BA" w:rsidRPr="00630696" w:rsidRDefault="00E747BA" w:rsidP="00DC2E09">
            <w:pPr>
              <w:spacing w:after="120"/>
              <w:jc w:val="right"/>
              <w:rPr>
                <w:i/>
              </w:rPr>
            </w:pPr>
            <w:r w:rsidRPr="00630696">
              <w:rPr>
                <w:i/>
              </w:rPr>
              <w:t xml:space="preserve">Chuyển ngữ tiếng Anh (không rõ tên) </w:t>
            </w:r>
          </w:p>
        </w:tc>
      </w:tr>
    </w:tbl>
    <w:p w:rsidR="00157CD7" w:rsidRDefault="00157CD7" w:rsidP="00630696">
      <w:pPr>
        <w:sectPr w:rsidR="00157CD7" w:rsidSect="00ED55D5">
          <w:pgSz w:w="12240" w:h="15840"/>
          <w:pgMar w:top="1152" w:right="2340" w:bottom="1224" w:left="1152" w:header="720" w:footer="720" w:gutter="0"/>
          <w:cols w:space="432"/>
          <w:docGrid w:linePitch="360"/>
        </w:sectPr>
      </w:pPr>
    </w:p>
    <w:p w:rsidR="003A7199" w:rsidRDefault="003A7199" w:rsidP="003A7199">
      <w:pPr>
        <w:pStyle w:val="NoSpacing"/>
      </w:pPr>
      <w:r>
        <w:rPr>
          <w:noProof/>
        </w:rPr>
        <w:drawing>
          <wp:anchor distT="0" distB="0" distL="114300" distR="114300" simplePos="0" relativeHeight="251662336" behindDoc="0" locked="0" layoutInCell="1" allowOverlap="1">
            <wp:simplePos x="0" y="0"/>
            <wp:positionH relativeFrom="column">
              <wp:posOffset>1811655</wp:posOffset>
            </wp:positionH>
            <wp:positionV relativeFrom="paragraph">
              <wp:posOffset>-71755</wp:posOffset>
            </wp:positionV>
            <wp:extent cx="2686050" cy="268605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27d6d2dffd546982818a8ab8469542_1454404836.jpg"/>
                    <pic:cNvPicPr/>
                  </pic:nvPicPr>
                  <pic:blipFill>
                    <a:blip r:embed="rId35">
                      <a:extLst>
                        <a:ext uri="{BEBA8EAE-BF5A-486C-A8C5-ECC9F3942E4B}">
                          <a14:imgProps xmlns:a14="http://schemas.microsoft.com/office/drawing/2010/main">
                            <a14:imgLayer r:embed="rId3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14:sizeRelH relativeFrom="page">
              <wp14:pctWidth>0</wp14:pctWidth>
            </wp14:sizeRelH>
            <wp14:sizeRelV relativeFrom="page">
              <wp14:pctHeight>0</wp14:pctHeight>
            </wp14:sizeRelV>
          </wp:anchor>
        </w:drawing>
      </w:r>
    </w:p>
    <w:p w:rsidR="00630696" w:rsidRDefault="00E7201F" w:rsidP="003A7199">
      <w:pPr>
        <w:spacing w:before="120"/>
        <w:ind w:firstLine="0"/>
        <w:jc w:val="center"/>
      </w:pPr>
      <w:r>
        <w:t>Từ bài th</w:t>
      </w:r>
      <w:r>
        <w:rPr>
          <w:rFonts w:hint="eastAsia"/>
        </w:rPr>
        <w:t>ơ</w:t>
      </w:r>
      <w:r>
        <w:t xml:space="preserve"> của Đỗ Trung Quân trên đây, </w:t>
      </w:r>
      <w:r w:rsidR="003A7199">
        <w:br/>
      </w:r>
      <w:r>
        <w:t>Ch</w:t>
      </w:r>
      <w:r>
        <w:rPr>
          <w:rFonts w:hint="eastAsia"/>
        </w:rPr>
        <w:t>ươ</w:t>
      </w:r>
      <w:r>
        <w:t>ng Đài gửi tặng độc giả hai bài th</w:t>
      </w:r>
      <w:r>
        <w:rPr>
          <w:rFonts w:hint="eastAsia"/>
        </w:rPr>
        <w:t>ơ</w:t>
      </w:r>
      <w:r>
        <w:t xml:space="preserve"> họa d</w:t>
      </w:r>
      <w:r>
        <w:rPr>
          <w:rFonts w:hint="eastAsia"/>
        </w:rPr>
        <w:t>ư</w:t>
      </w:r>
      <w:r>
        <w:t>ớ</w:t>
      </w:r>
      <w:r w:rsidR="00630696">
        <w:t>i đây.</w:t>
      </w:r>
    </w:p>
    <w:p w:rsidR="00630696" w:rsidRDefault="00630696" w:rsidP="00630696">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630696" w:rsidTr="005606AC">
        <w:tc>
          <w:tcPr>
            <w:tcW w:w="5076" w:type="dxa"/>
          </w:tcPr>
          <w:p w:rsidR="00630696" w:rsidRDefault="00630696" w:rsidP="00630696">
            <w:pPr>
              <w:jc w:val="center"/>
            </w:pPr>
            <w:r w:rsidRPr="00630696">
              <w:rPr>
                <w:rStyle w:val="TitleChar"/>
              </w:rPr>
              <w:t>Quê H</w:t>
            </w:r>
            <w:r w:rsidRPr="00630696">
              <w:rPr>
                <w:rStyle w:val="TitleChar"/>
                <w:rFonts w:hint="eastAsia"/>
              </w:rPr>
              <w:t>ươ</w:t>
            </w:r>
            <w:r w:rsidRPr="00630696">
              <w:rPr>
                <w:rStyle w:val="TitleChar"/>
              </w:rPr>
              <w:t>ng!</w:t>
            </w:r>
          </w:p>
          <w:p w:rsidR="00630696" w:rsidRPr="00630696" w:rsidRDefault="00630696" w:rsidP="00630696">
            <w:pPr>
              <w:pStyle w:val="NoSpacing"/>
            </w:pPr>
            <w:r>
              <w:t>“</w:t>
            </w:r>
            <w:r w:rsidRPr="00630696">
              <w:t>Quê h</w:t>
            </w:r>
            <w:r w:rsidRPr="00630696">
              <w:rPr>
                <w:rFonts w:hint="eastAsia"/>
              </w:rPr>
              <w:t>ươ</w:t>
            </w:r>
            <w:r w:rsidRPr="00630696">
              <w:t>ng là gì hở mẹ</w:t>
            </w:r>
          </w:p>
          <w:p w:rsidR="00630696" w:rsidRPr="00630696" w:rsidRDefault="00630696" w:rsidP="00630696">
            <w:pPr>
              <w:pStyle w:val="NoSpacing"/>
            </w:pPr>
            <w:r w:rsidRPr="00630696">
              <w:t>Mà sao cô giáo dạy phải yêu</w:t>
            </w:r>
          </w:p>
          <w:p w:rsidR="00630696" w:rsidRPr="00630696" w:rsidRDefault="00630696" w:rsidP="00630696">
            <w:pPr>
              <w:pStyle w:val="NoSpacing"/>
            </w:pPr>
            <w:r w:rsidRPr="00630696">
              <w:t>Quê h</w:t>
            </w:r>
            <w:r w:rsidRPr="00630696">
              <w:rPr>
                <w:rFonts w:hint="eastAsia"/>
              </w:rPr>
              <w:t>ươ</w:t>
            </w:r>
            <w:r w:rsidRPr="00630696">
              <w:t>ng là gì hở mẹ</w:t>
            </w:r>
          </w:p>
          <w:p w:rsidR="00630696" w:rsidRPr="00630696" w:rsidRDefault="00630696" w:rsidP="00630696">
            <w:pPr>
              <w:pStyle w:val="NoSpacing"/>
            </w:pPr>
            <w:r w:rsidRPr="00630696">
              <w:t>Ai đi xa cũng nhớ nhiề</w:t>
            </w:r>
            <w:r>
              <w:t>u”</w:t>
            </w:r>
          </w:p>
          <w:p w:rsidR="00630696" w:rsidRPr="00630696" w:rsidRDefault="00630696" w:rsidP="00630696">
            <w:pPr>
              <w:pStyle w:val="NoSpacing"/>
              <w:rPr>
                <w:i w:val="0"/>
              </w:rPr>
            </w:pPr>
            <w:r w:rsidRPr="00630696">
              <w:rPr>
                <w:i w:val="0"/>
              </w:rPr>
              <w:t>Quê h</w:t>
            </w:r>
            <w:r w:rsidRPr="00630696">
              <w:rPr>
                <w:rFonts w:hint="eastAsia"/>
                <w:i w:val="0"/>
              </w:rPr>
              <w:t>ươ</w:t>
            </w:r>
            <w:r w:rsidRPr="00630696">
              <w:rPr>
                <w:i w:val="0"/>
              </w:rPr>
              <w:t>ng là những cánh diều</w:t>
            </w:r>
          </w:p>
          <w:p w:rsidR="00630696" w:rsidRPr="00630696" w:rsidRDefault="00630696" w:rsidP="00630696">
            <w:pPr>
              <w:pStyle w:val="NoSpacing"/>
              <w:rPr>
                <w:i w:val="0"/>
              </w:rPr>
            </w:pPr>
            <w:r w:rsidRPr="00630696">
              <w:rPr>
                <w:i w:val="0"/>
              </w:rPr>
              <w:t>Tung bay trong gió những chiều hè sang</w:t>
            </w:r>
          </w:p>
          <w:p w:rsidR="00630696" w:rsidRPr="00630696" w:rsidRDefault="00630696" w:rsidP="00630696">
            <w:pPr>
              <w:pStyle w:val="NoSpacing"/>
              <w:rPr>
                <w:i w:val="0"/>
              </w:rPr>
            </w:pPr>
            <w:r w:rsidRPr="00630696">
              <w:rPr>
                <w:i w:val="0"/>
              </w:rPr>
              <w:t>Quê h</w:t>
            </w:r>
            <w:r w:rsidRPr="00630696">
              <w:rPr>
                <w:rFonts w:hint="eastAsia"/>
                <w:i w:val="0"/>
              </w:rPr>
              <w:t>ươ</w:t>
            </w:r>
            <w:r w:rsidRPr="00630696">
              <w:rPr>
                <w:i w:val="0"/>
              </w:rPr>
              <w:t>ng đồng lúa rực vàng</w:t>
            </w:r>
          </w:p>
          <w:p w:rsidR="00630696" w:rsidRPr="00630696" w:rsidRDefault="00630696" w:rsidP="00630696">
            <w:pPr>
              <w:pStyle w:val="NoSpacing"/>
              <w:rPr>
                <w:i w:val="0"/>
              </w:rPr>
            </w:pPr>
            <w:r w:rsidRPr="00630696">
              <w:rPr>
                <w:i w:val="0"/>
              </w:rPr>
              <w:t>Hạt bông nặng trỉu mùa màng bội thu</w:t>
            </w:r>
          </w:p>
          <w:p w:rsidR="00630696" w:rsidRPr="00630696" w:rsidRDefault="00630696" w:rsidP="00630696">
            <w:pPr>
              <w:pStyle w:val="NoSpacing"/>
              <w:rPr>
                <w:i w:val="0"/>
              </w:rPr>
            </w:pPr>
            <w:r w:rsidRPr="00630696">
              <w:rPr>
                <w:i w:val="0"/>
              </w:rPr>
              <w:t>Quê h</w:t>
            </w:r>
            <w:r w:rsidRPr="00630696">
              <w:rPr>
                <w:rFonts w:hint="eastAsia"/>
                <w:i w:val="0"/>
              </w:rPr>
              <w:t>ươ</w:t>
            </w:r>
            <w:r w:rsidRPr="00630696">
              <w:rPr>
                <w:i w:val="0"/>
              </w:rPr>
              <w:t>ng là tiếng mẹ ru</w:t>
            </w:r>
          </w:p>
          <w:p w:rsidR="00630696" w:rsidRPr="00630696" w:rsidRDefault="00630696" w:rsidP="00630696">
            <w:pPr>
              <w:pStyle w:val="NoSpacing"/>
              <w:rPr>
                <w:i w:val="0"/>
              </w:rPr>
            </w:pPr>
            <w:r w:rsidRPr="00630696">
              <w:rPr>
                <w:i w:val="0"/>
              </w:rPr>
              <w:t xml:space="preserve">Ầu </w:t>
            </w:r>
            <w:r w:rsidRPr="00630696">
              <w:rPr>
                <w:rFonts w:hint="eastAsia"/>
                <w:i w:val="0"/>
              </w:rPr>
              <w:t>ơ</w:t>
            </w:r>
            <w:r w:rsidRPr="00630696">
              <w:rPr>
                <w:i w:val="0"/>
              </w:rPr>
              <w:t xml:space="preserve"> kẽo kẹ</w:t>
            </w:r>
            <w:r>
              <w:rPr>
                <w:i w:val="0"/>
              </w:rPr>
              <w:t xml:space="preserve">t </w:t>
            </w:r>
            <w:r w:rsidRPr="00630696">
              <w:rPr>
                <w:i w:val="0"/>
              </w:rPr>
              <w:t>vi vu tr</w:t>
            </w:r>
            <w:r w:rsidRPr="00630696">
              <w:rPr>
                <w:rFonts w:hint="eastAsia"/>
                <w:i w:val="0"/>
              </w:rPr>
              <w:t>ư</w:t>
            </w:r>
            <w:r w:rsidRPr="00630696">
              <w:rPr>
                <w:i w:val="0"/>
              </w:rPr>
              <w:t>a hè</w:t>
            </w:r>
          </w:p>
          <w:p w:rsidR="00630696" w:rsidRPr="00630696" w:rsidRDefault="00630696" w:rsidP="00630696">
            <w:pPr>
              <w:pStyle w:val="NoSpacing"/>
              <w:rPr>
                <w:i w:val="0"/>
              </w:rPr>
            </w:pPr>
            <w:r w:rsidRPr="00630696">
              <w:rPr>
                <w:i w:val="0"/>
              </w:rPr>
              <w:t>Quê h</w:t>
            </w:r>
            <w:r w:rsidRPr="00630696">
              <w:rPr>
                <w:rFonts w:hint="eastAsia"/>
                <w:i w:val="0"/>
              </w:rPr>
              <w:t>ươ</w:t>
            </w:r>
            <w:r w:rsidRPr="00630696">
              <w:rPr>
                <w:i w:val="0"/>
              </w:rPr>
              <w:t>ng là những lũy tre</w:t>
            </w:r>
          </w:p>
          <w:p w:rsidR="00630696" w:rsidRPr="00630696" w:rsidRDefault="00630696" w:rsidP="00630696">
            <w:pPr>
              <w:pStyle w:val="NoSpacing"/>
              <w:rPr>
                <w:i w:val="0"/>
              </w:rPr>
            </w:pPr>
            <w:r w:rsidRPr="00630696">
              <w:rPr>
                <w:i w:val="0"/>
              </w:rPr>
              <w:t>Là th</w:t>
            </w:r>
            <w:r w:rsidRPr="00630696">
              <w:rPr>
                <w:rFonts w:hint="eastAsia"/>
                <w:i w:val="0"/>
              </w:rPr>
              <w:t>ơ</w:t>
            </w:r>
            <w:r w:rsidRPr="00630696">
              <w:rPr>
                <w:i w:val="0"/>
              </w:rPr>
              <w:t xml:space="preserve"> lục bát câu vè dân gian</w:t>
            </w:r>
          </w:p>
          <w:p w:rsidR="00630696" w:rsidRPr="00630696" w:rsidRDefault="00630696" w:rsidP="00630696">
            <w:pPr>
              <w:pStyle w:val="NoSpacing"/>
              <w:rPr>
                <w:i w:val="0"/>
              </w:rPr>
            </w:pPr>
            <w:r w:rsidRPr="00630696">
              <w:rPr>
                <w:i w:val="0"/>
              </w:rPr>
              <w:t>Quê h</w:t>
            </w:r>
            <w:r w:rsidRPr="00630696">
              <w:rPr>
                <w:rFonts w:hint="eastAsia"/>
                <w:i w:val="0"/>
              </w:rPr>
              <w:t>ươ</w:t>
            </w:r>
            <w:r w:rsidRPr="00630696">
              <w:rPr>
                <w:i w:val="0"/>
              </w:rPr>
              <w:t>ng điệu lý nồng nàn</w:t>
            </w:r>
          </w:p>
          <w:p w:rsidR="00630696" w:rsidRPr="00630696" w:rsidRDefault="00630696" w:rsidP="00630696">
            <w:pPr>
              <w:pStyle w:val="NoSpacing"/>
              <w:rPr>
                <w:i w:val="0"/>
              </w:rPr>
            </w:pPr>
            <w:r w:rsidRPr="00630696">
              <w:rPr>
                <w:i w:val="0"/>
              </w:rPr>
              <w:t>Là tà áo trắng dịu dàng nên th</w:t>
            </w:r>
            <w:r w:rsidRPr="00630696">
              <w:rPr>
                <w:rFonts w:hint="eastAsia"/>
                <w:i w:val="0"/>
              </w:rPr>
              <w:t>ơ</w:t>
            </w:r>
          </w:p>
          <w:p w:rsidR="00630696" w:rsidRPr="00630696" w:rsidRDefault="00630696" w:rsidP="00630696">
            <w:pPr>
              <w:pStyle w:val="NoSpacing"/>
              <w:rPr>
                <w:i w:val="0"/>
              </w:rPr>
            </w:pPr>
            <w:r w:rsidRPr="00630696">
              <w:rPr>
                <w:i w:val="0"/>
              </w:rPr>
              <w:t>Quê h</w:t>
            </w:r>
            <w:r w:rsidRPr="00630696">
              <w:rPr>
                <w:rFonts w:hint="eastAsia"/>
                <w:i w:val="0"/>
              </w:rPr>
              <w:t>ươ</w:t>
            </w:r>
            <w:r w:rsidRPr="00630696">
              <w:rPr>
                <w:i w:val="0"/>
              </w:rPr>
              <w:t>ng ngày ấy mộng m</w:t>
            </w:r>
            <w:r w:rsidRPr="00630696">
              <w:rPr>
                <w:rFonts w:hint="eastAsia"/>
                <w:i w:val="0"/>
              </w:rPr>
              <w:t>ơ</w:t>
            </w:r>
          </w:p>
          <w:p w:rsidR="00630696" w:rsidRPr="00630696" w:rsidRDefault="00630696" w:rsidP="00630696">
            <w:pPr>
              <w:pStyle w:val="NoSpacing"/>
              <w:rPr>
                <w:i w:val="0"/>
              </w:rPr>
            </w:pPr>
            <w:r w:rsidRPr="00630696">
              <w:rPr>
                <w:i w:val="0"/>
              </w:rPr>
              <w:t>Thời gian một thoáng tuổi th</w:t>
            </w:r>
            <w:r w:rsidRPr="00630696">
              <w:rPr>
                <w:rFonts w:hint="eastAsia"/>
                <w:i w:val="0"/>
              </w:rPr>
              <w:t>ơ</w:t>
            </w:r>
            <w:r w:rsidRPr="00630696">
              <w:rPr>
                <w:i w:val="0"/>
              </w:rPr>
              <w:t xml:space="preserve"> qua rồi</w:t>
            </w:r>
          </w:p>
          <w:p w:rsidR="00630696" w:rsidRPr="00630696" w:rsidRDefault="00630696" w:rsidP="00630696">
            <w:pPr>
              <w:pStyle w:val="NoSpacing"/>
              <w:rPr>
                <w:i w:val="0"/>
              </w:rPr>
            </w:pPr>
            <w:r w:rsidRPr="00630696">
              <w:rPr>
                <w:i w:val="0"/>
              </w:rPr>
              <w:t>Quê H</w:t>
            </w:r>
            <w:r w:rsidRPr="00630696">
              <w:rPr>
                <w:rFonts w:hint="eastAsia"/>
                <w:i w:val="0"/>
              </w:rPr>
              <w:t>ươ</w:t>
            </w:r>
            <w:r w:rsidRPr="00630696">
              <w:rPr>
                <w:i w:val="0"/>
              </w:rPr>
              <w:t>ng kỷ niệm trong tôi</w:t>
            </w:r>
          </w:p>
          <w:p w:rsidR="00630696" w:rsidRDefault="00630696" w:rsidP="00630696">
            <w:pPr>
              <w:pStyle w:val="NoSpacing"/>
              <w:rPr>
                <w:i w:val="0"/>
              </w:rPr>
            </w:pPr>
            <w:r w:rsidRPr="00630696">
              <w:rPr>
                <w:i w:val="0"/>
              </w:rPr>
              <w:t>Quê h</w:t>
            </w:r>
            <w:r w:rsidRPr="00630696">
              <w:rPr>
                <w:rFonts w:hint="eastAsia"/>
                <w:i w:val="0"/>
              </w:rPr>
              <w:t>ươ</w:t>
            </w:r>
            <w:r w:rsidRPr="00630696">
              <w:rPr>
                <w:i w:val="0"/>
              </w:rPr>
              <w:t>ng in dấu một đời nhớ th</w:t>
            </w:r>
            <w:r w:rsidRPr="00630696">
              <w:rPr>
                <w:rFonts w:hint="eastAsia"/>
                <w:i w:val="0"/>
              </w:rPr>
              <w:t>ươ</w:t>
            </w:r>
            <w:r w:rsidRPr="00630696">
              <w:rPr>
                <w:i w:val="0"/>
              </w:rPr>
              <w:t>ng!</w:t>
            </w:r>
          </w:p>
          <w:p w:rsidR="00B40F3A" w:rsidRPr="00B40F3A" w:rsidRDefault="00B40F3A" w:rsidP="00B40F3A"/>
          <w:p w:rsidR="00630696" w:rsidRPr="00630696" w:rsidRDefault="00630696" w:rsidP="00630696">
            <w:pPr>
              <w:jc w:val="right"/>
              <w:rPr>
                <w:i/>
              </w:rPr>
            </w:pPr>
            <w:r w:rsidRPr="00630696">
              <w:rPr>
                <w:i/>
              </w:rPr>
              <w:t>Ch</w:t>
            </w:r>
            <w:r w:rsidRPr="00630696">
              <w:rPr>
                <w:rFonts w:hint="eastAsia"/>
                <w:i/>
              </w:rPr>
              <w:t>ươ</w:t>
            </w:r>
            <w:r w:rsidRPr="00630696">
              <w:rPr>
                <w:i/>
              </w:rPr>
              <w:t>ng Đài 11/28/17</w:t>
            </w:r>
            <w:r>
              <w:rPr>
                <w:i/>
              </w:rPr>
              <w:br w:type="column"/>
            </w:r>
          </w:p>
          <w:p w:rsidR="00630696" w:rsidRDefault="00630696" w:rsidP="00630696">
            <w:pPr>
              <w:ind w:firstLine="0"/>
            </w:pPr>
          </w:p>
        </w:tc>
        <w:tc>
          <w:tcPr>
            <w:tcW w:w="5076" w:type="dxa"/>
          </w:tcPr>
          <w:p w:rsidR="00630696" w:rsidRPr="00630696" w:rsidRDefault="00630696" w:rsidP="00630696">
            <w:pPr>
              <w:jc w:val="center"/>
              <w:rPr>
                <w:rStyle w:val="TitleChar"/>
              </w:rPr>
            </w:pPr>
            <w:r w:rsidRPr="00630696">
              <w:rPr>
                <w:rStyle w:val="TitleChar"/>
              </w:rPr>
              <w:t>Quê H</w:t>
            </w:r>
            <w:r w:rsidRPr="00630696">
              <w:rPr>
                <w:rStyle w:val="TitleChar"/>
                <w:rFonts w:hint="eastAsia"/>
              </w:rPr>
              <w:t>ươ</w:t>
            </w:r>
            <w:r w:rsidRPr="00630696">
              <w:rPr>
                <w:rStyle w:val="TitleChar"/>
              </w:rPr>
              <w:t>ng X</w:t>
            </w:r>
            <w:r w:rsidRPr="00630696">
              <w:rPr>
                <w:rStyle w:val="TitleChar"/>
                <w:rFonts w:hint="eastAsia"/>
              </w:rPr>
              <w:t>ư</w:t>
            </w:r>
            <w:r w:rsidRPr="00630696">
              <w:rPr>
                <w:rStyle w:val="TitleChar"/>
              </w:rPr>
              <w:t>a Và Nay!</w:t>
            </w:r>
          </w:p>
          <w:p w:rsidR="00630696" w:rsidRPr="00B40F3A" w:rsidRDefault="00B40F3A" w:rsidP="00B40F3A">
            <w:pPr>
              <w:pStyle w:val="NoSpacing"/>
            </w:pPr>
            <w:r>
              <w:t>“</w:t>
            </w:r>
            <w:r w:rsidR="00630696" w:rsidRPr="00B40F3A">
              <w:t>Quê h</w:t>
            </w:r>
            <w:r w:rsidR="00630696" w:rsidRPr="00B40F3A">
              <w:rPr>
                <w:rFonts w:hint="eastAsia"/>
              </w:rPr>
              <w:t>ươ</w:t>
            </w:r>
            <w:r w:rsidR="00630696" w:rsidRPr="00B40F3A">
              <w:t>ng là gì hở mẹ</w:t>
            </w:r>
          </w:p>
          <w:p w:rsidR="00630696" w:rsidRPr="00B40F3A" w:rsidRDefault="00630696" w:rsidP="00B40F3A">
            <w:pPr>
              <w:pStyle w:val="NoSpacing"/>
            </w:pPr>
            <w:r w:rsidRPr="00B40F3A">
              <w:t>Mà sao cô giáo dạy phải yêu</w:t>
            </w:r>
          </w:p>
          <w:p w:rsidR="00630696" w:rsidRPr="00B40F3A" w:rsidRDefault="00630696" w:rsidP="00B40F3A">
            <w:pPr>
              <w:pStyle w:val="NoSpacing"/>
            </w:pPr>
            <w:r w:rsidRPr="00B40F3A">
              <w:t>Quê h</w:t>
            </w:r>
            <w:r w:rsidRPr="00B40F3A">
              <w:rPr>
                <w:rFonts w:hint="eastAsia"/>
              </w:rPr>
              <w:t>ươ</w:t>
            </w:r>
            <w:r w:rsidRPr="00B40F3A">
              <w:t>ng là gì hở mẹ</w:t>
            </w:r>
          </w:p>
          <w:p w:rsidR="00630696" w:rsidRDefault="00630696" w:rsidP="00B40F3A">
            <w:pPr>
              <w:pStyle w:val="NoSpacing"/>
            </w:pPr>
            <w:r w:rsidRPr="00B40F3A">
              <w:t>Ai đi xa cũng nhớ nhiề</w:t>
            </w:r>
            <w:r w:rsidR="00B40F3A">
              <w:t>u”</w:t>
            </w:r>
          </w:p>
          <w:p w:rsidR="00630696" w:rsidRPr="00B40F3A" w:rsidRDefault="00630696" w:rsidP="00B40F3A">
            <w:pPr>
              <w:pStyle w:val="NoSpacing"/>
              <w:rPr>
                <w:i w:val="0"/>
              </w:rPr>
            </w:pPr>
            <w:r w:rsidRPr="00B40F3A">
              <w:rPr>
                <w:b/>
                <w:i w:val="0"/>
              </w:rPr>
              <w:t>Quê h</w:t>
            </w:r>
            <w:r w:rsidRPr="00B40F3A">
              <w:rPr>
                <w:rFonts w:hint="eastAsia"/>
                <w:b/>
                <w:i w:val="0"/>
              </w:rPr>
              <w:t>ươ</w:t>
            </w:r>
            <w:r w:rsidRPr="00B40F3A">
              <w:rPr>
                <w:b/>
                <w:i w:val="0"/>
              </w:rPr>
              <w:t>ng x</w:t>
            </w:r>
            <w:r w:rsidRPr="00B40F3A">
              <w:rPr>
                <w:rFonts w:hint="eastAsia"/>
                <w:b/>
                <w:i w:val="0"/>
              </w:rPr>
              <w:t>ư</w:t>
            </w:r>
            <w:r w:rsidRPr="00B40F3A">
              <w:rPr>
                <w:b/>
                <w:i w:val="0"/>
              </w:rPr>
              <w:t>a</w:t>
            </w:r>
            <w:r w:rsidRPr="00B40F3A">
              <w:rPr>
                <w:i w:val="0"/>
              </w:rPr>
              <w:t xml:space="preserve"> những cánh diều</w:t>
            </w:r>
          </w:p>
          <w:p w:rsidR="00630696" w:rsidRPr="00B40F3A" w:rsidRDefault="00630696" w:rsidP="00B40F3A">
            <w:pPr>
              <w:pStyle w:val="NoSpacing"/>
              <w:rPr>
                <w:i w:val="0"/>
              </w:rPr>
            </w:pPr>
            <w:r w:rsidRPr="00B40F3A">
              <w:rPr>
                <w:i w:val="0"/>
              </w:rPr>
              <w:t>Tung bay trong gió những chiều hè sang</w:t>
            </w:r>
          </w:p>
          <w:p w:rsidR="00630696" w:rsidRPr="00B40F3A" w:rsidRDefault="00630696" w:rsidP="00B40F3A">
            <w:pPr>
              <w:pStyle w:val="NoSpacing"/>
              <w:rPr>
                <w:i w:val="0"/>
              </w:rPr>
            </w:pPr>
            <w:r w:rsidRPr="00B40F3A">
              <w:rPr>
                <w:b/>
                <w:i w:val="0"/>
              </w:rPr>
              <w:t>Quê h</w:t>
            </w:r>
            <w:r w:rsidRPr="00B40F3A">
              <w:rPr>
                <w:rFonts w:hint="eastAsia"/>
                <w:b/>
                <w:i w:val="0"/>
              </w:rPr>
              <w:t>ươ</w:t>
            </w:r>
            <w:r w:rsidRPr="00B40F3A">
              <w:rPr>
                <w:b/>
                <w:i w:val="0"/>
              </w:rPr>
              <w:t>ng x</w:t>
            </w:r>
            <w:r w:rsidRPr="00B40F3A">
              <w:rPr>
                <w:rFonts w:hint="eastAsia"/>
                <w:b/>
                <w:i w:val="0"/>
              </w:rPr>
              <w:t>ư</w:t>
            </w:r>
            <w:r w:rsidRPr="00B40F3A">
              <w:rPr>
                <w:b/>
                <w:i w:val="0"/>
              </w:rPr>
              <w:t>a</w:t>
            </w:r>
            <w:r w:rsidRPr="00B40F3A">
              <w:rPr>
                <w:i w:val="0"/>
              </w:rPr>
              <w:t xml:space="preserve"> lúa rực vàng</w:t>
            </w:r>
          </w:p>
          <w:p w:rsidR="00630696" w:rsidRPr="00B40F3A" w:rsidRDefault="00630696" w:rsidP="00B40F3A">
            <w:pPr>
              <w:pStyle w:val="NoSpacing"/>
              <w:rPr>
                <w:i w:val="0"/>
              </w:rPr>
            </w:pPr>
            <w:r w:rsidRPr="00B40F3A">
              <w:rPr>
                <w:i w:val="0"/>
              </w:rPr>
              <w:t>Hạt bông nặng trỉu mùa màng bội thu</w:t>
            </w:r>
          </w:p>
          <w:p w:rsidR="00630696" w:rsidRPr="00B40F3A" w:rsidRDefault="00630696" w:rsidP="00B40F3A">
            <w:pPr>
              <w:pStyle w:val="NoSpacing"/>
              <w:rPr>
                <w:i w:val="0"/>
              </w:rPr>
            </w:pPr>
            <w:r w:rsidRPr="00B40F3A">
              <w:rPr>
                <w:b/>
                <w:i w:val="0"/>
              </w:rPr>
              <w:t>Quê h</w:t>
            </w:r>
            <w:r w:rsidRPr="00B40F3A">
              <w:rPr>
                <w:rFonts w:hint="eastAsia"/>
                <w:b/>
                <w:i w:val="0"/>
              </w:rPr>
              <w:t>ươ</w:t>
            </w:r>
            <w:r w:rsidRPr="00B40F3A">
              <w:rPr>
                <w:b/>
                <w:i w:val="0"/>
              </w:rPr>
              <w:t>ng x</w:t>
            </w:r>
            <w:r w:rsidRPr="00B40F3A">
              <w:rPr>
                <w:rFonts w:hint="eastAsia"/>
                <w:b/>
                <w:i w:val="0"/>
              </w:rPr>
              <w:t>ư</w:t>
            </w:r>
            <w:r w:rsidRPr="00B40F3A">
              <w:rPr>
                <w:b/>
                <w:i w:val="0"/>
              </w:rPr>
              <w:t>a</w:t>
            </w:r>
            <w:r w:rsidRPr="00B40F3A">
              <w:rPr>
                <w:i w:val="0"/>
              </w:rPr>
              <w:t xml:space="preserve"> tiếng mẹ ru</w:t>
            </w:r>
          </w:p>
          <w:p w:rsidR="00630696" w:rsidRPr="00B40F3A" w:rsidRDefault="00630696" w:rsidP="00B40F3A">
            <w:pPr>
              <w:pStyle w:val="NoSpacing"/>
              <w:rPr>
                <w:i w:val="0"/>
              </w:rPr>
            </w:pPr>
            <w:r w:rsidRPr="00B40F3A">
              <w:rPr>
                <w:i w:val="0"/>
              </w:rPr>
              <w:t xml:space="preserve">Ầu </w:t>
            </w:r>
            <w:r w:rsidRPr="00B40F3A">
              <w:rPr>
                <w:rFonts w:hint="eastAsia"/>
                <w:i w:val="0"/>
              </w:rPr>
              <w:t>ơ</w:t>
            </w:r>
            <w:r w:rsidRPr="00B40F3A">
              <w:rPr>
                <w:i w:val="0"/>
              </w:rPr>
              <w:t xml:space="preserve"> kẽo kẹt vi vu tr</w:t>
            </w:r>
            <w:r w:rsidRPr="00B40F3A">
              <w:rPr>
                <w:rFonts w:hint="eastAsia"/>
                <w:i w:val="0"/>
              </w:rPr>
              <w:t>ư</w:t>
            </w:r>
            <w:r w:rsidRPr="00B40F3A">
              <w:rPr>
                <w:i w:val="0"/>
              </w:rPr>
              <w:t>a hè</w:t>
            </w:r>
          </w:p>
          <w:p w:rsidR="00630696" w:rsidRPr="00B40F3A" w:rsidRDefault="00630696" w:rsidP="00B40F3A">
            <w:pPr>
              <w:pStyle w:val="NoSpacing"/>
              <w:rPr>
                <w:i w:val="0"/>
              </w:rPr>
            </w:pPr>
            <w:r w:rsidRPr="00B40F3A">
              <w:rPr>
                <w:b/>
                <w:i w:val="0"/>
              </w:rPr>
              <w:t>Quê h</w:t>
            </w:r>
            <w:r w:rsidRPr="00B40F3A">
              <w:rPr>
                <w:rFonts w:hint="eastAsia"/>
                <w:b/>
                <w:i w:val="0"/>
              </w:rPr>
              <w:t>ươ</w:t>
            </w:r>
            <w:r w:rsidRPr="00B40F3A">
              <w:rPr>
                <w:b/>
                <w:i w:val="0"/>
              </w:rPr>
              <w:t>ng x</w:t>
            </w:r>
            <w:r w:rsidRPr="00B40F3A">
              <w:rPr>
                <w:rFonts w:hint="eastAsia"/>
                <w:b/>
                <w:i w:val="0"/>
              </w:rPr>
              <w:t>ư</w:t>
            </w:r>
            <w:r w:rsidRPr="00B40F3A">
              <w:rPr>
                <w:b/>
                <w:i w:val="0"/>
              </w:rPr>
              <w:t>a</w:t>
            </w:r>
            <w:r w:rsidRPr="00B40F3A">
              <w:rPr>
                <w:i w:val="0"/>
              </w:rPr>
              <w:t xml:space="preserve"> những lũy tre</w:t>
            </w:r>
          </w:p>
          <w:p w:rsidR="00630696" w:rsidRPr="00B40F3A" w:rsidRDefault="00630696" w:rsidP="00B40F3A">
            <w:pPr>
              <w:pStyle w:val="NoSpacing"/>
              <w:rPr>
                <w:i w:val="0"/>
              </w:rPr>
            </w:pPr>
            <w:r w:rsidRPr="00B40F3A">
              <w:rPr>
                <w:i w:val="0"/>
              </w:rPr>
              <w:t>Là th</w:t>
            </w:r>
            <w:r w:rsidRPr="00B40F3A">
              <w:rPr>
                <w:rFonts w:hint="eastAsia"/>
                <w:i w:val="0"/>
              </w:rPr>
              <w:t>ơ</w:t>
            </w:r>
            <w:r w:rsidRPr="00B40F3A">
              <w:rPr>
                <w:i w:val="0"/>
              </w:rPr>
              <w:t xml:space="preserve"> lục bát là vè dân gian</w:t>
            </w:r>
          </w:p>
          <w:p w:rsidR="00630696" w:rsidRPr="00B40F3A" w:rsidRDefault="00630696" w:rsidP="00B40F3A">
            <w:pPr>
              <w:pStyle w:val="NoSpacing"/>
              <w:rPr>
                <w:i w:val="0"/>
              </w:rPr>
            </w:pPr>
            <w:r w:rsidRPr="00B40F3A">
              <w:rPr>
                <w:b/>
                <w:i w:val="0"/>
              </w:rPr>
              <w:t>Quê h</w:t>
            </w:r>
            <w:r w:rsidRPr="00B40F3A">
              <w:rPr>
                <w:rFonts w:hint="eastAsia"/>
                <w:b/>
                <w:i w:val="0"/>
              </w:rPr>
              <w:t>ươ</w:t>
            </w:r>
            <w:r w:rsidRPr="00B40F3A">
              <w:rPr>
                <w:b/>
                <w:i w:val="0"/>
              </w:rPr>
              <w:t>ng nay</w:t>
            </w:r>
            <w:r w:rsidRPr="00B40F3A">
              <w:rPr>
                <w:i w:val="0"/>
              </w:rPr>
              <w:t xml:space="preserve"> cảnh gian nan</w:t>
            </w:r>
          </w:p>
          <w:p w:rsidR="00630696" w:rsidRPr="00B40F3A" w:rsidRDefault="00630696" w:rsidP="00B40F3A">
            <w:pPr>
              <w:pStyle w:val="NoSpacing"/>
              <w:rPr>
                <w:i w:val="0"/>
              </w:rPr>
            </w:pPr>
            <w:r w:rsidRPr="00B40F3A">
              <w:rPr>
                <w:i w:val="0"/>
              </w:rPr>
              <w:t>Ung th</w:t>
            </w:r>
            <w:r w:rsidRPr="00B40F3A">
              <w:rPr>
                <w:rFonts w:hint="eastAsia"/>
                <w:i w:val="0"/>
              </w:rPr>
              <w:t>ư</w:t>
            </w:r>
            <w:r w:rsidRPr="00B40F3A">
              <w:rPr>
                <w:i w:val="0"/>
              </w:rPr>
              <w:t xml:space="preserve"> bệnh tật nghèo nàn h</w:t>
            </w:r>
            <w:r w:rsidRPr="00B40F3A">
              <w:rPr>
                <w:rFonts w:hint="eastAsia"/>
                <w:i w:val="0"/>
              </w:rPr>
              <w:t>ơ</w:t>
            </w:r>
            <w:r w:rsidRPr="00B40F3A">
              <w:rPr>
                <w:i w:val="0"/>
              </w:rPr>
              <w:t>n x</w:t>
            </w:r>
            <w:r w:rsidRPr="00B40F3A">
              <w:rPr>
                <w:rFonts w:hint="eastAsia"/>
                <w:i w:val="0"/>
              </w:rPr>
              <w:t>ư</w:t>
            </w:r>
            <w:r w:rsidRPr="00B40F3A">
              <w:rPr>
                <w:i w:val="0"/>
              </w:rPr>
              <w:t>a</w:t>
            </w:r>
          </w:p>
          <w:p w:rsidR="00630696" w:rsidRPr="00B40F3A" w:rsidRDefault="00630696" w:rsidP="00B40F3A">
            <w:pPr>
              <w:pStyle w:val="NoSpacing"/>
              <w:rPr>
                <w:i w:val="0"/>
              </w:rPr>
            </w:pPr>
            <w:r w:rsidRPr="00B40F3A">
              <w:rPr>
                <w:i w:val="0"/>
              </w:rPr>
              <w:t>Quê h</w:t>
            </w:r>
            <w:r w:rsidRPr="00B40F3A">
              <w:rPr>
                <w:rFonts w:hint="eastAsia"/>
                <w:i w:val="0"/>
              </w:rPr>
              <w:t>ươ</w:t>
            </w:r>
            <w:r w:rsidRPr="00B40F3A">
              <w:rPr>
                <w:i w:val="0"/>
              </w:rPr>
              <w:t xml:space="preserve">ng </w:t>
            </w:r>
            <w:r w:rsidRPr="00B40F3A">
              <w:rPr>
                <w:b/>
                <w:i w:val="0"/>
              </w:rPr>
              <w:t>ngập lụt</w:t>
            </w:r>
            <w:r w:rsidRPr="00B40F3A">
              <w:rPr>
                <w:i w:val="0"/>
              </w:rPr>
              <w:t xml:space="preserve"> ngày m</w:t>
            </w:r>
            <w:r w:rsidRPr="00B40F3A">
              <w:rPr>
                <w:rFonts w:hint="eastAsia"/>
                <w:i w:val="0"/>
              </w:rPr>
              <w:t>ư</w:t>
            </w:r>
            <w:r w:rsidRPr="00B40F3A">
              <w:rPr>
                <w:i w:val="0"/>
              </w:rPr>
              <w:t>a</w:t>
            </w:r>
          </w:p>
          <w:p w:rsidR="00630696" w:rsidRPr="00B40F3A" w:rsidRDefault="00630696" w:rsidP="00B40F3A">
            <w:pPr>
              <w:pStyle w:val="NoSpacing"/>
              <w:rPr>
                <w:i w:val="0"/>
              </w:rPr>
            </w:pPr>
            <w:r w:rsidRPr="00B40F3A">
              <w:rPr>
                <w:i w:val="0"/>
              </w:rPr>
              <w:t xml:space="preserve">Tây Nguyên </w:t>
            </w:r>
            <w:r w:rsidRPr="00B40F3A">
              <w:rPr>
                <w:b/>
                <w:i w:val="0"/>
              </w:rPr>
              <w:t>bô xít</w:t>
            </w:r>
            <w:r w:rsidRPr="00B40F3A">
              <w:rPr>
                <w:i w:val="0"/>
              </w:rPr>
              <w:t xml:space="preserve"> lại vừa </w:t>
            </w:r>
            <w:r w:rsidRPr="00B40F3A">
              <w:rPr>
                <w:b/>
                <w:i w:val="0"/>
              </w:rPr>
              <w:t>vỡ đê</w:t>
            </w:r>
          </w:p>
          <w:p w:rsidR="00630696" w:rsidRPr="00B40F3A" w:rsidRDefault="00630696" w:rsidP="00B40F3A">
            <w:pPr>
              <w:pStyle w:val="NoSpacing"/>
              <w:rPr>
                <w:i w:val="0"/>
              </w:rPr>
            </w:pPr>
            <w:r w:rsidRPr="00B40F3A">
              <w:rPr>
                <w:i w:val="0"/>
              </w:rPr>
              <w:t>Quê h</w:t>
            </w:r>
            <w:r w:rsidRPr="00B40F3A">
              <w:rPr>
                <w:rFonts w:hint="eastAsia"/>
                <w:i w:val="0"/>
              </w:rPr>
              <w:t>ươ</w:t>
            </w:r>
            <w:r w:rsidRPr="00B40F3A">
              <w:rPr>
                <w:i w:val="0"/>
              </w:rPr>
              <w:t xml:space="preserve">ng </w:t>
            </w:r>
            <w:r w:rsidRPr="00B40F3A">
              <w:rPr>
                <w:b/>
                <w:i w:val="0"/>
              </w:rPr>
              <w:t>cá chết</w:t>
            </w:r>
            <w:r w:rsidRPr="00B40F3A">
              <w:rPr>
                <w:i w:val="0"/>
              </w:rPr>
              <w:t xml:space="preserve"> biển quê</w:t>
            </w:r>
          </w:p>
          <w:p w:rsidR="00630696" w:rsidRPr="00B40F3A" w:rsidRDefault="00630696" w:rsidP="00B40F3A">
            <w:pPr>
              <w:pStyle w:val="NoSpacing"/>
              <w:rPr>
                <w:i w:val="0"/>
              </w:rPr>
            </w:pPr>
            <w:r w:rsidRPr="00B40F3A">
              <w:rPr>
                <w:i w:val="0"/>
              </w:rPr>
              <w:t xml:space="preserve">Miền Nam </w:t>
            </w:r>
            <w:r w:rsidRPr="00B40F3A">
              <w:rPr>
                <w:b/>
                <w:i w:val="0"/>
              </w:rPr>
              <w:t>n</w:t>
            </w:r>
            <w:r w:rsidRPr="00B40F3A">
              <w:rPr>
                <w:rFonts w:hint="eastAsia"/>
                <w:b/>
                <w:i w:val="0"/>
              </w:rPr>
              <w:t>ư</w:t>
            </w:r>
            <w:r w:rsidRPr="00B40F3A">
              <w:rPr>
                <w:b/>
                <w:i w:val="0"/>
              </w:rPr>
              <w:t>ớc mặn</w:t>
            </w:r>
            <w:r w:rsidRPr="00B40F3A">
              <w:rPr>
                <w:i w:val="0"/>
              </w:rPr>
              <w:t xml:space="preserve"> tràn về ruộng sông</w:t>
            </w:r>
          </w:p>
          <w:p w:rsidR="00630696" w:rsidRPr="00B40F3A" w:rsidRDefault="00630696" w:rsidP="00B40F3A">
            <w:pPr>
              <w:pStyle w:val="NoSpacing"/>
              <w:rPr>
                <w:i w:val="0"/>
              </w:rPr>
            </w:pPr>
            <w:r w:rsidRPr="00B40F3A">
              <w:rPr>
                <w:i w:val="0"/>
              </w:rPr>
              <w:t>Quê h</w:t>
            </w:r>
            <w:r w:rsidRPr="00B40F3A">
              <w:rPr>
                <w:rFonts w:hint="eastAsia"/>
                <w:i w:val="0"/>
              </w:rPr>
              <w:t>ươ</w:t>
            </w:r>
            <w:r w:rsidRPr="00B40F3A">
              <w:rPr>
                <w:i w:val="0"/>
              </w:rPr>
              <w:t>ng nay những cánh đồng</w:t>
            </w:r>
          </w:p>
          <w:p w:rsidR="00630696" w:rsidRPr="00B40F3A" w:rsidRDefault="00630696" w:rsidP="00B40F3A">
            <w:pPr>
              <w:pStyle w:val="NoSpacing"/>
              <w:rPr>
                <w:i w:val="0"/>
              </w:rPr>
            </w:pPr>
            <w:r w:rsidRPr="00B40F3A">
              <w:rPr>
                <w:i w:val="0"/>
              </w:rPr>
              <w:t>Lúa thành cỏ lát, nghề nông nghèo nàn</w:t>
            </w:r>
          </w:p>
          <w:p w:rsidR="00630696" w:rsidRPr="00B40F3A" w:rsidRDefault="00630696" w:rsidP="00B40F3A">
            <w:pPr>
              <w:pStyle w:val="NoSpacing"/>
              <w:rPr>
                <w:i w:val="0"/>
              </w:rPr>
            </w:pPr>
            <w:r w:rsidRPr="00B40F3A">
              <w:rPr>
                <w:i w:val="0"/>
              </w:rPr>
              <w:t>Bao giờ hết cảnh lầm than!</w:t>
            </w:r>
          </w:p>
          <w:p w:rsidR="00630696" w:rsidRDefault="00630696" w:rsidP="00B40F3A">
            <w:pPr>
              <w:pStyle w:val="NoSpacing"/>
              <w:rPr>
                <w:i w:val="0"/>
              </w:rPr>
            </w:pPr>
            <w:r w:rsidRPr="00B40F3A">
              <w:rPr>
                <w:i w:val="0"/>
              </w:rPr>
              <w:t>Bao giờ trở lại thiên đàng tuổi th</w:t>
            </w:r>
            <w:r w:rsidRPr="00B40F3A">
              <w:rPr>
                <w:rFonts w:hint="eastAsia"/>
                <w:i w:val="0"/>
              </w:rPr>
              <w:t>ơ</w:t>
            </w:r>
            <w:r w:rsidRPr="00B40F3A">
              <w:rPr>
                <w:i w:val="0"/>
              </w:rPr>
              <w:t>!</w:t>
            </w:r>
          </w:p>
          <w:p w:rsidR="00B40F3A" w:rsidRPr="00B40F3A" w:rsidRDefault="00B40F3A" w:rsidP="00B40F3A"/>
          <w:p w:rsidR="00630696" w:rsidRPr="005606AC" w:rsidRDefault="00630696" w:rsidP="005606AC">
            <w:pPr>
              <w:jc w:val="right"/>
              <w:rPr>
                <w:i/>
              </w:rPr>
            </w:pPr>
            <w:r w:rsidRPr="00B40F3A">
              <w:rPr>
                <w:i/>
              </w:rPr>
              <w:t>Ch</w:t>
            </w:r>
            <w:r w:rsidRPr="00B40F3A">
              <w:rPr>
                <w:rFonts w:hint="eastAsia"/>
                <w:i/>
              </w:rPr>
              <w:t>ươ</w:t>
            </w:r>
            <w:r w:rsidRPr="00B40F3A">
              <w:rPr>
                <w:i/>
              </w:rPr>
              <w:t>ng Đài 11/28/1</w:t>
            </w:r>
            <w:r w:rsidR="00B40F3A" w:rsidRPr="00B40F3A">
              <w:rPr>
                <w:i/>
              </w:rPr>
              <w:t>7</w:t>
            </w:r>
            <w:r w:rsidRPr="00B40F3A">
              <w:rPr>
                <w:i/>
              </w:rPr>
              <w:t xml:space="preserve"> </w:t>
            </w:r>
          </w:p>
        </w:tc>
      </w:tr>
    </w:tbl>
    <w:p w:rsidR="00630696" w:rsidRDefault="00630696" w:rsidP="00630696">
      <w:pPr>
        <w:ind w:firstLine="0"/>
        <w:sectPr w:rsidR="00630696" w:rsidSect="003A7199">
          <w:pgSz w:w="12240" w:h="15840"/>
          <w:pgMar w:top="1152" w:right="1152" w:bottom="1224" w:left="1152" w:header="720" w:footer="720" w:gutter="0"/>
          <w:cols w:space="432"/>
          <w:docGrid w:linePitch="360"/>
        </w:sectPr>
      </w:pPr>
    </w:p>
    <w:p w:rsidR="00E7201F" w:rsidRDefault="00E7201F" w:rsidP="00B40F3A">
      <w:pPr>
        <w:pStyle w:val="Title"/>
        <w:spacing w:before="240" w:after="240"/>
      </w:pPr>
      <w:r>
        <w:t xml:space="preserve">Tuổi trẻ hải ngoại </w:t>
      </w:r>
      <w:r w:rsidR="00B40F3A">
        <w:br/>
      </w:r>
      <w:r>
        <w:t>lớn lên từ h</w:t>
      </w:r>
      <w:r>
        <w:rPr>
          <w:rFonts w:hint="eastAsia"/>
        </w:rPr>
        <w:t>ơ</w:t>
      </w:r>
      <w:r>
        <w:t>n 40 năm</w:t>
      </w:r>
    </w:p>
    <w:p w:rsidR="00E7201F" w:rsidRPr="00B40F3A" w:rsidRDefault="00E7201F" w:rsidP="00B40F3A">
      <w:pPr>
        <w:pStyle w:val="Title"/>
        <w:spacing w:after="240"/>
        <w:rPr>
          <w:sz w:val="40"/>
          <w:szCs w:val="40"/>
        </w:rPr>
      </w:pPr>
      <w:r w:rsidRPr="00B40F3A">
        <w:rPr>
          <w:sz w:val="40"/>
          <w:szCs w:val="40"/>
        </w:rPr>
        <w:t>Tâm trí không rời xa tổ quốc</w:t>
      </w:r>
    </w:p>
    <w:p w:rsidR="00E7201F" w:rsidRDefault="00E7201F" w:rsidP="00B40F3A">
      <w:pPr>
        <w:pStyle w:val="Author"/>
      </w:pPr>
      <w:r>
        <w:t>Mặc Lâm, biên tập viên RFA</w:t>
      </w:r>
      <w:r w:rsidR="00B40F3A">
        <w:br/>
      </w:r>
      <w:r>
        <w:t>2015-03-28</w:t>
      </w:r>
    </w:p>
    <w:p w:rsidR="00E7201F" w:rsidRPr="00B40F3A" w:rsidRDefault="00E7201F" w:rsidP="00E7201F">
      <w:pPr>
        <w:rPr>
          <w:i/>
        </w:rPr>
      </w:pPr>
      <w:r w:rsidRPr="00B40F3A">
        <w:rPr>
          <w:i/>
        </w:rPr>
        <w:t xml:space="preserve">Một cái nhìn của một tuổi trẻ </w:t>
      </w:r>
      <w:r w:rsidR="005706C1" w:rsidRPr="00B40F3A">
        <w:rPr>
          <w:i/>
        </w:rPr>
        <w:t>Việt Nam</w:t>
      </w:r>
      <w:r w:rsidRPr="00B40F3A">
        <w:rPr>
          <w:i/>
        </w:rPr>
        <w:t xml:space="preserve"> hải ngoại về giới trẻ ng</w:t>
      </w:r>
      <w:r w:rsidRPr="00B40F3A">
        <w:rPr>
          <w:rFonts w:hint="eastAsia"/>
          <w:i/>
        </w:rPr>
        <w:t>ư</w:t>
      </w:r>
      <w:r w:rsidRPr="00B40F3A">
        <w:rPr>
          <w:i/>
        </w:rPr>
        <w:t>ời Việt ở hải ngoại qua cuộc phỏng vấn của nhà báo Mặc Lâm, Biên tập viên đài Á châu Tự do (RFA) với nữ luật s</w:t>
      </w:r>
      <w:r w:rsidRPr="00B40F3A">
        <w:rPr>
          <w:rFonts w:hint="eastAsia"/>
          <w:i/>
        </w:rPr>
        <w:t>ư</w:t>
      </w:r>
      <w:r w:rsidRPr="00B40F3A">
        <w:rPr>
          <w:i/>
        </w:rPr>
        <w:t xml:space="preserve"> Quỳnh Vi cách đây 3 năm (28/3/2015), xin đ</w:t>
      </w:r>
      <w:r w:rsidRPr="00B40F3A">
        <w:rPr>
          <w:rFonts w:hint="eastAsia"/>
          <w:i/>
        </w:rPr>
        <w:t>ư</w:t>
      </w:r>
      <w:r w:rsidRPr="00B40F3A">
        <w:rPr>
          <w:i/>
        </w:rPr>
        <w:t xml:space="preserve">ợc ghi lại đây một số đoạn đáng chú ý của bài phỏng vấn. </w:t>
      </w:r>
    </w:p>
    <w:p w:rsidR="00E7201F" w:rsidRDefault="00E7201F" w:rsidP="00E7201F">
      <w:r>
        <w:t xml:space="preserve"> [H</w:t>
      </w:r>
      <w:r>
        <w:rPr>
          <w:rFonts w:hint="eastAsia"/>
        </w:rPr>
        <w:t>ơ</w:t>
      </w:r>
      <w:r>
        <w:t>n] 40 năm qua biết bao đổi thay đối với cộng đồng Việt Nam hải ngoại, trong đó sự tr</w:t>
      </w:r>
      <w:r>
        <w:rPr>
          <w:rFonts w:hint="eastAsia"/>
        </w:rPr>
        <w:t>ư</w:t>
      </w:r>
      <w:r>
        <w:t>ởng thành của ng</w:t>
      </w:r>
      <w:r>
        <w:rPr>
          <w:rFonts w:hint="eastAsia"/>
        </w:rPr>
        <w:t>ư</w:t>
      </w:r>
      <w:r>
        <w:t>ời trẻ đ</w:t>
      </w:r>
      <w:r>
        <w:rPr>
          <w:rFonts w:hint="eastAsia"/>
        </w:rPr>
        <w:t>ư</w:t>
      </w:r>
      <w:r>
        <w:t>ợc xem là niềm tự hào và kỳ vọng họ sẽ biến mảnh đất xa tổ quốc n</w:t>
      </w:r>
      <w:r>
        <w:rPr>
          <w:rFonts w:hint="eastAsia"/>
        </w:rPr>
        <w:t>ơ</w:t>
      </w:r>
      <w:r>
        <w:t>i tạm dung thành n</w:t>
      </w:r>
      <w:r>
        <w:rPr>
          <w:rFonts w:hint="eastAsia"/>
        </w:rPr>
        <w:t>ơ</w:t>
      </w:r>
      <w:r>
        <w:t>i thực hiện dân chủ một cách thực tế cũng nh</w:t>
      </w:r>
      <w:r>
        <w:rPr>
          <w:rFonts w:hint="eastAsia"/>
        </w:rPr>
        <w:t>ư</w:t>
      </w:r>
      <w:r>
        <w:t xml:space="preserve"> cho ng</w:t>
      </w:r>
      <w:r>
        <w:rPr>
          <w:rFonts w:hint="eastAsia"/>
        </w:rPr>
        <w:t>ư</w:t>
      </w:r>
      <w:r>
        <w:t>ời bản xứ thấy rằng tuy xa quê nh</w:t>
      </w:r>
      <w:r>
        <w:rPr>
          <w:rFonts w:hint="eastAsia"/>
        </w:rPr>
        <w:t>ư</w:t>
      </w:r>
      <w:r>
        <w:t>ng trong tâm trí không bao giờ rời xa tổ quốc.</w:t>
      </w:r>
    </w:p>
    <w:p w:rsidR="00E7201F" w:rsidRDefault="00E7201F" w:rsidP="00E7201F">
      <w:r>
        <w:t>Luật S</w:t>
      </w:r>
      <w:r>
        <w:rPr>
          <w:rFonts w:hint="eastAsia"/>
        </w:rPr>
        <w:t>ư</w:t>
      </w:r>
      <w:r>
        <w:t xml:space="preserve"> Quỳnh Vi là một trong rất nhiều khuôn mặt trẻ thành công và không quên nhận thức rằng mình là một phần máu thịt của quê h</w:t>
      </w:r>
      <w:r>
        <w:rPr>
          <w:rFonts w:hint="eastAsia"/>
        </w:rPr>
        <w:t>ươ</w:t>
      </w:r>
      <w:r>
        <w:t>ng, tổ quốc qua từng việc làm cụ thể tại Mỹ, n</w:t>
      </w:r>
      <w:r>
        <w:rPr>
          <w:rFonts w:hint="eastAsia"/>
        </w:rPr>
        <w:t>ơ</w:t>
      </w:r>
      <w:r>
        <w:t xml:space="preserve">i cô sống trong 25 năm qua. </w:t>
      </w:r>
    </w:p>
    <w:p w:rsidR="00E7201F" w:rsidRDefault="00E7201F" w:rsidP="00B40F3A">
      <w:r>
        <w:t>Nói chuyện với Mặc Lâm, LS Quỳnh Vi chia sẻ</w:t>
      </w:r>
      <w:r w:rsidR="00B40F3A">
        <w:t xml:space="preserve">: </w:t>
      </w:r>
    </w:p>
    <w:p w:rsidR="00E7201F" w:rsidRDefault="00E7201F" w:rsidP="00E7201F">
      <w:r w:rsidRPr="00B40F3A">
        <w:rPr>
          <w:b/>
        </w:rPr>
        <w:t>LS Quỳnh Vi</w:t>
      </w:r>
      <w:r>
        <w:t>: Quỳnh Vi sinh năm 1978 và năm 12 tuổi thì định c</w:t>
      </w:r>
      <w:r>
        <w:rPr>
          <w:rFonts w:hint="eastAsia"/>
        </w:rPr>
        <w:t>ư</w:t>
      </w:r>
      <w:r>
        <w:t xml:space="preserve"> tại Hoa Kỳ theo diện đoàn tụ ODP sau khi ông ngoại Vi v</w:t>
      </w:r>
      <w:r>
        <w:rPr>
          <w:rFonts w:hint="eastAsia"/>
        </w:rPr>
        <w:t>ư</w:t>
      </w:r>
      <w:r>
        <w:t>ợt biên và bảo lãnh cha mẹ và gia đình sang Mỹ sau đó. Quỳnh Vi học và lớn lên, tr</w:t>
      </w:r>
      <w:r>
        <w:rPr>
          <w:rFonts w:hint="eastAsia"/>
        </w:rPr>
        <w:t>ư</w:t>
      </w:r>
      <w:r>
        <w:t>ởng thành hoàn toàn tại California vùng San Jose và hiện tại đang hành nghề luật s</w:t>
      </w:r>
      <w:r>
        <w:rPr>
          <w:rFonts w:hint="eastAsia"/>
        </w:rPr>
        <w:t>ư</w:t>
      </w:r>
      <w:r>
        <w:t xml:space="preserve"> về dân sự và luật gia đình ở thành phố San Jose </w:t>
      </w:r>
    </w:p>
    <w:p w:rsidR="00E7201F" w:rsidRDefault="00E7201F" w:rsidP="00E7201F">
      <w:r>
        <w:t>[…]</w:t>
      </w:r>
    </w:p>
    <w:p w:rsidR="00E7201F" w:rsidRPr="005F534A" w:rsidRDefault="00E7201F" w:rsidP="00E7201F">
      <w:pPr>
        <w:rPr>
          <w:rFonts w:ascii="UVN Thay Giao Nhe" w:hAnsi="UVN Thay Giao Nhe"/>
          <w:i/>
        </w:rPr>
      </w:pPr>
      <w:r w:rsidRPr="005F534A">
        <w:rPr>
          <w:b/>
          <w:i/>
        </w:rPr>
        <w:t>Mặc Lâm</w:t>
      </w:r>
      <w:r>
        <w:t xml:space="preserve">: </w:t>
      </w:r>
      <w:r w:rsidRPr="005F534A">
        <w:rPr>
          <w:rFonts w:ascii="UVN Thay Giao Nhe" w:hAnsi="UVN Thay Giao Nhe"/>
          <w:i/>
        </w:rPr>
        <w:t>Vâng, Vi là người tương đối trẻ, sống trong cộng đồng Việt Nam theo Vi thì người Việt có trăn trở về đất nước quê hương không</w:t>
      </w:r>
      <w:r w:rsidR="00DB6E21" w:rsidRPr="00DB6E21">
        <w:rPr>
          <w:rFonts w:ascii="Times New Roman" w:hAnsi="Times New Roman"/>
          <w:i/>
        </w:rPr>
        <w:t>?</w:t>
      </w:r>
      <w:r w:rsidRPr="005F534A">
        <w:rPr>
          <w:rFonts w:ascii="UVN Thay Giao Nhe" w:hAnsi="UVN Thay Giao Nhe"/>
          <w:i/>
        </w:rPr>
        <w:t xml:space="preserve"> Có khi nào Vi nghe được những tâm sự của họ nhớ nhà, hay có những khó khăn khi ở quá xa gia đình đối với người còn gia đình trong nước, Vi nhận xét ra sao</w:t>
      </w:r>
      <w:r w:rsidR="001F4DF0" w:rsidRPr="005F534A">
        <w:rPr>
          <w:rFonts w:ascii="Times New Roman" w:hAnsi="Times New Roman" w:cs="Times New Roman"/>
          <w:i/>
        </w:rPr>
        <w:t>?</w:t>
      </w:r>
    </w:p>
    <w:p w:rsidR="00E7201F" w:rsidRDefault="00E7201F" w:rsidP="00E7201F">
      <w:r w:rsidRPr="005F534A">
        <w:rPr>
          <w:b/>
        </w:rPr>
        <w:t>LS Quỳnh Vi</w:t>
      </w:r>
      <w:r>
        <w:t>: Nếu mà nói về cộng đồng của mình ở hải ngoại thì có thể nhìn thấy các bậc chú bác hay ba mẹ, ông bà của Vi chằng hạn, những ng</w:t>
      </w:r>
      <w:r>
        <w:rPr>
          <w:rFonts w:hint="eastAsia"/>
        </w:rPr>
        <w:t>ư</w:t>
      </w:r>
      <w:r>
        <w:t>ời đã sống trong cuộc chiến Việt Nam trải qua những việc nh</w:t>
      </w:r>
      <w:r>
        <w:rPr>
          <w:rFonts w:hint="eastAsia"/>
        </w:rPr>
        <w:t>ư</w:t>
      </w:r>
      <w:r>
        <w:t xml:space="preserve"> đi v</w:t>
      </w:r>
      <w:r>
        <w:rPr>
          <w:rFonts w:hint="eastAsia"/>
        </w:rPr>
        <w:t>ư</w:t>
      </w:r>
      <w:r>
        <w:t>ợt biên, cải tạo, cuộc sống khá là khó khăn ở Việt Nam tr</w:t>
      </w:r>
      <w:r>
        <w:rPr>
          <w:rFonts w:hint="eastAsia"/>
        </w:rPr>
        <w:t>ư</w:t>
      </w:r>
      <w:r>
        <w:t>ớc đây.</w:t>
      </w:r>
    </w:p>
    <w:p w:rsidR="00E7201F" w:rsidRDefault="00E7201F" w:rsidP="00E7201F">
      <w:r>
        <w:t>Thế hệ tr</w:t>
      </w:r>
      <w:r>
        <w:rPr>
          <w:rFonts w:hint="eastAsia"/>
        </w:rPr>
        <w:t>ư</w:t>
      </w:r>
      <w:r>
        <w:t>ớc và thế hệ của Vi và thế hệ em của Vi, Vi có những đứa em sinh ở Mỹ, có ba thế hệ khác nhau nói chung ở hải ngoại. Trăn trở của ng</w:t>
      </w:r>
      <w:r>
        <w:rPr>
          <w:rFonts w:hint="eastAsia"/>
        </w:rPr>
        <w:t>ư</w:t>
      </w:r>
      <w:r>
        <w:t>ời trẻ nó có khác với ng</w:t>
      </w:r>
      <w:r>
        <w:rPr>
          <w:rFonts w:hint="eastAsia"/>
        </w:rPr>
        <w:t>ư</w:t>
      </w:r>
      <w:r>
        <w:t>ời lớn. Vi có một chút may mắn là biết đ</w:t>
      </w:r>
      <w:r>
        <w:rPr>
          <w:rFonts w:hint="eastAsia"/>
        </w:rPr>
        <w:t>ư</w:t>
      </w:r>
      <w:r>
        <w:t>ợc Việt Nam nh</w:t>
      </w:r>
      <w:r>
        <w:rPr>
          <w:rFonts w:hint="eastAsia"/>
        </w:rPr>
        <w:t>ư</w:t>
      </w:r>
      <w:r>
        <w:t xml:space="preserve"> thế nào, ở đâu. Có gắn bó với Việt Nam vì Vi lớn lên ở Việt Nam khoảng 10, 11 năm còn những đứa em của Vi hoàn toàn không biết Việt Nam là gì cả.</w:t>
      </w:r>
    </w:p>
    <w:p w:rsidR="00E7201F" w:rsidRDefault="00E7201F" w:rsidP="00E7201F">
      <w:r>
        <w:t>Ng</w:t>
      </w:r>
      <w:r>
        <w:rPr>
          <w:rFonts w:hint="eastAsia"/>
        </w:rPr>
        <w:t>ư</w:t>
      </w:r>
      <w:r>
        <w:t>ời lớn thì họ có nỗi buồn, tâm sự về hậu quả cuộc chiến mang lại cho họ thành ra có khó khăn cho thế hệ này khi ngồi lại nói chuyện, làm việc, ngay cả cách c</w:t>
      </w:r>
      <w:r>
        <w:rPr>
          <w:rFonts w:hint="eastAsia"/>
        </w:rPr>
        <w:t>ư</w:t>
      </w:r>
      <w:r>
        <w:t xml:space="preserve"> sử với nhau trong cuộc sống. Vi nghĩ nói chung thì Vi cảm thấy cộng đồng vẫn cố gắng giữ gìn bản sắc, văn hóa của ng</w:t>
      </w:r>
      <w:r>
        <w:rPr>
          <w:rFonts w:hint="eastAsia"/>
        </w:rPr>
        <w:t>ư</w:t>
      </w:r>
      <w:r>
        <w:t>ời Việt Nam. Ngay cả những ng</w:t>
      </w:r>
      <w:r>
        <w:rPr>
          <w:rFonts w:hint="eastAsia"/>
        </w:rPr>
        <w:t>ư</w:t>
      </w:r>
      <w:r>
        <w:t>ời sinh bên nay thì họ vẫn tôn trọng cái phần Việt Nam của họ, ít thấy ng</w:t>
      </w:r>
      <w:r>
        <w:rPr>
          <w:rFonts w:hint="eastAsia"/>
        </w:rPr>
        <w:t>ư</w:t>
      </w:r>
      <w:r>
        <w:t>ời nào hoàn toàn nghĩ mình không phải là ng</w:t>
      </w:r>
      <w:r>
        <w:rPr>
          <w:rFonts w:hint="eastAsia"/>
        </w:rPr>
        <w:t>ư</w:t>
      </w:r>
      <w:r>
        <w:t>ời Việt Nam.</w:t>
      </w:r>
    </w:p>
    <w:p w:rsidR="00E7201F" w:rsidRPr="005F534A" w:rsidRDefault="00E7201F" w:rsidP="00E7201F">
      <w:pPr>
        <w:rPr>
          <w:i/>
        </w:rPr>
      </w:pPr>
      <w:r w:rsidRPr="005F534A">
        <w:rPr>
          <w:b/>
          <w:i/>
        </w:rPr>
        <w:t>Mặc Lâm</w:t>
      </w:r>
      <w:r>
        <w:t xml:space="preserve">: </w:t>
      </w:r>
      <w:r w:rsidRPr="005F534A">
        <w:rPr>
          <w:i/>
        </w:rPr>
        <w:t>Đối với giới trẻ và những ng</w:t>
      </w:r>
      <w:r w:rsidRPr="005F534A">
        <w:rPr>
          <w:rFonts w:hint="eastAsia"/>
          <w:i/>
        </w:rPr>
        <w:t>ư</w:t>
      </w:r>
      <w:r w:rsidRPr="005F534A">
        <w:rPr>
          <w:i/>
        </w:rPr>
        <w:t>ời sinh tr</w:t>
      </w:r>
      <w:r w:rsidRPr="005F534A">
        <w:rPr>
          <w:rFonts w:hint="eastAsia"/>
          <w:i/>
        </w:rPr>
        <w:t>ư</w:t>
      </w:r>
      <w:r w:rsidRPr="005F534A">
        <w:rPr>
          <w:i/>
        </w:rPr>
        <w:t>ởng hoàn toàn tại Mỹ có bao giờ Vi nói chuyện với họ và nhắc nhở họ vẫn còn một quê h</w:t>
      </w:r>
      <w:r w:rsidRPr="005F534A">
        <w:rPr>
          <w:rFonts w:hint="eastAsia"/>
          <w:i/>
        </w:rPr>
        <w:t>ươ</w:t>
      </w:r>
      <w:r w:rsidRPr="005F534A">
        <w:rPr>
          <w:i/>
        </w:rPr>
        <w:t>ng thứ hai tại Việt Nam hay không</w:t>
      </w:r>
      <w:r w:rsidR="001F4DF0" w:rsidRPr="005F534A">
        <w:rPr>
          <w:rFonts w:ascii="Times New Roman" w:hAnsi="Times New Roman"/>
          <w:i/>
        </w:rPr>
        <w:t>?</w:t>
      </w:r>
      <w:r w:rsidRPr="005F534A">
        <w:rPr>
          <w:i/>
        </w:rPr>
        <w:t xml:space="preserve"> Và trong khi đ</w:t>
      </w:r>
      <w:r w:rsidRPr="005F534A">
        <w:rPr>
          <w:rFonts w:hint="eastAsia"/>
          <w:i/>
        </w:rPr>
        <w:t>ư</w:t>
      </w:r>
      <w:r w:rsidRPr="005F534A">
        <w:rPr>
          <w:i/>
        </w:rPr>
        <w:t>ợc nghe nh</w:t>
      </w:r>
      <w:r w:rsidRPr="005F534A">
        <w:rPr>
          <w:rFonts w:hint="eastAsia"/>
          <w:i/>
        </w:rPr>
        <w:t>ư</w:t>
      </w:r>
      <w:r w:rsidRPr="005F534A">
        <w:rPr>
          <w:i/>
        </w:rPr>
        <w:t xml:space="preserve"> vậy thì phản ứng của họ nh</w:t>
      </w:r>
      <w:r w:rsidRPr="005F534A">
        <w:rPr>
          <w:rFonts w:hint="eastAsia"/>
          <w:i/>
        </w:rPr>
        <w:t>ư</w:t>
      </w:r>
      <w:r w:rsidRPr="005F534A">
        <w:rPr>
          <w:i/>
        </w:rPr>
        <w:t xml:space="preserve"> thế nào</w:t>
      </w:r>
      <w:r w:rsidR="001F4DF0" w:rsidRPr="005F534A">
        <w:rPr>
          <w:rFonts w:ascii="Times New Roman" w:hAnsi="Times New Roman"/>
          <w:i/>
        </w:rPr>
        <w:t>?</w:t>
      </w:r>
    </w:p>
    <w:p w:rsidR="00E7201F" w:rsidRDefault="00E7201F" w:rsidP="00E7201F">
      <w:r w:rsidRPr="005F534A">
        <w:rPr>
          <w:b/>
        </w:rPr>
        <w:t>LS Quỳnh Vi</w:t>
      </w:r>
      <w:r>
        <w:t>: Điều này Vi xin chia sẻ h</w:t>
      </w:r>
      <w:r>
        <w:rPr>
          <w:rFonts w:hint="eastAsia"/>
        </w:rPr>
        <w:t>ơ</w:t>
      </w:r>
      <w:r>
        <w:t>i cá nhân một chút, chuyện gia đình của Vi đi nhé. Vi có những đứa em sinh ở bên Mỹ, gia đình Vi rất cố giữ gìn tiếng Việt. Trong gia đình vẫn phải nói tiếng Việt với nhau. Những em của Vi sinh ra và lớn lên tại đây dĩ nhiên không thể nói tiếng Việt nh</w:t>
      </w:r>
      <w:r>
        <w:rPr>
          <w:rFonts w:hint="eastAsia"/>
        </w:rPr>
        <w:t>ư</w:t>
      </w:r>
      <w:r>
        <w:t xml:space="preserve"> Vi. Hồi nhỏ em của Vi đ</w:t>
      </w:r>
      <w:r>
        <w:rPr>
          <w:rFonts w:hint="eastAsia"/>
        </w:rPr>
        <w:t>ư</w:t>
      </w:r>
      <w:r>
        <w:t>ợc dạy là nói tiếng Việt không đ</w:t>
      </w:r>
      <w:r>
        <w:rPr>
          <w:rFonts w:hint="eastAsia"/>
        </w:rPr>
        <w:t>ư</w:t>
      </w:r>
      <w:r>
        <w:t>ợc nói tiếng Mỹ thì tụi nó rất tội nghiệp. Nhiều khi nó nói “</w:t>
      </w:r>
      <w:r w:rsidRPr="005F534A">
        <w:rPr>
          <w:i/>
        </w:rPr>
        <w:t>Chị! em muốn nói tiếng Việt nh</w:t>
      </w:r>
      <w:r w:rsidRPr="005F534A">
        <w:rPr>
          <w:rFonts w:hint="eastAsia"/>
          <w:i/>
        </w:rPr>
        <w:t>ư</w:t>
      </w:r>
      <w:r w:rsidRPr="005F534A">
        <w:rPr>
          <w:i/>
        </w:rPr>
        <w:t>ng em không biết Việt Nam ở đâu!</w:t>
      </w:r>
      <w:r>
        <w:t>”</w:t>
      </w:r>
    </w:p>
    <w:p w:rsidR="00E7201F" w:rsidRDefault="00E7201F" w:rsidP="00E7201F">
      <w:r>
        <w:t>Nghe những đứa em nói những câu nh</w:t>
      </w:r>
      <w:r>
        <w:rPr>
          <w:rFonts w:hint="eastAsia"/>
        </w:rPr>
        <w:t>ư</w:t>
      </w:r>
      <w:r>
        <w:t xml:space="preserve"> vậy ở lứa tuổi 5, 6 tuổi thì mình cảm thấy là phải thông cảm với thế hệ trẻ vì họ không biết, không hề biết mảnh đất đó ở đâu. Không biết, không có bất cứ suy nghĩ gì về n</w:t>
      </w:r>
      <w:r>
        <w:rPr>
          <w:rFonts w:hint="eastAsia"/>
        </w:rPr>
        <w:t>ơ</w:t>
      </w:r>
      <w:r>
        <w:t>i đó hết thì rất là khó có sự liên hệ. Những đứa em đó khi lớn lên nó tự tìm hiểu và học về chiến tranh Việt Nam, học vể những việc liên quan đến Việt Nam. Lúc đó nó tự động tìm đến Vi và hỏi thêm chẳng hạn nh</w:t>
      </w:r>
      <w:r>
        <w:rPr>
          <w:rFonts w:hint="eastAsia"/>
        </w:rPr>
        <w:t>ư</w:t>
      </w:r>
      <w:r>
        <w:t xml:space="preserve"> khi Vi vể Việt Nam thì thấy nh</w:t>
      </w:r>
      <w:r>
        <w:rPr>
          <w:rFonts w:hint="eastAsia"/>
        </w:rPr>
        <w:t>ư</w:t>
      </w:r>
      <w:r>
        <w:t xml:space="preserve"> thế nào</w:t>
      </w:r>
      <w:r w:rsidR="001F4DF0" w:rsidRPr="001F4DF0">
        <w:rPr>
          <w:rFonts w:ascii="Times New Roman" w:hAnsi="Times New Roman"/>
        </w:rPr>
        <w:t>?</w:t>
      </w:r>
      <w:r w:rsidR="005F534A">
        <w:t xml:space="preserve"> T</w:t>
      </w:r>
      <w:r>
        <w:t>ất cả các em mà Vi biết đều mong muốn đến xứ sở đó một lần để biết ông bà cha mẹ mình từ đâu mà đến.</w:t>
      </w:r>
    </w:p>
    <w:p w:rsidR="00E7201F" w:rsidRDefault="00E7201F" w:rsidP="00E7201F">
      <w:r>
        <w:t>[…]</w:t>
      </w:r>
    </w:p>
    <w:p w:rsidR="00E7201F" w:rsidRDefault="00E7201F" w:rsidP="00E7201F">
      <w:r>
        <w:t>Một ng</w:t>
      </w:r>
      <w:r>
        <w:rPr>
          <w:rFonts w:hint="eastAsia"/>
        </w:rPr>
        <w:t>ư</w:t>
      </w:r>
      <w:r>
        <w:t>ời sinh ra và lớn lên hoàn toàn đ</w:t>
      </w:r>
      <w:r>
        <w:rPr>
          <w:rFonts w:hint="eastAsia"/>
        </w:rPr>
        <w:t>ư</w:t>
      </w:r>
      <w:r>
        <w:t>ợc đào tạo do ng</w:t>
      </w:r>
      <w:r>
        <w:rPr>
          <w:rFonts w:hint="eastAsia"/>
        </w:rPr>
        <w:t>ư</w:t>
      </w:r>
      <w:r>
        <w:t>ời Mỹ thì Vi nghĩ đó là tâm t</w:t>
      </w:r>
      <w:r>
        <w:rPr>
          <w:rFonts w:hint="eastAsia"/>
        </w:rPr>
        <w:t>ư</w:t>
      </w:r>
      <w:r>
        <w:t xml:space="preserve"> của rất nhiều ng</w:t>
      </w:r>
      <w:r>
        <w:rPr>
          <w:rFonts w:hint="eastAsia"/>
        </w:rPr>
        <w:t>ư</w:t>
      </w:r>
      <w:r>
        <w:t>ời trẻ rất muốn tìm về. Cũng rất nhiều ng</w:t>
      </w:r>
      <w:r>
        <w:rPr>
          <w:rFonts w:hint="eastAsia"/>
        </w:rPr>
        <w:t>ư</w:t>
      </w:r>
      <w:r>
        <w:t>ời muốn làm việc cho Việt Nam chẳng hạn làm từ thiện hay sinh sống hoặc giúp đỡ điều gì đó cho Việt Nam. Đó là những mối liên hệ mà Vi thấy rất nhiều ng</w:t>
      </w:r>
      <w:r>
        <w:rPr>
          <w:rFonts w:hint="eastAsia"/>
        </w:rPr>
        <w:t>ư</w:t>
      </w:r>
      <w:r>
        <w:t>ời trẻ đã có.</w:t>
      </w:r>
    </w:p>
    <w:p w:rsidR="00E7201F" w:rsidRPr="005F534A" w:rsidRDefault="00E7201F" w:rsidP="00E7201F">
      <w:pPr>
        <w:rPr>
          <w:i/>
        </w:rPr>
      </w:pPr>
      <w:r w:rsidRPr="005F534A">
        <w:rPr>
          <w:b/>
          <w:i/>
        </w:rPr>
        <w:t>Mặc Lâm</w:t>
      </w:r>
      <w:r w:rsidRPr="005F534A">
        <w:rPr>
          <w:i/>
        </w:rPr>
        <w:t>: Vâng đó là ng</w:t>
      </w:r>
      <w:r w:rsidRPr="005F534A">
        <w:rPr>
          <w:rFonts w:hint="eastAsia"/>
          <w:i/>
        </w:rPr>
        <w:t>ư</w:t>
      </w:r>
      <w:r w:rsidRPr="005F534A">
        <w:rPr>
          <w:i/>
        </w:rPr>
        <w:t>ời trẻ còn thế hệ nh</w:t>
      </w:r>
      <w:r w:rsidRPr="005F534A">
        <w:rPr>
          <w:rFonts w:hint="eastAsia"/>
          <w:i/>
        </w:rPr>
        <w:t>ư</w:t>
      </w:r>
      <w:r w:rsidRPr="005F534A">
        <w:rPr>
          <w:i/>
        </w:rPr>
        <w:t xml:space="preserve"> cha mẹ, ông bà của Vi, ngoại trừ ng</w:t>
      </w:r>
      <w:r w:rsidRPr="005F534A">
        <w:rPr>
          <w:rFonts w:hint="eastAsia"/>
          <w:i/>
        </w:rPr>
        <w:t>ư</w:t>
      </w:r>
      <w:r w:rsidRPr="005F534A">
        <w:rPr>
          <w:i/>
        </w:rPr>
        <w:t>ời trong nhà, những ng</w:t>
      </w:r>
      <w:r w:rsidRPr="005F534A">
        <w:rPr>
          <w:rFonts w:hint="eastAsia"/>
          <w:i/>
        </w:rPr>
        <w:t>ư</w:t>
      </w:r>
      <w:r w:rsidRPr="005F534A">
        <w:rPr>
          <w:i/>
        </w:rPr>
        <w:t>ời khác Vi đ</w:t>
      </w:r>
      <w:r w:rsidRPr="005F534A">
        <w:rPr>
          <w:rFonts w:hint="eastAsia"/>
          <w:i/>
        </w:rPr>
        <w:t>ư</w:t>
      </w:r>
      <w:r w:rsidRPr="005F534A">
        <w:rPr>
          <w:i/>
        </w:rPr>
        <w:t>ợc dịp tiếp xúc bên ngoài Vi thấy họ còn giữ cảm giác bị cô độc, bị mất mát khi chạy ra n</w:t>
      </w:r>
      <w:r w:rsidRPr="005F534A">
        <w:rPr>
          <w:rFonts w:hint="eastAsia"/>
          <w:i/>
        </w:rPr>
        <w:t>ư</w:t>
      </w:r>
      <w:r w:rsidRPr="005F534A">
        <w:rPr>
          <w:i/>
        </w:rPr>
        <w:t xml:space="preserve">ớc ngoài để sống hay không hay bây giờ thời gian </w:t>
      </w:r>
      <w:r w:rsidRPr="005F534A">
        <w:rPr>
          <w:rFonts w:hint="eastAsia"/>
          <w:i/>
        </w:rPr>
        <w:t>đã</w:t>
      </w:r>
      <w:r w:rsidRPr="005F534A">
        <w:rPr>
          <w:i/>
        </w:rPr>
        <w:t xml:space="preserve"> hàn gắn những vết th</w:t>
      </w:r>
      <w:r w:rsidRPr="005F534A">
        <w:rPr>
          <w:rFonts w:hint="eastAsia"/>
          <w:i/>
        </w:rPr>
        <w:t>ươ</w:t>
      </w:r>
      <w:r w:rsidRPr="005F534A">
        <w:rPr>
          <w:i/>
        </w:rPr>
        <w:t>ng của họ rồi</w:t>
      </w:r>
      <w:r w:rsidR="001F4DF0" w:rsidRPr="005F534A">
        <w:rPr>
          <w:rFonts w:ascii="Times New Roman" w:hAnsi="Times New Roman"/>
          <w:i/>
        </w:rPr>
        <w:t>?</w:t>
      </w:r>
    </w:p>
    <w:p w:rsidR="00E7201F" w:rsidRDefault="005606AC" w:rsidP="00E7201F">
      <w:r>
        <w:rPr>
          <w:noProof/>
        </w:rPr>
        <w:drawing>
          <wp:anchor distT="0" distB="0" distL="114300" distR="114300" simplePos="0" relativeHeight="251663360" behindDoc="0" locked="0" layoutInCell="1" allowOverlap="1" wp14:anchorId="7543F85A" wp14:editId="4B9B798C">
            <wp:simplePos x="0" y="0"/>
            <wp:positionH relativeFrom="column">
              <wp:posOffset>4154805</wp:posOffset>
            </wp:positionH>
            <wp:positionV relativeFrom="paragraph">
              <wp:posOffset>2352040</wp:posOffset>
            </wp:positionV>
            <wp:extent cx="1350010" cy="1495425"/>
            <wp:effectExtent l="0" t="0" r="2540" b="952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guon 2.jpg"/>
                    <pic:cNvPicPr/>
                  </pic:nvPicPr>
                  <pic:blipFill rotWithShape="1">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b="16931"/>
                    <a:stretch/>
                  </pic:blipFill>
                  <pic:spPr bwMode="auto">
                    <a:xfrm>
                      <a:off x="0" y="0"/>
                      <a:ext cx="135001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01F" w:rsidRPr="005F534A">
        <w:rPr>
          <w:b/>
        </w:rPr>
        <w:t>LS Quỳnh Vi</w:t>
      </w:r>
      <w:r w:rsidR="00E7201F">
        <w:t>: Vi nghĩ nó tùy theo từng ng</w:t>
      </w:r>
      <w:r w:rsidR="00E7201F">
        <w:rPr>
          <w:rFonts w:hint="eastAsia"/>
        </w:rPr>
        <w:t>ư</w:t>
      </w:r>
      <w:r w:rsidR="00E7201F">
        <w:t>ời, không thể nào nói hết đ</w:t>
      </w:r>
      <w:r w:rsidR="00E7201F">
        <w:rPr>
          <w:rFonts w:hint="eastAsia"/>
        </w:rPr>
        <w:t>ư</w:t>
      </w:r>
      <w:r w:rsidR="00E7201F">
        <w:t>ợc đa số thế này hay thế kia. Vi có thể nói khi ra sinh hoạt chung với các chú các bác trong cộng đồng thì ngay bản thân Vi tại mình lớn lên bên này không có trải nghiệm cá nhân về những mất mát những đau th</w:t>
      </w:r>
      <w:r w:rsidR="00E7201F">
        <w:rPr>
          <w:rFonts w:hint="eastAsia"/>
        </w:rPr>
        <w:t>ươ</w:t>
      </w:r>
      <w:r w:rsidR="00E7201F">
        <w:t>ng mà thế hệ tr</w:t>
      </w:r>
      <w:r w:rsidR="00E7201F">
        <w:rPr>
          <w:rFonts w:hint="eastAsia"/>
        </w:rPr>
        <w:t>ư</w:t>
      </w:r>
      <w:r w:rsidR="00E7201F">
        <w:t>ớc họ trải qua, đó là những điều mình không hiểu đ</w:t>
      </w:r>
      <w:r w:rsidR="00E7201F">
        <w:rPr>
          <w:rFonts w:hint="eastAsia"/>
        </w:rPr>
        <w:t>ư</w:t>
      </w:r>
      <w:r w:rsidR="00E7201F">
        <w:t>ợc. Nh</w:t>
      </w:r>
      <w:r w:rsidR="00E7201F">
        <w:rPr>
          <w:rFonts w:hint="eastAsia"/>
        </w:rPr>
        <w:t>ư</w:t>
      </w:r>
      <w:r w:rsidR="00E7201F">
        <w:t>ng càng lớn càng tiếp xúc nhiều với các bác thì Vi cảm thấy hiểu đ</w:t>
      </w:r>
      <w:r w:rsidR="00E7201F">
        <w:rPr>
          <w:rFonts w:hint="eastAsia"/>
        </w:rPr>
        <w:t>ư</w:t>
      </w:r>
      <w:r w:rsidR="00E7201F">
        <w:t>ợc lý do. Có những ng</w:t>
      </w:r>
      <w:r w:rsidR="00E7201F">
        <w:rPr>
          <w:rFonts w:hint="eastAsia"/>
        </w:rPr>
        <w:t>ư</w:t>
      </w:r>
      <w:r w:rsidR="00E7201F">
        <w:t>ời họ vẫn giữ quan niệm giá trị của họ nh</w:t>
      </w:r>
      <w:r w:rsidR="00E7201F">
        <w:rPr>
          <w:rFonts w:hint="eastAsia"/>
        </w:rPr>
        <w:t>ư</w:t>
      </w:r>
      <w:r w:rsidR="00E7201F">
        <w:t xml:space="preserve"> là không thỏa hiệp với chính phủ hiện nay thì Vi hiểu đ</w:t>
      </w:r>
      <w:r w:rsidR="00E7201F">
        <w:rPr>
          <w:rFonts w:hint="eastAsia"/>
        </w:rPr>
        <w:t>ư</w:t>
      </w:r>
      <w:r w:rsidR="00E7201F">
        <w:t>ợc vì các mất mát không thể nào đủ đền bù hay thời gian làm cho nguôi ngoai.</w:t>
      </w:r>
    </w:p>
    <w:p w:rsidR="00E7201F" w:rsidRDefault="00E7201F" w:rsidP="00E7201F">
      <w:r>
        <w:t>Nh</w:t>
      </w:r>
      <w:r>
        <w:rPr>
          <w:rFonts w:hint="eastAsia"/>
        </w:rPr>
        <w:t>ư</w:t>
      </w:r>
      <w:r>
        <w:t>ng cũng có những ng</w:t>
      </w:r>
      <w:r>
        <w:rPr>
          <w:rFonts w:hint="eastAsia"/>
        </w:rPr>
        <w:t>ư</w:t>
      </w:r>
      <w:r>
        <w:t>ời rất tích cực, họ sẵn sàng có những liên hệ để giúp đỡ các bạn trẻ tại Việt Nam, những bạn có hoạt động làm cho n</w:t>
      </w:r>
      <w:r>
        <w:rPr>
          <w:rFonts w:hint="eastAsia"/>
        </w:rPr>
        <w:t>ư</w:t>
      </w:r>
      <w:r>
        <w:t>ớc Việt Nam mình tiến bộ h</w:t>
      </w:r>
      <w:r>
        <w:rPr>
          <w:rFonts w:hint="eastAsia"/>
        </w:rPr>
        <w:t>ơ</w:t>
      </w:r>
      <w:r>
        <w:t>n chẳng hạn. Những bạn trẻ có ý định thay đổi Việt Nam theo h</w:t>
      </w:r>
      <w:r>
        <w:rPr>
          <w:rFonts w:hint="eastAsia"/>
        </w:rPr>
        <w:t>ư</w:t>
      </w:r>
      <w:r>
        <w:t>ớng tích cực có nghĩa là thay đổi Việt Nam tốt đẹp h</w:t>
      </w:r>
      <w:r>
        <w:rPr>
          <w:rFonts w:hint="eastAsia"/>
        </w:rPr>
        <w:t>ơ</w:t>
      </w:r>
      <w:r>
        <w:t>n, ng</w:t>
      </w:r>
      <w:r>
        <w:rPr>
          <w:rFonts w:hint="eastAsia"/>
        </w:rPr>
        <w:t>ư</w:t>
      </w:r>
      <w:r>
        <w:t>ời dân với các quyền lợi chính đáng đ</w:t>
      </w:r>
      <w:r>
        <w:rPr>
          <w:rFonts w:hint="eastAsia"/>
        </w:rPr>
        <w:t>ư</w:t>
      </w:r>
      <w:r>
        <w:t>ợc quan tâm đến, hoặc là phải thay đổi những bất hợp lý trong xã hội Việt Nam.</w:t>
      </w:r>
    </w:p>
    <w:p w:rsidR="00E7201F" w:rsidRDefault="00E7201F" w:rsidP="00E7201F">
      <w:r>
        <w:t>Vi thấy những chú bác họ thật lòng ủng hộ những ng</w:t>
      </w:r>
      <w:r>
        <w:rPr>
          <w:rFonts w:hint="eastAsia"/>
        </w:rPr>
        <w:t>ư</w:t>
      </w:r>
      <w:r>
        <w:t>ời trẻ đó và Vi không thấy sự oán hận hay là thù hằn trong các chú bác mà Vi đ</w:t>
      </w:r>
      <w:r>
        <w:rPr>
          <w:rFonts w:hint="eastAsia"/>
        </w:rPr>
        <w:t>ư</w:t>
      </w:r>
      <w:r>
        <w:t>ợc gặp khi làm việc trong cộng đồng. Dĩ nhiên ở bất kỳ chỗ nào cũng có ng</w:t>
      </w:r>
      <w:r>
        <w:rPr>
          <w:rFonts w:hint="eastAsia"/>
        </w:rPr>
        <w:t>ư</w:t>
      </w:r>
      <w:r>
        <w:t>ời cực đoan, có ng</w:t>
      </w:r>
      <w:r>
        <w:rPr>
          <w:rFonts w:hint="eastAsia"/>
        </w:rPr>
        <w:t>ư</w:t>
      </w:r>
      <w:r>
        <w:t>ời quá khích nh</w:t>
      </w:r>
      <w:r>
        <w:rPr>
          <w:rFonts w:hint="eastAsia"/>
        </w:rPr>
        <w:t>ư</w:t>
      </w:r>
      <w:r>
        <w:t>ng theo kinh nghiệm của Vi làm việc với các chú các bác thì đa số đều có kiến thức […], đa số họ có tấm lòng hết sức cời mở, chịu khó lắng nghe những ng</w:t>
      </w:r>
      <w:r>
        <w:rPr>
          <w:rFonts w:hint="eastAsia"/>
        </w:rPr>
        <w:t>ư</w:t>
      </w:r>
      <w:r>
        <w:t>ời trẻ nh</w:t>
      </w:r>
      <w:r>
        <w:rPr>
          <w:rFonts w:hint="eastAsia"/>
        </w:rPr>
        <w:t>ư</w:t>
      </w:r>
      <w:r>
        <w:t xml:space="preserve"> Vi hay nhỏ h</w:t>
      </w:r>
      <w:r>
        <w:rPr>
          <w:rFonts w:hint="eastAsia"/>
        </w:rPr>
        <w:t>ơ</w:t>
      </w:r>
      <w:r>
        <w:t>n Vi, hay những ng</w:t>
      </w:r>
      <w:r>
        <w:rPr>
          <w:rFonts w:hint="eastAsia"/>
        </w:rPr>
        <w:t>ư</w:t>
      </w:r>
      <w:r>
        <w:t>ời trẻ trong n</w:t>
      </w:r>
      <w:r>
        <w:rPr>
          <w:rFonts w:hint="eastAsia"/>
        </w:rPr>
        <w:t>ư</w:t>
      </w:r>
      <w:r>
        <w:t>ớc họ đều có một thái độ nh</w:t>
      </w:r>
      <w:r>
        <w:rPr>
          <w:rFonts w:hint="eastAsia"/>
        </w:rPr>
        <w:t>ư</w:t>
      </w:r>
      <w:r>
        <w:t xml:space="preserve"> vậy.</w:t>
      </w:r>
    </w:p>
    <w:p w:rsidR="00E7201F" w:rsidRDefault="00E7201F" w:rsidP="00E7201F">
      <w:r>
        <w:t>[…. ]</w:t>
      </w:r>
    </w:p>
    <w:p w:rsidR="00E7201F" w:rsidRPr="005F534A" w:rsidRDefault="00E7201F" w:rsidP="00E7201F">
      <w:pPr>
        <w:rPr>
          <w:i/>
        </w:rPr>
      </w:pPr>
      <w:r w:rsidRPr="005F534A">
        <w:rPr>
          <w:b/>
          <w:i/>
        </w:rPr>
        <w:t>Mặc Lâm</w:t>
      </w:r>
      <w:r w:rsidRPr="005F534A">
        <w:rPr>
          <w:i/>
        </w:rPr>
        <w:t>: Nếu đ</w:t>
      </w:r>
      <w:r w:rsidRPr="005F534A">
        <w:rPr>
          <w:rFonts w:hint="eastAsia"/>
          <w:i/>
        </w:rPr>
        <w:t>ư</w:t>
      </w:r>
      <w:r w:rsidRPr="005F534A">
        <w:rPr>
          <w:i/>
        </w:rPr>
        <w:t>ợc góp ý với những ng</w:t>
      </w:r>
      <w:r w:rsidRPr="005F534A">
        <w:rPr>
          <w:rFonts w:hint="eastAsia"/>
          <w:i/>
        </w:rPr>
        <w:t>ư</w:t>
      </w:r>
      <w:r w:rsidRPr="005F534A">
        <w:rPr>
          <w:i/>
        </w:rPr>
        <w:t>ời làm chính trị tại Việt Nam việc đầu tiên khi có c</w:t>
      </w:r>
      <w:r w:rsidRPr="005F534A">
        <w:rPr>
          <w:rFonts w:hint="eastAsia"/>
          <w:i/>
        </w:rPr>
        <w:t>ơ</w:t>
      </w:r>
      <w:r w:rsidRPr="005F534A">
        <w:rPr>
          <w:i/>
        </w:rPr>
        <w:t xml:space="preserve"> hội thành lập những đảng phái thì tiêu chu</w:t>
      </w:r>
      <w:r w:rsidR="005F534A">
        <w:rPr>
          <w:i/>
        </w:rPr>
        <w:t>ả</w:t>
      </w:r>
      <w:r w:rsidRPr="005F534A">
        <w:rPr>
          <w:i/>
        </w:rPr>
        <w:t>n của đảng phái chính trị Việt Nam theo Vi phải có điều kiện gì nó mới thể hiện tự do dân chủ một cách thực sự</w:t>
      </w:r>
      <w:r w:rsidR="001F4DF0" w:rsidRPr="005F534A">
        <w:rPr>
          <w:rFonts w:ascii="Times New Roman" w:hAnsi="Times New Roman"/>
          <w:i/>
        </w:rPr>
        <w:t>?</w:t>
      </w:r>
    </w:p>
    <w:p w:rsidR="00E7201F" w:rsidRDefault="00E7201F" w:rsidP="00E7201F">
      <w:r w:rsidRPr="005F534A">
        <w:rPr>
          <w:b/>
        </w:rPr>
        <w:t>LS Quỳnh Vi</w:t>
      </w:r>
      <w:r>
        <w:t>: Vi xin m</w:t>
      </w:r>
      <w:r>
        <w:rPr>
          <w:rFonts w:hint="eastAsia"/>
        </w:rPr>
        <w:t>ư</w:t>
      </w:r>
      <w:r>
        <w:t>ợn cái ý của một ng</w:t>
      </w:r>
      <w:r>
        <w:rPr>
          <w:rFonts w:hint="eastAsia"/>
        </w:rPr>
        <w:t>ư</w:t>
      </w:r>
      <w:r>
        <w:t>ời bạn của Vi ở Việt Nam nói vể giải pháp chính trị mà những việc thay đổi xã hội. Vi đồng ý là bất kỳ ai, bất kỳ tổ chức hay đảng phái nào muốn đấu tranh thay đổi chính trị tại Việt Nam thì nên suy nghĩ đến vấn đề ng</w:t>
      </w:r>
      <w:r>
        <w:rPr>
          <w:rFonts w:hint="eastAsia"/>
        </w:rPr>
        <w:t>ư</w:t>
      </w:r>
      <w:r>
        <w:t>ời dân. Thực sự nghĩ đến cái cần thiết của họ là gì. Mối quan tâm trong xã hội, gia đình, những vần đề thiết thực của đời sống. Bởi vì đó là những điều mà Vi cảm thấy đảng cầm quyền hiện tại ở Việt Nam họ không có. Họ hoàn toàn không quan tâm đến đời sống của ng</w:t>
      </w:r>
      <w:r>
        <w:rPr>
          <w:rFonts w:hint="eastAsia"/>
        </w:rPr>
        <w:t>ư</w:t>
      </w:r>
      <w:r>
        <w:t>ời dân thực sự.</w:t>
      </w:r>
    </w:p>
    <w:p w:rsidR="00E7201F" w:rsidRDefault="00E7201F" w:rsidP="00E7201F">
      <w:r>
        <w:t>[…] [Ai] biết nghĩ đến mức độ thuận lợi và an sinh xã hội cho ng</w:t>
      </w:r>
      <w:r>
        <w:rPr>
          <w:rFonts w:hint="eastAsia"/>
        </w:rPr>
        <w:t>ư</w:t>
      </w:r>
      <w:r>
        <w:t>ời dân cao nhất thì chắc chắn sẽ đ</w:t>
      </w:r>
      <w:r>
        <w:rPr>
          <w:rFonts w:hint="eastAsia"/>
        </w:rPr>
        <w:t>ư</w:t>
      </w:r>
      <w:r>
        <w:t>ợc sự ủng hộ của ng</w:t>
      </w:r>
      <w:r>
        <w:rPr>
          <w:rFonts w:hint="eastAsia"/>
        </w:rPr>
        <w:t>ư</w:t>
      </w:r>
      <w:r>
        <w:t>ời dân.</w:t>
      </w:r>
    </w:p>
    <w:p w:rsidR="0035719D" w:rsidRDefault="00E7201F" w:rsidP="00E7201F">
      <w:pPr>
        <w:rPr>
          <w:i/>
        </w:rPr>
      </w:pPr>
      <w:r w:rsidRPr="005F534A">
        <w:rPr>
          <w:b/>
          <w:i/>
        </w:rPr>
        <w:t>Mặc Lâm</w:t>
      </w:r>
      <w:r w:rsidRPr="005F534A">
        <w:rPr>
          <w:i/>
        </w:rPr>
        <w:t xml:space="preserve">: Xin cám </w:t>
      </w:r>
      <w:r w:rsidRPr="005F534A">
        <w:rPr>
          <w:rFonts w:hint="eastAsia"/>
          <w:i/>
        </w:rPr>
        <w:t>ơ</w:t>
      </w:r>
      <w:r w:rsidRPr="005F534A">
        <w:rPr>
          <w:i/>
        </w:rPr>
        <w:t>n LS Quỳ</w:t>
      </w:r>
      <w:r w:rsidR="00242DC9">
        <w:rPr>
          <w:i/>
        </w:rPr>
        <w:t>nh V</w:t>
      </w:r>
      <w:r w:rsidR="00B812F3">
        <w:rPr>
          <w:i/>
        </w:rPr>
        <w:t>i</w:t>
      </w:r>
    </w:p>
    <w:p w:rsidR="000B6A2B" w:rsidRDefault="000B6A2B" w:rsidP="00B812F3">
      <w:pPr>
        <w:ind w:firstLine="0"/>
        <w:rPr>
          <w:i/>
        </w:rPr>
        <w:sectPr w:rsidR="000B6A2B" w:rsidSect="0035719D">
          <w:pgSz w:w="12240" w:h="15840"/>
          <w:pgMar w:top="1152" w:right="1152" w:bottom="1224" w:left="1152" w:header="720" w:footer="720" w:gutter="0"/>
          <w:cols w:num="2" w:space="432"/>
          <w:docGrid w:linePitch="360"/>
        </w:sectPr>
      </w:pPr>
    </w:p>
    <w:p w:rsidR="00E7201F" w:rsidRPr="00242DC9" w:rsidRDefault="00E7201F" w:rsidP="005606AC">
      <w:pPr>
        <w:pStyle w:val="Title"/>
        <w:spacing w:before="240" w:after="240"/>
        <w:ind w:left="720" w:firstLine="720"/>
        <w:jc w:val="both"/>
      </w:pPr>
      <w:r w:rsidRPr="00242DC9">
        <w:t>S</w:t>
      </w:r>
      <w:r w:rsidR="00242DC9" w:rsidRPr="00242DC9">
        <w:t>inh Hoạt Cộng Đoàn</w:t>
      </w:r>
    </w:p>
    <w:p w:rsidR="00E7201F" w:rsidRPr="005606AC" w:rsidRDefault="005606AC" w:rsidP="009A785B">
      <w:pPr>
        <w:pStyle w:val="Title"/>
        <w:spacing w:after="120"/>
        <w:ind w:firstLine="720"/>
        <w:jc w:val="both"/>
        <w:rPr>
          <w:sz w:val="40"/>
          <w:szCs w:val="40"/>
        </w:rPr>
      </w:pPr>
      <w:r>
        <w:rPr>
          <w:sz w:val="32"/>
          <w:szCs w:val="32"/>
        </w:rPr>
        <w:tab/>
      </w:r>
      <w:r>
        <w:rPr>
          <w:sz w:val="32"/>
          <w:szCs w:val="32"/>
        </w:rPr>
        <w:tab/>
      </w:r>
      <w:r>
        <w:rPr>
          <w:sz w:val="32"/>
          <w:szCs w:val="32"/>
        </w:rPr>
        <w:tab/>
      </w:r>
      <w:r w:rsidR="00E7201F" w:rsidRPr="005606AC">
        <w:rPr>
          <w:sz w:val="40"/>
          <w:szCs w:val="40"/>
        </w:rPr>
        <w:t>Phóng sự lễ nhậm chức chánh xứ</w:t>
      </w:r>
    </w:p>
    <w:p w:rsidR="00E7201F" w:rsidRPr="00242DC9" w:rsidRDefault="00E7201F" w:rsidP="009A785B">
      <w:pPr>
        <w:ind w:firstLine="0"/>
        <w:jc w:val="right"/>
        <w:rPr>
          <w:i/>
        </w:rPr>
      </w:pPr>
      <w:r w:rsidRPr="00242DC9">
        <w:rPr>
          <w:i/>
        </w:rPr>
        <w:t>Vietnamese-born priest welcomed as new shepherd at liturgy</w:t>
      </w:r>
      <w:r w:rsidR="00242DC9" w:rsidRPr="00242DC9">
        <w:rPr>
          <w:i/>
        </w:rPr>
        <w:t>.</w:t>
      </w:r>
    </w:p>
    <w:p w:rsidR="00E7201F" w:rsidRPr="00242DC9" w:rsidRDefault="00E7201F" w:rsidP="009A785B">
      <w:pPr>
        <w:ind w:firstLine="0"/>
        <w:jc w:val="right"/>
        <w:rPr>
          <w:i/>
        </w:rPr>
      </w:pPr>
      <w:r w:rsidRPr="00242DC9">
        <w:rPr>
          <w:i/>
        </w:rPr>
        <w:t>Phụng vụ chào mừng một linh mục gốc Việt nhậm chức tân mục tử.</w:t>
      </w:r>
    </w:p>
    <w:p w:rsidR="00E7201F" w:rsidRDefault="00E7201F" w:rsidP="00242DC9">
      <w:pPr>
        <w:pStyle w:val="Author"/>
      </w:pPr>
      <w:r>
        <w:t>By Christina Lestle,</w:t>
      </w:r>
      <w:r w:rsidR="00242DC9">
        <w:t xml:space="preserve"> correspondent</w:t>
      </w:r>
    </w:p>
    <w:p w:rsidR="00242DC9" w:rsidRDefault="00E7201F" w:rsidP="00E7201F">
      <w:r w:rsidRPr="00242DC9">
        <w:rPr>
          <w:i/>
        </w:rPr>
        <w:t>Tờ Catholic Spirit số 23, tiếng nói chính thức của Giáo phận Metuchen, New Jersey, số phát hành ngày 14 Tháng 12, 2017 có đăng tải một bài phóng sự của Thông tín viên Christina Lestle, chúng tôi sao chép nguyên văn d</w:t>
      </w:r>
      <w:r w:rsidRPr="00242DC9">
        <w:rPr>
          <w:rFonts w:hint="eastAsia"/>
          <w:i/>
        </w:rPr>
        <w:t>ư</w:t>
      </w:r>
      <w:r w:rsidRPr="00242DC9">
        <w:rPr>
          <w:i/>
        </w:rPr>
        <w:t>ới đây, kèm theo phần chuyển ngữ thoáng ý sang tiếng Việt để độc giả tiện tham khảo</w:t>
      </w:r>
      <w:r>
        <w:t xml:space="preserve">. </w:t>
      </w:r>
      <w:r w:rsidRPr="00242DC9">
        <w:rPr>
          <w:b/>
          <w:i/>
        </w:rPr>
        <w:t>Dạ Quang Bích</w:t>
      </w:r>
      <w:r>
        <w:t xml:space="preserve"> phiên dịch với sự góp ý của </w:t>
      </w:r>
      <w:r w:rsidRPr="00242DC9">
        <w:rPr>
          <w:b/>
          <w:i/>
        </w:rPr>
        <w:t>Dạ Lữ Hành</w:t>
      </w:r>
      <w:r>
        <w:t>.</w:t>
      </w:r>
    </w:p>
    <w:p w:rsidR="00587A6E" w:rsidRDefault="00587A6E" w:rsidP="00587A6E">
      <w:pPr>
        <w:ind w:firstLine="0"/>
      </w:pPr>
    </w:p>
    <w:p w:rsidR="00587A6E" w:rsidRDefault="00587A6E" w:rsidP="00587A6E">
      <w:pPr>
        <w:ind w:firstLine="0"/>
      </w:pPr>
      <w:r>
        <w:rPr>
          <w:noProof/>
        </w:rPr>
        <w:drawing>
          <wp:inline distT="0" distB="0" distL="0" distR="0" wp14:anchorId="32E1FB1D" wp14:editId="226B6593">
            <wp:extent cx="2443808" cy="1659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1.jpg"/>
                    <pic:cNvPicPr/>
                  </pic:nvPicPr>
                  <pic:blipFill rotWithShape="1">
                    <a:blip r:embed="rId39" cstate="print">
                      <a:extLst>
                        <a:ext uri="{BEBA8EAE-BF5A-486C-A8C5-ECC9F3942E4B}">
                          <a14:imgProps xmlns:a14="http://schemas.microsoft.com/office/drawing/2010/main">
                            <a14:imgLayer r:embed="rId4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3725" r="3437" b="11621"/>
                    <a:stretch/>
                  </pic:blipFill>
                  <pic:spPr bwMode="auto">
                    <a:xfrm>
                      <a:off x="0" y="0"/>
                      <a:ext cx="2443640" cy="1659261"/>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r w:rsidR="00B812F3">
        <w:t xml:space="preserve">    </w:t>
      </w:r>
      <w:r w:rsidR="00B812F3">
        <w:rPr>
          <w:noProof/>
        </w:rPr>
        <w:drawing>
          <wp:inline distT="0" distB="0" distL="0" distR="0" wp14:anchorId="563B97E6" wp14:editId="473F498A">
            <wp:extent cx="1353312" cy="16778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5.jpg"/>
                    <pic:cNvPicPr/>
                  </pic:nvPicPr>
                  <pic:blipFill rotWithShape="1">
                    <a:blip r:embed="rId41" cstate="print">
                      <a:extLst>
                        <a:ext uri="{BEBA8EAE-BF5A-486C-A8C5-ECC9F3942E4B}">
                          <a14:imgProps xmlns:a14="http://schemas.microsoft.com/office/drawing/2010/main">
                            <a14:imgLayer r:embed="rId42">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t="3200" r="21600" b="27200"/>
                    <a:stretch/>
                  </pic:blipFill>
                  <pic:spPr bwMode="auto">
                    <a:xfrm>
                      <a:off x="0" y="0"/>
                      <a:ext cx="1353312" cy="1677831"/>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r w:rsidR="00B812F3">
        <w:t xml:space="preserve">     </w:t>
      </w:r>
      <w:r w:rsidR="00B812F3">
        <w:rPr>
          <w:noProof/>
        </w:rPr>
        <w:drawing>
          <wp:inline distT="0" distB="0" distL="0" distR="0" wp14:anchorId="4A3EABAC" wp14:editId="614CB0DC">
            <wp:extent cx="2161459" cy="1660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07.jpg"/>
                    <pic:cNvPicPr/>
                  </pic:nvPicPr>
                  <pic:blipFill rotWithShape="1">
                    <a:blip r:embed="rId43" cstate="print">
                      <a:extLst>
                        <a:ext uri="{BEBA8EAE-BF5A-486C-A8C5-ECC9F3942E4B}">
                          <a14:imgProps xmlns:a14="http://schemas.microsoft.com/office/drawing/2010/main">
                            <a14:imgLayer r:embed="rId4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6148" r="6962"/>
                    <a:stretch/>
                  </pic:blipFill>
                  <pic:spPr bwMode="auto">
                    <a:xfrm>
                      <a:off x="0" y="0"/>
                      <a:ext cx="2166312" cy="1664278"/>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p>
    <w:p w:rsidR="009A785B" w:rsidRDefault="009A785B" w:rsidP="00E7201F"/>
    <w:tbl>
      <w:tblPr>
        <w:tblStyle w:val="TableGrid"/>
        <w:tblW w:w="10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342"/>
        <w:gridCol w:w="4896"/>
      </w:tblGrid>
      <w:tr w:rsidR="00E64CBA" w:rsidTr="009A785B">
        <w:tc>
          <w:tcPr>
            <w:tcW w:w="4896" w:type="dxa"/>
          </w:tcPr>
          <w:p w:rsidR="00E64CBA" w:rsidRDefault="00E64CBA" w:rsidP="009A785B">
            <w:pPr>
              <w:ind w:firstLine="0"/>
            </w:pPr>
            <w:r>
              <w:t>SOUTH PLAINFIELD – The smile on Father Peter Hung Tran’s face stretched from ear to ear as he stood before his congregation, welcoming them to his installation as the fifth pastor of Czestochowa Parish, Oct. 29. “I love you all so much” the overjoyed priest told hundreds of people sitting shoulder to shoulder in the pews and standing two-deep along the side walls of the church.</w:t>
            </w:r>
          </w:p>
        </w:tc>
        <w:tc>
          <w:tcPr>
            <w:tcW w:w="342" w:type="dxa"/>
          </w:tcPr>
          <w:p w:rsidR="00E64CBA" w:rsidRDefault="00E64CBA" w:rsidP="00E64CBA"/>
        </w:tc>
        <w:tc>
          <w:tcPr>
            <w:tcW w:w="4896" w:type="dxa"/>
          </w:tcPr>
          <w:p w:rsidR="00E64CBA" w:rsidRDefault="00E64CBA" w:rsidP="009A785B">
            <w:pPr>
              <w:ind w:firstLine="0"/>
            </w:pPr>
            <w:r>
              <w:t>SOUTH PLAINFIELD -</w:t>
            </w:r>
            <w:r w:rsidR="00D447AF">
              <w:t xml:space="preserve"> </w:t>
            </w:r>
            <w:r>
              <w:t>Nụ c</w:t>
            </w:r>
            <w:r>
              <w:rPr>
                <w:rFonts w:hint="eastAsia"/>
              </w:rPr>
              <w:t>ư</w:t>
            </w:r>
            <w:r>
              <w:t>ời trên g</w:t>
            </w:r>
            <w:r>
              <w:rPr>
                <w:rFonts w:hint="eastAsia"/>
              </w:rPr>
              <w:t>ươ</w:t>
            </w:r>
            <w:r>
              <w:t>ng mặt căng thẳng của Cha Phêrô Trần Hùng</w:t>
            </w:r>
            <w:r w:rsidR="00D447AF">
              <w:t xml:space="preserve"> </w:t>
            </w:r>
            <w:r>
              <w:t>khi ngài đứng tr</w:t>
            </w:r>
            <w:r>
              <w:rPr>
                <w:rFonts w:hint="eastAsia"/>
              </w:rPr>
              <w:t>ư</w:t>
            </w:r>
            <w:r>
              <w:t>ớc Công đoàn mình, chào mừng mọi ng</w:t>
            </w:r>
            <w:r>
              <w:rPr>
                <w:rFonts w:hint="eastAsia"/>
              </w:rPr>
              <w:t>ư</w:t>
            </w:r>
            <w:r>
              <w:t>ời để b</w:t>
            </w:r>
            <w:r>
              <w:rPr>
                <w:rFonts w:hint="eastAsia"/>
              </w:rPr>
              <w:t>ư</w:t>
            </w:r>
            <w:r>
              <w:t>ớc vào lễ nhậm chức chánh xứ thứ năm Giáo xứ Czestochowa vào ngày 29/10. “Tôi yêu quý tất cả thật nhiều” vị linh mục rất đỗi sung s</w:t>
            </w:r>
            <w:r>
              <w:rPr>
                <w:rFonts w:hint="eastAsia"/>
              </w:rPr>
              <w:t>ư</w:t>
            </w:r>
            <w:r>
              <w:t>ớng nói nh</w:t>
            </w:r>
            <w:r>
              <w:rPr>
                <w:rFonts w:hint="eastAsia"/>
              </w:rPr>
              <w:t>ư</w:t>
            </w:r>
            <w:r>
              <w:t xml:space="preserve"> thế với hàng trăm ng</w:t>
            </w:r>
            <w:r>
              <w:rPr>
                <w:rFonts w:hint="eastAsia"/>
              </w:rPr>
              <w:t>ư</w:t>
            </w:r>
            <w:r>
              <w:t>ời đang ngồi vai sát vai trong các dãy ghế dài nhà thờ cũng nh</w:t>
            </w:r>
            <w:r>
              <w:rPr>
                <w:rFonts w:hint="eastAsia"/>
              </w:rPr>
              <w:t>ư</w:t>
            </w:r>
            <w:r>
              <w:t xml:space="preserve"> đứng dọc hai bên sát vách t</w:t>
            </w:r>
            <w:r>
              <w:rPr>
                <w:rFonts w:hint="eastAsia"/>
              </w:rPr>
              <w:t>ư</w:t>
            </w:r>
            <w:r>
              <w:t>ờng cuối nhà thờ.</w:t>
            </w:r>
          </w:p>
        </w:tc>
      </w:tr>
      <w:tr w:rsidR="00E64CBA" w:rsidTr="009A785B">
        <w:tc>
          <w:tcPr>
            <w:tcW w:w="4896" w:type="dxa"/>
          </w:tcPr>
          <w:p w:rsidR="00E64CBA" w:rsidRDefault="00E64CBA" w:rsidP="00E64CBA">
            <w:r>
              <w:t>The radiant smile never left the face of the Vietnamese-born priest at Mass celebrated by Bishop F. Checchio and concelebrated by brother priests from around the world. Filling the sanctuary, the clergy was framed by two depictions of Mother Mary: on the wall to the right was Our Lady of Czestochowa, the parish’s patron saint, while on the left hung the beloved symbol of Vietnamese Catholicism, Our Lady of La Vang.</w:t>
            </w:r>
          </w:p>
        </w:tc>
        <w:tc>
          <w:tcPr>
            <w:tcW w:w="342" w:type="dxa"/>
          </w:tcPr>
          <w:p w:rsidR="00E64CBA" w:rsidRDefault="00E64CBA" w:rsidP="00E64CBA"/>
        </w:tc>
        <w:tc>
          <w:tcPr>
            <w:tcW w:w="4896" w:type="dxa"/>
          </w:tcPr>
          <w:p w:rsidR="00E64CBA" w:rsidRDefault="00E64CBA" w:rsidP="00E64CBA">
            <w:r>
              <w:t>Nụ c</w:t>
            </w:r>
            <w:r>
              <w:rPr>
                <w:rFonts w:hint="eastAsia"/>
              </w:rPr>
              <w:t>ư</w:t>
            </w:r>
            <w:r>
              <w:t>ời rạng rỡ không hề rời khỏi g</w:t>
            </w:r>
            <w:r>
              <w:rPr>
                <w:rFonts w:hint="eastAsia"/>
              </w:rPr>
              <w:t>ươ</w:t>
            </w:r>
            <w:r>
              <w:t>ng mặt của vị linh mục gốc Việt suốt buổi Thánh Lễ do Đức Giám mục F. Checchio chủ tế với đông đảo các đến từ khắp thế giới cùng đồng tế. Hàng giáo sĩ ngồi tràn trên cung thánh, đằng sau các ngài là hai hình ảnh Đức Mẹ Maria: T</w:t>
            </w:r>
            <w:r>
              <w:rPr>
                <w:rFonts w:hint="eastAsia"/>
              </w:rPr>
              <w:t>ư</w:t>
            </w:r>
            <w:r>
              <w:t>ờng bên phải cung thánh có t</w:t>
            </w:r>
            <w:r>
              <w:rPr>
                <w:rFonts w:hint="eastAsia"/>
              </w:rPr>
              <w:t>ư</w:t>
            </w:r>
            <w:r>
              <w:t>ợng Đức Đức Bà Czestochowa, quan thầy của Giáo xứ, còn bên trái</w:t>
            </w:r>
            <w:r w:rsidR="00D447AF">
              <w:t xml:space="preserve"> </w:t>
            </w:r>
            <w:r>
              <w:t>là t</w:t>
            </w:r>
            <w:r>
              <w:rPr>
                <w:rFonts w:hint="eastAsia"/>
              </w:rPr>
              <w:t>ư</w:t>
            </w:r>
            <w:r>
              <w:t>ợng Đức Mẹ La Vang, biểu t</w:t>
            </w:r>
            <w:r>
              <w:rPr>
                <w:rFonts w:hint="eastAsia"/>
              </w:rPr>
              <w:t>ư</w:t>
            </w:r>
            <w:r>
              <w:t>ợng kính yêu của Công giáo Việt Nam.</w:t>
            </w:r>
          </w:p>
        </w:tc>
      </w:tr>
      <w:tr w:rsidR="00E64CBA" w:rsidTr="009A785B">
        <w:tc>
          <w:tcPr>
            <w:tcW w:w="4896" w:type="dxa"/>
          </w:tcPr>
          <w:p w:rsidR="00E64CBA" w:rsidRDefault="00E64CBA" w:rsidP="00E64CBA">
            <w:r>
              <w:rPr>
                <w:rFonts w:hint="eastAsia"/>
              </w:rPr>
              <w:t>“</w:t>
            </w:r>
            <w:r>
              <w:t>The first task of a priest is to be a believer, and to become one ever new and evermore,” said Bishop Checchio in his homely, quoting a speech by Pope Benedict XVI. “The most lofty and important thing a priest can do for his people is to to first to be what he is: a believer. The priest believes as he baptizes a baby, witnesses a marriage of a couple, bestow the oil of sick on an ailing parishioner, and buries the faithful.”</w:t>
            </w:r>
          </w:p>
        </w:tc>
        <w:tc>
          <w:tcPr>
            <w:tcW w:w="342" w:type="dxa"/>
          </w:tcPr>
          <w:p w:rsidR="00E64CBA" w:rsidRDefault="00E64CBA" w:rsidP="00E64CBA"/>
        </w:tc>
        <w:tc>
          <w:tcPr>
            <w:tcW w:w="4896" w:type="dxa"/>
          </w:tcPr>
          <w:p w:rsidR="00E64CBA" w:rsidRDefault="00E64CBA" w:rsidP="00E64CBA">
            <w:r>
              <w:rPr>
                <w:rFonts w:hint="eastAsia"/>
              </w:rPr>
              <w:t>“</w:t>
            </w:r>
            <w:r>
              <w:t>Nhiêm vụ đầu tiên của một linh mục phải là một ng</w:t>
            </w:r>
            <w:r>
              <w:rPr>
                <w:rFonts w:hint="eastAsia"/>
              </w:rPr>
              <w:t>ư</w:t>
            </w:r>
            <w:r>
              <w:t>ời có đức tin, ngài phải làm mới đức tin của mình và cứ càng phải mới h</w:t>
            </w:r>
            <w:r>
              <w:rPr>
                <w:rFonts w:hint="eastAsia"/>
              </w:rPr>
              <w:t>ơ</w:t>
            </w:r>
            <w:r>
              <w:t>n mãi mãi,” Đức Giám muc Checchio trong bài giảng đã trích dẫn lời của ĐGH Bênêđictô XVI nh</w:t>
            </w:r>
            <w:r>
              <w:rPr>
                <w:rFonts w:hint="eastAsia"/>
              </w:rPr>
              <w:t>ư</w:t>
            </w:r>
            <w:r>
              <w:t xml:space="preserve"> thế. “Điều cao quý và quan trong nhất mà một linh mục có thể làm cho giáo dân của ngài biết rõ ngài là ai: ng</w:t>
            </w:r>
            <w:r>
              <w:rPr>
                <w:rFonts w:hint="eastAsia"/>
              </w:rPr>
              <w:t>ư</w:t>
            </w:r>
            <w:r>
              <w:t>ời có lòng tin. Vị linh mục phải tỏ rõ đức tin của mình khi ngài ban phép Rửa tội cho một em bé, khi ngài</w:t>
            </w:r>
            <w:r w:rsidR="00D447AF">
              <w:t xml:space="preserve"> </w:t>
            </w:r>
            <w:r>
              <w:t>chứng Bí tích Hôn</w:t>
            </w:r>
            <w:r w:rsidR="00D447AF">
              <w:t xml:space="preserve"> </w:t>
            </w:r>
            <w:r>
              <w:t>phối cho đôi vợ chồng, khi ngài xức dầu thánh cho một giáo d</w:t>
            </w:r>
            <w:r>
              <w:rPr>
                <w:rFonts w:hint="eastAsia"/>
              </w:rPr>
              <w:t>â</w:t>
            </w:r>
            <w:r>
              <w:t xml:space="preserve">n yếu bệnh, khi ngài cử hành lễ an táng cho giáo dân.” </w:t>
            </w:r>
          </w:p>
        </w:tc>
      </w:tr>
      <w:tr w:rsidR="00E64CBA" w:rsidTr="009A785B">
        <w:tc>
          <w:tcPr>
            <w:tcW w:w="4896" w:type="dxa"/>
          </w:tcPr>
          <w:p w:rsidR="00E64CBA" w:rsidRDefault="00E64CBA" w:rsidP="00E64CBA">
            <w:r>
              <w:t>“The gift of the priesthood is to give everyone in the human family someone to believe with,” Bishop Checchio continue, “even when it seems like the whole world is against you and no one believes.” But, he cautioned, “Don’t mistakenly believe in him, though. It is Jesus who is our savior. Believe in him.”</w:t>
            </w:r>
          </w:p>
        </w:tc>
        <w:tc>
          <w:tcPr>
            <w:tcW w:w="342" w:type="dxa"/>
          </w:tcPr>
          <w:p w:rsidR="00E64CBA" w:rsidRDefault="00E64CBA" w:rsidP="00E64CBA"/>
        </w:tc>
        <w:tc>
          <w:tcPr>
            <w:tcW w:w="4896" w:type="dxa"/>
          </w:tcPr>
          <w:p w:rsidR="00E64CBA" w:rsidRDefault="00E64CBA" w:rsidP="00E64CBA">
            <w:r>
              <w:rPr>
                <w:rFonts w:hint="eastAsia"/>
              </w:rPr>
              <w:t>“</w:t>
            </w:r>
            <w:r>
              <w:t>Hồng ân của chức linh mục làm cho mỗi ng</w:t>
            </w:r>
            <w:r>
              <w:rPr>
                <w:rFonts w:hint="eastAsia"/>
              </w:rPr>
              <w:t>ư</w:t>
            </w:r>
            <w:r>
              <w:t>ời trong gia đình nhân loại cùng tin với.” Đức Giám mục Checchio nói tiếp, “cả khi xem ra thể gian đối nghịch với vị linh mục và không ai còn có lòng tin.” Nh</w:t>
            </w:r>
            <w:r>
              <w:rPr>
                <w:rFonts w:hint="eastAsia"/>
              </w:rPr>
              <w:t>ư</w:t>
            </w:r>
            <w:r>
              <w:t>ng, vị Giám mục l</w:t>
            </w:r>
            <w:r>
              <w:rPr>
                <w:rFonts w:hint="eastAsia"/>
              </w:rPr>
              <w:t>ư</w:t>
            </w:r>
            <w:r>
              <w:t>u ý, “Dầu vậy, đừng tin vào vị linh mục một cách lệch lạc. Chính Chúa Giêsu mới là Đấng Cứu Rỗi chúng ta. Hãy tin vào Ng</w:t>
            </w:r>
            <w:r>
              <w:rPr>
                <w:rFonts w:hint="eastAsia"/>
              </w:rPr>
              <w:t>ư</w:t>
            </w:r>
            <w:r>
              <w:t>ời.”</w:t>
            </w:r>
          </w:p>
        </w:tc>
      </w:tr>
      <w:tr w:rsidR="00E64CBA" w:rsidTr="009A785B">
        <w:tc>
          <w:tcPr>
            <w:tcW w:w="4896" w:type="dxa"/>
          </w:tcPr>
          <w:p w:rsidR="00E64CBA" w:rsidRDefault="00E64CBA" w:rsidP="00E64CBA">
            <w:r>
              <w:t>Turning towards the priest who was about to be installed a pastor, Bishop Checchio told Father Tran, “May your actions always show that you believe, and what you believe, to this parish community entrusted you, so together you can do something beautiful for God here.”</w:t>
            </w:r>
          </w:p>
        </w:tc>
        <w:tc>
          <w:tcPr>
            <w:tcW w:w="342" w:type="dxa"/>
          </w:tcPr>
          <w:p w:rsidR="00E64CBA" w:rsidRDefault="00E64CBA" w:rsidP="00E64CBA"/>
        </w:tc>
        <w:tc>
          <w:tcPr>
            <w:tcW w:w="4896" w:type="dxa"/>
          </w:tcPr>
          <w:p w:rsidR="00E64CBA" w:rsidRDefault="00E64CBA" w:rsidP="00E64CBA">
            <w:r>
              <w:t>H</w:t>
            </w:r>
            <w:r>
              <w:rPr>
                <w:rFonts w:hint="eastAsia"/>
              </w:rPr>
              <w:t>ư</w:t>
            </w:r>
            <w:r>
              <w:t>ớng nhìn về vị linh mục sắp nhậm chức chánh xứ, Đức Giám mục Checchio nói với Cha Trần, “Các hoạt động của Cha luôn luôn phải tỏ rõ rằng Cha tin, và tin vào điều gì, đối với cộng đồng giáo xứ đ</w:t>
            </w:r>
            <w:r>
              <w:rPr>
                <w:rFonts w:hint="eastAsia"/>
              </w:rPr>
              <w:t>ư</w:t>
            </w:r>
            <w:r>
              <w:t>ợc giao phó cho Cha, để làm sao Cha-con có thể làm điều gì tốt đẹp cho Thiên Chúa ở đây.”</w:t>
            </w:r>
          </w:p>
        </w:tc>
      </w:tr>
      <w:tr w:rsidR="00E64CBA" w:rsidTr="009A785B">
        <w:tc>
          <w:tcPr>
            <w:tcW w:w="4896" w:type="dxa"/>
          </w:tcPr>
          <w:p w:rsidR="00E64CBA" w:rsidRDefault="00E64CBA" w:rsidP="00E64CBA">
            <w:r>
              <w:t>During the Rite of Installation, Bishop Checchio introduced the parish staff, clergy, parish council and trustees to their new pastor. Each group rose as one to signal their assent to Father Tran’s leadership; he, in turn, pledged his support acceptance of their counsel by reciting the canonial Oath of Fidelity.</w:t>
            </w:r>
          </w:p>
        </w:tc>
        <w:tc>
          <w:tcPr>
            <w:tcW w:w="342" w:type="dxa"/>
          </w:tcPr>
          <w:p w:rsidR="00E64CBA" w:rsidRDefault="00E64CBA" w:rsidP="00E64CBA"/>
        </w:tc>
        <w:tc>
          <w:tcPr>
            <w:tcW w:w="4896" w:type="dxa"/>
          </w:tcPr>
          <w:p w:rsidR="00E64CBA" w:rsidRDefault="00E64CBA" w:rsidP="00E64CBA">
            <w:r>
              <w:t>Trong Lễ Nhậm chức của tân Chánh xứ, ĐGM Checchio giới thiệu cho Cha xứ toàn thể Hội đồng mục vụ Giáo xứ cùng thành viên các ban chuyên môn. Mỗi nhóm kết nối với nhau d</w:t>
            </w:r>
            <w:r>
              <w:rPr>
                <w:rFonts w:hint="eastAsia"/>
              </w:rPr>
              <w:t>ư</w:t>
            </w:r>
            <w:r>
              <w:t>ới sự lãnh đạo của Cha Trần. Phần Cha Trần cũng chính thức đọc lên Lời Tuyên Thệ theo Giáo luật sẵn sàng đón nhân và hỗ trợ sự tham vấn của Hội đồng.</w:t>
            </w:r>
          </w:p>
        </w:tc>
      </w:tr>
      <w:tr w:rsidR="00E64CBA" w:rsidTr="009A785B">
        <w:tc>
          <w:tcPr>
            <w:tcW w:w="4896" w:type="dxa"/>
          </w:tcPr>
          <w:p w:rsidR="00E64CBA" w:rsidRDefault="00E64CBA" w:rsidP="00E64CBA">
            <w:r>
              <w:t>At the conclusion of the liturgy, Father Tran evoked both laughter and tears during his endearing address to the congregation. The priest admitted to nervousness and say, “I prepared a long time and had good remarks for this, but now I forget!”</w:t>
            </w:r>
          </w:p>
        </w:tc>
        <w:tc>
          <w:tcPr>
            <w:tcW w:w="342" w:type="dxa"/>
          </w:tcPr>
          <w:p w:rsidR="00E64CBA" w:rsidRDefault="00E64CBA" w:rsidP="00E64CBA"/>
        </w:tc>
        <w:tc>
          <w:tcPr>
            <w:tcW w:w="4896" w:type="dxa"/>
          </w:tcPr>
          <w:p w:rsidR="00E64CBA" w:rsidRDefault="00E64CBA" w:rsidP="00E64CBA">
            <w:r>
              <w:t>Vào cuối lễ Nhậm chức, Cha Trần bật tiếng c</w:t>
            </w:r>
            <w:r>
              <w:rPr>
                <w:rFonts w:hint="eastAsia"/>
              </w:rPr>
              <w:t>ư</w:t>
            </w:r>
            <w:r>
              <w:t>ời trong n</w:t>
            </w:r>
            <w:r>
              <w:rPr>
                <w:rFonts w:hint="eastAsia"/>
              </w:rPr>
              <w:t>ư</w:t>
            </w:r>
            <w:r>
              <w:t>ớc mắt khi ngài ngỏ lời với cử tọa. Vị linh mục nhìn nhận mình có chút bối rối vì xúc động. Ngài nói, “Từ lâu tôi đã chuẩn bị sẵn mọi thứ cho biến cố này và cũng đã có những cảm nghĩ đẹp để bày tỏ, nh</w:t>
            </w:r>
            <w:r>
              <w:rPr>
                <w:rFonts w:hint="eastAsia"/>
              </w:rPr>
              <w:t>ư</w:t>
            </w:r>
            <w:r>
              <w:t>ng giờ thì quên hết rồi.”</w:t>
            </w:r>
          </w:p>
        </w:tc>
      </w:tr>
      <w:tr w:rsidR="00E64CBA" w:rsidTr="009A785B">
        <w:tc>
          <w:tcPr>
            <w:tcW w:w="4896" w:type="dxa"/>
          </w:tcPr>
          <w:p w:rsidR="00E64CBA" w:rsidRDefault="00E64CBA" w:rsidP="00E64CBA">
            <w:r>
              <w:t>Father Tran thanked Bishop Checchio and Bishop Emeritus Paul G. Bootkoski for guidance, noted the many priests of Vietnamese in attendance, and presented his parents with a bouquet of flowers in gratitude for their support.</w:t>
            </w:r>
          </w:p>
        </w:tc>
        <w:tc>
          <w:tcPr>
            <w:tcW w:w="342" w:type="dxa"/>
          </w:tcPr>
          <w:p w:rsidR="00E64CBA" w:rsidRDefault="00E64CBA" w:rsidP="00E64CBA"/>
        </w:tc>
        <w:tc>
          <w:tcPr>
            <w:tcW w:w="4896" w:type="dxa"/>
          </w:tcPr>
          <w:p w:rsidR="00E64CBA" w:rsidRDefault="00E64CBA" w:rsidP="00E64CBA">
            <w:r>
              <w:t xml:space="preserve">Cha Hùng cám </w:t>
            </w:r>
            <w:r>
              <w:rPr>
                <w:rFonts w:hint="eastAsia"/>
              </w:rPr>
              <w:t>ơ</w:t>
            </w:r>
            <w:r>
              <w:t>n Đức Cha Checchio và cả Đức Giám mục h</w:t>
            </w:r>
            <w:r>
              <w:rPr>
                <w:rFonts w:hint="eastAsia"/>
              </w:rPr>
              <w:t>ư</w:t>
            </w:r>
            <w:r>
              <w:t>u d</w:t>
            </w:r>
            <w:r>
              <w:rPr>
                <w:rFonts w:hint="eastAsia"/>
              </w:rPr>
              <w:t>ư</w:t>
            </w:r>
            <w:r>
              <w:t xml:space="preserve">ỡng Paul G. Bootkoski về sự dẫn dắt của các ngài, cám </w:t>
            </w:r>
            <w:r>
              <w:rPr>
                <w:rFonts w:hint="eastAsia"/>
              </w:rPr>
              <w:t>ơ</w:t>
            </w:r>
            <w:r>
              <w:t>n các linh mục ng</w:t>
            </w:r>
            <w:r>
              <w:rPr>
                <w:rFonts w:hint="eastAsia"/>
              </w:rPr>
              <w:t>ư</w:t>
            </w:r>
            <w:r>
              <w:t>ời Việt hiện diện, đồng trình diện tr</w:t>
            </w:r>
            <w:r>
              <w:rPr>
                <w:rFonts w:hint="eastAsia"/>
              </w:rPr>
              <w:t>ư</w:t>
            </w:r>
            <w:r>
              <w:t>ớc ông bà Cố, dâng cho thân mẫu mình những đóa hoa t</w:t>
            </w:r>
            <w:r>
              <w:rPr>
                <w:rFonts w:hint="eastAsia"/>
              </w:rPr>
              <w:t>ươ</w:t>
            </w:r>
            <w:r>
              <w:t>i bày tỏ lòng tri ân vì sự nâng đỡ của mẹ.</w:t>
            </w:r>
          </w:p>
        </w:tc>
      </w:tr>
      <w:tr w:rsidR="00E64CBA" w:rsidTr="009A785B">
        <w:tc>
          <w:tcPr>
            <w:tcW w:w="4896" w:type="dxa"/>
          </w:tcPr>
          <w:p w:rsidR="00E64CBA" w:rsidRDefault="00E64CBA" w:rsidP="00E64CBA">
            <w:r>
              <w:rPr>
                <w:rFonts w:hint="eastAsia"/>
              </w:rPr>
              <w:t>“</w:t>
            </w:r>
            <w:r>
              <w:t>When I became administrator here two years ago, the culture was different,” the priest admitted, “but we all worship one God.”</w:t>
            </w:r>
          </w:p>
        </w:tc>
        <w:tc>
          <w:tcPr>
            <w:tcW w:w="342" w:type="dxa"/>
          </w:tcPr>
          <w:p w:rsidR="00E64CBA" w:rsidRDefault="00E64CBA" w:rsidP="00E64CBA"/>
        </w:tc>
        <w:tc>
          <w:tcPr>
            <w:tcW w:w="4896" w:type="dxa"/>
          </w:tcPr>
          <w:p w:rsidR="00E64CBA" w:rsidRDefault="00E64CBA" w:rsidP="00E64CBA">
            <w:r>
              <w:rPr>
                <w:rFonts w:hint="eastAsia"/>
              </w:rPr>
              <w:t>“</w:t>
            </w:r>
            <w:r>
              <w:t>Khi tôi trở thành Quản xứ ở đây cách đây hai năm, tôi đã cảm nghiệm một sự khác biệt về văn hóa, nh</w:t>
            </w:r>
            <w:r>
              <w:rPr>
                <w:rFonts w:hint="eastAsia"/>
              </w:rPr>
              <w:t>ư</w:t>
            </w:r>
            <w:r>
              <w:t>ng hết thảy mọi ng</w:t>
            </w:r>
            <w:r>
              <w:rPr>
                <w:rFonts w:hint="eastAsia"/>
              </w:rPr>
              <w:t>ư</w:t>
            </w:r>
            <w:r>
              <w:t>ời ở đây đều cùng thờ ph</w:t>
            </w:r>
            <w:r>
              <w:rPr>
                <w:rFonts w:hint="eastAsia"/>
              </w:rPr>
              <w:t>ư</w:t>
            </w:r>
            <w:r>
              <w:t>ợng Chúa”, vị linh mục nhìn nhận.</w:t>
            </w:r>
          </w:p>
        </w:tc>
      </w:tr>
      <w:tr w:rsidR="00E64CBA" w:rsidTr="009A785B">
        <w:tc>
          <w:tcPr>
            <w:tcW w:w="4896" w:type="dxa"/>
          </w:tcPr>
          <w:p w:rsidR="00E64CBA" w:rsidRDefault="00E64CBA" w:rsidP="00E64CBA">
            <w:r>
              <w:t>Father Peter Hung Tran was born in Vietnam to Khanh Tran and Binh Nguyen. Upon completion of elementary and high school in Tan Hiep, Vietnam, he traveled to United States, earning a degree in religious studies and philosophy at Seton Hall University, South Orange.</w:t>
            </w:r>
          </w:p>
        </w:tc>
        <w:tc>
          <w:tcPr>
            <w:tcW w:w="342" w:type="dxa"/>
          </w:tcPr>
          <w:p w:rsidR="00E64CBA" w:rsidRDefault="00E64CBA" w:rsidP="00E64CBA"/>
        </w:tc>
        <w:tc>
          <w:tcPr>
            <w:tcW w:w="4896" w:type="dxa"/>
          </w:tcPr>
          <w:p w:rsidR="00E64CBA" w:rsidRDefault="00E64CBA" w:rsidP="00E64CBA">
            <w:r>
              <w:t>Cha Phêrô Trần vốn sinh tr</w:t>
            </w:r>
            <w:r>
              <w:rPr>
                <w:rFonts w:hint="eastAsia"/>
              </w:rPr>
              <w:t>ư</w:t>
            </w:r>
            <w:r>
              <w:t>ởng tại Việt Nam, con của ông Khanh Trần và bà Bình Nguyễn. Sau khi hoàn tất ch</w:t>
            </w:r>
            <w:r>
              <w:rPr>
                <w:rFonts w:hint="eastAsia"/>
              </w:rPr>
              <w:t>ươ</w:t>
            </w:r>
            <w:r>
              <w:t>ng trình học Tiểu học và Trung học tại Tân Hiệp, Việt Nam, Cha đã đi định c</w:t>
            </w:r>
            <w:r>
              <w:rPr>
                <w:rFonts w:hint="eastAsia"/>
              </w:rPr>
              <w:t>ư</w:t>
            </w:r>
            <w:r>
              <w:t xml:space="preserve"> tại Hoa Kỳ, tốt nghiệp Cử nhân Triết học và các môn học về tôn giáo tại Đại học Seton Hall, ở South Orange.</w:t>
            </w:r>
          </w:p>
        </w:tc>
      </w:tr>
      <w:tr w:rsidR="00E64CBA" w:rsidTr="009A785B">
        <w:tc>
          <w:tcPr>
            <w:tcW w:w="4896" w:type="dxa"/>
          </w:tcPr>
          <w:p w:rsidR="00E64CBA" w:rsidRDefault="00E64CBA" w:rsidP="00E64CBA">
            <w:r>
              <w:t>Father Tran entered Immaculate Conception Seminary at Seton Hall in 1999 and earned a Master of Divinity Degree; he was ordained that spring in Sacred Heart Cathedral, Newark, for that archdiocese. He served as parochial vicar at St. Therese Parish, Kenilworth, and St. John Parish, Jersey City, before begin appointed parochial vicar at Saint James Parish, Woodbridge, in 2008, where he was also charged with the positions chaplain and coordinator to the diocesan Vietnamese Apostolate.</w:t>
            </w:r>
          </w:p>
        </w:tc>
        <w:tc>
          <w:tcPr>
            <w:tcW w:w="342" w:type="dxa"/>
          </w:tcPr>
          <w:p w:rsidR="00E64CBA" w:rsidRDefault="00E64CBA" w:rsidP="00E64CBA"/>
        </w:tc>
        <w:tc>
          <w:tcPr>
            <w:tcW w:w="4896" w:type="dxa"/>
          </w:tcPr>
          <w:p w:rsidR="00E64CBA" w:rsidRDefault="00E64CBA" w:rsidP="00E64CBA">
            <w:r>
              <w:t>Năm 1999 Cha Trần đ</w:t>
            </w:r>
            <w:r>
              <w:rPr>
                <w:rFonts w:hint="eastAsia"/>
              </w:rPr>
              <w:t>ư</w:t>
            </w:r>
            <w:r>
              <w:t>ợc nhận vào Đại Chủng Viện Vô Nhiễm Ng</w:t>
            </w:r>
            <w:r w:rsidR="007E071E">
              <w:t>u</w:t>
            </w:r>
            <w:r>
              <w:t>yên Tội ở Seton Hall và tốt nghiệp Cao Học (Thạc sĩ) Thần học, ngài thụ phong linh mục tại Nhà thờ Chính tòa Thánh Tâm Chúa ở Newark, thuộc Tổng Giáo phận Newark. Ngài đ</w:t>
            </w:r>
            <w:r>
              <w:rPr>
                <w:rFonts w:hint="eastAsia"/>
              </w:rPr>
              <w:t>ư</w:t>
            </w:r>
            <w:r>
              <w:t>ợc bổ nhiệm Phó xứ Giáo xứ Saint Therese, Kenylworth, tr</w:t>
            </w:r>
            <w:r>
              <w:rPr>
                <w:rFonts w:hint="eastAsia"/>
              </w:rPr>
              <w:t>ư</w:t>
            </w:r>
            <w:r>
              <w:t>ớc khi đ</w:t>
            </w:r>
            <w:r>
              <w:rPr>
                <w:rFonts w:hint="eastAsia"/>
              </w:rPr>
              <w:t>ư</w:t>
            </w:r>
            <w:r>
              <w:t>ợc bổ nhiệm Phó xứ Giáo xứ Saint James, Woodbridge, năm 2008. Ở đây ngài đ</w:t>
            </w:r>
            <w:r>
              <w:rPr>
                <w:rFonts w:hint="eastAsia"/>
              </w:rPr>
              <w:t>ư</w:t>
            </w:r>
            <w:r>
              <w:t>ợc giao phó trách nhiệm vừa là tuyên úy vừa là phối trí viên [tiếng Việt gọi là Quản Nhiệm Cộng đoàn] Cộng đoàn ng</w:t>
            </w:r>
            <w:r>
              <w:rPr>
                <w:rFonts w:hint="eastAsia"/>
              </w:rPr>
              <w:t>ư</w:t>
            </w:r>
            <w:r>
              <w:t>ời Việt Nam của Giáo phận [Metuchen].</w:t>
            </w:r>
          </w:p>
        </w:tc>
      </w:tr>
      <w:tr w:rsidR="00E64CBA" w:rsidTr="009A785B">
        <w:tc>
          <w:tcPr>
            <w:tcW w:w="4896" w:type="dxa"/>
          </w:tcPr>
          <w:p w:rsidR="00E64CBA" w:rsidRDefault="00E64CBA" w:rsidP="00E64CBA">
            <w:r>
              <w:t>Describing the feeling of joy in serving as a priest in America, Father Tran declared, “I enjoy the special opportunity to serve God’s people in both English and Vietnamese, [and] I find it rewarding to offer Mass and administer the sacraments in both languages. I am fortunate and thankful to practice my vocation in a free country, and be able to openly encourage vocations to the priesthood and religious life.” He continued, “I especially enjoy visiting the homebound and hospitalized, as well as working with our youth.”</w:t>
            </w:r>
          </w:p>
        </w:tc>
        <w:tc>
          <w:tcPr>
            <w:tcW w:w="342" w:type="dxa"/>
          </w:tcPr>
          <w:p w:rsidR="00E64CBA" w:rsidRDefault="00E64CBA" w:rsidP="00E64CBA"/>
        </w:tc>
        <w:tc>
          <w:tcPr>
            <w:tcW w:w="4896" w:type="dxa"/>
          </w:tcPr>
          <w:p w:rsidR="00E64CBA" w:rsidRDefault="00E64CBA" w:rsidP="00E64CBA">
            <w:r>
              <w:t>Mô tả cảm xúc vui mừng đ</w:t>
            </w:r>
            <w:r>
              <w:rPr>
                <w:rFonts w:hint="eastAsia"/>
              </w:rPr>
              <w:t>ư</w:t>
            </w:r>
            <w:r>
              <w:t>ợc phục vụ trong t</w:t>
            </w:r>
            <w:r>
              <w:rPr>
                <w:rFonts w:hint="eastAsia"/>
              </w:rPr>
              <w:t>ư</w:t>
            </w:r>
            <w:r>
              <w:t xml:space="preserve"> cách là một linh mục tại Mỹ, Cha Trần tuyên bố, “Tôi h</w:t>
            </w:r>
            <w:r>
              <w:rPr>
                <w:rFonts w:hint="eastAsia"/>
              </w:rPr>
              <w:t>ư</w:t>
            </w:r>
            <w:r>
              <w:t>ởng đ</w:t>
            </w:r>
            <w:r>
              <w:rPr>
                <w:rFonts w:hint="eastAsia"/>
              </w:rPr>
              <w:t>ư</w:t>
            </w:r>
            <w:r>
              <w:t>ợc c</w:t>
            </w:r>
            <w:r>
              <w:rPr>
                <w:rFonts w:hint="eastAsia"/>
              </w:rPr>
              <w:t>ơ</w:t>
            </w:r>
            <w:r>
              <w:t xml:space="preserve"> hội đặc biệt phục vụ dân Chúa trong hai thứ tiếng Anh và Việt, tôi cảm thấy nh</w:t>
            </w:r>
            <w:r>
              <w:rPr>
                <w:rFonts w:hint="eastAsia"/>
              </w:rPr>
              <w:t>ư</w:t>
            </w:r>
            <w:r>
              <w:t xml:space="preserve"> là một phần th</w:t>
            </w:r>
            <w:r>
              <w:rPr>
                <w:rFonts w:hint="eastAsia"/>
              </w:rPr>
              <w:t>ư</w:t>
            </w:r>
            <w:r>
              <w:t>ởng cho mình khi đ</w:t>
            </w:r>
            <w:r>
              <w:rPr>
                <w:rFonts w:hint="eastAsia"/>
              </w:rPr>
              <w:t>ư</w:t>
            </w:r>
            <w:r>
              <w:t>ợc ban các Bí tích bằng hai ng</w:t>
            </w:r>
            <w:r>
              <w:rPr>
                <w:rFonts w:hint="eastAsia"/>
              </w:rPr>
              <w:t>ô</w:t>
            </w:r>
            <w:r>
              <w:t xml:space="preserve">n ngữ. Tôi may mắn và cám </w:t>
            </w:r>
            <w:r>
              <w:rPr>
                <w:rFonts w:hint="eastAsia"/>
              </w:rPr>
              <w:t>ơ</w:t>
            </w:r>
            <w:r>
              <w:t>n đ</w:t>
            </w:r>
            <w:r>
              <w:rPr>
                <w:rFonts w:hint="eastAsia"/>
              </w:rPr>
              <w:t>ư</w:t>
            </w:r>
            <w:r>
              <w:t xml:space="preserve">ợc thực hiện </w:t>
            </w:r>
            <w:r>
              <w:rPr>
                <w:rFonts w:hint="eastAsia"/>
              </w:rPr>
              <w:t>ơ</w:t>
            </w:r>
            <w:r>
              <w:t>n gọi của tôi ở một đất n</w:t>
            </w:r>
            <w:r>
              <w:rPr>
                <w:rFonts w:hint="eastAsia"/>
              </w:rPr>
              <w:t>ư</w:t>
            </w:r>
            <w:r>
              <w:t xml:space="preserve">ớc tự do, và tôi có thể công khai cổ võ </w:t>
            </w:r>
            <w:r>
              <w:rPr>
                <w:rFonts w:hint="eastAsia"/>
              </w:rPr>
              <w:t>ơ</w:t>
            </w:r>
            <w:r>
              <w:t>n gọi linh mục và đời sống tu trì.” Ngài tiếp tục, “Đặc biệt tôi dễ dàng đi viếng bệnh nhân nằm tại nhà hay tại các bệnh viện cũng nh</w:t>
            </w:r>
            <w:r>
              <w:rPr>
                <w:rFonts w:hint="eastAsia"/>
              </w:rPr>
              <w:t>ư</w:t>
            </w:r>
            <w:r>
              <w:t xml:space="preserve"> sinh hoạt với giới trẻ.”</w:t>
            </w:r>
          </w:p>
        </w:tc>
      </w:tr>
      <w:tr w:rsidR="00E64CBA" w:rsidTr="009A785B">
        <w:tc>
          <w:tcPr>
            <w:tcW w:w="4896" w:type="dxa"/>
          </w:tcPr>
          <w:p w:rsidR="00E64CBA" w:rsidRDefault="00E64CBA" w:rsidP="00E64CBA">
            <w:r>
              <w:t>Father Tran lists his greatest challenges as “developing a cohesive parish family, combining both communities and cultures, and motivating older teens, young adults and young families to actively participate to all aspects of parish life.”</w:t>
            </w:r>
          </w:p>
        </w:tc>
        <w:tc>
          <w:tcPr>
            <w:tcW w:w="342" w:type="dxa"/>
          </w:tcPr>
          <w:p w:rsidR="00E64CBA" w:rsidRDefault="00E64CBA" w:rsidP="00E64CBA"/>
        </w:tc>
        <w:tc>
          <w:tcPr>
            <w:tcW w:w="4896" w:type="dxa"/>
          </w:tcPr>
          <w:p w:rsidR="00E64CBA" w:rsidRDefault="00E64CBA" w:rsidP="00E64CBA">
            <w:r>
              <w:t>Cha Trần liệt kê những thách thức lớn nhất của ngài nh</w:t>
            </w:r>
            <w:r>
              <w:rPr>
                <w:rFonts w:hint="eastAsia"/>
              </w:rPr>
              <w:t>ư</w:t>
            </w:r>
            <w:r>
              <w:t xml:space="preserve"> “phát triển kết hợp gia đình giáo xứ bằng cách mang lại sự chan hòa giữa các cộng đồng cũng nh</w:t>
            </w:r>
            <w:r>
              <w:rPr>
                <w:rFonts w:hint="eastAsia"/>
              </w:rPr>
              <w:t>ư</w:t>
            </w:r>
            <w:r>
              <w:t xml:space="preserve"> giữa các nền văn hóa khác nhau, phát huy sinh hoạt các giới từ thanh thiếu niên đến các gia đình trẻ để họ tích cực tham gia vào mọi mặt của đời sống giáo xứ.”</w:t>
            </w:r>
          </w:p>
        </w:tc>
      </w:tr>
      <w:tr w:rsidR="00E64CBA" w:rsidTr="009A785B">
        <w:tc>
          <w:tcPr>
            <w:tcW w:w="4896" w:type="dxa"/>
          </w:tcPr>
          <w:p w:rsidR="00E64CBA" w:rsidRDefault="00E64CBA" w:rsidP="00E64CBA">
            <w:r>
              <w:t>The new pastor’s goals for the South Plainfield parish of 611 registered families of Anglo and Vietnamese descent and 65 religious education students are “creating family activities to integrate both communities; maintaining a positive and inviting worship site, and increasing evangelization and spiritual life development for the parishioner.”</w:t>
            </w:r>
          </w:p>
        </w:tc>
        <w:tc>
          <w:tcPr>
            <w:tcW w:w="342" w:type="dxa"/>
          </w:tcPr>
          <w:p w:rsidR="00E64CBA" w:rsidRDefault="00E64CBA" w:rsidP="00E64CBA"/>
        </w:tc>
        <w:tc>
          <w:tcPr>
            <w:tcW w:w="4896" w:type="dxa"/>
          </w:tcPr>
          <w:p w:rsidR="00E64CBA" w:rsidRDefault="00E64CBA" w:rsidP="00E64CBA">
            <w:r>
              <w:t>Các mục tiêu của vị tân chánh xứ cho cái giáo xứ có 611 gia đình chính thức ghi danh gồm con cháu cả ng</w:t>
            </w:r>
            <w:r>
              <w:rPr>
                <w:rFonts w:hint="eastAsia"/>
              </w:rPr>
              <w:t>ư</w:t>
            </w:r>
            <w:r>
              <w:t>ời Anh lẫn ng</w:t>
            </w:r>
            <w:r>
              <w:rPr>
                <w:rFonts w:hint="eastAsia"/>
              </w:rPr>
              <w:t>ư</w:t>
            </w:r>
            <w:r>
              <w:t>ời Việt trong vùng South Plainfield này cùng với 65 sinh viên về giáo dục Công giáo là “tạo ra các sinh hoạt gia đình hầu hòa nhập cả hai nhóm cộng đồng, duy trì một khung cảnh thờ ph</w:t>
            </w:r>
            <w:r>
              <w:rPr>
                <w:rFonts w:hint="eastAsia"/>
              </w:rPr>
              <w:t>ư</w:t>
            </w:r>
            <w:r>
              <w:t>ợng vừa tích cực vừa mang tính mời gọi, phát huy ch</w:t>
            </w:r>
            <w:r>
              <w:rPr>
                <w:rFonts w:hint="eastAsia"/>
              </w:rPr>
              <w:t>ươ</w:t>
            </w:r>
            <w:r>
              <w:t>ng trình phúc âm hóa và phát triển đời sống thiêng liêng cho giáo dân.</w:t>
            </w:r>
          </w:p>
        </w:tc>
      </w:tr>
      <w:tr w:rsidR="00E64CBA" w:rsidTr="009A785B">
        <w:tc>
          <w:tcPr>
            <w:tcW w:w="4896" w:type="dxa"/>
          </w:tcPr>
          <w:p w:rsidR="00E64CBA" w:rsidRDefault="00E64CBA" w:rsidP="00E64CBA">
            <w:r>
              <w:t>Parishioners and others at the Mass expressed their joy at the installation for a new pastor. “He’s already brought such love and happiness,” said Theresa Bielinski. “He’s a good man.” Fellow long-time parishioner Robert Moench echoed, “He’s tremendous. He works so hard, and we are very happy for him.”</w:t>
            </w:r>
          </w:p>
        </w:tc>
        <w:tc>
          <w:tcPr>
            <w:tcW w:w="342" w:type="dxa"/>
          </w:tcPr>
          <w:p w:rsidR="00E64CBA" w:rsidRDefault="00E64CBA" w:rsidP="00E64CBA"/>
        </w:tc>
        <w:tc>
          <w:tcPr>
            <w:tcW w:w="4896" w:type="dxa"/>
          </w:tcPr>
          <w:p w:rsidR="00E64CBA" w:rsidRDefault="00E64CBA" w:rsidP="009A785B">
            <w:r>
              <w:t>Giáo dân và quan khách đến tham dự Thánh lễ đều bày tỏ niề</w:t>
            </w:r>
            <w:r w:rsidR="009A785B">
              <w:t>m vui</w:t>
            </w:r>
            <w:r>
              <w:t xml:space="preserve"> đ</w:t>
            </w:r>
            <w:r>
              <w:rPr>
                <w:rFonts w:hint="eastAsia"/>
              </w:rPr>
              <w:t>ư</w:t>
            </w:r>
            <w:r>
              <w:t>ợc tham dự lễ nhậm chức của vị tân chánh xứ. “Ngài đã mang lại đây biết bao yêu th</w:t>
            </w:r>
            <w:r>
              <w:rPr>
                <w:rFonts w:hint="eastAsia"/>
              </w:rPr>
              <w:t>ươ</w:t>
            </w:r>
            <w:r>
              <w:t>ng và hạnh phúc,” Theresa Bielinski nói. “Ngài là một ng</w:t>
            </w:r>
            <w:r>
              <w:rPr>
                <w:rFonts w:hint="eastAsia"/>
              </w:rPr>
              <w:t>ư</w:t>
            </w:r>
            <w:r>
              <w:t>ời tốt.” Một giáo dân lâu đời ở đây, Robert Moench phát biểu, “Ngài thật tuyệt vời. Ngài làm việc khá cực nhọc, và chúng tôi cảm thấy hạnh phúc có đ</w:t>
            </w:r>
            <w:r>
              <w:rPr>
                <w:rFonts w:hint="eastAsia"/>
              </w:rPr>
              <w:t>ư</w:t>
            </w:r>
            <w:r>
              <w:t>ợ</w:t>
            </w:r>
            <w:r w:rsidR="009A785B">
              <w:t>c ngài.”</w:t>
            </w:r>
          </w:p>
        </w:tc>
      </w:tr>
      <w:tr w:rsidR="009A785B" w:rsidTr="009A785B">
        <w:tc>
          <w:tcPr>
            <w:tcW w:w="4896" w:type="dxa"/>
          </w:tcPr>
          <w:p w:rsidR="009A785B" w:rsidRDefault="009A785B" w:rsidP="009A785B">
            <w:r>
              <w:t>Dao Thon was one of many Catholics of Vietnamese descent who travelled from outside the diocese to witnessed Father Tran’s installation. “I’ve known him a long times, since he was in Newark Archdiocese,” she said. “He’s good with the Vietnamese people and is speaking good English. He has a bright future.”</w:t>
            </w:r>
          </w:p>
        </w:tc>
        <w:tc>
          <w:tcPr>
            <w:tcW w:w="342" w:type="dxa"/>
          </w:tcPr>
          <w:p w:rsidR="009A785B" w:rsidRDefault="009A785B" w:rsidP="00E64CBA"/>
        </w:tc>
        <w:tc>
          <w:tcPr>
            <w:tcW w:w="4896" w:type="dxa"/>
          </w:tcPr>
          <w:p w:rsidR="009A785B" w:rsidRDefault="009A785B" w:rsidP="009A785B">
            <w:r>
              <w:t>Là một trong đám con cháu ng</w:t>
            </w:r>
            <w:r>
              <w:rPr>
                <w:rFonts w:hint="eastAsia"/>
              </w:rPr>
              <w:t>ư</w:t>
            </w:r>
            <w:r>
              <w:t>ời Công giáo Việt Nam, Dao Thon từ một n</w:t>
            </w:r>
            <w:r>
              <w:rPr>
                <w:rFonts w:hint="eastAsia"/>
              </w:rPr>
              <w:t>ơ</w:t>
            </w:r>
            <w:r>
              <w:t>i ngoài giáo phận đến đây để dự lễ nhậm chức của Cha Trần. Chị nói: “Tôi đã biết ngài từ lâu, từ khi ngài còn ở Tổng Giáo phận Newark. Ngài thật là tốt đối ng</w:t>
            </w:r>
            <w:r>
              <w:rPr>
                <w:rFonts w:hint="eastAsia"/>
              </w:rPr>
              <w:t>ư</w:t>
            </w:r>
            <w:r>
              <w:t>ời Việt Nam và ngài nói l</w:t>
            </w:r>
            <w:r>
              <w:rPr>
                <w:rFonts w:hint="eastAsia"/>
              </w:rPr>
              <w:t>ư</w:t>
            </w:r>
            <w:r>
              <w:t>u loát tiếng Anh. Ngài sẽ có một t</w:t>
            </w:r>
            <w:r>
              <w:rPr>
                <w:rFonts w:hint="eastAsia"/>
              </w:rPr>
              <w:t>ươ</w:t>
            </w:r>
            <w:r>
              <w:t>ng lai sáng chói.”</w:t>
            </w:r>
          </w:p>
        </w:tc>
      </w:tr>
    </w:tbl>
    <w:p w:rsidR="009A785B" w:rsidRDefault="009A785B" w:rsidP="00E7201F"/>
    <w:p w:rsidR="000B6A2B" w:rsidRDefault="003E0F99">
      <w:pPr>
        <w:spacing w:after="200" w:line="276" w:lineRule="auto"/>
        <w:ind w:firstLine="0"/>
        <w:jc w:val="left"/>
      </w:pPr>
      <w:r>
        <w:t xml:space="preserve">    </w:t>
      </w:r>
      <w:r w:rsidR="000B6A2B">
        <w:rPr>
          <w:noProof/>
        </w:rPr>
        <w:drawing>
          <wp:inline distT="0" distB="0" distL="0" distR="0">
            <wp:extent cx="3026664" cy="118872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2.jpg"/>
                    <pic:cNvPicPr/>
                  </pic:nvPicPr>
                  <pic:blipFill rotWithShape="1">
                    <a:blip r:embed="rId45" cstate="print">
                      <a:extLst>
                        <a:ext uri="{BEBA8EAE-BF5A-486C-A8C5-ECC9F3942E4B}">
                          <a14:imgProps xmlns:a14="http://schemas.microsoft.com/office/drawing/2010/main">
                            <a14:imgLayer r:embed="rId46">
                              <a14:imgEffect>
                                <a14:saturation sat="0"/>
                              </a14:imgEffect>
                              <a14:imgEffect>
                                <a14:brightnessContrast bright="10000"/>
                              </a14:imgEffect>
                            </a14:imgLayer>
                          </a14:imgProps>
                        </a:ext>
                        <a:ext uri="{28A0092B-C50C-407E-A947-70E740481C1C}">
                          <a14:useLocalDpi xmlns:a14="http://schemas.microsoft.com/office/drawing/2010/main" val="0"/>
                        </a:ext>
                      </a:extLst>
                    </a:blip>
                    <a:srcRect l="4872" t="31998" b="15705"/>
                    <a:stretch/>
                  </pic:blipFill>
                  <pic:spPr bwMode="auto">
                    <a:xfrm>
                      <a:off x="0" y="0"/>
                      <a:ext cx="3026664" cy="1188720"/>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r w:rsidR="003D5969">
        <w:t xml:space="preserve">  </w:t>
      </w:r>
      <w:r>
        <w:t xml:space="preserve">  </w:t>
      </w:r>
      <w:r w:rsidR="003D5969">
        <w:t xml:space="preserve"> </w:t>
      </w:r>
      <w:r w:rsidR="003D5969">
        <w:rPr>
          <w:noProof/>
        </w:rPr>
        <w:drawing>
          <wp:inline distT="0" distB="0" distL="0" distR="0">
            <wp:extent cx="2859486" cy="1176242"/>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7.jpg"/>
                    <pic:cNvPicPr/>
                  </pic:nvPicPr>
                  <pic:blipFill rotWithShape="1">
                    <a:blip r:embed="rId47" cstate="print">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rcRect t="33459" b="8884"/>
                    <a:stretch/>
                  </pic:blipFill>
                  <pic:spPr bwMode="auto">
                    <a:xfrm>
                      <a:off x="0" y="0"/>
                      <a:ext cx="2859486" cy="1176242"/>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p>
    <w:p w:rsidR="003D5969" w:rsidRDefault="003D5969">
      <w:pPr>
        <w:spacing w:after="200" w:line="276" w:lineRule="auto"/>
        <w:ind w:firstLine="0"/>
        <w:jc w:val="left"/>
        <w:sectPr w:rsidR="003D5969" w:rsidSect="0035719D">
          <w:type w:val="continuous"/>
          <w:pgSz w:w="12240" w:h="15840"/>
          <w:pgMar w:top="1152" w:right="1152" w:bottom="1224" w:left="1152" w:header="720" w:footer="720" w:gutter="0"/>
          <w:cols w:space="432"/>
          <w:docGrid w:linePitch="360"/>
        </w:sectPr>
      </w:pPr>
      <w:r>
        <w:t xml:space="preserve">   </w:t>
      </w:r>
      <w:r w:rsidR="003E0F99">
        <w:t xml:space="preserve">       </w:t>
      </w:r>
      <w:r>
        <w:t xml:space="preserve">   </w:t>
      </w:r>
      <w:r>
        <w:rPr>
          <w:noProof/>
        </w:rPr>
        <w:drawing>
          <wp:inline distT="0" distB="0" distL="0" distR="0">
            <wp:extent cx="2699057" cy="120125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4.jpg"/>
                    <pic:cNvPicPr/>
                  </pic:nvPicPr>
                  <pic:blipFill rotWithShape="1">
                    <a:blip r:embed="rId49" cstate="print">
                      <a:extLst>
                        <a:ext uri="{BEBA8EAE-BF5A-486C-A8C5-ECC9F3942E4B}">
                          <a14:imgProps xmlns:a14="http://schemas.microsoft.com/office/drawing/2010/main">
                            <a14:imgLayer r:embed="rId50">
                              <a14:imgEffect>
                                <a14:saturation sat="0"/>
                              </a14:imgEffect>
                              <a14:imgEffect>
                                <a14:brightnessContrast bright="20000"/>
                              </a14:imgEffect>
                            </a14:imgLayer>
                          </a14:imgProps>
                        </a:ext>
                        <a:ext uri="{28A0092B-C50C-407E-A947-70E740481C1C}">
                          <a14:useLocalDpi xmlns:a14="http://schemas.microsoft.com/office/drawing/2010/main" val="0"/>
                        </a:ext>
                      </a:extLst>
                    </a:blip>
                    <a:srcRect l="5220" r="3016" b="42750"/>
                    <a:stretch/>
                  </pic:blipFill>
                  <pic:spPr bwMode="auto">
                    <a:xfrm>
                      <a:off x="0" y="0"/>
                      <a:ext cx="2712700" cy="1207331"/>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r>
        <w:t xml:space="preserve"> </w:t>
      </w:r>
      <w:r w:rsidR="003E0F99">
        <w:t xml:space="preserve">  </w:t>
      </w:r>
      <w:r>
        <w:t xml:space="preserve">  </w:t>
      </w:r>
      <w:r>
        <w:rPr>
          <w:noProof/>
        </w:rPr>
        <w:drawing>
          <wp:inline distT="0" distB="0" distL="0" distR="0">
            <wp:extent cx="2062886" cy="119698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3.jpg"/>
                    <pic:cNvPicPr/>
                  </pic:nvPicPr>
                  <pic:blipFill rotWithShape="1">
                    <a:blip r:embed="rId51" cstate="print">
                      <a:extLst>
                        <a:ext uri="{BEBA8EAE-BF5A-486C-A8C5-ECC9F3942E4B}">
                          <a14:imgProps xmlns:a14="http://schemas.microsoft.com/office/drawing/2010/main">
                            <a14:imgLayer r:embed="rId52">
                              <a14:imgEffect>
                                <a14:saturation sat="0"/>
                              </a14:imgEffect>
                              <a14:imgEffect>
                                <a14:brightnessContrast bright="15000"/>
                              </a14:imgEffect>
                            </a14:imgLayer>
                          </a14:imgProps>
                        </a:ext>
                        <a:ext uri="{28A0092B-C50C-407E-A947-70E740481C1C}">
                          <a14:useLocalDpi xmlns:a14="http://schemas.microsoft.com/office/drawing/2010/main" val="0"/>
                        </a:ext>
                      </a:extLst>
                    </a:blip>
                    <a:srcRect l="13109" t="23713" b="5636"/>
                    <a:stretch/>
                  </pic:blipFill>
                  <pic:spPr bwMode="auto">
                    <a:xfrm>
                      <a:off x="0" y="0"/>
                      <a:ext cx="2071433" cy="1201942"/>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p>
    <w:p w:rsidR="00E7201F" w:rsidRDefault="00E7201F" w:rsidP="009A785B">
      <w:pPr>
        <w:pStyle w:val="Title"/>
        <w:ind w:firstLine="432"/>
        <w:jc w:val="left"/>
      </w:pPr>
      <w:r>
        <w:t>Cộng đoàn nhỏ</w:t>
      </w:r>
      <w:r w:rsidR="009A785B">
        <w:br/>
      </w:r>
      <w:r w:rsidR="009A785B">
        <w:tab/>
      </w:r>
      <w:r w:rsidR="009A785B">
        <w:tab/>
      </w:r>
      <w:r>
        <w:t>B</w:t>
      </w:r>
      <w:r>
        <w:rPr>
          <w:rFonts w:hint="eastAsia"/>
        </w:rPr>
        <w:t>ư</w:t>
      </w:r>
      <w:r>
        <w:t>ớc v</w:t>
      </w:r>
      <w:r>
        <w:rPr>
          <w:rFonts w:hint="eastAsia"/>
        </w:rPr>
        <w:t>ươ</w:t>
      </w:r>
      <w:r>
        <w:t>n lớn</w:t>
      </w:r>
    </w:p>
    <w:p w:rsidR="00E7201F" w:rsidRDefault="00E7201F" w:rsidP="009A785B">
      <w:pPr>
        <w:pStyle w:val="Author"/>
      </w:pPr>
      <w:r>
        <w:t>Lê Thiên</w:t>
      </w:r>
    </w:p>
    <w:p w:rsidR="00E7201F" w:rsidRPr="009A785B" w:rsidRDefault="00E7201F" w:rsidP="00AE28BA">
      <w:pPr>
        <w:spacing w:line="252" w:lineRule="auto"/>
        <w:rPr>
          <w:i/>
        </w:rPr>
      </w:pPr>
      <w:r w:rsidRPr="009A785B">
        <w:rPr>
          <w:i/>
        </w:rPr>
        <w:t>Bài này đã đ</w:t>
      </w:r>
      <w:r w:rsidRPr="009A785B">
        <w:rPr>
          <w:rFonts w:hint="eastAsia"/>
          <w:i/>
        </w:rPr>
        <w:t>ư</w:t>
      </w:r>
      <w:r w:rsidRPr="009A785B">
        <w:rPr>
          <w:i/>
        </w:rPr>
        <w:t>ợc đăng tải trên 2 Nguyệt san Hiệp Nhất &amp; Diễn Đàn Giáo Dân, Tháng 12/2017. Hai Nguyệt san này đều phát hành tại Quận Cam, Giáo phận Orange, California. Nay đ</w:t>
      </w:r>
      <w:r w:rsidRPr="009A785B">
        <w:rPr>
          <w:rFonts w:hint="eastAsia"/>
          <w:i/>
        </w:rPr>
        <w:t>ư</w:t>
      </w:r>
      <w:r w:rsidRPr="009A785B">
        <w:rPr>
          <w:i/>
        </w:rPr>
        <w:t>a lên Đặc san này nh</w:t>
      </w:r>
      <w:r w:rsidRPr="009A785B">
        <w:rPr>
          <w:rFonts w:hint="eastAsia"/>
          <w:i/>
        </w:rPr>
        <w:t>ư</w:t>
      </w:r>
      <w:r w:rsidRPr="009A785B">
        <w:rPr>
          <w:i/>
        </w:rPr>
        <w:t xml:space="preserve"> là một cái nhìn hạn hẹp của một thành viên trong Cộng đoàn, ghi dấu b</w:t>
      </w:r>
      <w:r w:rsidRPr="009A785B">
        <w:rPr>
          <w:rFonts w:hint="eastAsia"/>
          <w:i/>
        </w:rPr>
        <w:t>ư</w:t>
      </w:r>
      <w:r w:rsidRPr="009A785B">
        <w:rPr>
          <w:i/>
        </w:rPr>
        <w:t xml:space="preserve">ớc chuyển biến đặc biệt của CĐCGVN Giáo phận Metuchen do Lm Phêrô Trần Việt Hùng lãnh đạo. </w:t>
      </w:r>
    </w:p>
    <w:p w:rsidR="00E7201F" w:rsidRDefault="00E7201F" w:rsidP="00AE28BA">
      <w:pPr>
        <w:spacing w:line="252" w:lineRule="auto"/>
      </w:pPr>
      <w:r>
        <w:t>Cách đây 30 năm, năm 1987, một nhóm “thuyền nhân” ng</w:t>
      </w:r>
      <w:r>
        <w:rPr>
          <w:rFonts w:hint="eastAsia"/>
        </w:rPr>
        <w:t>ư</w:t>
      </w:r>
      <w:r>
        <w:t>ời Công giáo Việt Nam (CGVN) chạy trốn Cộng sản VN đặt chân lên một vùng đất miền đông bắc tiểu bang New Jersey Hoa Kỳ. Họ thất vọng không ít tr</w:t>
      </w:r>
      <w:r>
        <w:rPr>
          <w:rFonts w:hint="eastAsia"/>
        </w:rPr>
        <w:t>ư</w:t>
      </w:r>
      <w:r>
        <w:t xml:space="preserve">ớc hoàn cảnh chân </w:t>
      </w:r>
      <w:r>
        <w:rPr>
          <w:rFonts w:hint="eastAsia"/>
        </w:rPr>
        <w:t>ư</w:t>
      </w:r>
      <w:r>
        <w:t>ớt chân ráo với vô số rào cản về văn hóa lẫn ngôn ngữ, tập tục và bao đổi thay trong cuộc sống. Làm sao có thể hội nhập vào xã hội mới, một xã hội đ</w:t>
      </w:r>
      <w:r>
        <w:rPr>
          <w:rFonts w:hint="eastAsia"/>
        </w:rPr>
        <w:t>ư</w:t>
      </w:r>
      <w:r>
        <w:t>ợc nhìn nhận là văn minh nhất thế giới</w:t>
      </w:r>
      <w:r w:rsidR="001F4DF0" w:rsidRPr="001F4DF0">
        <w:rPr>
          <w:rFonts w:ascii="Times New Roman" w:hAnsi="Times New Roman"/>
        </w:rPr>
        <w:t>?</w:t>
      </w:r>
      <w:r w:rsidR="009A785B">
        <w:t xml:space="preserve"> </w:t>
      </w:r>
    </w:p>
    <w:p w:rsidR="00E7201F" w:rsidRDefault="00E7201F" w:rsidP="00AE28BA">
      <w:pPr>
        <w:pStyle w:val="Heading2"/>
        <w:spacing w:line="252" w:lineRule="auto"/>
      </w:pPr>
      <w:r>
        <w:t>Một Cộng đoàn bấp bênh.</w:t>
      </w:r>
    </w:p>
    <w:p w:rsidR="00E7201F" w:rsidRDefault="00E7201F" w:rsidP="00AE28BA">
      <w:pPr>
        <w:spacing w:line="252" w:lineRule="auto"/>
      </w:pPr>
      <w:r>
        <w:t>Nỗi lo lớn nhất của đám ng</w:t>
      </w:r>
      <w:r>
        <w:rPr>
          <w:rFonts w:hint="eastAsia"/>
        </w:rPr>
        <w:t>ư</w:t>
      </w:r>
      <w:r>
        <w:t>ời CGVN này là việc phụng vụ ít ra vào mỗi Chúa nhật. Việc tìm cho đ</w:t>
      </w:r>
      <w:r>
        <w:rPr>
          <w:rFonts w:hint="eastAsia"/>
        </w:rPr>
        <w:t>ư</w:t>
      </w:r>
      <w:r>
        <w:t>ợc một linh mục ng</w:t>
      </w:r>
      <w:r>
        <w:rPr>
          <w:rFonts w:hint="eastAsia"/>
        </w:rPr>
        <w:t>ư</w:t>
      </w:r>
      <w:r>
        <w:t>ời Việt lo việc mục vụ theo ngôn ngữ và văn hóa Việt Nam đã là khó.</w:t>
      </w:r>
      <w:r w:rsidR="00D447AF">
        <w:t xml:space="preserve"> </w:t>
      </w:r>
      <w:r>
        <w:t>Nh</w:t>
      </w:r>
      <w:r>
        <w:rPr>
          <w:rFonts w:hint="eastAsia"/>
        </w:rPr>
        <w:t>ư</w:t>
      </w:r>
      <w:r>
        <w:t>ng đáng lo h</w:t>
      </w:r>
      <w:r>
        <w:rPr>
          <w:rFonts w:hint="eastAsia"/>
        </w:rPr>
        <w:t>ơ</w:t>
      </w:r>
      <w:r>
        <w:t>n cả là sự hỗ trợ của giáo quyền sở tại! May thay! HĐGM Hoa Kỳ đã mở ra con đ</w:t>
      </w:r>
      <w:r>
        <w:rPr>
          <w:rFonts w:hint="eastAsia"/>
        </w:rPr>
        <w:t>ư</w:t>
      </w:r>
      <w:r>
        <w:t>ờng thoát: Tạo mọi điều kiện để di dân ng</w:t>
      </w:r>
      <w:r>
        <w:rPr>
          <w:rFonts w:hint="eastAsia"/>
        </w:rPr>
        <w:t>ư</w:t>
      </w:r>
      <w:r>
        <w:t xml:space="preserve">ời CGVN có thể chu toàn việc phụng vụ phù hợp với văn hóa Việt Nam. </w:t>
      </w:r>
    </w:p>
    <w:p w:rsidR="00E7201F" w:rsidRDefault="00E7201F" w:rsidP="00AE28BA">
      <w:pPr>
        <w:spacing w:line="252" w:lineRule="auto"/>
      </w:pPr>
      <w:r>
        <w:t>Từ đó, nhóm ng</w:t>
      </w:r>
      <w:r>
        <w:rPr>
          <w:rFonts w:hint="eastAsia"/>
        </w:rPr>
        <w:t>ư</w:t>
      </w:r>
      <w:r>
        <w:t>ời CGVN ở vùng đông bắc New Jersey đ</w:t>
      </w:r>
      <w:r>
        <w:rPr>
          <w:rFonts w:hint="eastAsia"/>
        </w:rPr>
        <w:t>ư</w:t>
      </w:r>
      <w:r>
        <w:t>ợc h</w:t>
      </w:r>
      <w:r>
        <w:rPr>
          <w:rFonts w:hint="eastAsia"/>
        </w:rPr>
        <w:t>ư</w:t>
      </w:r>
      <w:r>
        <w:t>ởng việc mục theo văn hóa và ngôn ngữ riêng của mình d</w:t>
      </w:r>
      <w:r>
        <w:rPr>
          <w:rFonts w:hint="eastAsia"/>
        </w:rPr>
        <w:t>ư</w:t>
      </w:r>
      <w:r>
        <w:t>ới sự chăn dắt của một linh mục ng</w:t>
      </w:r>
      <w:r>
        <w:rPr>
          <w:rFonts w:hint="eastAsia"/>
        </w:rPr>
        <w:t>ư</w:t>
      </w:r>
      <w:r>
        <w:t>ời Việt và đ</w:t>
      </w:r>
      <w:r>
        <w:rPr>
          <w:rFonts w:hint="eastAsia"/>
        </w:rPr>
        <w:t>ư</w:t>
      </w:r>
      <w:r>
        <w:t>ợc sinh hoạt tại một Nhà thờ CG địa ph</w:t>
      </w:r>
      <w:r>
        <w:rPr>
          <w:rFonts w:hint="eastAsia"/>
        </w:rPr>
        <w:t>ươ</w:t>
      </w:r>
      <w:r>
        <w:t>ng. Ng</w:t>
      </w:r>
      <w:r>
        <w:rPr>
          <w:rFonts w:hint="eastAsia"/>
        </w:rPr>
        <w:t>ư</w:t>
      </w:r>
      <w:r>
        <w:t>ời CGVN đ</w:t>
      </w:r>
      <w:r>
        <w:rPr>
          <w:rFonts w:hint="eastAsia"/>
        </w:rPr>
        <w:t>ư</w:t>
      </w:r>
      <w:r>
        <w:t xml:space="preserve">ợc có Tuyên Úy riêng, gọi là Quản Nhiệm Cộng đoàn (QNCĐ) luôn kề cận, sát cánh, gánh vác mọi trách nhiệm mục vụ Bí tích. </w:t>
      </w:r>
    </w:p>
    <w:p w:rsidR="00E7201F" w:rsidRDefault="00E7201F" w:rsidP="00AE28BA">
      <w:pPr>
        <w:spacing w:line="252" w:lineRule="auto"/>
      </w:pPr>
      <w:r>
        <w:t>Tính cho tới năm 2005, nghĩa là cách đây 12 năm, khi Cha Phêrô Trần Việt Hùng đ</w:t>
      </w:r>
      <w:r>
        <w:rPr>
          <w:rFonts w:hint="eastAsia"/>
        </w:rPr>
        <w:t>ư</w:t>
      </w:r>
      <w:r>
        <w:t>ợc điều về phục vụ Cộng đoàn thì tr</w:t>
      </w:r>
      <w:r>
        <w:rPr>
          <w:rFonts w:hint="eastAsia"/>
        </w:rPr>
        <w:t>ư</w:t>
      </w:r>
      <w:r>
        <w:t xml:space="preserve">ớc ngài đã trải qua 6 đời Quản nhiệm (các </w:t>
      </w:r>
      <w:r w:rsidRPr="009A785B">
        <w:rPr>
          <w:i/>
        </w:rPr>
        <w:t xml:space="preserve">Cha </w:t>
      </w:r>
      <w:r w:rsidR="009A785B" w:rsidRPr="009A785B">
        <w:rPr>
          <w:i/>
        </w:rPr>
        <w:t>Nguyễn Quang Vinh</w:t>
      </w:r>
      <w:r w:rsidR="00AE28BA">
        <w:rPr>
          <w:i/>
        </w:rPr>
        <w:t xml:space="preserve">, Lâm Sung, </w:t>
      </w:r>
      <w:r w:rsidR="009A785B" w:rsidRPr="009A785B">
        <w:rPr>
          <w:i/>
        </w:rPr>
        <w:t xml:space="preserve">Nguyễn Trí Minh, </w:t>
      </w:r>
      <w:r w:rsidRPr="009A785B">
        <w:rPr>
          <w:i/>
        </w:rPr>
        <w:t>Nguyễn Ngọc Thạch, Võ Cao Phong, Đặng Xuân Oánh</w:t>
      </w:r>
      <w:r>
        <w:t xml:space="preserve">). Trong 6 linh mục trên đây, Cha Thạch có thời gian giúp CĐ lâu nhất: 6 năm. </w:t>
      </w:r>
    </w:p>
    <w:p w:rsidR="00E7201F" w:rsidRDefault="00E7201F" w:rsidP="00AE28BA">
      <w:pPr>
        <w:spacing w:line="252" w:lineRule="auto"/>
      </w:pPr>
      <w:r>
        <w:t>Ngày 15/01/2006, sau khi Lm Đặng Xuân Oánh rời Cộng đoàn, trở về Dòng Ngôi Lời của ngài, Cha Phêrô Trần Việt Hùng vốn là linh mục thuộc Tổng Giáo Phận Newark (New Jersey) đ</w:t>
      </w:r>
      <w:r>
        <w:rPr>
          <w:rFonts w:hint="eastAsia"/>
        </w:rPr>
        <w:t>ư</w:t>
      </w:r>
      <w:r>
        <w:t xml:space="preserve">ợc mời về tạm thời đảm nhiệm quyền Quản Nhiệm Cộng đoàn. Ba năm sau, vào ngày 15/3/2011, </w:t>
      </w:r>
      <w:r w:rsidRPr="00AE28BA">
        <w:rPr>
          <w:spacing w:val="-2"/>
        </w:rPr>
        <w:t>Cha Phêrô Trần Việt Hùng “xuất tịch” Tổng Giáo phận Newark để “nhập tịch” Giáo phận Metuchen, chính thức lãnh đạo CĐCGVN.</w:t>
      </w:r>
      <w:r>
        <w:t xml:space="preserve"> </w:t>
      </w:r>
      <w:r w:rsidR="009A785B">
        <w:rPr>
          <w:rStyle w:val="FootnoteReference"/>
        </w:rPr>
        <w:footnoteReference w:id="1"/>
      </w:r>
    </w:p>
    <w:p w:rsidR="00E7201F" w:rsidRDefault="00E7201F" w:rsidP="00AE28BA">
      <w:pPr>
        <w:pStyle w:val="Heading2"/>
        <w:spacing w:line="252" w:lineRule="auto"/>
      </w:pPr>
      <w:r>
        <w:t>Giáo sở mới.</w:t>
      </w:r>
    </w:p>
    <w:p w:rsidR="00E7201F" w:rsidRDefault="00E7201F" w:rsidP="00AE28BA">
      <w:pPr>
        <w:spacing w:line="252" w:lineRule="auto"/>
      </w:pPr>
      <w:r>
        <w:t>Ngày 10/6/2012, Đức Cha</w:t>
      </w:r>
      <w:r w:rsidR="00D447AF">
        <w:t xml:space="preserve"> </w:t>
      </w:r>
      <w:r>
        <w:t>Paul Gregory Bootkoski, ng</w:t>
      </w:r>
      <w:r>
        <w:rPr>
          <w:rFonts w:hint="eastAsia"/>
        </w:rPr>
        <w:t>ư</w:t>
      </w:r>
      <w:r>
        <w:t>ời gốc Ba Lan, Giám mục Giáo phận Metuchen thuyên chuyển Cha Phêrô Trần Việt Hùng đến phục vụ với t</w:t>
      </w:r>
      <w:r>
        <w:rPr>
          <w:rFonts w:hint="eastAsia"/>
        </w:rPr>
        <w:t>ư</w:t>
      </w:r>
      <w:r>
        <w:t xml:space="preserve"> cách Phó xứ tại Giáo xứ Our Lady of Czestochowa, thuộc thành phố South Plainfield (NJ) phụ giúp Cha chánh xứ Maciej Melaniuk, gốc Ba Lan. Cộng đoàn CGVN cùng lúc cũng đ</w:t>
      </w:r>
      <w:r>
        <w:rPr>
          <w:rFonts w:hint="eastAsia"/>
        </w:rPr>
        <w:t>ư</w:t>
      </w:r>
      <w:r>
        <w:t>ợc rời nhà thờ Saint James (Woodbridge, NJ) chuyển về sinh hoạt tại nhà thờ O.L. of Czestochowa. Cha Phêrô Hùng tiếp tục coi sóc Cộng đoàn.</w:t>
      </w:r>
    </w:p>
    <w:p w:rsidR="00E7201F" w:rsidRDefault="00E7201F" w:rsidP="00AE28BA">
      <w:pPr>
        <w:spacing w:line="252" w:lineRule="auto"/>
      </w:pPr>
      <w:r>
        <w:t>Cả ĐGM Giáo phận lẫn Cha Chánh xứ đều gốc Ba Lan. Nhà thờ mang tên Đức Bà Czestochowa với t</w:t>
      </w:r>
      <w:r>
        <w:rPr>
          <w:rFonts w:hint="eastAsia"/>
        </w:rPr>
        <w:t>ư</w:t>
      </w:r>
      <w:r>
        <w:t>ợng Đức Bà đen mà ng</w:t>
      </w:r>
      <w:r>
        <w:rPr>
          <w:rFonts w:hint="eastAsia"/>
        </w:rPr>
        <w:t>ư</w:t>
      </w:r>
      <w:r>
        <w:t>ời Ba Lan (trong đó có Thánh Giáo Hoàng Gioan Phaolô II) hết lòng sùng kính và tin t</w:t>
      </w:r>
      <w:r>
        <w:rPr>
          <w:rFonts w:hint="eastAsia"/>
        </w:rPr>
        <w:t>ư</w:t>
      </w:r>
      <w:r>
        <w:t>ởng giống nh</w:t>
      </w:r>
      <w:r>
        <w:rPr>
          <w:rFonts w:hint="eastAsia"/>
        </w:rPr>
        <w:t>ư</w:t>
      </w:r>
      <w:r>
        <w:t xml:space="preserve"> ng</w:t>
      </w:r>
      <w:r>
        <w:rPr>
          <w:rFonts w:hint="eastAsia"/>
        </w:rPr>
        <w:t>ư</w:t>
      </w:r>
      <w:r>
        <w:t>ời CGVN đối với Đức Mẹ La Vang. Nh</w:t>
      </w:r>
      <w:r>
        <w:rPr>
          <w:rFonts w:hint="eastAsia"/>
        </w:rPr>
        <w:t>ư</w:t>
      </w:r>
      <w:r>
        <w:t>ng tại giáo xứ này, hiện nay khá nhiều giáo dân ng</w:t>
      </w:r>
      <w:r>
        <w:rPr>
          <w:rFonts w:hint="eastAsia"/>
        </w:rPr>
        <w:t>ư</w:t>
      </w:r>
      <w:r>
        <w:t>ời Âu, kể cả ng</w:t>
      </w:r>
      <w:r>
        <w:rPr>
          <w:rFonts w:hint="eastAsia"/>
        </w:rPr>
        <w:t>ư</w:t>
      </w:r>
      <w:r>
        <w:t>ời Ba Lan đã vì sinh kế, đã dời đi n</w:t>
      </w:r>
      <w:r>
        <w:rPr>
          <w:rFonts w:hint="eastAsia"/>
        </w:rPr>
        <w:t>ơ</w:t>
      </w:r>
      <w:r>
        <w:t>i khác.Cho nên, sự sống còn của giáo xứ này có nguy c</w:t>
      </w:r>
      <w:r>
        <w:rPr>
          <w:rFonts w:hint="eastAsia"/>
        </w:rPr>
        <w:t>ơ</w:t>
      </w:r>
      <w:r>
        <w:t xml:space="preserve"> lung lay</w:t>
      </w:r>
      <w:r w:rsidR="00D447AF">
        <w:t xml:space="preserve"> </w:t>
      </w:r>
      <w:r>
        <w:t>CĐCGVN cùng với Cha Quản Nhiệm của mình dồn hết tâm trí, nghị lực và công sức góp tay với giáo dân kỳ cựu ở đây tạo nên sức sống mới cho Giáo xứ Czestochowa về mọi mặt.</w:t>
      </w:r>
    </w:p>
    <w:p w:rsidR="00E7201F" w:rsidRDefault="00E7201F" w:rsidP="00AE28BA">
      <w:pPr>
        <w:spacing w:line="252" w:lineRule="auto"/>
      </w:pPr>
      <w:r>
        <w:t>Năm 2015, Cha Maciej Melaniuk cáo bệnh, xin về h</w:t>
      </w:r>
      <w:r>
        <w:rPr>
          <w:rFonts w:hint="eastAsia"/>
        </w:rPr>
        <w:t>ư</w:t>
      </w:r>
      <w:r>
        <w:t>u. Đức Cha Bootkoski nhận ra khả năng lãnh đạo của Cha Phêrô Trần Việt Hùng cũng nh</w:t>
      </w:r>
      <w:r>
        <w:rPr>
          <w:rFonts w:hint="eastAsia"/>
        </w:rPr>
        <w:t>ư</w:t>
      </w:r>
      <w:r>
        <w:t xml:space="preserve"> nhìn thấy sức sống đạo của ng</w:t>
      </w:r>
      <w:r>
        <w:rPr>
          <w:rFonts w:hint="eastAsia"/>
        </w:rPr>
        <w:t>ư</w:t>
      </w:r>
      <w:r>
        <w:t>ời CGVN, nên quyết định trao cho Hùng quyền Quản xứ (Administrator) Nhà thờ Đức Bà Czestochowa ở South Plainfield, New Jersey, và đặt giáo dân ng</w:t>
      </w:r>
      <w:r>
        <w:rPr>
          <w:rFonts w:hint="eastAsia"/>
        </w:rPr>
        <w:t>ư</w:t>
      </w:r>
      <w:r>
        <w:t>ời Việt vào vị thế chủ động h</w:t>
      </w:r>
      <w:r>
        <w:rPr>
          <w:rFonts w:hint="eastAsia"/>
        </w:rPr>
        <w:t>ơ</w:t>
      </w:r>
      <w:r>
        <w:t xml:space="preserve">n. </w:t>
      </w:r>
    </w:p>
    <w:p w:rsidR="00E7201F" w:rsidRDefault="00E7201F" w:rsidP="00AE28BA">
      <w:pPr>
        <w:pStyle w:val="Heading2"/>
        <w:spacing w:line="252" w:lineRule="auto"/>
      </w:pPr>
      <w:r>
        <w:t>Thành phần chính thức của giáo xứ.</w:t>
      </w:r>
    </w:p>
    <w:p w:rsidR="00E7201F" w:rsidRDefault="00E7201F" w:rsidP="00AE28BA">
      <w:pPr>
        <w:spacing w:line="252" w:lineRule="auto"/>
      </w:pPr>
      <w:r>
        <w:rPr>
          <w:rFonts w:hint="eastAsia"/>
        </w:rPr>
        <w:t>Đ</w:t>
      </w:r>
      <w:r>
        <w:t>C Bootkoski đến tuổi nghỉ h</w:t>
      </w:r>
      <w:r>
        <w:rPr>
          <w:rFonts w:hint="eastAsia"/>
        </w:rPr>
        <w:t>ư</w:t>
      </w:r>
      <w:r>
        <w:t>u. Ngày 08/3/2016, Đức Thánh Cha Phanxicô bổ nhiệm Đức Cha James Francis Checchio đ</w:t>
      </w:r>
      <w:r>
        <w:rPr>
          <w:rFonts w:hint="eastAsia"/>
        </w:rPr>
        <w:t>ư</w:t>
      </w:r>
      <w:r>
        <w:t>ợc Tòa Thánh bổ nhiệm và đ</w:t>
      </w:r>
      <w:r>
        <w:rPr>
          <w:rFonts w:hint="eastAsia"/>
        </w:rPr>
        <w:t>ư</w:t>
      </w:r>
      <w:r>
        <w:t xml:space="preserve">ợc chỉ định thay thế. Sau một thời gian tìm hiểu, Đức tân Giám mục Metuchen quyết định ban bài sai chính thức cử Cha Phêrô Hùng làm Chánh xứ Nhà thờ Đức Bà Czestochowa. </w:t>
      </w:r>
    </w:p>
    <w:p w:rsidR="00E7201F" w:rsidRDefault="00E7201F" w:rsidP="00AE28BA">
      <w:pPr>
        <w:spacing w:line="252" w:lineRule="auto"/>
      </w:pPr>
      <w:r>
        <w:t>Tại đây, ngày 29/10/2017 ĐC Checchio cử hành trọng thể Lễ nhậm chức chánh xứ của Lm Phêrô Trần Việt Hùng với sự tham dự của đông đảo linh mục, nam nữ tu sĩ và hàng ngàn giáo dân thuộc mọi sắc dân. Thị tr</w:t>
      </w:r>
      <w:r>
        <w:rPr>
          <w:rFonts w:hint="eastAsia"/>
        </w:rPr>
        <w:t>ư</w:t>
      </w:r>
      <w:r>
        <w:t xml:space="preserve">ởng thành phố South Plainfield cùng phu nhân cũng hiện diện trong lễ nhận chức. </w:t>
      </w:r>
    </w:p>
    <w:p w:rsidR="00E7201F" w:rsidRDefault="00E7201F" w:rsidP="00AE28BA">
      <w:pPr>
        <w:spacing w:line="252" w:lineRule="auto"/>
      </w:pPr>
      <w:r>
        <w:t>Ngoài bài giảng của ĐGM Giáo phận ca ngợi và tin t</w:t>
      </w:r>
      <w:r>
        <w:rPr>
          <w:rFonts w:hint="eastAsia"/>
        </w:rPr>
        <w:t>ư</w:t>
      </w:r>
      <w:r>
        <w:t>ởng vào khả năng lãnh đạo của Cha Phêrô Hùng trong việc cai quản và điều động các việc mục vụ giáo xứ, ông Thị tr</w:t>
      </w:r>
      <w:r>
        <w:rPr>
          <w:rFonts w:hint="eastAsia"/>
        </w:rPr>
        <w:t>ư</w:t>
      </w:r>
      <w:r>
        <w:t>ở</w:t>
      </w:r>
      <w:r w:rsidR="00AE28BA">
        <w:t>ng thành phố</w:t>
      </w:r>
      <w:r>
        <w:t xml:space="preserve"> South Plainfield cũng ngỏ lời ca ngợi đức độ cũng nh</w:t>
      </w:r>
      <w:r>
        <w:rPr>
          <w:rFonts w:hint="eastAsia"/>
        </w:rPr>
        <w:t>ư</w:t>
      </w:r>
      <w:r>
        <w:t xml:space="preserve"> tài năng của Cha Phêrô Trần Việt Hùng trong một bài phát biểu sinh động. Tất cả giáo dân thuộc mọi thành phần sắc tộc</w:t>
      </w:r>
      <w:r w:rsidR="00D447AF">
        <w:t xml:space="preserve"> </w:t>
      </w:r>
      <w:r>
        <w:t>da trắng hay da màu, ng</w:t>
      </w:r>
      <w:r>
        <w:rPr>
          <w:rFonts w:hint="eastAsia"/>
        </w:rPr>
        <w:t>ư</w:t>
      </w:r>
      <w:r>
        <w:t>ời Âu hay ng</w:t>
      </w:r>
      <w:r>
        <w:rPr>
          <w:rFonts w:hint="eastAsia"/>
        </w:rPr>
        <w:t>ư</w:t>
      </w:r>
      <w:r>
        <w:t>ời Á, ng</w:t>
      </w:r>
      <w:r>
        <w:rPr>
          <w:rFonts w:hint="eastAsia"/>
        </w:rPr>
        <w:t>ư</w:t>
      </w:r>
      <w:r>
        <w:t>ời Mỹ, ng</w:t>
      </w:r>
      <w:r>
        <w:rPr>
          <w:rFonts w:hint="eastAsia"/>
        </w:rPr>
        <w:t>ư</w:t>
      </w:r>
      <w:r>
        <w:t xml:space="preserve">ời Phi đều phấn khởi bày tỏ tâm tình quý mến, trân trọng cùng tùng phục đối với vị tân Chánh xứ của mình. </w:t>
      </w:r>
    </w:p>
    <w:p w:rsidR="00E7201F" w:rsidRDefault="00E7201F" w:rsidP="00AE28BA">
      <w:pPr>
        <w:spacing w:line="252" w:lineRule="auto"/>
      </w:pPr>
      <w:r>
        <w:t>Từ biến cố này, chúng tôi chợt nhớ trên Đặc san Xuân Nhâm Thìn 2012 cách đây đúng 5 năm, Nguyễn Chinh Nguyên, một thành viên của Cộng đoàn (và cũng là một cựu chủ tịc</w:t>
      </w:r>
      <w:r w:rsidR="00BB3ACD">
        <w:t>h</w:t>
      </w:r>
      <w:r>
        <w:t xml:space="preserve"> CĐ) đã chia sẻ niềm </w:t>
      </w:r>
      <w:r>
        <w:rPr>
          <w:rFonts w:hint="eastAsia"/>
        </w:rPr>
        <w:t>ư</w:t>
      </w:r>
      <w:r>
        <w:t>ớc ao: “</w:t>
      </w:r>
      <w:r w:rsidRPr="00B300EC">
        <w:rPr>
          <w:i/>
        </w:rPr>
        <w:t>Phải chi CĐ mình đủ mạnh, đủ khả năng lên hàng giáo xứ, … hy vọng CĐ sẽ đ</w:t>
      </w:r>
      <w:r w:rsidRPr="00B300EC">
        <w:rPr>
          <w:rFonts w:hint="eastAsia"/>
          <w:i/>
        </w:rPr>
        <w:t>ư</w:t>
      </w:r>
      <w:r w:rsidRPr="00B300EC">
        <w:rPr>
          <w:i/>
        </w:rPr>
        <w:t>ợc ổn định, sẽ phát triển vững mạnh h</w:t>
      </w:r>
      <w:r w:rsidRPr="00B300EC">
        <w:rPr>
          <w:rFonts w:hint="eastAsia"/>
          <w:i/>
        </w:rPr>
        <w:t>ơ</w:t>
      </w:r>
      <w:r w:rsidRPr="00B300EC">
        <w:rPr>
          <w:i/>
        </w:rPr>
        <w:t>n thay vì một CĐ lãng du, di chuyển từ nhà thờ chánh tòa Saint Francis of Assisi đến nhà thờ Saint Theresa, rồi đến Saint James trong vòng 25 năm qua.</w:t>
      </w:r>
      <w:r>
        <w:t>”</w:t>
      </w:r>
      <w:r w:rsidR="00D447AF">
        <w:t xml:space="preserve"> </w:t>
      </w:r>
    </w:p>
    <w:p w:rsidR="00E7201F" w:rsidRDefault="00E7201F" w:rsidP="00AE28BA">
      <w:pPr>
        <w:spacing w:line="252" w:lineRule="auto"/>
      </w:pPr>
      <w:r>
        <w:t>Anh Nguyên e ngại rằng đó “</w:t>
      </w:r>
      <w:r w:rsidRPr="00B300EC">
        <w:rPr>
          <w:i/>
        </w:rPr>
        <w:t>không phải là chuyện đ</w:t>
      </w:r>
      <w:r w:rsidRPr="00B300EC">
        <w:rPr>
          <w:rFonts w:hint="eastAsia"/>
          <w:i/>
        </w:rPr>
        <w:t>ơ</w:t>
      </w:r>
      <w:r w:rsidRPr="00B300EC">
        <w:rPr>
          <w:i/>
        </w:rPr>
        <w:t>n giản mặc dầu ý t</w:t>
      </w:r>
      <w:r w:rsidRPr="00B300EC">
        <w:rPr>
          <w:rFonts w:hint="eastAsia"/>
          <w:i/>
        </w:rPr>
        <w:t>ư</w:t>
      </w:r>
      <w:r w:rsidRPr="00B300EC">
        <w:rPr>
          <w:i/>
        </w:rPr>
        <w:t>ởng CĐ ‘nên có nhà thờ riêng’ đã có trong CĐ từ lâu rồi!</w:t>
      </w:r>
      <w:r>
        <w:t>”, bởi lẽ Giáo luật lẫn các quy định của Giáo phận Metuchen đã đóng lại mọi khả năng mở ra một giáo xứ mới vì ở Mỹ, nhà thờ đã và đang liên tục thay nhau đóng cửa!</w:t>
      </w:r>
    </w:p>
    <w:p w:rsidR="00E7201F" w:rsidRDefault="00E7201F" w:rsidP="00AE28BA">
      <w:pPr>
        <w:spacing w:line="252" w:lineRule="auto"/>
      </w:pPr>
      <w:r>
        <w:t>Vậy mà, hôm nay, ngày 29/10/201, sự thất vọng không đến với Cộng Đoàn Công Giáo Việt Nam Giáo phận Metuchen, bởi lẽ CĐ đang sát cánh với vị Quản Nhiệm của mình và đang làm thành hạt nhân nồng cốt của Giáo xứ (Nhà thờ) Đức Bà Czestochowa, thành phố South Plainfield, New Jersey, Hoa Kỳ.</w:t>
      </w:r>
    </w:p>
    <w:p w:rsidR="00E7201F" w:rsidRDefault="00E7201F" w:rsidP="00AE28BA">
      <w:pPr>
        <w:pStyle w:val="Heading2"/>
        <w:spacing w:line="252" w:lineRule="auto"/>
      </w:pPr>
      <w:r>
        <w:t>Xứng vai mục tử.</w:t>
      </w:r>
    </w:p>
    <w:p w:rsidR="00E7201F" w:rsidRDefault="00E7201F" w:rsidP="00AE28BA">
      <w:pPr>
        <w:spacing w:line="252" w:lineRule="auto"/>
      </w:pPr>
      <w:r>
        <w:t>Chúng tôi ghi nhận, sở dĩ Cha Phêrô Trần Việt Hùng bền bỉ chèo lái CĐCGVN Giáo phận Metuchen, NJ lâu dài và đ</w:t>
      </w:r>
      <w:r>
        <w:rPr>
          <w:rFonts w:hint="eastAsia"/>
        </w:rPr>
        <w:t>ư</w:t>
      </w:r>
      <w:r>
        <w:t>ợc mọi thành phần trọng nể cùng tận tâm tận lực hợp tác với ngài là vì ngài tinh tế trong đ</w:t>
      </w:r>
      <w:r>
        <w:rPr>
          <w:rFonts w:hint="eastAsia"/>
        </w:rPr>
        <w:t>ư</w:t>
      </w:r>
      <w:r>
        <w:t>ờng lối lãnh đạo cũng nh</w:t>
      </w:r>
      <w:r>
        <w:rPr>
          <w:rFonts w:hint="eastAsia"/>
        </w:rPr>
        <w:t>ư</w:t>
      </w:r>
      <w:r>
        <w:t xml:space="preserve"> trong xử thế. Đặc biệt, ngài luôn luôn c</w:t>
      </w:r>
      <w:r>
        <w:rPr>
          <w:rFonts w:hint="eastAsia"/>
        </w:rPr>
        <w:t>ư</w:t>
      </w:r>
      <w:r>
        <w:t>ời vui với mọi ng</w:t>
      </w:r>
      <w:r>
        <w:rPr>
          <w:rFonts w:hint="eastAsia"/>
        </w:rPr>
        <w:t>ư</w:t>
      </w:r>
      <w:r>
        <w:t xml:space="preserve">ời, cởi mở thân thiện chan hòa, không hề để tâm tới chức quyền hay bạc tiền hay cả những tình cảm thiếu lành mạnh trong sáng. </w:t>
      </w:r>
    </w:p>
    <w:p w:rsidR="00E7201F" w:rsidRDefault="00E7201F" w:rsidP="00AE28BA">
      <w:pPr>
        <w:spacing w:line="252" w:lineRule="auto"/>
      </w:pPr>
      <w:r>
        <w:t xml:space="preserve"> Cha Hùng luôn c</w:t>
      </w:r>
      <w:r>
        <w:rPr>
          <w:rFonts w:hint="eastAsia"/>
        </w:rPr>
        <w:t>ư</w:t>
      </w:r>
      <w:r>
        <w:t>ời vui đồng thời cũng luôn tìm cách làm mọi ng</w:t>
      </w:r>
      <w:r>
        <w:rPr>
          <w:rFonts w:hint="eastAsia"/>
        </w:rPr>
        <w:t>ư</w:t>
      </w:r>
      <w:r>
        <w:t>ời cùng vui với ngài và với ng</w:t>
      </w:r>
      <w:r>
        <w:rPr>
          <w:rFonts w:hint="eastAsia"/>
        </w:rPr>
        <w:t>ư</w:t>
      </w:r>
      <w:r>
        <w:t>ời khác, nhất là với các bậc cao tuổi. Cha Phêrô Hùng mắc phải bệnh tiểu đ</w:t>
      </w:r>
      <w:r>
        <w:rPr>
          <w:rFonts w:hint="eastAsia"/>
        </w:rPr>
        <w:t>ư</w:t>
      </w:r>
      <w:r>
        <w:t>ờng đến mức báo động và đau nhức x</w:t>
      </w:r>
      <w:r>
        <w:rPr>
          <w:rFonts w:hint="eastAsia"/>
        </w:rPr>
        <w:t>ươ</w:t>
      </w:r>
      <w:r>
        <w:t>ng khớp mãn tính, song ngồi với giáo dân lớn tuổi hay với giới trẻ, Cha cũng đều luôn làm vui lòng mọi ng</w:t>
      </w:r>
      <w:r>
        <w:rPr>
          <w:rFonts w:hint="eastAsia"/>
        </w:rPr>
        <w:t>ư</w:t>
      </w:r>
      <w:r>
        <w:t xml:space="preserve">ời, đến nỗi không ít lần ngài “quên lệnh kiêng cử” mà bác sĩ đã chỉ định cho ngài, chỉ vì để cho kẻ khác không buồn vì ngài. </w:t>
      </w:r>
    </w:p>
    <w:p w:rsidR="00E7201F" w:rsidRDefault="00E7201F" w:rsidP="00AE28BA">
      <w:pPr>
        <w:spacing w:line="252" w:lineRule="auto"/>
      </w:pPr>
      <w:r>
        <w:t>Là ng</w:t>
      </w:r>
      <w:r>
        <w:rPr>
          <w:rFonts w:hint="eastAsia"/>
        </w:rPr>
        <w:t>ư</w:t>
      </w:r>
      <w:r>
        <w:t>ời cộng tác với Linh mục Phêrô Trần Việt Hùng suốt 12 năm ròng dù chỉ trong nhiệm vụ khiêm tốn 2 năm một lần là “Tr</w:t>
      </w:r>
      <w:r>
        <w:rPr>
          <w:rFonts w:hint="eastAsia"/>
        </w:rPr>
        <w:t>ư</w:t>
      </w:r>
      <w:r>
        <w:t>ởng ban vận động Bầu cử HĐ Mục Vụ Cộng đoàn”, tôi biết rõ Cha Hùng đã khổ sở trăn trở d</w:t>
      </w:r>
      <w:r>
        <w:rPr>
          <w:rFonts w:hint="eastAsia"/>
        </w:rPr>
        <w:t>ư</w:t>
      </w:r>
      <w:r>
        <w:t>ờng nào chỉ vì trong Cộng đoàn, không giáo dân nào chịu ra ứng cử vào HĐMV mỗi khi mùa bầu cử đến. Không rõ là vì lòng khiêm tốn hay vì mặc cảm gì, nh</w:t>
      </w:r>
      <w:r>
        <w:rPr>
          <w:rFonts w:hint="eastAsia"/>
        </w:rPr>
        <w:t>ư</w:t>
      </w:r>
      <w:r>
        <w:t>ng ai cũng nói mình “sẵn sàng làm bất cứ việc gì Cha giao cho”, nhất định không tranh cử. Dầu vậy, tr</w:t>
      </w:r>
      <w:r>
        <w:rPr>
          <w:rFonts w:hint="eastAsia"/>
        </w:rPr>
        <w:t>ư</w:t>
      </w:r>
      <w:r>
        <w:t>ớc khi chọn ng</w:t>
      </w:r>
      <w:r>
        <w:rPr>
          <w:rFonts w:hint="eastAsia"/>
        </w:rPr>
        <w:t>ư</w:t>
      </w:r>
      <w:r>
        <w:t>ời phụ giúp mình, Cha Phêrô Trần Việt Hùng luôn thăm dò, tham khảo mọi thành phần, nhất là các bậc cao niên và những thành phần kỳ cựu trong Cộng đoàn. Bản thân ng</w:t>
      </w:r>
      <w:r>
        <w:rPr>
          <w:rFonts w:hint="eastAsia"/>
        </w:rPr>
        <w:t>ư</w:t>
      </w:r>
      <w:r>
        <w:t>ời viết tuy đã là lão niên 80, đi lui đi tới bắt đầu khó khăn, nh</w:t>
      </w:r>
      <w:r>
        <w:rPr>
          <w:rFonts w:hint="eastAsia"/>
        </w:rPr>
        <w:t>ư</w:t>
      </w:r>
      <w:r>
        <w:t>ng Cha Hùng luôn “kính lão”, th</w:t>
      </w:r>
      <w:r>
        <w:rPr>
          <w:rFonts w:hint="eastAsia"/>
        </w:rPr>
        <w:t>ư</w:t>
      </w:r>
      <w:r>
        <w:t>ờng xuyên gặp gỡ, trao đổi ý kiế</w:t>
      </w:r>
      <w:r w:rsidR="00B300EC">
        <w:t>n.</w:t>
      </w:r>
    </w:p>
    <w:p w:rsidR="00E7201F" w:rsidRDefault="00E7201F" w:rsidP="00AE28BA">
      <w:pPr>
        <w:pStyle w:val="Heading2"/>
        <w:spacing w:line="252" w:lineRule="auto"/>
      </w:pPr>
      <w:r>
        <w:t>Tâm thức dân tộc.</w:t>
      </w:r>
    </w:p>
    <w:p w:rsidR="00E7201F" w:rsidRDefault="00E7201F" w:rsidP="00AE28BA">
      <w:pPr>
        <w:spacing w:line="252" w:lineRule="auto"/>
      </w:pPr>
      <w:r>
        <w:t>Một nét đặc tr</w:t>
      </w:r>
      <w:r>
        <w:rPr>
          <w:rFonts w:hint="eastAsia"/>
        </w:rPr>
        <w:t>ư</w:t>
      </w:r>
      <w:r>
        <w:t>ng n</w:t>
      </w:r>
      <w:r>
        <w:rPr>
          <w:rFonts w:hint="eastAsia"/>
        </w:rPr>
        <w:t>ơ</w:t>
      </w:r>
      <w:r>
        <w:t>i con ng</w:t>
      </w:r>
      <w:r>
        <w:rPr>
          <w:rFonts w:hint="eastAsia"/>
        </w:rPr>
        <w:t>ư</w:t>
      </w:r>
      <w:r>
        <w:t>ời Cha Phêrô Trần Việt Hùng đó là tinh thần dân tộc: Với truyền thống gia đình mà vị thân sinh là một cựu viên chức VNCH từng bị CSVN giam tù 13 năm, Cha P. Trần Việt Hùng có tinh thần yêu n</w:t>
      </w:r>
      <w:r>
        <w:rPr>
          <w:rFonts w:hint="eastAsia"/>
        </w:rPr>
        <w:t>ư</w:t>
      </w:r>
      <w:r>
        <w:t>ớc cao. Trong các buổi Văn nghệ Mừng Xuân hằng năm, Cha Hùng khuyến khích Cộng đoàn đ</w:t>
      </w:r>
      <w:r>
        <w:rPr>
          <w:rFonts w:hint="eastAsia"/>
        </w:rPr>
        <w:t>ư</w:t>
      </w:r>
      <w:r>
        <w:t>a ra các tiết mục mang dấu ấn lịch sử Việt Nam nh</w:t>
      </w:r>
      <w:r>
        <w:rPr>
          <w:rFonts w:hint="eastAsia"/>
        </w:rPr>
        <w:t>ư</w:t>
      </w:r>
      <w:r>
        <w:t>: Con Rồng Cháu Tiên, Hùng V</w:t>
      </w:r>
      <w:r>
        <w:rPr>
          <w:rFonts w:hint="eastAsia"/>
        </w:rPr>
        <w:t>ươ</w:t>
      </w:r>
      <w:r>
        <w:t>ng, Hai Bà Tr</w:t>
      </w:r>
      <w:r>
        <w:rPr>
          <w:rFonts w:hint="eastAsia"/>
        </w:rPr>
        <w:t>ư</w:t>
      </w:r>
      <w:r>
        <w:t>ng, Ngô Quyền, Trần H</w:t>
      </w:r>
      <w:r>
        <w:rPr>
          <w:rFonts w:hint="eastAsia"/>
        </w:rPr>
        <w:t>ư</w:t>
      </w:r>
      <w:r>
        <w:t xml:space="preserve">ng Đạo, Huyền Trân Công chúa, Lê Lợi, Nguyễn Trãi, Quang Trung…. </w:t>
      </w:r>
    </w:p>
    <w:p w:rsidR="00E7201F" w:rsidRDefault="00E7201F" w:rsidP="00AE28BA">
      <w:pPr>
        <w:spacing w:line="252" w:lineRule="auto"/>
      </w:pPr>
      <w:r>
        <w:t>Chính vì h</w:t>
      </w:r>
      <w:r>
        <w:rPr>
          <w:rFonts w:hint="eastAsia"/>
        </w:rPr>
        <w:t>ư</w:t>
      </w:r>
      <w:r>
        <w:t>ớng đi mang tính dân tộc nh</w:t>
      </w:r>
      <w:r>
        <w:rPr>
          <w:rFonts w:hint="eastAsia"/>
        </w:rPr>
        <w:t>ư</w:t>
      </w:r>
      <w:r>
        <w:t xml:space="preserve"> vậy, Văn Nghệ Cộng Đoàn Tết năm nào cũng thu hút đông đảo quan khách từ các thành phố các tiểu bang xung quanh nh</w:t>
      </w:r>
      <w:r>
        <w:rPr>
          <w:rFonts w:hint="eastAsia"/>
        </w:rPr>
        <w:t>ư</w:t>
      </w:r>
      <w:r>
        <w:t xml:space="preserve"> Pennsylvania, New York, Connecticut… bất kể l</w:t>
      </w:r>
      <w:r>
        <w:rPr>
          <w:rFonts w:hint="eastAsia"/>
        </w:rPr>
        <w:t>ươ</w:t>
      </w:r>
      <w:r>
        <w:t>ng giáo..</w:t>
      </w:r>
      <w:r w:rsidR="00D447AF">
        <w:t xml:space="preserve"> </w:t>
      </w:r>
    </w:p>
    <w:p w:rsidR="005606AC" w:rsidRDefault="00E7201F" w:rsidP="00AE28BA">
      <w:pPr>
        <w:spacing w:line="252" w:lineRule="auto"/>
      </w:pPr>
      <w:r>
        <w:t>Có lẽ điều khó nhất đối với một nhà lãnh đạo là thu phục nhân tâm! Kết hợp đ</w:t>
      </w:r>
      <w:r>
        <w:rPr>
          <w:rFonts w:hint="eastAsia"/>
        </w:rPr>
        <w:t>ư</w:t>
      </w:r>
      <w:r>
        <w:t>ợc lòng ng</w:t>
      </w:r>
      <w:r>
        <w:rPr>
          <w:rFonts w:hint="eastAsia"/>
        </w:rPr>
        <w:t>ư</w:t>
      </w:r>
      <w:r>
        <w:t>ời mới tạo đ</w:t>
      </w:r>
      <w:r>
        <w:rPr>
          <w:rFonts w:hint="eastAsia"/>
        </w:rPr>
        <w:t>ư</w:t>
      </w:r>
      <w:r>
        <w:t>ợc sức mạnh. Là thành viên của Cộng đoàn CGVN Giáo phận Metuchen, tôi hãnh diện về mục tử của mình, đã và đang dẫn dắt cả</w:t>
      </w:r>
      <w:r w:rsidR="00BB3ACD">
        <w:t xml:space="preserve"> Cộ</w:t>
      </w:r>
      <w:r>
        <w:t>ng đoàn CGVN lẫn giáo xứ Đức B</w:t>
      </w:r>
      <w:r>
        <w:rPr>
          <w:rFonts w:hint="eastAsia"/>
        </w:rPr>
        <w:t>à</w:t>
      </w:r>
      <w:r>
        <w:t xml:space="preserve"> Czestochowa ở thành phố South Plainfield, New Jersey liên tục 12 năm hiệp nhất tiến lên trong yêu th</w:t>
      </w:r>
      <w:r>
        <w:rPr>
          <w:rFonts w:hint="eastAsia"/>
        </w:rPr>
        <w:t>ươ</w:t>
      </w:r>
      <w:r>
        <w:t>ng, phục vụ và thờ ph</w:t>
      </w:r>
      <w:r>
        <w:rPr>
          <w:rFonts w:hint="eastAsia"/>
        </w:rPr>
        <w:t>ư</w:t>
      </w:r>
      <w:r>
        <w:t>ợng. Với Cha Phêrô Trần Việt Hùng, CĐCGVN ở đây quả thật may mắn là Cộng đoàn nhỏ, b</w:t>
      </w:r>
      <w:r>
        <w:rPr>
          <w:rFonts w:hint="eastAsia"/>
        </w:rPr>
        <w:t>ư</w:t>
      </w:r>
      <w:r>
        <w:t>ớc v</w:t>
      </w:r>
      <w:r>
        <w:rPr>
          <w:rFonts w:hint="eastAsia"/>
        </w:rPr>
        <w:t>ươ</w:t>
      </w:r>
      <w:r>
        <w:t xml:space="preserve">n lớn./. </w:t>
      </w:r>
    </w:p>
    <w:p w:rsidR="00AE4019" w:rsidRDefault="00AE4019" w:rsidP="00E7201F"/>
    <w:p w:rsidR="00AE4019" w:rsidRDefault="00AE4019" w:rsidP="00E7201F"/>
    <w:p w:rsidR="005606AC" w:rsidRDefault="005606AC" w:rsidP="00E7201F"/>
    <w:p w:rsidR="005606AC" w:rsidRDefault="005606AC" w:rsidP="005606AC">
      <w:pPr>
        <w:pStyle w:val="NoSpacing"/>
      </w:pPr>
      <w:r>
        <w:rPr>
          <w:noProof/>
        </w:rPr>
        <w:drawing>
          <wp:inline distT="0" distB="0" distL="0" distR="0">
            <wp:extent cx="3017520" cy="4311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53">
                      <a:extLst>
                        <a:ext uri="{28A0092B-C50C-407E-A947-70E740481C1C}">
                          <a14:useLocalDpi xmlns:a14="http://schemas.microsoft.com/office/drawing/2010/main" val="0"/>
                        </a:ext>
                      </a:extLst>
                    </a:blip>
                    <a:stretch>
                      <a:fillRect/>
                    </a:stretch>
                  </pic:blipFill>
                  <pic:spPr>
                    <a:xfrm>
                      <a:off x="0" y="0"/>
                      <a:ext cx="3017520" cy="431165"/>
                    </a:xfrm>
                    <a:prstGeom prst="rect">
                      <a:avLst/>
                    </a:prstGeom>
                  </pic:spPr>
                </pic:pic>
              </a:graphicData>
            </a:graphic>
          </wp:inline>
        </w:drawing>
      </w:r>
    </w:p>
    <w:p w:rsidR="005606AC" w:rsidRDefault="005606AC" w:rsidP="005606AC">
      <w:pPr>
        <w:pStyle w:val="NoSpacing"/>
      </w:pPr>
    </w:p>
    <w:p w:rsidR="00AE4019" w:rsidRPr="00AE4019" w:rsidRDefault="00AE4019" w:rsidP="00AE4019"/>
    <w:p w:rsidR="005606AC" w:rsidRPr="00AE4019" w:rsidRDefault="005606AC" w:rsidP="00AE4019">
      <w:pPr>
        <w:jc w:val="center"/>
        <w:rPr>
          <w:rFonts w:ascii="UVN Mau Tim 2" w:hAnsi="UVN Mau Tim 2"/>
          <w:sz w:val="44"/>
          <w:szCs w:val="44"/>
        </w:rPr>
      </w:pPr>
      <w:r w:rsidRPr="00AE4019">
        <w:rPr>
          <w:rFonts w:ascii="UVN Mau Tim 2" w:hAnsi="UVN Mau Tim 2"/>
          <w:sz w:val="44"/>
          <w:szCs w:val="44"/>
        </w:rPr>
        <w:t>Mậu Tuất Chúc Xuân</w:t>
      </w:r>
    </w:p>
    <w:p w:rsidR="005606AC" w:rsidRDefault="005606AC" w:rsidP="005606AC">
      <w:pPr>
        <w:rPr>
          <w:rFonts w:ascii="UVN Thay Giao Nhe" w:hAnsi="UVN Thay Giao Nhe"/>
        </w:rPr>
      </w:pPr>
    </w:p>
    <w:p w:rsidR="00AE4019" w:rsidRPr="00E656BC" w:rsidRDefault="00AE4019" w:rsidP="005606AC">
      <w:pPr>
        <w:rPr>
          <w:rFonts w:ascii="UVN Thay Giao Nhe" w:hAnsi="UVN Thay Giao Nhe"/>
        </w:rPr>
      </w:pPr>
    </w:p>
    <w:p w:rsidR="005606AC" w:rsidRPr="00AE4019" w:rsidRDefault="005606AC" w:rsidP="00AE4019">
      <w:pPr>
        <w:pStyle w:val="NoSpacing"/>
        <w:spacing w:line="360" w:lineRule="auto"/>
        <w:rPr>
          <w:i w:val="0"/>
        </w:rPr>
      </w:pPr>
      <w:r w:rsidRPr="00AE4019">
        <w:rPr>
          <w:i w:val="0"/>
        </w:rPr>
        <w:t>Trước thềm Đinh Dậu sắp qua</w:t>
      </w:r>
    </w:p>
    <w:p w:rsidR="005606AC" w:rsidRPr="00AE4019" w:rsidRDefault="005606AC" w:rsidP="00AE4019">
      <w:pPr>
        <w:pStyle w:val="NoSpacing"/>
        <w:spacing w:line="360" w:lineRule="auto"/>
        <w:rPr>
          <w:i w:val="0"/>
        </w:rPr>
      </w:pPr>
      <w:r w:rsidRPr="00AE4019">
        <w:rPr>
          <w:i w:val="0"/>
        </w:rPr>
        <w:t>Mậu Tuất sắp đến hoan ca chúc Người</w:t>
      </w:r>
    </w:p>
    <w:p w:rsidR="005606AC" w:rsidRPr="00AE4019" w:rsidRDefault="005606AC" w:rsidP="00AE4019">
      <w:pPr>
        <w:pStyle w:val="NoSpacing"/>
        <w:spacing w:line="360" w:lineRule="auto"/>
        <w:rPr>
          <w:i w:val="0"/>
        </w:rPr>
      </w:pPr>
      <w:r w:rsidRPr="00AE4019">
        <w:rPr>
          <w:i w:val="0"/>
        </w:rPr>
        <w:t>Chúc Người năm mới vui tươi</w:t>
      </w:r>
    </w:p>
    <w:p w:rsidR="005606AC" w:rsidRPr="00AE4019" w:rsidRDefault="005606AC" w:rsidP="00AE4019">
      <w:pPr>
        <w:pStyle w:val="NoSpacing"/>
        <w:spacing w:line="360" w:lineRule="auto"/>
        <w:rPr>
          <w:i w:val="0"/>
        </w:rPr>
      </w:pPr>
      <w:r w:rsidRPr="00AE4019">
        <w:rPr>
          <w:i w:val="0"/>
        </w:rPr>
        <w:t>Chúc Người luôn nở nụ cười trên môi.</w:t>
      </w:r>
    </w:p>
    <w:p w:rsidR="005606AC" w:rsidRPr="00AE4019" w:rsidRDefault="005606AC" w:rsidP="00AE4019">
      <w:pPr>
        <w:pStyle w:val="NoSpacing"/>
        <w:spacing w:line="360" w:lineRule="auto"/>
        <w:rPr>
          <w:i w:val="0"/>
        </w:rPr>
      </w:pPr>
      <w:r w:rsidRPr="00AE4019">
        <w:rPr>
          <w:i w:val="0"/>
        </w:rPr>
        <w:t>Chúc Người khỏe mạnh yêu đời</w:t>
      </w:r>
    </w:p>
    <w:p w:rsidR="005606AC" w:rsidRPr="00AE4019" w:rsidRDefault="005606AC" w:rsidP="00AE4019">
      <w:pPr>
        <w:pStyle w:val="NoSpacing"/>
        <w:spacing w:line="360" w:lineRule="auto"/>
        <w:rPr>
          <w:i w:val="0"/>
        </w:rPr>
      </w:pPr>
      <w:r w:rsidRPr="00AE4019">
        <w:rPr>
          <w:i w:val="0"/>
        </w:rPr>
        <w:t>Chúc Người hạnh phúc, tâm thời bình an</w:t>
      </w:r>
    </w:p>
    <w:p w:rsidR="005606AC" w:rsidRPr="00AE4019" w:rsidRDefault="005606AC" w:rsidP="00AE4019">
      <w:pPr>
        <w:pStyle w:val="NoSpacing"/>
        <w:spacing w:line="360" w:lineRule="auto"/>
        <w:rPr>
          <w:i w:val="0"/>
        </w:rPr>
      </w:pPr>
      <w:r w:rsidRPr="00AE4019">
        <w:rPr>
          <w:i w:val="0"/>
        </w:rPr>
        <w:t>Chúc Người mãi mãi giàu sang</w:t>
      </w:r>
    </w:p>
    <w:p w:rsidR="005606AC" w:rsidRPr="00AE4019" w:rsidRDefault="005606AC" w:rsidP="00AE4019">
      <w:pPr>
        <w:pStyle w:val="NoSpacing"/>
        <w:spacing w:line="360" w:lineRule="auto"/>
        <w:rPr>
          <w:i w:val="0"/>
        </w:rPr>
      </w:pPr>
      <w:r w:rsidRPr="00AE4019">
        <w:rPr>
          <w:i w:val="0"/>
        </w:rPr>
        <w:t>Chúc Người cuộc sống an nhàn thảnh thơi</w:t>
      </w:r>
    </w:p>
    <w:p w:rsidR="005606AC" w:rsidRDefault="005606AC" w:rsidP="005606AC">
      <w:pPr>
        <w:jc w:val="right"/>
      </w:pPr>
      <w:r>
        <w:tab/>
      </w:r>
      <w:r>
        <w:tab/>
      </w:r>
      <w:r>
        <w:tab/>
      </w:r>
      <w:r>
        <w:tab/>
      </w:r>
    </w:p>
    <w:p w:rsidR="00AE4019" w:rsidRPr="00AE4019" w:rsidRDefault="005606AC" w:rsidP="005606AC">
      <w:pPr>
        <w:pStyle w:val="NoSpacing"/>
      </w:pPr>
      <w:r>
        <w:rPr>
          <w:i w:val="0"/>
        </w:rPr>
        <w:t xml:space="preserve"> </w:t>
      </w:r>
      <w:r>
        <w:rPr>
          <w:i w:val="0"/>
        </w:rPr>
        <w:tab/>
      </w:r>
      <w:r>
        <w:rPr>
          <w:i w:val="0"/>
        </w:rPr>
        <w:tab/>
      </w:r>
      <w:r>
        <w:rPr>
          <w:i w:val="0"/>
        </w:rPr>
        <w:tab/>
      </w:r>
      <w:r>
        <w:rPr>
          <w:i w:val="0"/>
        </w:rPr>
        <w:tab/>
      </w:r>
      <w:r w:rsidRPr="00AE4019">
        <w:t>Ch</w:t>
      </w:r>
      <w:r w:rsidRPr="00AE4019">
        <w:rPr>
          <w:rFonts w:hint="eastAsia"/>
        </w:rPr>
        <w:t>ươ</w:t>
      </w:r>
      <w:r w:rsidRPr="00AE4019">
        <w:t>ng Đài</w:t>
      </w:r>
    </w:p>
    <w:p w:rsidR="00AE4019" w:rsidRPr="00AE4019" w:rsidRDefault="00AE4019" w:rsidP="00AE4019"/>
    <w:p w:rsidR="001C6EA2" w:rsidRDefault="00AE4019" w:rsidP="00AE28BA">
      <w:pPr>
        <w:pStyle w:val="NoSpacing"/>
      </w:pPr>
      <w:r>
        <w:rPr>
          <w:noProof/>
        </w:rPr>
        <w:drawing>
          <wp:inline distT="0" distB="0" distL="0" distR="0" wp14:anchorId="18BD5A0E" wp14:editId="3334878E">
            <wp:extent cx="3007743" cy="429768"/>
            <wp:effectExtent l="0" t="0" r="254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53">
                      <a:extLst>
                        <a:ext uri="{28A0092B-C50C-407E-A947-70E740481C1C}">
                          <a14:useLocalDpi xmlns:a14="http://schemas.microsoft.com/office/drawing/2010/main" val="0"/>
                        </a:ext>
                      </a:extLst>
                    </a:blip>
                    <a:stretch>
                      <a:fillRect/>
                    </a:stretch>
                  </pic:blipFill>
                  <pic:spPr>
                    <a:xfrm rot="10800000">
                      <a:off x="0" y="0"/>
                      <a:ext cx="3007743" cy="429768"/>
                    </a:xfrm>
                    <a:prstGeom prst="rect">
                      <a:avLst/>
                    </a:prstGeom>
                  </pic:spPr>
                </pic:pic>
              </a:graphicData>
            </a:graphic>
          </wp:inline>
        </w:drawing>
      </w:r>
    </w:p>
    <w:p w:rsidR="001C6EA2" w:rsidRPr="001C6EA2" w:rsidRDefault="001C6EA2" w:rsidP="001C6EA2">
      <w:pPr>
        <w:sectPr w:rsidR="001C6EA2" w:rsidRPr="001C6EA2" w:rsidSect="0035719D">
          <w:footnotePr>
            <w:numRestart w:val="eachPage"/>
          </w:footnotePr>
          <w:pgSz w:w="12240" w:h="15840"/>
          <w:pgMar w:top="1152" w:right="1152" w:bottom="1224" w:left="1152" w:header="720" w:footer="720" w:gutter="0"/>
          <w:cols w:num="2" w:space="432"/>
          <w:docGrid w:linePitch="360"/>
        </w:sectPr>
      </w:pPr>
    </w:p>
    <w:p w:rsidR="005B6BF3" w:rsidRDefault="001C6EA2" w:rsidP="001C6EA2">
      <w:pPr>
        <w:pStyle w:val="Title"/>
        <w:spacing w:before="0" w:after="0"/>
      </w:pPr>
      <w:r w:rsidRPr="005B6BF3">
        <w:t>Năm Mậu Tuất 2018</w:t>
      </w:r>
    </w:p>
    <w:tbl>
      <w:tblPr>
        <w:tblStyle w:val="TableGrid"/>
        <w:tblpPr w:leftFromText="180" w:rightFromText="180" w:vertAnchor="page" w:horzAnchor="margin" w:tblpXSpec="center" w:tblpY="27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4871"/>
      </w:tblGrid>
      <w:tr w:rsidR="001C6EA2" w:rsidRPr="00AE4019" w:rsidTr="001C6EA2">
        <w:tc>
          <w:tcPr>
            <w:tcW w:w="1087" w:type="dxa"/>
          </w:tcPr>
          <w:p w:rsidR="001C6EA2" w:rsidRPr="00AE4019" w:rsidRDefault="001C6EA2" w:rsidP="004D3DE2">
            <w:pPr>
              <w:spacing w:line="288" w:lineRule="auto"/>
              <w:ind w:firstLine="0"/>
              <w:rPr>
                <w:b/>
                <w:caps/>
                <w:sz w:val="24"/>
                <w:szCs w:val="24"/>
              </w:rPr>
            </w:pPr>
            <w:r w:rsidRPr="00AE4019">
              <w:rPr>
                <w:b/>
                <w:caps/>
                <w:sz w:val="24"/>
                <w:szCs w:val="24"/>
              </w:rPr>
              <w:t>Năm</w:t>
            </w:r>
          </w:p>
        </w:tc>
        <w:tc>
          <w:tcPr>
            <w:tcW w:w="4871" w:type="dxa"/>
          </w:tcPr>
          <w:p w:rsidR="001C6EA2" w:rsidRPr="00AE4019" w:rsidRDefault="001C6EA2" w:rsidP="004D3DE2">
            <w:pPr>
              <w:spacing w:line="288" w:lineRule="auto"/>
              <w:ind w:firstLine="0"/>
              <w:rPr>
                <w:sz w:val="24"/>
                <w:szCs w:val="24"/>
              </w:rPr>
            </w:pPr>
            <w:r w:rsidRPr="00AE4019">
              <w:rPr>
                <w:b/>
                <w:sz w:val="24"/>
                <w:szCs w:val="24"/>
              </w:rPr>
              <w:t>N</w:t>
            </w:r>
            <w:r w:rsidRPr="00AE4019">
              <w:rPr>
                <w:sz w:val="24"/>
                <w:szCs w:val="24"/>
              </w:rPr>
              <w:t>gàn trùng xa cách quê hương,</w:t>
            </w:r>
          </w:p>
          <w:p w:rsidR="001C6EA2" w:rsidRPr="00AE4019" w:rsidRDefault="001C6EA2" w:rsidP="004D3DE2">
            <w:pPr>
              <w:spacing w:line="288" w:lineRule="auto"/>
              <w:ind w:firstLine="0"/>
              <w:rPr>
                <w:sz w:val="24"/>
                <w:szCs w:val="24"/>
              </w:rPr>
            </w:pPr>
            <w:r w:rsidRPr="00AE4019">
              <w:rPr>
                <w:b/>
                <w:sz w:val="24"/>
                <w:szCs w:val="24"/>
              </w:rPr>
              <w:t>Ă</w:t>
            </w:r>
            <w:r w:rsidRPr="00AE4019">
              <w:rPr>
                <w:sz w:val="24"/>
                <w:szCs w:val="24"/>
              </w:rPr>
              <w:t>n tết lưu lạc, buồn thương vô vàn.</w:t>
            </w:r>
          </w:p>
          <w:p w:rsidR="001C6EA2" w:rsidRPr="00AE4019" w:rsidRDefault="001C6EA2" w:rsidP="004D3DE2">
            <w:pPr>
              <w:spacing w:after="120" w:line="288" w:lineRule="auto"/>
              <w:ind w:firstLine="0"/>
              <w:rPr>
                <w:sz w:val="24"/>
                <w:szCs w:val="24"/>
              </w:rPr>
            </w:pPr>
            <w:r w:rsidRPr="00AE4019">
              <w:rPr>
                <w:b/>
                <w:sz w:val="24"/>
                <w:szCs w:val="24"/>
              </w:rPr>
              <w:t>M</w:t>
            </w:r>
            <w:r w:rsidRPr="00AE4019">
              <w:rPr>
                <w:sz w:val="24"/>
                <w:szCs w:val="24"/>
              </w:rPr>
              <w:t>ọi người tha thiết nài van,</w:t>
            </w:r>
          </w:p>
        </w:tc>
      </w:tr>
      <w:tr w:rsidR="001C6EA2" w:rsidRPr="00AE4019" w:rsidTr="001C6EA2">
        <w:tc>
          <w:tcPr>
            <w:tcW w:w="1087" w:type="dxa"/>
          </w:tcPr>
          <w:p w:rsidR="001C6EA2" w:rsidRPr="00AE4019" w:rsidRDefault="001C6EA2" w:rsidP="004D3DE2">
            <w:pPr>
              <w:spacing w:line="288" w:lineRule="auto"/>
              <w:ind w:firstLine="0"/>
              <w:rPr>
                <w:b/>
                <w:caps/>
                <w:sz w:val="24"/>
                <w:szCs w:val="24"/>
              </w:rPr>
            </w:pPr>
            <w:r w:rsidRPr="00AE4019">
              <w:rPr>
                <w:b/>
                <w:caps/>
                <w:sz w:val="24"/>
                <w:szCs w:val="24"/>
              </w:rPr>
              <w:t>Mậu</w:t>
            </w:r>
          </w:p>
        </w:tc>
        <w:tc>
          <w:tcPr>
            <w:tcW w:w="4871" w:type="dxa"/>
          </w:tcPr>
          <w:p w:rsidR="001C6EA2" w:rsidRPr="00AE4019" w:rsidRDefault="001C6EA2" w:rsidP="004D3DE2">
            <w:pPr>
              <w:spacing w:line="288" w:lineRule="auto"/>
              <w:ind w:firstLine="0"/>
              <w:rPr>
                <w:sz w:val="24"/>
                <w:szCs w:val="24"/>
              </w:rPr>
            </w:pPr>
            <w:r w:rsidRPr="00AE4019">
              <w:rPr>
                <w:b/>
                <w:sz w:val="24"/>
                <w:szCs w:val="24"/>
              </w:rPr>
              <w:t>M</w:t>
            </w:r>
            <w:r w:rsidRPr="00AE4019">
              <w:rPr>
                <w:sz w:val="24"/>
                <w:szCs w:val="24"/>
              </w:rPr>
              <w:t>ong cho đất nước đầy tràn yêu thương.</w:t>
            </w:r>
          </w:p>
          <w:p w:rsidR="001C6EA2" w:rsidRPr="00AE4019" w:rsidRDefault="001C6EA2" w:rsidP="004D3DE2">
            <w:pPr>
              <w:spacing w:line="288" w:lineRule="auto"/>
              <w:ind w:firstLine="0"/>
              <w:rPr>
                <w:sz w:val="24"/>
                <w:szCs w:val="24"/>
              </w:rPr>
            </w:pPr>
            <w:r w:rsidRPr="00AE4019">
              <w:rPr>
                <w:b/>
                <w:sz w:val="24"/>
                <w:szCs w:val="24"/>
              </w:rPr>
              <w:t>Â</w:t>
            </w:r>
            <w:r w:rsidRPr="00AE4019">
              <w:rPr>
                <w:sz w:val="24"/>
                <w:szCs w:val="24"/>
              </w:rPr>
              <w:t>n sâu tình nặng vấn vương,</w:t>
            </w:r>
          </w:p>
          <w:p w:rsidR="001C6EA2" w:rsidRPr="00AE4019" w:rsidRDefault="001C6EA2" w:rsidP="004D3DE2">
            <w:pPr>
              <w:spacing w:after="120" w:line="288" w:lineRule="auto"/>
              <w:ind w:firstLine="0"/>
              <w:rPr>
                <w:sz w:val="24"/>
                <w:szCs w:val="24"/>
              </w:rPr>
            </w:pPr>
            <w:r w:rsidRPr="00AE4019">
              <w:rPr>
                <w:b/>
                <w:sz w:val="24"/>
                <w:szCs w:val="24"/>
              </w:rPr>
              <w:t>U</w:t>
            </w:r>
            <w:r w:rsidRPr="00AE4019">
              <w:rPr>
                <w:sz w:val="24"/>
                <w:szCs w:val="24"/>
              </w:rPr>
              <w:t xml:space="preserve"> sầu chất chứa trên đường tha hương.</w:t>
            </w:r>
          </w:p>
        </w:tc>
      </w:tr>
      <w:tr w:rsidR="001C6EA2" w:rsidRPr="00AE4019" w:rsidTr="001C6EA2">
        <w:tc>
          <w:tcPr>
            <w:tcW w:w="1087" w:type="dxa"/>
          </w:tcPr>
          <w:p w:rsidR="001C6EA2" w:rsidRPr="00AE4019" w:rsidRDefault="001C6EA2" w:rsidP="004D3DE2">
            <w:pPr>
              <w:spacing w:line="288" w:lineRule="auto"/>
              <w:ind w:firstLine="0"/>
              <w:rPr>
                <w:b/>
                <w:caps/>
                <w:sz w:val="24"/>
                <w:szCs w:val="24"/>
              </w:rPr>
            </w:pPr>
            <w:r w:rsidRPr="00AE4019">
              <w:rPr>
                <w:b/>
                <w:caps/>
                <w:sz w:val="24"/>
                <w:szCs w:val="24"/>
              </w:rPr>
              <w:t>Tuất</w:t>
            </w:r>
          </w:p>
        </w:tc>
        <w:tc>
          <w:tcPr>
            <w:tcW w:w="4871" w:type="dxa"/>
          </w:tcPr>
          <w:p w:rsidR="001C6EA2" w:rsidRPr="00AE4019" w:rsidRDefault="001C6EA2" w:rsidP="004D3DE2">
            <w:pPr>
              <w:spacing w:line="288" w:lineRule="auto"/>
              <w:ind w:firstLine="0"/>
              <w:rPr>
                <w:sz w:val="24"/>
                <w:szCs w:val="24"/>
              </w:rPr>
            </w:pPr>
            <w:r w:rsidRPr="00AE4019">
              <w:rPr>
                <w:b/>
                <w:sz w:val="24"/>
                <w:szCs w:val="24"/>
              </w:rPr>
              <w:t>T</w:t>
            </w:r>
            <w:r w:rsidRPr="00AE4019">
              <w:rPr>
                <w:sz w:val="24"/>
                <w:szCs w:val="24"/>
              </w:rPr>
              <w:t>rời xuân tươi sáng khôn lường,</w:t>
            </w:r>
          </w:p>
          <w:p w:rsidR="001C6EA2" w:rsidRPr="00AE4019" w:rsidRDefault="001C6EA2" w:rsidP="004D3DE2">
            <w:pPr>
              <w:spacing w:line="288" w:lineRule="auto"/>
              <w:ind w:firstLine="0"/>
              <w:rPr>
                <w:sz w:val="24"/>
                <w:szCs w:val="24"/>
              </w:rPr>
            </w:pPr>
            <w:r w:rsidRPr="00AE4019">
              <w:rPr>
                <w:b/>
                <w:sz w:val="24"/>
                <w:szCs w:val="24"/>
              </w:rPr>
              <w:t>U</w:t>
            </w:r>
            <w:r w:rsidRPr="00AE4019">
              <w:rPr>
                <w:sz w:val="24"/>
                <w:szCs w:val="24"/>
              </w:rPr>
              <w:t xml:space="preserve"> sầu cho kẻ quê hương xa lìa.</w:t>
            </w:r>
          </w:p>
          <w:p w:rsidR="001C6EA2" w:rsidRPr="00AE4019" w:rsidRDefault="001C6EA2" w:rsidP="004D3DE2">
            <w:pPr>
              <w:spacing w:line="288" w:lineRule="auto"/>
              <w:ind w:firstLine="0"/>
              <w:rPr>
                <w:sz w:val="24"/>
                <w:szCs w:val="24"/>
              </w:rPr>
            </w:pPr>
            <w:r w:rsidRPr="00AE4019">
              <w:rPr>
                <w:b/>
                <w:sz w:val="24"/>
                <w:szCs w:val="24"/>
              </w:rPr>
              <w:t>Â</w:t>
            </w:r>
            <w:r w:rsidRPr="00AE4019">
              <w:rPr>
                <w:sz w:val="24"/>
                <w:szCs w:val="24"/>
              </w:rPr>
              <w:t>m thầm buồn tủi phân chia</w:t>
            </w:r>
          </w:p>
          <w:p w:rsidR="001C6EA2" w:rsidRPr="00AE4019" w:rsidRDefault="001C6EA2" w:rsidP="004D3DE2">
            <w:pPr>
              <w:spacing w:after="120" w:line="288" w:lineRule="auto"/>
              <w:ind w:firstLine="0"/>
              <w:rPr>
                <w:sz w:val="24"/>
                <w:szCs w:val="24"/>
              </w:rPr>
            </w:pPr>
            <w:r w:rsidRPr="00AE4019">
              <w:rPr>
                <w:b/>
                <w:sz w:val="24"/>
                <w:szCs w:val="24"/>
              </w:rPr>
              <w:t>T</w:t>
            </w:r>
            <w:r w:rsidRPr="00AE4019">
              <w:rPr>
                <w:sz w:val="24"/>
                <w:szCs w:val="24"/>
              </w:rPr>
              <w:t>ìm nguồn an ủi rượu trà giải khuây.</w:t>
            </w:r>
          </w:p>
        </w:tc>
      </w:tr>
      <w:tr w:rsidR="001C6EA2" w:rsidRPr="00AE4019" w:rsidTr="001C6EA2">
        <w:tc>
          <w:tcPr>
            <w:tcW w:w="1087" w:type="dxa"/>
          </w:tcPr>
          <w:p w:rsidR="001C6EA2" w:rsidRPr="00AE4019" w:rsidRDefault="001C6EA2" w:rsidP="004D3DE2">
            <w:pPr>
              <w:spacing w:line="288" w:lineRule="auto"/>
              <w:ind w:firstLine="0"/>
              <w:rPr>
                <w:b/>
                <w:caps/>
                <w:sz w:val="24"/>
                <w:szCs w:val="24"/>
              </w:rPr>
            </w:pPr>
            <w:r w:rsidRPr="00AE4019">
              <w:rPr>
                <w:b/>
                <w:caps/>
                <w:sz w:val="24"/>
                <w:szCs w:val="24"/>
              </w:rPr>
              <w:t>Hai</w:t>
            </w:r>
          </w:p>
        </w:tc>
        <w:tc>
          <w:tcPr>
            <w:tcW w:w="4871" w:type="dxa"/>
          </w:tcPr>
          <w:p w:rsidR="001C6EA2" w:rsidRPr="00AE4019" w:rsidRDefault="001C6EA2" w:rsidP="004D3DE2">
            <w:pPr>
              <w:spacing w:line="288" w:lineRule="auto"/>
              <w:ind w:firstLine="0"/>
              <w:rPr>
                <w:sz w:val="24"/>
                <w:szCs w:val="24"/>
              </w:rPr>
            </w:pPr>
            <w:r w:rsidRPr="00AE4019">
              <w:rPr>
                <w:b/>
                <w:sz w:val="24"/>
                <w:szCs w:val="24"/>
              </w:rPr>
              <w:t>H</w:t>
            </w:r>
            <w:r w:rsidRPr="00AE4019">
              <w:rPr>
                <w:sz w:val="24"/>
                <w:szCs w:val="24"/>
              </w:rPr>
              <w:t>ương Xuân phảng phất đâu đây,</w:t>
            </w:r>
          </w:p>
          <w:p w:rsidR="001C6EA2" w:rsidRPr="00AE4019" w:rsidRDefault="001C6EA2" w:rsidP="004D3DE2">
            <w:pPr>
              <w:spacing w:line="288" w:lineRule="auto"/>
              <w:ind w:firstLine="0"/>
              <w:rPr>
                <w:sz w:val="24"/>
                <w:szCs w:val="24"/>
              </w:rPr>
            </w:pPr>
            <w:r w:rsidRPr="00BE08B0">
              <w:rPr>
                <w:b/>
                <w:sz w:val="24"/>
                <w:szCs w:val="24"/>
              </w:rPr>
              <w:t>A</w:t>
            </w:r>
            <w:r w:rsidRPr="00AE4019">
              <w:rPr>
                <w:sz w:val="24"/>
                <w:szCs w:val="24"/>
              </w:rPr>
              <w:t>i mà quên được những ngày bên nhau.</w:t>
            </w:r>
          </w:p>
          <w:p w:rsidR="001C6EA2" w:rsidRPr="00AE4019" w:rsidRDefault="001C6EA2" w:rsidP="004D3DE2">
            <w:pPr>
              <w:spacing w:after="120" w:line="288" w:lineRule="auto"/>
              <w:ind w:firstLine="0"/>
              <w:rPr>
                <w:sz w:val="24"/>
                <w:szCs w:val="24"/>
              </w:rPr>
            </w:pPr>
            <w:r w:rsidRPr="00BE08B0">
              <w:rPr>
                <w:b/>
                <w:sz w:val="24"/>
                <w:szCs w:val="24"/>
              </w:rPr>
              <w:t>I</w:t>
            </w:r>
            <w:r w:rsidRPr="00AE4019">
              <w:rPr>
                <w:sz w:val="24"/>
                <w:szCs w:val="24"/>
              </w:rPr>
              <w:t>m lìm chông chất khổ đau,</w:t>
            </w:r>
          </w:p>
        </w:tc>
      </w:tr>
      <w:tr w:rsidR="001C6EA2" w:rsidRPr="00AE4019" w:rsidTr="001C6EA2">
        <w:tc>
          <w:tcPr>
            <w:tcW w:w="1087" w:type="dxa"/>
          </w:tcPr>
          <w:p w:rsidR="001C6EA2" w:rsidRPr="00AE4019" w:rsidRDefault="001C6EA2" w:rsidP="004D3DE2">
            <w:pPr>
              <w:spacing w:line="288" w:lineRule="auto"/>
              <w:ind w:firstLine="0"/>
              <w:rPr>
                <w:b/>
                <w:caps/>
                <w:sz w:val="24"/>
                <w:szCs w:val="24"/>
              </w:rPr>
            </w:pPr>
            <w:r w:rsidRPr="00AE4019">
              <w:rPr>
                <w:b/>
                <w:caps/>
                <w:sz w:val="24"/>
                <w:szCs w:val="24"/>
              </w:rPr>
              <w:t>Ngàn</w:t>
            </w:r>
          </w:p>
        </w:tc>
        <w:tc>
          <w:tcPr>
            <w:tcW w:w="4871" w:type="dxa"/>
          </w:tcPr>
          <w:p w:rsidR="001C6EA2" w:rsidRPr="00AE4019" w:rsidRDefault="001C6EA2" w:rsidP="004D3DE2">
            <w:pPr>
              <w:spacing w:line="288" w:lineRule="auto"/>
              <w:ind w:firstLine="0"/>
              <w:rPr>
                <w:sz w:val="24"/>
                <w:szCs w:val="24"/>
              </w:rPr>
            </w:pPr>
            <w:r w:rsidRPr="00AE4019">
              <w:rPr>
                <w:b/>
                <w:sz w:val="24"/>
                <w:szCs w:val="24"/>
              </w:rPr>
              <w:t>N</w:t>
            </w:r>
            <w:r w:rsidRPr="00AE4019">
              <w:rPr>
                <w:sz w:val="24"/>
                <w:szCs w:val="24"/>
              </w:rPr>
              <w:t>găn cách sầu tủi nhuốm màu tang thương.</w:t>
            </w:r>
          </w:p>
          <w:p w:rsidR="001C6EA2" w:rsidRPr="00AE4019" w:rsidRDefault="001C6EA2" w:rsidP="004D3DE2">
            <w:pPr>
              <w:spacing w:line="288" w:lineRule="auto"/>
              <w:ind w:firstLine="0"/>
              <w:rPr>
                <w:sz w:val="24"/>
                <w:szCs w:val="24"/>
              </w:rPr>
            </w:pPr>
            <w:r w:rsidRPr="00AE4019">
              <w:rPr>
                <w:b/>
                <w:sz w:val="24"/>
                <w:szCs w:val="24"/>
              </w:rPr>
              <w:t>G</w:t>
            </w:r>
            <w:r w:rsidRPr="00AE4019">
              <w:rPr>
                <w:sz w:val="24"/>
                <w:szCs w:val="24"/>
              </w:rPr>
              <w:t>ió Xuân tỏa nhẹ mùi hương,</w:t>
            </w:r>
          </w:p>
          <w:p w:rsidR="001C6EA2" w:rsidRPr="00AE4019" w:rsidRDefault="001C6EA2" w:rsidP="004D3DE2">
            <w:pPr>
              <w:spacing w:line="288" w:lineRule="auto"/>
              <w:ind w:firstLine="0"/>
              <w:rPr>
                <w:sz w:val="24"/>
                <w:szCs w:val="24"/>
              </w:rPr>
            </w:pPr>
            <w:r w:rsidRPr="00AE4019">
              <w:rPr>
                <w:b/>
                <w:sz w:val="24"/>
                <w:szCs w:val="24"/>
              </w:rPr>
              <w:t>A</w:t>
            </w:r>
            <w:r w:rsidRPr="00AE4019">
              <w:rPr>
                <w:sz w:val="24"/>
                <w:szCs w:val="24"/>
              </w:rPr>
              <w:t>i mà chẳng nhớ mái trường năm xưa.</w:t>
            </w:r>
          </w:p>
          <w:p w:rsidR="001C6EA2" w:rsidRPr="00AE4019" w:rsidRDefault="001C6EA2" w:rsidP="004D3DE2">
            <w:pPr>
              <w:spacing w:after="120" w:line="288" w:lineRule="auto"/>
              <w:ind w:firstLine="0"/>
              <w:rPr>
                <w:sz w:val="24"/>
                <w:szCs w:val="24"/>
              </w:rPr>
            </w:pPr>
            <w:r w:rsidRPr="00AE4019">
              <w:rPr>
                <w:b/>
                <w:sz w:val="24"/>
                <w:szCs w:val="24"/>
              </w:rPr>
              <w:t>N</w:t>
            </w:r>
            <w:r w:rsidRPr="00AE4019">
              <w:rPr>
                <w:sz w:val="24"/>
                <w:szCs w:val="24"/>
              </w:rPr>
              <w:t>hững ngày nắng ấm gió lùa,</w:t>
            </w:r>
          </w:p>
        </w:tc>
      </w:tr>
      <w:tr w:rsidR="001C6EA2" w:rsidRPr="00AE4019" w:rsidTr="001C6EA2">
        <w:tc>
          <w:tcPr>
            <w:tcW w:w="1087" w:type="dxa"/>
          </w:tcPr>
          <w:p w:rsidR="001C6EA2" w:rsidRPr="00AE4019" w:rsidRDefault="001C6EA2" w:rsidP="004D3DE2">
            <w:pPr>
              <w:spacing w:line="288" w:lineRule="auto"/>
              <w:ind w:firstLine="0"/>
              <w:rPr>
                <w:b/>
                <w:caps/>
                <w:sz w:val="24"/>
                <w:szCs w:val="24"/>
              </w:rPr>
            </w:pPr>
            <w:r w:rsidRPr="00AE4019">
              <w:rPr>
                <w:b/>
                <w:caps/>
                <w:sz w:val="24"/>
                <w:szCs w:val="24"/>
              </w:rPr>
              <w:t>Mười</w:t>
            </w:r>
          </w:p>
        </w:tc>
        <w:tc>
          <w:tcPr>
            <w:tcW w:w="4871" w:type="dxa"/>
          </w:tcPr>
          <w:p w:rsidR="001C6EA2" w:rsidRPr="00AE4019" w:rsidRDefault="001C6EA2" w:rsidP="004D3DE2">
            <w:pPr>
              <w:spacing w:line="288" w:lineRule="auto"/>
              <w:ind w:firstLine="0"/>
              <w:rPr>
                <w:sz w:val="24"/>
                <w:szCs w:val="24"/>
              </w:rPr>
            </w:pPr>
            <w:r w:rsidRPr="00AE4019">
              <w:rPr>
                <w:b/>
                <w:sz w:val="24"/>
                <w:szCs w:val="24"/>
              </w:rPr>
              <w:t>M</w:t>
            </w:r>
            <w:r w:rsidRPr="00AE4019">
              <w:rPr>
                <w:sz w:val="24"/>
                <w:szCs w:val="24"/>
              </w:rPr>
              <w:t>ừng vui ngồi cạnh say sưa chuyện trò.</w:t>
            </w:r>
          </w:p>
          <w:p w:rsidR="001C6EA2" w:rsidRPr="00AE4019" w:rsidRDefault="001C6EA2" w:rsidP="004D3DE2">
            <w:pPr>
              <w:spacing w:line="288" w:lineRule="auto"/>
              <w:ind w:firstLine="0"/>
              <w:rPr>
                <w:sz w:val="24"/>
                <w:szCs w:val="24"/>
              </w:rPr>
            </w:pPr>
            <w:r w:rsidRPr="00AE4019">
              <w:rPr>
                <w:b/>
                <w:sz w:val="24"/>
                <w:szCs w:val="24"/>
              </w:rPr>
              <w:t>Ư</w:t>
            </w:r>
            <w:r w:rsidRPr="00AE4019">
              <w:rPr>
                <w:sz w:val="24"/>
                <w:szCs w:val="24"/>
              </w:rPr>
              <w:t>ơn hèn, chán nản buồn lo,</w:t>
            </w:r>
          </w:p>
          <w:p w:rsidR="001C6EA2" w:rsidRPr="00AE4019" w:rsidRDefault="001C6EA2" w:rsidP="004D3DE2">
            <w:pPr>
              <w:spacing w:line="288" w:lineRule="auto"/>
              <w:ind w:firstLine="0"/>
              <w:rPr>
                <w:sz w:val="24"/>
                <w:szCs w:val="24"/>
              </w:rPr>
            </w:pPr>
            <w:r w:rsidRPr="00AE4019">
              <w:rPr>
                <w:b/>
                <w:sz w:val="24"/>
                <w:szCs w:val="24"/>
              </w:rPr>
              <w:t>Ơ</w:t>
            </w:r>
            <w:r w:rsidRPr="00AE4019">
              <w:rPr>
                <w:sz w:val="24"/>
                <w:szCs w:val="24"/>
              </w:rPr>
              <w:t>n trên trợ giúp ban cho an lành.</w:t>
            </w:r>
          </w:p>
          <w:p w:rsidR="001C6EA2" w:rsidRPr="00AE4019" w:rsidRDefault="001C6EA2" w:rsidP="004D3DE2">
            <w:pPr>
              <w:spacing w:after="120" w:line="288" w:lineRule="auto"/>
              <w:ind w:firstLine="0"/>
              <w:rPr>
                <w:sz w:val="24"/>
                <w:szCs w:val="24"/>
              </w:rPr>
            </w:pPr>
            <w:r w:rsidRPr="00AE4019">
              <w:rPr>
                <w:b/>
                <w:sz w:val="24"/>
                <w:szCs w:val="24"/>
              </w:rPr>
              <w:t>I</w:t>
            </w:r>
            <w:r w:rsidRPr="00AE4019">
              <w:rPr>
                <w:sz w:val="24"/>
                <w:szCs w:val="24"/>
              </w:rPr>
              <w:t>m lìm buồn tủi thâu canh,</w:t>
            </w:r>
          </w:p>
        </w:tc>
      </w:tr>
      <w:tr w:rsidR="001C6EA2" w:rsidRPr="00AE4019" w:rsidTr="001C6EA2">
        <w:tc>
          <w:tcPr>
            <w:tcW w:w="1087" w:type="dxa"/>
          </w:tcPr>
          <w:p w:rsidR="001C6EA2" w:rsidRPr="00AE4019" w:rsidRDefault="001C6EA2" w:rsidP="004D3DE2">
            <w:pPr>
              <w:spacing w:line="288" w:lineRule="auto"/>
              <w:ind w:firstLine="0"/>
              <w:rPr>
                <w:b/>
                <w:caps/>
                <w:sz w:val="24"/>
                <w:szCs w:val="24"/>
              </w:rPr>
            </w:pPr>
            <w:r w:rsidRPr="00AE4019">
              <w:rPr>
                <w:b/>
                <w:caps/>
                <w:sz w:val="24"/>
                <w:szCs w:val="24"/>
              </w:rPr>
              <w:t>Tám</w:t>
            </w:r>
          </w:p>
        </w:tc>
        <w:tc>
          <w:tcPr>
            <w:tcW w:w="4871" w:type="dxa"/>
          </w:tcPr>
          <w:p w:rsidR="001C6EA2" w:rsidRPr="00AE4019" w:rsidRDefault="001C6EA2" w:rsidP="004D3DE2">
            <w:pPr>
              <w:spacing w:line="288" w:lineRule="auto"/>
              <w:ind w:firstLine="0"/>
              <w:rPr>
                <w:sz w:val="24"/>
                <w:szCs w:val="24"/>
              </w:rPr>
            </w:pPr>
            <w:r w:rsidRPr="00AE4019">
              <w:rPr>
                <w:b/>
                <w:sz w:val="24"/>
                <w:szCs w:val="24"/>
              </w:rPr>
              <w:t>T</w:t>
            </w:r>
            <w:r w:rsidRPr="00AE4019">
              <w:rPr>
                <w:sz w:val="24"/>
                <w:szCs w:val="24"/>
              </w:rPr>
              <w:t>hương cho đất nước điêu linh lan tràn.</w:t>
            </w:r>
          </w:p>
          <w:p w:rsidR="001C6EA2" w:rsidRPr="00AE4019" w:rsidRDefault="001C6EA2" w:rsidP="004D3DE2">
            <w:pPr>
              <w:spacing w:line="288" w:lineRule="auto"/>
              <w:ind w:firstLine="0"/>
              <w:rPr>
                <w:sz w:val="24"/>
                <w:szCs w:val="24"/>
              </w:rPr>
            </w:pPr>
            <w:r w:rsidRPr="00AE4019">
              <w:rPr>
                <w:b/>
                <w:sz w:val="24"/>
                <w:szCs w:val="24"/>
              </w:rPr>
              <w:t>A</w:t>
            </w:r>
            <w:r w:rsidRPr="00AE4019">
              <w:rPr>
                <w:sz w:val="24"/>
                <w:szCs w:val="24"/>
              </w:rPr>
              <w:t>nh hùng cùng với muôn dân,</w:t>
            </w:r>
          </w:p>
          <w:p w:rsidR="001C6EA2" w:rsidRPr="00AE4019" w:rsidRDefault="001C6EA2" w:rsidP="004D3DE2">
            <w:pPr>
              <w:spacing w:line="288" w:lineRule="auto"/>
              <w:ind w:firstLine="0"/>
              <w:rPr>
                <w:sz w:val="24"/>
                <w:szCs w:val="24"/>
              </w:rPr>
            </w:pPr>
            <w:r w:rsidRPr="00AE4019">
              <w:rPr>
                <w:b/>
                <w:sz w:val="24"/>
                <w:szCs w:val="24"/>
              </w:rPr>
              <w:t>M</w:t>
            </w:r>
            <w:r w:rsidRPr="00AE4019">
              <w:rPr>
                <w:sz w:val="24"/>
                <w:szCs w:val="24"/>
              </w:rPr>
              <w:t>au mau cùng đứng quây quần bên nhau.</w:t>
            </w:r>
          </w:p>
          <w:p w:rsidR="001C6EA2" w:rsidRPr="001C6EA2" w:rsidRDefault="001C6EA2" w:rsidP="004D3DE2">
            <w:pPr>
              <w:spacing w:before="240" w:line="288" w:lineRule="auto"/>
              <w:ind w:firstLine="0"/>
              <w:rPr>
                <w:sz w:val="24"/>
                <w:szCs w:val="24"/>
              </w:rPr>
            </w:pPr>
            <w:r>
              <w:rPr>
                <w:i/>
                <w:sz w:val="24"/>
                <w:szCs w:val="24"/>
              </w:rPr>
              <w:tab/>
            </w:r>
            <w:r>
              <w:rPr>
                <w:i/>
                <w:sz w:val="24"/>
                <w:szCs w:val="24"/>
              </w:rPr>
              <w:tab/>
            </w:r>
            <w:r>
              <w:rPr>
                <w:i/>
                <w:sz w:val="24"/>
                <w:szCs w:val="24"/>
              </w:rPr>
              <w:tab/>
            </w:r>
            <w:r w:rsidRPr="00AE4019">
              <w:rPr>
                <w:i/>
                <w:sz w:val="24"/>
                <w:szCs w:val="24"/>
              </w:rPr>
              <w:t>Phan Văn An</w:t>
            </w:r>
          </w:p>
        </w:tc>
      </w:tr>
    </w:tbl>
    <w:p w:rsidR="001C6EA2" w:rsidRDefault="001C6EA2" w:rsidP="00E7201F">
      <w:pPr>
        <w:sectPr w:rsidR="001C6EA2" w:rsidSect="00AE4019">
          <w:footnotePr>
            <w:numRestart w:val="eachPage"/>
          </w:footnotePr>
          <w:pgSz w:w="12240" w:h="15840"/>
          <w:pgMar w:top="1152" w:right="1152" w:bottom="1224" w:left="1152" w:header="720" w:footer="720" w:gutter="0"/>
          <w:cols w:space="432"/>
          <w:docGrid w:linePitch="360"/>
        </w:sectPr>
      </w:pPr>
    </w:p>
    <w:p w:rsidR="00727EBE" w:rsidRDefault="001C6EA2" w:rsidP="00727EBE">
      <w:pPr>
        <w:pStyle w:val="Title"/>
      </w:pPr>
      <w:r>
        <w:t>C</w:t>
      </w:r>
      <w:r w:rsidR="00727EBE">
        <w:t>huyện năm Tuất</w:t>
      </w:r>
    </w:p>
    <w:p w:rsidR="00727EBE" w:rsidRDefault="00727EBE" w:rsidP="00727EBE">
      <w:pPr>
        <w:pStyle w:val="Author"/>
      </w:pPr>
      <w:r>
        <w:t>Tôn Thất</w:t>
      </w:r>
      <w:r w:rsidR="00D447AF">
        <w:t xml:space="preserve"> </w:t>
      </w:r>
      <w:r>
        <w:t>Đàn</w:t>
      </w:r>
    </w:p>
    <w:p w:rsidR="00727EBE" w:rsidRDefault="00D447AF" w:rsidP="00727EBE">
      <w:r>
        <w:t xml:space="preserve"> </w:t>
      </w:r>
      <w:r w:rsidR="00727EBE">
        <w:t xml:space="preserve"> Thời gian thắm thoát thoi đ</w:t>
      </w:r>
      <w:r w:rsidR="00727EBE">
        <w:rPr>
          <w:rFonts w:hint="eastAsia"/>
        </w:rPr>
        <w:t>ư</w:t>
      </w:r>
      <w:r w:rsidR="00727EBE">
        <w:t>a nh</w:t>
      </w:r>
      <w:r w:rsidR="00727EBE">
        <w:rPr>
          <w:rFonts w:hint="eastAsia"/>
        </w:rPr>
        <w:t>ư</w:t>
      </w:r>
      <w:r w:rsidR="00727EBE">
        <w:t xml:space="preserve"> n</w:t>
      </w:r>
      <w:r w:rsidR="00727EBE">
        <w:rPr>
          <w:rFonts w:hint="eastAsia"/>
        </w:rPr>
        <w:t>ư</w:t>
      </w:r>
      <w:r w:rsidR="00727EBE">
        <w:t>ớc chảy qua cầu. Mới đó mà năm Dậu đã qua, và năm Tuất lại về với chúng ta.</w:t>
      </w:r>
      <w:r>
        <w:t xml:space="preserve"> </w:t>
      </w:r>
      <w:r w:rsidR="00727EBE">
        <w:t>Năm nay là năm Mậu Tuất (2018), năm cầm tinh con chó.</w:t>
      </w:r>
    </w:p>
    <w:p w:rsidR="00727EBE" w:rsidRDefault="00D447AF" w:rsidP="00727EBE">
      <w:r>
        <w:t xml:space="preserve"> </w:t>
      </w:r>
      <w:r w:rsidR="00727EBE">
        <w:t xml:space="preserve"> Chó là con vật thân thiết, gắn bó và thủy chung với ng</w:t>
      </w:r>
      <w:r w:rsidR="00727EBE">
        <w:rPr>
          <w:rFonts w:hint="eastAsia"/>
        </w:rPr>
        <w:t>ư</w:t>
      </w:r>
      <w:r w:rsidR="00727EBE">
        <w:t>ời chủ nói riêng, và con ng</w:t>
      </w:r>
      <w:r w:rsidR="00727EBE">
        <w:rPr>
          <w:rFonts w:hint="eastAsia"/>
        </w:rPr>
        <w:t>ư</w:t>
      </w:r>
      <w:r w:rsidR="00727EBE">
        <w:t>ời nói chung. Loài vật này đ</w:t>
      </w:r>
      <w:r w:rsidR="00727EBE">
        <w:rPr>
          <w:rFonts w:hint="eastAsia"/>
        </w:rPr>
        <w:t>ư</w:t>
      </w:r>
      <w:r w:rsidR="00727EBE">
        <w:t>ợc xử dụng để giữ nhà hoặc làm thú ch</w:t>
      </w:r>
      <w:r w:rsidR="00727EBE">
        <w:rPr>
          <w:rFonts w:hint="eastAsia"/>
        </w:rPr>
        <w:t>ơ</w:t>
      </w:r>
      <w:r w:rsidR="00727EBE">
        <w:t>i. Chó con đ</w:t>
      </w:r>
      <w:r w:rsidR="00727EBE">
        <w:rPr>
          <w:rFonts w:hint="eastAsia"/>
        </w:rPr>
        <w:t>ư</w:t>
      </w:r>
      <w:r w:rsidR="00727EBE">
        <w:t>ợc gọi là “cún”. Chó gồm nhiều loài: chó sói, chó rừng, cáo và các giống chó nhà. Tất cả c</w:t>
      </w:r>
      <w:r w:rsidR="00727EBE">
        <w:rPr>
          <w:rFonts w:hint="eastAsia"/>
        </w:rPr>
        <w:t>á</w:t>
      </w:r>
      <w:r w:rsidR="00727EBE">
        <w:t>c loại chó đều là loài ăn thịt và thích nghi đặc biệt để săn mồi. Răng của chúng dùng để giết mồi, nhai thịt và gặm x</w:t>
      </w:r>
      <w:r w:rsidR="00727EBE">
        <w:rPr>
          <w:rFonts w:hint="eastAsia"/>
        </w:rPr>
        <w:t>ươ</w:t>
      </w:r>
      <w:r w:rsidR="00727EBE">
        <w:t>ng, thỉnh thoảng để cắn nhau.</w:t>
      </w:r>
    </w:p>
    <w:p w:rsidR="00727EBE" w:rsidRDefault="00D447AF" w:rsidP="00727EBE">
      <w:r>
        <w:t xml:space="preserve"> </w:t>
      </w:r>
      <w:r w:rsidR="00727EBE">
        <w:t xml:space="preserve"> Các giác quan, nh</w:t>
      </w:r>
      <w:r w:rsidR="00727EBE">
        <w:rPr>
          <w:rFonts w:hint="eastAsia"/>
        </w:rPr>
        <w:t>ư</w:t>
      </w:r>
      <w:r w:rsidR="00727EBE">
        <w:t xml:space="preserve"> tai, mắt và mũi phát triển mạnh. Chó có mắt to, tai dựng đứng và mũi rất thính, đánh h</w:t>
      </w:r>
      <w:r w:rsidR="00727EBE">
        <w:rPr>
          <w:rFonts w:hint="eastAsia"/>
        </w:rPr>
        <w:t>ơ</w:t>
      </w:r>
      <w:r w:rsidR="00727EBE">
        <w:t>i nhạy bén. Nhờ thế chúng có thể theo dấu con mồi thành công. Tất cả loài chó đều có chân dài thích nghi với chạy nhanh khi săn đuổi mồi. Chó là lo</w:t>
      </w:r>
      <w:r w:rsidR="00727EBE">
        <w:rPr>
          <w:rFonts w:hint="eastAsia"/>
        </w:rPr>
        <w:t>à</w:t>
      </w:r>
      <w:r w:rsidR="00727EBE">
        <w:t>i đi bằng đầu ngón chân và có hai lớp lông. Lớp bên ngoài nh</w:t>
      </w:r>
      <w:r w:rsidR="00727EBE">
        <w:rPr>
          <w:rFonts w:hint="eastAsia"/>
        </w:rPr>
        <w:t>ư</w:t>
      </w:r>
      <w:r w:rsidR="00727EBE">
        <w:t xml:space="preserve"> chúng ta đã thấy. Còn lớp lót bên trong giúp cho chúng giữ h</w:t>
      </w:r>
      <w:r w:rsidR="00727EBE">
        <w:rPr>
          <w:rFonts w:hint="eastAsia"/>
        </w:rPr>
        <w:t>ơ</w:t>
      </w:r>
      <w:r w:rsidR="00727EBE">
        <w:t>i ấm trong những ngày m</w:t>
      </w:r>
      <w:r w:rsidR="00727EBE">
        <w:rPr>
          <w:rFonts w:hint="eastAsia"/>
        </w:rPr>
        <w:t>ư</w:t>
      </w:r>
      <w:r w:rsidR="00727EBE">
        <w:t>a rét.</w:t>
      </w:r>
    </w:p>
    <w:p w:rsidR="00727EBE" w:rsidRDefault="00D447AF" w:rsidP="00727EBE">
      <w:r>
        <w:t xml:space="preserve"> </w:t>
      </w:r>
      <w:r w:rsidR="00727EBE">
        <w:t xml:space="preserve"> Chó là con vật thủy chung, gần gủi với con ng</w:t>
      </w:r>
      <w:r w:rsidR="00727EBE">
        <w:rPr>
          <w:rFonts w:hint="eastAsia"/>
        </w:rPr>
        <w:t>ư</w:t>
      </w:r>
      <w:r w:rsidR="00727EBE">
        <w:t>ời. Chó giúp con ng</w:t>
      </w:r>
      <w:r w:rsidR="00727EBE">
        <w:rPr>
          <w:rFonts w:hint="eastAsia"/>
        </w:rPr>
        <w:t>ư</w:t>
      </w:r>
      <w:r w:rsidR="00727EBE">
        <w:t>ời rất nhiều việc nh</w:t>
      </w:r>
      <w:r w:rsidR="00727EBE">
        <w:rPr>
          <w:rFonts w:hint="eastAsia"/>
        </w:rPr>
        <w:t>ư</w:t>
      </w:r>
      <w:r w:rsidR="00727EBE">
        <w:t xml:space="preserve"> trông nhà cửa, săn bắt và đ</w:t>
      </w:r>
      <w:r w:rsidR="00727EBE">
        <w:rPr>
          <w:rFonts w:hint="eastAsia"/>
        </w:rPr>
        <w:t>ư</w:t>
      </w:r>
      <w:r w:rsidR="00727EBE">
        <w:t>ợc xem nh</w:t>
      </w:r>
      <w:r w:rsidR="00727EBE">
        <w:rPr>
          <w:rFonts w:hint="eastAsia"/>
        </w:rPr>
        <w:t>ư</w:t>
      </w:r>
      <w:r w:rsidR="00727EBE">
        <w:t xml:space="preserve"> là loài vật trung thành, tình nghĩa nhất với con ng</w:t>
      </w:r>
      <w:r w:rsidR="00727EBE">
        <w:rPr>
          <w:rFonts w:hint="eastAsia"/>
        </w:rPr>
        <w:t>ư</w:t>
      </w:r>
      <w:r w:rsidR="00727EBE">
        <w:t>ời.</w:t>
      </w:r>
    </w:p>
    <w:p w:rsidR="00727EBE" w:rsidRDefault="00D447AF" w:rsidP="00727EBE">
      <w:r>
        <w:t xml:space="preserve"> </w:t>
      </w:r>
      <w:r w:rsidR="00727EBE">
        <w:t xml:space="preserve"> Chó là loài động vật đ</w:t>
      </w:r>
      <w:r w:rsidR="00727EBE">
        <w:rPr>
          <w:rFonts w:hint="eastAsia"/>
        </w:rPr>
        <w:t>ư</w:t>
      </w:r>
      <w:r w:rsidR="00727EBE">
        <w:t>ợc nuôi nhiều trên thế giới, có thể trông coi nhà cửa, chăn cừu, dẫn đ</w:t>
      </w:r>
      <w:r w:rsidR="00727EBE">
        <w:rPr>
          <w:rFonts w:hint="eastAsia"/>
        </w:rPr>
        <w:t>ư</w:t>
      </w:r>
      <w:r w:rsidR="00727EBE">
        <w:t>ờng, kéo xe v.v…và cũng là món thực phẩm giàu chất đạm.</w:t>
      </w:r>
    </w:p>
    <w:p w:rsidR="00727EBE" w:rsidRDefault="00D447AF" w:rsidP="00727EBE">
      <w:r>
        <w:t xml:space="preserve"> </w:t>
      </w:r>
      <w:r w:rsidR="00727EBE">
        <w:t xml:space="preserve"> Thịt chó là một món ăn thông th</w:t>
      </w:r>
      <w:r w:rsidR="00727EBE">
        <w:rPr>
          <w:rFonts w:hint="eastAsia"/>
        </w:rPr>
        <w:t>ư</w:t>
      </w:r>
      <w:r w:rsidR="00727EBE">
        <w:t>ờng tại một số n</w:t>
      </w:r>
      <w:r w:rsidR="00727EBE">
        <w:rPr>
          <w:rFonts w:hint="eastAsia"/>
        </w:rPr>
        <w:t>ư</w:t>
      </w:r>
      <w:r w:rsidR="00727EBE">
        <w:t>ớc châu Á nh</w:t>
      </w:r>
      <w:r w:rsidR="00727EBE">
        <w:rPr>
          <w:rFonts w:hint="eastAsia"/>
        </w:rPr>
        <w:t>ư</w:t>
      </w:r>
      <w:r w:rsidR="00727EBE">
        <w:t xml:space="preserve"> Hàn quốc, Việt Nam. Nó vừa có tính cách bình dân lại vừa đ</w:t>
      </w:r>
      <w:r w:rsidR="00727EBE">
        <w:rPr>
          <w:rFonts w:hint="eastAsia"/>
        </w:rPr>
        <w:t>ư</w:t>
      </w:r>
      <w:r w:rsidR="00727EBE">
        <w:t>ợc xếp vào hàng đặc sãn. Tuy nhiên, tại nhiều quốc gia Tây ph</w:t>
      </w:r>
      <w:r w:rsidR="00727EBE">
        <w:rPr>
          <w:rFonts w:hint="eastAsia"/>
        </w:rPr>
        <w:t>ươ</w:t>
      </w:r>
      <w:r w:rsidR="00727EBE">
        <w:t>ng và Hồi giáo, việc giết và ăn thịt chó</w:t>
      </w:r>
      <w:r>
        <w:t xml:space="preserve"> </w:t>
      </w:r>
      <w:r w:rsidR="00727EBE">
        <w:t>là điều cấm ky.</w:t>
      </w:r>
    </w:p>
    <w:p w:rsidR="00727EBE" w:rsidRDefault="00D447AF" w:rsidP="00727EBE">
      <w:r>
        <w:t xml:space="preserve"> </w:t>
      </w:r>
      <w:r w:rsidR="00727EBE">
        <w:t>Nhân năm Mậu Tuất, năm cầm tinh con chó lại về. Tr</w:t>
      </w:r>
      <w:r w:rsidR="00727EBE">
        <w:rPr>
          <w:rFonts w:hint="eastAsia"/>
        </w:rPr>
        <w:t>ư</w:t>
      </w:r>
      <w:r w:rsidR="00727EBE">
        <w:t>ớc thềm Năm Mới, lòng tôi lại bâng khuâng nhớ đến những kỷ niệm vui buồn về những chú chó thông minh, và trung thành nhất mà tôi đã th</w:t>
      </w:r>
      <w:r w:rsidR="00727EBE">
        <w:rPr>
          <w:rFonts w:hint="eastAsia"/>
        </w:rPr>
        <w:t>ươ</w:t>
      </w:r>
      <w:r w:rsidR="00727EBE">
        <w:t>ng mến trong cuộc đời đói rách của tôi.</w:t>
      </w:r>
    </w:p>
    <w:p w:rsidR="00727EBE" w:rsidRDefault="00D447AF" w:rsidP="00727EBE">
      <w:r>
        <w:t xml:space="preserve"> </w:t>
      </w:r>
      <w:r w:rsidR="00727EBE">
        <w:t xml:space="preserve"> Đó là vào khoảng năm 1977 tôi đang bị đi tù “cải tạo” tại trại Hàm Trí (Bình Thuận, Phan Thiết). Trong “tổ” của tôi có một anh bạn đ</w:t>
      </w:r>
      <w:r w:rsidR="00727EBE">
        <w:rPr>
          <w:rFonts w:hint="eastAsia"/>
        </w:rPr>
        <w:t>ư</w:t>
      </w:r>
      <w:r w:rsidR="00727EBE">
        <w:t>ợc ng</w:t>
      </w:r>
      <w:r w:rsidR="00727EBE">
        <w:rPr>
          <w:rFonts w:hint="eastAsia"/>
        </w:rPr>
        <w:t>ư</w:t>
      </w:r>
      <w:r w:rsidR="00727EBE">
        <w:t>ời nhà đi thăm nuôi đem cho anh một con chó con. Con “cún” rất đẹp, có hai mắt đen nhánh, lông màu xám tro. Anh ta đặt tên cho nó là con chó Lu.</w:t>
      </w:r>
      <w:r>
        <w:t xml:space="preserve"> </w:t>
      </w:r>
      <w:r w:rsidR="00BB3ACD">
        <w:t>Trong trạ</w:t>
      </w:r>
      <w:r w:rsidR="00727EBE">
        <w:t>i, mấy trăm ng</w:t>
      </w:r>
      <w:r w:rsidR="00727EBE">
        <w:rPr>
          <w:rFonts w:hint="eastAsia"/>
        </w:rPr>
        <w:t>ư</w:t>
      </w:r>
      <w:r w:rsidR="00727EBE">
        <w:t>ời tù, ai thấy nó cũng th</w:t>
      </w:r>
      <w:r w:rsidR="00727EBE">
        <w:rPr>
          <w:rFonts w:hint="eastAsia"/>
        </w:rPr>
        <w:t>ươ</w:t>
      </w:r>
      <w:r w:rsidR="00727EBE">
        <w:t>ng! Vì nghĩ rằng vô tình mà nó cũng đi tù nh</w:t>
      </w:r>
      <w:r w:rsidR="00727EBE">
        <w:rPr>
          <w:rFonts w:hint="eastAsia"/>
        </w:rPr>
        <w:t>ư</w:t>
      </w:r>
      <w:r w:rsidR="00727EBE">
        <w:t xml:space="preserve"> chúng tôi! Mặc dầu chúng tôi ăn không đủ no, mỗi bữa chỉ lãnh đ</w:t>
      </w:r>
      <w:r w:rsidR="00727EBE">
        <w:rPr>
          <w:rFonts w:hint="eastAsia"/>
        </w:rPr>
        <w:t>ư</w:t>
      </w:r>
      <w:r w:rsidR="00727EBE">
        <w:t>ợc một cái bánh xe (bột mì ép lại thành cái bánh tròn, rồi luộc lên), ng</w:t>
      </w:r>
      <w:r w:rsidR="00727EBE">
        <w:rPr>
          <w:rFonts w:hint="eastAsia"/>
        </w:rPr>
        <w:t>ư</w:t>
      </w:r>
      <w:r w:rsidR="00727EBE">
        <w:t>ời tù gọi đó là bánh xe lịch sử.</w:t>
      </w:r>
    </w:p>
    <w:p w:rsidR="00727EBE" w:rsidRDefault="00D447AF" w:rsidP="00727EBE">
      <w:r>
        <w:t xml:space="preserve"> </w:t>
      </w:r>
      <w:r w:rsidR="00727EBE">
        <w:t xml:space="preserve"> Xui cho con chó Lu, vào ở trong tù với chúng tôi gặp năm đó (1977-1978) là những năm cả n</w:t>
      </w:r>
      <w:r w:rsidR="00727EBE">
        <w:rPr>
          <w:rFonts w:hint="eastAsia"/>
        </w:rPr>
        <w:t>ư</w:t>
      </w:r>
      <w:r w:rsidR="00727EBE">
        <w:t>ớc đều đói meo. Trong tù, ng</w:t>
      </w:r>
      <w:r w:rsidR="00727EBE">
        <w:rPr>
          <w:rFonts w:hint="eastAsia"/>
        </w:rPr>
        <w:t>ư</w:t>
      </w:r>
      <w:r w:rsidR="00727EBE">
        <w:t>ời tù đ</w:t>
      </w:r>
      <w:r w:rsidR="00727EBE">
        <w:rPr>
          <w:rFonts w:hint="eastAsia"/>
        </w:rPr>
        <w:t>ươ</w:t>
      </w:r>
      <w:r w:rsidR="00727EBE">
        <w:t>ng nhiên đã đói rồi, mà ngoài dân mọi ng</w:t>
      </w:r>
      <w:r w:rsidR="00727EBE">
        <w:rPr>
          <w:rFonts w:hint="eastAsia"/>
        </w:rPr>
        <w:t>ư</w:t>
      </w:r>
      <w:r w:rsidR="00727EBE">
        <w:t>ời cũng đói rả họng, nên chẳng có ai đ</w:t>
      </w:r>
      <w:r w:rsidR="00727EBE">
        <w:rPr>
          <w:rFonts w:hint="eastAsia"/>
        </w:rPr>
        <w:t>ư</w:t>
      </w:r>
      <w:r w:rsidR="00727EBE">
        <w:t>ợc “thăm nuôi”. Những năm đó ng</w:t>
      </w:r>
      <w:r w:rsidR="00727EBE">
        <w:rPr>
          <w:rFonts w:hint="eastAsia"/>
        </w:rPr>
        <w:t>ư</w:t>
      </w:r>
      <w:r w:rsidR="00727EBE">
        <w:t>ời tù “cải tạo” chỉ ăn toàn khoai mì và bột làm bằng củ mì. Bột đ</w:t>
      </w:r>
      <w:r w:rsidR="00727EBE">
        <w:rPr>
          <w:rFonts w:hint="eastAsia"/>
        </w:rPr>
        <w:t>ư</w:t>
      </w:r>
      <w:r w:rsidR="00727EBE">
        <w:t>ợc nắn thành cái bánh xe, mỏng te, to bằng bàn tay, luộc lên, phát cho tù mỗi buổi sáng, mỗi tù nhận hai cái bánh xe cho hai bửa để ăn cầm h</w:t>
      </w:r>
      <w:r w:rsidR="00727EBE">
        <w:rPr>
          <w:rFonts w:hint="eastAsia"/>
        </w:rPr>
        <w:t>ơ</w:t>
      </w:r>
      <w:r w:rsidR="00727EBE">
        <w:t>i, và… để lao động vinh quang.</w:t>
      </w:r>
    </w:p>
    <w:p w:rsidR="00727EBE" w:rsidRDefault="00D447AF" w:rsidP="00727EBE">
      <w:r>
        <w:t xml:space="preserve"> </w:t>
      </w:r>
      <w:r w:rsidR="00727EBE">
        <w:t xml:space="preserve"> Ng</w:t>
      </w:r>
      <w:r w:rsidR="00727EBE">
        <w:rPr>
          <w:rFonts w:hint="eastAsia"/>
        </w:rPr>
        <w:t>ư</w:t>
      </w:r>
      <w:r w:rsidR="00727EBE">
        <w:t>ời tù trong trại đành chịu cái đói thãm khốc hành hạ thân xác. Những năm đó, tù đói gi</w:t>
      </w:r>
      <w:r w:rsidR="00727EBE">
        <w:rPr>
          <w:rFonts w:hint="eastAsia"/>
        </w:rPr>
        <w:t>ơ</w:t>
      </w:r>
      <w:r w:rsidR="00727EBE">
        <w:t xml:space="preserve"> x</w:t>
      </w:r>
      <w:r w:rsidR="00727EBE">
        <w:rPr>
          <w:rFonts w:hint="eastAsia"/>
        </w:rPr>
        <w:t>ươ</w:t>
      </w:r>
      <w:r w:rsidR="00727EBE">
        <w:t>ng, đi đứng vật vờ, ng</w:t>
      </w:r>
      <w:r w:rsidR="00727EBE">
        <w:rPr>
          <w:rFonts w:hint="eastAsia"/>
        </w:rPr>
        <w:t>ư</w:t>
      </w:r>
      <w:r w:rsidR="00727EBE">
        <w:t>ời không ra ng</w:t>
      </w:r>
      <w:r w:rsidR="00727EBE">
        <w:rPr>
          <w:rFonts w:hint="eastAsia"/>
        </w:rPr>
        <w:t>ư</w:t>
      </w:r>
      <w:r w:rsidR="00727EBE">
        <w:t>ời, ma không ra ma. Con chó Lu của anh bạn lại càng đói h</w:t>
      </w:r>
      <w:r w:rsidR="00727EBE">
        <w:rPr>
          <w:rFonts w:hint="eastAsia"/>
        </w:rPr>
        <w:t>ơ</w:t>
      </w:r>
      <w:r w:rsidR="00727EBE">
        <w:t>n, vì nó không có khẩu phần “hai cái bánh xe” nh</w:t>
      </w:r>
      <w:r w:rsidR="00727EBE">
        <w:rPr>
          <w:rFonts w:hint="eastAsia"/>
        </w:rPr>
        <w:t>ư</w:t>
      </w:r>
      <w:r w:rsidR="00727EBE">
        <w:t xml:space="preserve"> những ng</w:t>
      </w:r>
      <w:r w:rsidR="00727EBE">
        <w:rPr>
          <w:rFonts w:hint="eastAsia"/>
        </w:rPr>
        <w:t>ư</w:t>
      </w:r>
      <w:r w:rsidR="00727EBE">
        <w:t>ời t</w:t>
      </w:r>
      <w:r w:rsidR="00727EBE">
        <w:rPr>
          <w:rFonts w:hint="eastAsia"/>
        </w:rPr>
        <w:t>ù</w:t>
      </w:r>
      <w:r w:rsidR="00727EBE">
        <w:t xml:space="preserve"> “cải tạo”. Nó bèn đi “cải thiện” linh tinh, nh</w:t>
      </w:r>
      <w:r w:rsidR="00727EBE">
        <w:rPr>
          <w:rFonts w:hint="eastAsia"/>
        </w:rPr>
        <w:t>ư</w:t>
      </w:r>
      <w:r w:rsidR="00727EBE">
        <w:t>ng ngặt một cái là các cầu tiêu của Việt Cộng và tù nhân đều làm “nhà cầu” nổi. Tất cả đều có thùng hứng phân nằm nổi ở trên, mỗi sáng có ng</w:t>
      </w:r>
      <w:r w:rsidR="00727EBE">
        <w:rPr>
          <w:rFonts w:hint="eastAsia"/>
        </w:rPr>
        <w:t>ư</w:t>
      </w:r>
      <w:r w:rsidR="00727EBE">
        <w:t>ời tù chuyên làm</w:t>
      </w:r>
      <w:r>
        <w:t xml:space="preserve"> </w:t>
      </w:r>
      <w:r w:rsidR="00727EBE">
        <w:t>vệ sinh gánh ra đổ xuống hố phân xanh, để dành b</w:t>
      </w:r>
      <w:r w:rsidR="00727EBE">
        <w:rPr>
          <w:rFonts w:hint="eastAsia"/>
        </w:rPr>
        <w:t>ó</w:t>
      </w:r>
      <w:r w:rsidR="00727EBE">
        <w:t>n cho ruộng lúa. Vì thế, con chó Lu kiếm chác chẳng đ</w:t>
      </w:r>
      <w:r w:rsidR="00727EBE">
        <w:rPr>
          <w:rFonts w:hint="eastAsia"/>
        </w:rPr>
        <w:t>ư</w:t>
      </w:r>
      <w:r w:rsidR="00727EBE">
        <w:t>ợc gì. Nó đói lắm, đói gi</w:t>
      </w:r>
      <w:r w:rsidR="00727EBE">
        <w:rPr>
          <w:rFonts w:hint="eastAsia"/>
        </w:rPr>
        <w:t>ơ</w:t>
      </w:r>
      <w:r w:rsidR="00727EBE">
        <w:t xml:space="preserve"> x</w:t>
      </w:r>
      <w:r w:rsidR="00727EBE">
        <w:rPr>
          <w:rFonts w:hint="eastAsia"/>
        </w:rPr>
        <w:t>ươ</w:t>
      </w:r>
      <w:r w:rsidR="00727EBE">
        <w:t>ng. Nó càng ngày càng lớn, càng cần năng l</w:t>
      </w:r>
      <w:r w:rsidR="00727EBE">
        <w:rPr>
          <w:rFonts w:hint="eastAsia"/>
        </w:rPr>
        <w:t>ư</w:t>
      </w:r>
      <w:r w:rsidR="00727EBE">
        <w:t>ợng nhiều. Chúng tôi thấy tội nghiệp nó quá. Mặc dầu phần ăn quá ít, và đói triền miên, nh</w:t>
      </w:r>
      <w:r w:rsidR="00727EBE">
        <w:rPr>
          <w:rFonts w:hint="eastAsia"/>
        </w:rPr>
        <w:t>ư</w:t>
      </w:r>
      <w:r w:rsidR="00727EBE">
        <w:t>ng mỗi ng</w:t>
      </w:r>
      <w:r w:rsidR="00727EBE">
        <w:rPr>
          <w:rFonts w:hint="eastAsia"/>
        </w:rPr>
        <w:t>ư</w:t>
      </w:r>
      <w:r w:rsidR="00727EBE">
        <w:t>ời chúng tôi đều bớt đi một miếng nhỏ, dồn lại cho nó. Có bữa nó ăn quá nhanh vì đói, xong rồi nó cứ ng</w:t>
      </w:r>
      <w:r w:rsidR="00727EBE">
        <w:rPr>
          <w:rFonts w:hint="eastAsia"/>
        </w:rPr>
        <w:t>ư</w:t>
      </w:r>
      <w:r w:rsidR="00727EBE">
        <w:t>ớc mắt nhìn ng</w:t>
      </w:r>
      <w:r w:rsidR="00727EBE">
        <w:rPr>
          <w:rFonts w:hint="eastAsia"/>
        </w:rPr>
        <w:t>ư</w:t>
      </w:r>
      <w:r w:rsidR="00727EBE">
        <w:t>ời khác ăn</w:t>
      </w:r>
      <w:r>
        <w:t xml:space="preserve"> </w:t>
      </w:r>
      <w:r w:rsidR="00727EBE">
        <w:t>một cách thèm thuồng. Thấy tội nghiệp quá, tôi đành ngắt một vài miếng nhỏ liệng lên cao cho nó. Nó liền nhảy lên đớp một cách tài tình, đuôi phe phẩy, còn cái miệng thì cứ rít lên sung s</w:t>
      </w:r>
      <w:r w:rsidR="00727EBE">
        <w:rPr>
          <w:rFonts w:hint="eastAsia"/>
        </w:rPr>
        <w:t>ư</w:t>
      </w:r>
      <w:r w:rsidR="00727EBE">
        <w:t>ớng nh</w:t>
      </w:r>
      <w:r w:rsidR="00727EBE">
        <w:rPr>
          <w:rFonts w:hint="eastAsia"/>
        </w:rPr>
        <w:t>ư</w:t>
      </w:r>
      <w:r w:rsidR="00727EBE">
        <w:t xml:space="preserve"> ra vẻ biết </w:t>
      </w:r>
      <w:r w:rsidR="00727EBE">
        <w:rPr>
          <w:rFonts w:hint="eastAsia"/>
        </w:rPr>
        <w:t>ơ</w:t>
      </w:r>
      <w:r w:rsidR="00727EBE">
        <w:t>n, thấy rất dễ th</w:t>
      </w:r>
      <w:r w:rsidR="00727EBE">
        <w:rPr>
          <w:rFonts w:hint="eastAsia"/>
        </w:rPr>
        <w:t>ươ</w:t>
      </w:r>
      <w:r w:rsidR="00727EBE">
        <w:t>ng. Mọi ng</w:t>
      </w:r>
      <w:r w:rsidR="00727EBE">
        <w:rPr>
          <w:rFonts w:hint="eastAsia"/>
        </w:rPr>
        <w:t>ư</w:t>
      </w:r>
      <w:r w:rsidR="00727EBE">
        <w:t>ời tù “cải tạo” ai cũng mến nó hết.</w:t>
      </w:r>
    </w:p>
    <w:p w:rsidR="00727EBE" w:rsidRDefault="00D447AF" w:rsidP="00727EBE">
      <w:r>
        <w:t xml:space="preserve">  </w:t>
      </w:r>
      <w:r w:rsidR="00727EBE">
        <w:t>Nh</w:t>
      </w:r>
      <w:r w:rsidR="00727EBE">
        <w:rPr>
          <w:rFonts w:hint="eastAsia"/>
        </w:rPr>
        <w:t>ư</w:t>
      </w:r>
      <w:r w:rsidR="00727EBE">
        <w:t>ng ngặt một cái là tay tr</w:t>
      </w:r>
      <w:r w:rsidR="00727EBE">
        <w:rPr>
          <w:rFonts w:hint="eastAsia"/>
        </w:rPr>
        <w:t>ư</w:t>
      </w:r>
      <w:r w:rsidR="00727EBE">
        <w:t>ởng trại này có tên là L</w:t>
      </w:r>
      <w:r w:rsidR="00727EBE">
        <w:rPr>
          <w:rFonts w:hint="eastAsia"/>
        </w:rPr>
        <w:t>ư</w:t>
      </w:r>
      <w:r w:rsidR="00727EBE">
        <w:t>u. Cứ mỗi lần ông ta vào cổng trại để kiểm tra, thì có vài bạn tù hay gọi con chó Lu là “L</w:t>
      </w:r>
      <w:r w:rsidR="00727EBE">
        <w:rPr>
          <w:rFonts w:hint="eastAsia"/>
        </w:rPr>
        <w:t>ư</w:t>
      </w:r>
      <w:r w:rsidR="00727EBE">
        <w:t>u L</w:t>
      </w:r>
      <w:r w:rsidR="00727EBE">
        <w:rPr>
          <w:rFonts w:hint="eastAsia"/>
        </w:rPr>
        <w:t>ư</w:t>
      </w:r>
      <w:r w:rsidR="00727EBE">
        <w:t>u”, mục đích để châm chọc tay tr</w:t>
      </w:r>
      <w:r w:rsidR="00727EBE">
        <w:rPr>
          <w:rFonts w:hint="eastAsia"/>
        </w:rPr>
        <w:t>ư</w:t>
      </w:r>
      <w:r w:rsidR="00727EBE">
        <w:t>ởng trại. Ông ta giận lắm, nh</w:t>
      </w:r>
      <w:r w:rsidR="00727EBE">
        <w:rPr>
          <w:rFonts w:hint="eastAsia"/>
        </w:rPr>
        <w:t>ư</w:t>
      </w:r>
      <w:r w:rsidR="00727EBE">
        <w:t>ng không biết làm sao bắt tội đ</w:t>
      </w:r>
      <w:r w:rsidR="00727EBE">
        <w:rPr>
          <w:rFonts w:hint="eastAsia"/>
        </w:rPr>
        <w:t>ư</w:t>
      </w:r>
      <w:r w:rsidR="00727EBE">
        <w:t>ợc, vì họ nói rằng họ kêu tên con Lu chứ không bao giờ dám kêu tên L</w:t>
      </w:r>
      <w:r w:rsidR="00727EBE">
        <w:rPr>
          <w:rFonts w:hint="eastAsia"/>
        </w:rPr>
        <w:t>ư</w:t>
      </w:r>
      <w:r w:rsidR="00727EBE">
        <w:t>u, nên đành chịu thôi. H</w:t>
      </w:r>
      <w:r w:rsidR="00727EBE">
        <w:rPr>
          <w:rFonts w:hint="eastAsia"/>
        </w:rPr>
        <w:t>ơ</w:t>
      </w:r>
      <w:r w:rsidR="00727EBE">
        <w:t>n nữa, con chó này lạ một điều là không bao giờ nó sủa một ng</w:t>
      </w:r>
      <w:r w:rsidR="00727EBE">
        <w:rPr>
          <w:rFonts w:hint="eastAsia"/>
        </w:rPr>
        <w:t>ư</w:t>
      </w:r>
      <w:r w:rsidR="00727EBE">
        <w:t>ời tù nào trong trại, nh</w:t>
      </w:r>
      <w:r w:rsidR="00727EBE">
        <w:rPr>
          <w:rFonts w:hint="eastAsia"/>
        </w:rPr>
        <w:t>ư</w:t>
      </w:r>
      <w:r w:rsidR="00727EBE">
        <w:t>ng hể thấy tr</w:t>
      </w:r>
      <w:r w:rsidR="00727EBE">
        <w:rPr>
          <w:rFonts w:hint="eastAsia"/>
        </w:rPr>
        <w:t>ư</w:t>
      </w:r>
      <w:r w:rsidR="00727EBE">
        <w:t>ởng trại, hoặc</w:t>
      </w:r>
      <w:r>
        <w:t xml:space="preserve"> </w:t>
      </w:r>
      <w:r w:rsidR="00727EBE">
        <w:t>cảnh vệ nào b</w:t>
      </w:r>
      <w:r w:rsidR="00727EBE">
        <w:rPr>
          <w:rFonts w:hint="eastAsia"/>
        </w:rPr>
        <w:t>ư</w:t>
      </w:r>
      <w:r w:rsidR="00727EBE">
        <w:t>ớc vào trại là nó sủa ngay, để nh</w:t>
      </w:r>
      <w:r w:rsidR="00727EBE">
        <w:rPr>
          <w:rFonts w:hint="eastAsia"/>
        </w:rPr>
        <w:t>ư</w:t>
      </w:r>
      <w:r w:rsidR="00727EBE">
        <w:t xml:space="preserve"> báo </w:t>
      </w:r>
      <w:r w:rsidR="00727EBE">
        <w:rPr>
          <w:rFonts w:hint="eastAsia"/>
        </w:rPr>
        <w:t>đ</w:t>
      </w:r>
      <w:r w:rsidR="00727EBE">
        <w:t>ộng cho tù biết vậy. Nhất là ban đêm, hể thấy cảnh vệ đi tuần tra quanh trại, là nó chạy theo sủa inh ỏi, hình nh</w:t>
      </w:r>
      <w:r w:rsidR="00727EBE">
        <w:rPr>
          <w:rFonts w:hint="eastAsia"/>
        </w:rPr>
        <w:t>ư</w:t>
      </w:r>
      <w:r w:rsidR="00727EBE">
        <w:t xml:space="preserve"> nó biết ai là bạn, ai là thù. Vì thế, một ngày nọ tay tr</w:t>
      </w:r>
      <w:r w:rsidR="00727EBE">
        <w:rPr>
          <w:rFonts w:hint="eastAsia"/>
        </w:rPr>
        <w:t>ư</w:t>
      </w:r>
      <w:r w:rsidR="00727EBE">
        <w:t>ởng trại ra lệnh cho anh bạn có con chó đó phải giết nó ngay, nếu không cảnh vệ sẽ bắn bỏ, và anh bạn đó sẽ bị cùm. Chúng tôi thấy tội nghiệp nó quá, mặc dầu đang đói, nh</w:t>
      </w:r>
      <w:r w:rsidR="00727EBE">
        <w:rPr>
          <w:rFonts w:hint="eastAsia"/>
        </w:rPr>
        <w:t>ư</w:t>
      </w:r>
      <w:r w:rsidR="00727EBE">
        <w:t>ng không ai nở ăn thịt một con vật quá trung thành, và dễ thân thiện nh</w:t>
      </w:r>
      <w:r w:rsidR="00727EBE">
        <w:rPr>
          <w:rFonts w:hint="eastAsia"/>
        </w:rPr>
        <w:t>ư</w:t>
      </w:r>
      <w:r w:rsidR="00727EBE">
        <w:t xml:space="preserve"> con chó này.</w:t>
      </w:r>
    </w:p>
    <w:p w:rsidR="00727EBE" w:rsidRDefault="00D447AF" w:rsidP="00727EBE">
      <w:r>
        <w:t xml:space="preserve"> </w:t>
      </w:r>
      <w:r w:rsidR="00727EBE">
        <w:t xml:space="preserve"> Qua hôm sau, khi đi lao động, anh bạn có con chó Lu đó bèn dắt nó ra ngoài rẫy sắn mì, lấy giây cột nó lại vào một gốc cây,</w:t>
      </w:r>
      <w:r>
        <w:t xml:space="preserve"> </w:t>
      </w:r>
      <w:r w:rsidR="00727EBE">
        <w:t>cho nó vài củ sắn mì để nó ăn cầm h</w:t>
      </w:r>
      <w:r w:rsidR="00727EBE">
        <w:rPr>
          <w:rFonts w:hint="eastAsia"/>
        </w:rPr>
        <w:t>ơ</w:t>
      </w:r>
      <w:r w:rsidR="00727EBE">
        <w:t>i, chờ có ng</w:t>
      </w:r>
      <w:r w:rsidR="00727EBE">
        <w:rPr>
          <w:rFonts w:hint="eastAsia"/>
        </w:rPr>
        <w:t>ư</w:t>
      </w:r>
      <w:r w:rsidR="00727EBE">
        <w:t>ời dân nào đi ngang qua thấy vậy thì đem về nuôi. Nh</w:t>
      </w:r>
      <w:r w:rsidR="00727EBE">
        <w:rPr>
          <w:rFonts w:hint="eastAsia"/>
        </w:rPr>
        <w:t>ư</w:t>
      </w:r>
      <w:r w:rsidR="00727EBE">
        <w:t>ng lạ, đến nửa khuya chúng tôi lại nghe tiếng trở về của nó trong trại. Nó cào cào cánh cửa n</w:t>
      </w:r>
      <w:r w:rsidR="00727EBE">
        <w:rPr>
          <w:rFonts w:hint="eastAsia"/>
        </w:rPr>
        <w:t>ơ</w:t>
      </w:r>
      <w:r w:rsidR="00727EBE">
        <w:t>i có ng</w:t>
      </w:r>
      <w:r w:rsidR="00727EBE">
        <w:rPr>
          <w:rFonts w:hint="eastAsia"/>
        </w:rPr>
        <w:t>ư</w:t>
      </w:r>
      <w:r w:rsidR="00727EBE">
        <w:t>ời chủ của nó nằm. Thì ra nó đã cắn đứt giây, tha nguyên cả một đoạn giây lòng thòng, chun hàng rào trở về với chủ nó. Ôi đúng là, chó không bao giờ chê chủ nghèo.</w:t>
      </w:r>
    </w:p>
    <w:p w:rsidR="00727EBE" w:rsidRDefault="00D447AF" w:rsidP="00727EBE">
      <w:r>
        <w:t xml:space="preserve"> </w:t>
      </w:r>
      <w:r w:rsidR="00727EBE">
        <w:t xml:space="preserve"> Nh</w:t>
      </w:r>
      <w:r w:rsidR="00727EBE">
        <w:rPr>
          <w:rFonts w:hint="eastAsia"/>
        </w:rPr>
        <w:t>ư</w:t>
      </w:r>
      <w:r w:rsidR="00727EBE">
        <w:t>ng vì trong cảnh tù đày, bắt buộc phải theo lệnh trên, nên anh bạn chủ của con Lu đành phải làm thịt nó thôi! Tôi thấy anh bịt mõm nó lại, rồi trấn n</w:t>
      </w:r>
      <w:r w:rsidR="00727EBE">
        <w:rPr>
          <w:rFonts w:hint="eastAsia"/>
        </w:rPr>
        <w:t>ư</w:t>
      </w:r>
      <w:r w:rsidR="00727EBE">
        <w:t>ớc cho đến khi chết! Anh vừa làm vừa khóc. Đó là ngoài ý muốn của anh, nh</w:t>
      </w:r>
      <w:r w:rsidR="00727EBE">
        <w:rPr>
          <w:rFonts w:hint="eastAsia"/>
        </w:rPr>
        <w:t>ư</w:t>
      </w:r>
      <w:r w:rsidR="00727EBE">
        <w:t>ng dù sao cũng quá tàn nhẫn đối với một con vật quá trung thành với mình. Thật làm thân con chó ở xã hội VN thời nào cũng khốn khổ, bi đát h</w:t>
      </w:r>
      <w:r w:rsidR="00727EBE">
        <w:rPr>
          <w:rFonts w:hint="eastAsia"/>
        </w:rPr>
        <w:t>ơ</w:t>
      </w:r>
      <w:r w:rsidR="00727EBE">
        <w:t>n so với con chó ở ph</w:t>
      </w:r>
      <w:r w:rsidR="00727EBE">
        <w:rPr>
          <w:rFonts w:hint="eastAsia"/>
        </w:rPr>
        <w:t>ươ</w:t>
      </w:r>
      <w:r w:rsidR="00727EBE">
        <w:t>ng Tây một trời một vực.</w:t>
      </w:r>
    </w:p>
    <w:p w:rsidR="00727EBE" w:rsidRDefault="00D447AF" w:rsidP="00727EBE">
      <w:r>
        <w:t xml:space="preserve"> </w:t>
      </w:r>
      <w:r w:rsidR="00727EBE">
        <w:t xml:space="preserve"> Nói chuyện về chó, tôi lại nhớ hồi đó ở cạnh nhà tôi, có một ông cụ nuôi một con chó rất là khôn, và hết sức trung thành với chủ. Ông đặt tên cho nó là con Vàng, vì nó có bộ lông màu vàng rất đẹp. Nh</w:t>
      </w:r>
      <w:r w:rsidR="00727EBE">
        <w:rPr>
          <w:rFonts w:hint="eastAsia"/>
        </w:rPr>
        <w:t>ư</w:t>
      </w:r>
      <w:r w:rsidR="00727EBE">
        <w:t>ng ngặt một nổi là nhà ông quá nghèo. Ông thì đã già, không làm gì ra tiền, sống nhờ vào con cái.</w:t>
      </w:r>
      <w:r>
        <w:t xml:space="preserve"> </w:t>
      </w:r>
      <w:r w:rsidR="00727EBE">
        <w:t>Trong nhà còn thiếu ăn, thì lấy gì cho chó đ</w:t>
      </w:r>
      <w:r w:rsidR="00727EBE">
        <w:rPr>
          <w:rFonts w:hint="eastAsia"/>
        </w:rPr>
        <w:t>ư</w:t>
      </w:r>
      <w:r w:rsidR="00727EBE">
        <w:t>ợc no</w:t>
      </w:r>
      <w:r w:rsidR="00DB6E21" w:rsidRPr="00DB6E21">
        <w:rPr>
          <w:rFonts w:ascii="Times New Roman" w:hAnsi="Times New Roman"/>
        </w:rPr>
        <w:t>?</w:t>
      </w:r>
      <w:r w:rsidR="00727EBE">
        <w:t xml:space="preserve"> Suốt ngày nó cứ chạy quanh xóm kiếm ăn. Nhà tôi ở gần nó nhất, nên nó cứ qua lại kiếm chút thức ăn thừa. Tôi luôn để dành chút đỉnh đồ ăn cho nó, mục đích là dụ nó ở lại bên nhà tôi cho vui, vì tôi cũng rất quý nó. Thế mà ăn xong nó lại quay về với chủ nó ngay, mặc dầu chủ nó rất nghèo. Quả thật, chó là con vật rất gần gủi, và trung thành nhất với con ng</w:t>
      </w:r>
      <w:r w:rsidR="00727EBE">
        <w:rPr>
          <w:rFonts w:hint="eastAsia"/>
        </w:rPr>
        <w:t>ư</w:t>
      </w:r>
      <w:r w:rsidR="00727EBE">
        <w:t>ời.</w:t>
      </w:r>
    </w:p>
    <w:p w:rsidR="00727EBE" w:rsidRDefault="00D447AF" w:rsidP="00727EBE">
      <w:r>
        <w:t xml:space="preserve"> </w:t>
      </w:r>
      <w:r w:rsidR="00727EBE">
        <w:t xml:space="preserve"> Đến một ngày ông cụ quá yếu, không ngồi dậy đ</w:t>
      </w:r>
      <w:r w:rsidR="00727EBE">
        <w:rPr>
          <w:rFonts w:hint="eastAsia"/>
        </w:rPr>
        <w:t>ư</w:t>
      </w:r>
      <w:r w:rsidR="00727EBE">
        <w:t>ợc. Thế mà nó vẫn luôn nằm d</w:t>
      </w:r>
      <w:r w:rsidR="00727EBE">
        <w:rPr>
          <w:rFonts w:hint="eastAsia"/>
        </w:rPr>
        <w:t>ư</w:t>
      </w:r>
      <w:r w:rsidR="00727EBE">
        <w:t>ới chân gi</w:t>
      </w:r>
      <w:r w:rsidR="00727EBE">
        <w:rPr>
          <w:rFonts w:hint="eastAsia"/>
        </w:rPr>
        <w:t>ư</w:t>
      </w:r>
      <w:r w:rsidR="00727EBE">
        <w:t>ờng ông. Đến khi ông mất, nó bỏ ăn mấy ngày liền, rồi chẳng thấy nó qua nhà tôi nữa. Tôi đi tìm nó về cho ăn, thì ra đã thấy nó nằm chết bên mộ ông chủ đã mấy ngày rồi! Thật đúng: “Con không chê cha mẹ khó. Chó không chê chủ nhà nghèo!”</w:t>
      </w:r>
    </w:p>
    <w:p w:rsidR="004D3DE2" w:rsidRDefault="004D3DE2" w:rsidP="004D3DE2">
      <w:pPr>
        <w:pStyle w:val="NoSpacing"/>
      </w:pPr>
      <w:r>
        <w:rPr>
          <w:noProof/>
        </w:rPr>
        <w:drawing>
          <wp:inline distT="0" distB="0" distL="0" distR="0">
            <wp:extent cx="1448410" cy="14484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om-con-095866239626.jpg"/>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50169" cy="1450169"/>
                    </a:xfrm>
                    <a:prstGeom prst="rect">
                      <a:avLst/>
                    </a:prstGeom>
                  </pic:spPr>
                </pic:pic>
              </a:graphicData>
            </a:graphic>
          </wp:inline>
        </w:drawing>
      </w:r>
    </w:p>
    <w:p w:rsidR="00727EBE" w:rsidRDefault="00D447AF" w:rsidP="00727EBE">
      <w:r>
        <w:t xml:space="preserve"> </w:t>
      </w:r>
      <w:r w:rsidR="00727EBE">
        <w:t xml:space="preserve"> Ch</w:t>
      </w:r>
      <w:r w:rsidR="00727EBE">
        <w:rPr>
          <w:rFonts w:hint="eastAsia"/>
        </w:rPr>
        <w:t>ư</w:t>
      </w:r>
      <w:r w:rsidR="00727EBE">
        <w:t>a hết, viết đến đây tôi chợt nhớ tới một chú chó mà tôi th</w:t>
      </w:r>
      <w:r w:rsidR="00727EBE">
        <w:rPr>
          <w:rFonts w:hint="eastAsia"/>
        </w:rPr>
        <w:t>ươ</w:t>
      </w:r>
      <w:r w:rsidR="00727EBE">
        <w:t>ng nhất sau ngày tôi đi tù “cải tạo” về hồi năm 1981. Nhà tôi đặt tên cho nó là con chó Đốm, vì nó có bộ lông “lốm đốm” màu đen trắng rất đẹp. Lúc đó trong thời kỳ bao cấp của chế độ Cộng Sản, mọi nhà đều đói kém. Phần ăn của tôi cũng theo tiêu chuẩn, nh</w:t>
      </w:r>
      <w:r w:rsidR="00727EBE">
        <w:rPr>
          <w:rFonts w:hint="eastAsia"/>
        </w:rPr>
        <w:t>ư</w:t>
      </w:r>
      <w:r w:rsidR="00727EBE">
        <w:t>ng lúc nào tôi cũng bớt lại chút ít để phần riêng cho nó. Tôi quý và th</w:t>
      </w:r>
      <w:r w:rsidR="00727EBE">
        <w:rPr>
          <w:rFonts w:hint="eastAsia"/>
        </w:rPr>
        <w:t>ươ</w:t>
      </w:r>
      <w:r w:rsidR="00727EBE">
        <w:t>ng nó lắm. Vào mùa đông, tôi th</w:t>
      </w:r>
      <w:r w:rsidR="00727EBE">
        <w:rPr>
          <w:rFonts w:hint="eastAsia"/>
        </w:rPr>
        <w:t>ư</w:t>
      </w:r>
      <w:r w:rsidR="00727EBE">
        <w:t>ờng lấy bao bố lót d</w:t>
      </w:r>
      <w:r w:rsidR="00727EBE">
        <w:rPr>
          <w:rFonts w:hint="eastAsia"/>
        </w:rPr>
        <w:t>ư</w:t>
      </w:r>
      <w:r w:rsidR="00727EBE">
        <w:t xml:space="preserve">ới nền nhà cho nó ngủ khỏi lạnh. Mùa hè thì cho nó đi tắm sông, </w:t>
      </w:r>
      <w:r w:rsidR="00727EBE">
        <w:rPr>
          <w:rFonts w:hint="eastAsia"/>
        </w:rPr>
        <w:t>đ</w:t>
      </w:r>
      <w:r w:rsidR="00727EBE">
        <w:t>ể cùng tôi b</w:t>
      </w:r>
      <w:r w:rsidR="00727EBE">
        <w:rPr>
          <w:rFonts w:hint="eastAsia"/>
        </w:rPr>
        <w:t>ơ</w:t>
      </w:r>
      <w:r w:rsidR="00727EBE">
        <w:t>i lội, trông nó thích lắm. Vì thế nó rất quyến luyến, và suốt ngày cứ lẩn quẩn bên tôi.</w:t>
      </w:r>
    </w:p>
    <w:p w:rsidR="00727EBE" w:rsidRDefault="00D447AF" w:rsidP="00727EBE">
      <w:r>
        <w:t xml:space="preserve"> </w:t>
      </w:r>
      <w:r w:rsidR="00727EBE">
        <w:t>Con chó Đốm có cái khứu giác bẩm sinh là có thể đánh h</w:t>
      </w:r>
      <w:r w:rsidR="00727EBE">
        <w:rPr>
          <w:rFonts w:hint="eastAsia"/>
        </w:rPr>
        <w:t>ơ</w:t>
      </w:r>
      <w:r w:rsidR="00727EBE">
        <w:t>i cách xa hàng trăm th</w:t>
      </w:r>
      <w:r w:rsidR="00727EBE">
        <w:rPr>
          <w:rFonts w:hint="eastAsia"/>
        </w:rPr>
        <w:t>ư</w:t>
      </w:r>
      <w:r w:rsidR="00727EBE">
        <w:t>ớc. Thính giác của nó còn phân biệt đ</w:t>
      </w:r>
      <w:r w:rsidR="00727EBE">
        <w:rPr>
          <w:rFonts w:hint="eastAsia"/>
        </w:rPr>
        <w:t>ư</w:t>
      </w:r>
      <w:r w:rsidR="00727EBE">
        <w:t>ợc giọng nói, và b</w:t>
      </w:r>
      <w:r w:rsidR="00727EBE">
        <w:rPr>
          <w:rFonts w:hint="eastAsia"/>
        </w:rPr>
        <w:t>ư</w:t>
      </w:r>
      <w:r w:rsidR="00727EBE">
        <w:t>ớc chân từng thành viên trong gia đình. Mỗi lần tôi đi làm rẫy về, hình nh</w:t>
      </w:r>
      <w:r w:rsidR="00727EBE">
        <w:rPr>
          <w:rFonts w:hint="eastAsia"/>
        </w:rPr>
        <w:t>ư</w:t>
      </w:r>
      <w:r w:rsidR="00727EBE">
        <w:t xml:space="preserve"> nó nghe đ</w:t>
      </w:r>
      <w:r w:rsidR="00727EBE">
        <w:rPr>
          <w:rFonts w:hint="eastAsia"/>
        </w:rPr>
        <w:t>ư</w:t>
      </w:r>
      <w:r w:rsidR="00727EBE">
        <w:t>ợc tiếng b</w:t>
      </w:r>
      <w:r w:rsidR="00727EBE">
        <w:rPr>
          <w:rFonts w:hint="eastAsia"/>
        </w:rPr>
        <w:t>ư</w:t>
      </w:r>
      <w:r w:rsidR="00727EBE">
        <w:t>ớc chân quen thuộc của tôi từ xa, nó nghểnh mõm, ve vẫy đuôi chạy ra tr</w:t>
      </w:r>
      <w:r w:rsidR="00727EBE">
        <w:rPr>
          <w:rFonts w:hint="eastAsia"/>
        </w:rPr>
        <w:t>ư</w:t>
      </w:r>
      <w:r w:rsidR="00727EBE">
        <w:t>ớc ngõ, nhảy chồm lên ng</w:t>
      </w:r>
      <w:r w:rsidR="00727EBE">
        <w:rPr>
          <w:rFonts w:hint="eastAsia"/>
        </w:rPr>
        <w:t>ư</w:t>
      </w:r>
      <w:r w:rsidR="00727EBE">
        <w:t>ời, miệng rít lên từng hồi, l</w:t>
      </w:r>
      <w:r w:rsidR="00727EBE">
        <w:rPr>
          <w:rFonts w:hint="eastAsia"/>
        </w:rPr>
        <w:t>ư</w:t>
      </w:r>
      <w:r w:rsidR="00727EBE">
        <w:t>ỡi cứ thè ra liếm láp vào tay, vào chân ra chiều mừng rỡ, làm tôi th</w:t>
      </w:r>
      <w:r w:rsidR="00727EBE">
        <w:rPr>
          <w:rFonts w:hint="eastAsia"/>
        </w:rPr>
        <w:t>ươ</w:t>
      </w:r>
      <w:r w:rsidR="00727EBE">
        <w:t>ng nó vô cùng.</w:t>
      </w:r>
    </w:p>
    <w:p w:rsidR="00727EBE" w:rsidRDefault="00D447AF" w:rsidP="00727EBE">
      <w:r>
        <w:t xml:space="preserve"> </w:t>
      </w:r>
      <w:r w:rsidR="00727EBE">
        <w:t xml:space="preserve"> Hồi đó đi tù “cải tạo” về, đâu có đ</w:t>
      </w:r>
      <w:r w:rsidR="00727EBE">
        <w:rPr>
          <w:rFonts w:hint="eastAsia"/>
        </w:rPr>
        <w:t>ư</w:t>
      </w:r>
      <w:r w:rsidR="00727EBE">
        <w:t>ợc làm nghề ngổng gì ngoài việc đi cuốc đất trồng khoai. Ngoài công việc làm rẫy ra, tôi cũng có nuôi một ít gà vịt trong chuồng để cải thiện đời sống cho gia đình. Vì chuồng nằm ở sau hè nhà, nên vào một buổi trời tối, có hai tên trộm đến viếng nhà tôi. Chúng nghĩ rằng, tôi là dân tù “cải tạo” mới đ</w:t>
      </w:r>
      <w:r w:rsidR="00727EBE">
        <w:rPr>
          <w:rFonts w:hint="eastAsia"/>
        </w:rPr>
        <w:t>ư</w:t>
      </w:r>
      <w:r w:rsidR="00727EBE">
        <w:t>ợc thả về, chắc không dám làm gì đụng chạm đến chúng, nên chúng ngang nhiên đến bắt trộm gà vịt của tôi. Khi tôi nghe tiếng chó sủa, và tiếng gà vịt sau chuồng kêu, tôi vội mở cửa ra ngoài để xem việc gì xãy ra, thì bị một tên trộm phục sẵn bên ngoài, chộp lấy cổ tôi đè xuống</w:t>
      </w:r>
      <w:r>
        <w:t xml:space="preserve"> </w:t>
      </w:r>
      <w:r w:rsidR="00727EBE">
        <w:t>để cho tên thứ hai xách gà vịt tẩu thoát. Tôi vừa la lên, thì không biết từ đâu trong bóng tối con Đốm nhảy bổ vào cắn chân tên trộm. Nó kéo ống quần làm rách da thịt, tên trộm đau quá đành buông tôi ra. Tên trộm thứ hai vừa chạy tới tiếp cứu thì bị nó táp cho một miếng vào đùi. Cả hai tên hoảng hốt bỏ chạy không kịp mang theo gà vịt, để lại trên răng con Đốm một miếng giẻ, và tí máu của hai tên. Còn tôi và Đốm hoàn toàn vô sự.</w:t>
      </w:r>
    </w:p>
    <w:p w:rsidR="00727EBE" w:rsidRDefault="00D447AF" w:rsidP="00727EBE">
      <w:r>
        <w:t xml:space="preserve"> </w:t>
      </w:r>
      <w:r w:rsidR="00727EBE">
        <w:t xml:space="preserve"> Từ dạo đó, tôi coi con Đốm nh</w:t>
      </w:r>
      <w:r w:rsidR="00727EBE">
        <w:rPr>
          <w:rFonts w:hint="eastAsia"/>
        </w:rPr>
        <w:t>ư</w:t>
      </w:r>
      <w:r w:rsidR="00727EBE">
        <w:t xml:space="preserve"> là một thành viên trong gia đình. Mỗi bữa c</w:t>
      </w:r>
      <w:r w:rsidR="00727EBE">
        <w:rPr>
          <w:rFonts w:hint="eastAsia"/>
        </w:rPr>
        <w:t>ơ</w:t>
      </w:r>
      <w:r w:rsidR="00727EBE">
        <w:t>m đạm bạc và ít ỏi của tôi, lần nào tôi cũng chia cho nó nhiều h</w:t>
      </w:r>
      <w:r w:rsidR="00727EBE">
        <w:rPr>
          <w:rFonts w:hint="eastAsia"/>
        </w:rPr>
        <w:t>ơ</w:t>
      </w:r>
      <w:r w:rsidR="00727EBE">
        <w:t>n tr</w:t>
      </w:r>
      <w:r w:rsidR="00727EBE">
        <w:rPr>
          <w:rFonts w:hint="eastAsia"/>
        </w:rPr>
        <w:t>ư</w:t>
      </w:r>
      <w:r w:rsidR="00727EBE">
        <w:t>ớc một chút. Đi đâu, thấy đ</w:t>
      </w:r>
      <w:r w:rsidR="00727EBE">
        <w:rPr>
          <w:rFonts w:hint="eastAsia"/>
        </w:rPr>
        <w:t>ư</w:t>
      </w:r>
      <w:r w:rsidR="00727EBE">
        <w:t>ợc khúc x</w:t>
      </w:r>
      <w:r w:rsidR="00727EBE">
        <w:rPr>
          <w:rFonts w:hint="eastAsia"/>
        </w:rPr>
        <w:t>ươ</w:t>
      </w:r>
      <w:r w:rsidR="00727EBE">
        <w:t>ng nào, tôi cũng ráng mang về cho nó gặm. Con Đốm rất khôn, hình nh</w:t>
      </w:r>
      <w:r w:rsidR="00727EBE">
        <w:rPr>
          <w:rFonts w:hint="eastAsia"/>
        </w:rPr>
        <w:t>ư</w:t>
      </w:r>
      <w:r w:rsidR="00727EBE">
        <w:t xml:space="preserve"> nó biết đ</w:t>
      </w:r>
      <w:r w:rsidR="00727EBE">
        <w:rPr>
          <w:rFonts w:hint="eastAsia"/>
        </w:rPr>
        <w:t>ư</w:t>
      </w:r>
      <w:r w:rsidR="00727EBE">
        <w:t>ợc mọi điều đang xãy ra xung quanh. Con Đốm rất quyến luyến tôi, suốt ngày cứ lẩn quẩn bên tôi.</w:t>
      </w:r>
    </w:p>
    <w:p w:rsidR="00727EBE" w:rsidRDefault="00D447AF" w:rsidP="00727EBE">
      <w:r>
        <w:t xml:space="preserve"> </w:t>
      </w:r>
      <w:r w:rsidR="00727EBE">
        <w:t xml:space="preserve"> Cuộc sống nh</w:t>
      </w:r>
      <w:r w:rsidR="00727EBE">
        <w:rPr>
          <w:rFonts w:hint="eastAsia"/>
        </w:rPr>
        <w:t>ư</w:t>
      </w:r>
      <w:r w:rsidR="00727EBE">
        <w:t xml:space="preserve"> vậy trôi đi. Đến đầu tháng 2 năm 1992, gia đình tôi đ</w:t>
      </w:r>
      <w:r w:rsidR="00727EBE">
        <w:rPr>
          <w:rFonts w:hint="eastAsia"/>
        </w:rPr>
        <w:t>ư</w:t>
      </w:r>
      <w:r w:rsidR="00727EBE">
        <w:t>ợc lên đ</w:t>
      </w:r>
      <w:r w:rsidR="00727EBE">
        <w:rPr>
          <w:rFonts w:hint="eastAsia"/>
        </w:rPr>
        <w:t>ư</w:t>
      </w:r>
      <w:r w:rsidR="00727EBE">
        <w:t>ờng đi định c</w:t>
      </w:r>
      <w:r w:rsidR="00727EBE">
        <w:rPr>
          <w:rFonts w:hint="eastAsia"/>
        </w:rPr>
        <w:t>ư</w:t>
      </w:r>
      <w:r w:rsidR="00727EBE">
        <w:t xml:space="preserve"> ở Mỹ theo diện H.O. Khi đó con Đốm cũng đ</w:t>
      </w:r>
      <w:r w:rsidR="00727EBE">
        <w:rPr>
          <w:rFonts w:hint="eastAsia"/>
        </w:rPr>
        <w:t>ư</w:t>
      </w:r>
      <w:r w:rsidR="00727EBE">
        <w:t>ợc 10 năm tuổi. Nó cũng đã già, chỉ lẩn quẩn trong nhà. Ngày gia đình tôi vào Sài Gòn để lên máy bay, tôi cũng cho Đốm ra bến xe cùng với thân nhân đ</w:t>
      </w:r>
      <w:r w:rsidR="00727EBE">
        <w:rPr>
          <w:rFonts w:hint="eastAsia"/>
        </w:rPr>
        <w:t>ư</w:t>
      </w:r>
      <w:r w:rsidR="00727EBE">
        <w:t>a tiễn. Tr</w:t>
      </w:r>
      <w:r w:rsidR="00727EBE">
        <w:rPr>
          <w:rFonts w:hint="eastAsia"/>
        </w:rPr>
        <w:t>ư</w:t>
      </w:r>
      <w:r w:rsidR="00727EBE">
        <w:t>ớc khi lên xe, tôi ôm Đốm vào lòng r</w:t>
      </w:r>
      <w:r w:rsidR="00727EBE">
        <w:rPr>
          <w:rFonts w:hint="eastAsia"/>
        </w:rPr>
        <w:t>ư</w:t>
      </w:r>
      <w:r w:rsidR="00727EBE">
        <w:t>ng r</w:t>
      </w:r>
      <w:r w:rsidR="00727EBE">
        <w:rPr>
          <w:rFonts w:hint="eastAsia"/>
        </w:rPr>
        <w:t>ư</w:t>
      </w:r>
      <w:r w:rsidR="00727EBE">
        <w:t>ng, l</w:t>
      </w:r>
      <w:r w:rsidR="00727EBE">
        <w:rPr>
          <w:rFonts w:hint="eastAsia"/>
        </w:rPr>
        <w:t>ư</w:t>
      </w:r>
      <w:r w:rsidR="00727EBE">
        <w:t>u luyến! Hình nh</w:t>
      </w:r>
      <w:r w:rsidR="00727EBE">
        <w:rPr>
          <w:rFonts w:hint="eastAsia"/>
        </w:rPr>
        <w:t>ư</w:t>
      </w:r>
      <w:r w:rsidR="00727EBE">
        <w:t xml:space="preserve"> nó cũng linh cảm đ</w:t>
      </w:r>
      <w:r w:rsidR="00727EBE">
        <w:rPr>
          <w:rFonts w:hint="eastAsia"/>
        </w:rPr>
        <w:t>ư</w:t>
      </w:r>
      <w:r w:rsidR="00727EBE">
        <w:t>ợc sự chia tay vĩnh viễn này, nó liền chúi mõm vào má tôi nh</w:t>
      </w:r>
      <w:r w:rsidR="00727EBE">
        <w:rPr>
          <w:rFonts w:hint="eastAsia"/>
        </w:rPr>
        <w:t>ư</w:t>
      </w:r>
      <w:r w:rsidR="00727EBE">
        <w:t xml:space="preserve"> để cho nụ hôn lần cuối! Khi tiếng còi xe báo hiệu rời bến, con Đốm nhìn chiếc xe rồi tru lên một tràng dài. Tiếng tru thật não nùng nh</w:t>
      </w:r>
      <w:r w:rsidR="00727EBE">
        <w:rPr>
          <w:rFonts w:hint="eastAsia"/>
        </w:rPr>
        <w:t>ư</w:t>
      </w:r>
      <w:r w:rsidR="00727EBE">
        <w:t xml:space="preserve"> lời nhắn gởi sau cùng của nó.</w:t>
      </w:r>
    </w:p>
    <w:p w:rsidR="00164098" w:rsidRDefault="00D447AF" w:rsidP="00727EBE">
      <w:r>
        <w:t xml:space="preserve"> </w:t>
      </w:r>
      <w:r w:rsidR="00727EBE">
        <w:t xml:space="preserve"> Khi qua Mỹ, tôi đ</w:t>
      </w:r>
      <w:r w:rsidR="00727EBE">
        <w:rPr>
          <w:rFonts w:hint="eastAsia"/>
        </w:rPr>
        <w:t>ư</w:t>
      </w:r>
      <w:r w:rsidR="00727EBE">
        <w:t>ợc tin con Đốm không chịu về nhà. Nó cứ lẩn quẩn ở khu bến xe cho đến một ngày mùa đông lạnh lẽo, Đốm nằm chết bên vệ đ</w:t>
      </w:r>
      <w:r w:rsidR="00727EBE">
        <w:rPr>
          <w:rFonts w:hint="eastAsia"/>
        </w:rPr>
        <w:t>ư</w:t>
      </w:r>
      <w:r w:rsidR="00727EBE">
        <w:t>ờng, n</w:t>
      </w:r>
      <w:r w:rsidR="00727EBE">
        <w:rPr>
          <w:rFonts w:hint="eastAsia"/>
        </w:rPr>
        <w:t>ơ</w:t>
      </w:r>
      <w:r w:rsidR="00727EBE">
        <w:t>i mà tôi đã ôm từ giã nó tr</w:t>
      </w:r>
      <w:r w:rsidR="00727EBE">
        <w:rPr>
          <w:rFonts w:hint="eastAsia"/>
        </w:rPr>
        <w:t>ư</w:t>
      </w:r>
      <w:r w:rsidR="00727EBE">
        <w:t>ớc khi b</w:t>
      </w:r>
      <w:r w:rsidR="00727EBE">
        <w:rPr>
          <w:rFonts w:hint="eastAsia"/>
        </w:rPr>
        <w:t>ư</w:t>
      </w:r>
      <w:r w:rsidR="00727EBE">
        <w:t>ớc lên xe! Tôi thật vô cùng</w:t>
      </w:r>
      <w:r>
        <w:t xml:space="preserve"> </w:t>
      </w:r>
      <w:r w:rsidR="00727EBE">
        <w:t>xúc động, và th</w:t>
      </w:r>
      <w:r w:rsidR="00727EBE">
        <w:rPr>
          <w:rFonts w:hint="eastAsia"/>
        </w:rPr>
        <w:t>ươ</w:t>
      </w:r>
      <w:r w:rsidR="00727EBE">
        <w:t>ng nhớ nó. Tôi âm thầm một mình r</w:t>
      </w:r>
      <w:r w:rsidR="00727EBE">
        <w:rPr>
          <w:rFonts w:hint="eastAsia"/>
        </w:rPr>
        <w:t>ư</w:t>
      </w:r>
      <w:r w:rsidR="00727EBE">
        <w:t>ng r</w:t>
      </w:r>
      <w:r w:rsidR="00727EBE">
        <w:rPr>
          <w:rFonts w:hint="eastAsia"/>
        </w:rPr>
        <w:t>ư</w:t>
      </w:r>
      <w:r w:rsidR="00727EBE">
        <w:t>ng, nh</w:t>
      </w:r>
      <w:r w:rsidR="00727EBE">
        <w:rPr>
          <w:rFonts w:hint="eastAsia"/>
        </w:rPr>
        <w:t>ư</w:t>
      </w:r>
      <w:r w:rsidR="00727EBE">
        <w:t xml:space="preserve"> khóc cho một thành viên còn ở lại quê nhà, nay không còn nữa. Suốt mấy đêm liền, tôi nhớ về Đốm nh</w:t>
      </w:r>
      <w:r w:rsidR="00727EBE">
        <w:rPr>
          <w:rFonts w:hint="eastAsia"/>
        </w:rPr>
        <w:t>ư</w:t>
      </w:r>
      <w:r w:rsidR="00727EBE">
        <w:t xml:space="preserve"> nhớ về một con ng</w:t>
      </w:r>
      <w:r w:rsidR="00727EBE">
        <w:rPr>
          <w:rFonts w:hint="eastAsia"/>
        </w:rPr>
        <w:t>ư</w:t>
      </w:r>
      <w:r w:rsidR="00727EBE">
        <w:t>ời thật quả cảm, và thủy chung!</w:t>
      </w:r>
    </w:p>
    <w:p w:rsidR="00164098" w:rsidRDefault="00164098" w:rsidP="00727EBE"/>
    <w:p w:rsidR="00164098" w:rsidRDefault="00164098" w:rsidP="00164098">
      <w:pPr>
        <w:pStyle w:val="NoSpacing"/>
      </w:pPr>
      <w:r>
        <w:rPr>
          <w:noProof/>
        </w:rPr>
        <w:drawing>
          <wp:inline distT="0" distB="0" distL="0" distR="0">
            <wp:extent cx="3013862" cy="97292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65jzKGc.png"/>
                    <pic:cNvPicPr/>
                  </pic:nvPicPr>
                  <pic:blipFill rotWithShape="1">
                    <a:blip r:embed="rId56" cstate="print">
                      <a:extLst>
                        <a:ext uri="{28A0092B-C50C-407E-A947-70E740481C1C}">
                          <a14:useLocalDpi xmlns:a14="http://schemas.microsoft.com/office/drawing/2010/main" val="0"/>
                        </a:ext>
                      </a:extLst>
                    </a:blip>
                    <a:srcRect t="7514" b="9206"/>
                    <a:stretch/>
                  </pic:blipFill>
                  <pic:spPr bwMode="auto">
                    <a:xfrm>
                      <a:off x="0" y="0"/>
                      <a:ext cx="3017520" cy="974103"/>
                    </a:xfrm>
                    <a:prstGeom prst="rect">
                      <a:avLst/>
                    </a:prstGeom>
                    <a:ln>
                      <a:noFill/>
                    </a:ln>
                    <a:extLst>
                      <a:ext uri="{53640926-AAD7-44D8-BBD7-CCE9431645EC}">
                        <a14:shadowObscured xmlns:a14="http://schemas.microsoft.com/office/drawing/2010/main"/>
                      </a:ext>
                    </a:extLst>
                  </pic:spPr>
                </pic:pic>
              </a:graphicData>
            </a:graphic>
          </wp:inline>
        </w:drawing>
      </w:r>
    </w:p>
    <w:p w:rsidR="00164098" w:rsidRDefault="00164098" w:rsidP="00727EBE"/>
    <w:p w:rsidR="00164098" w:rsidRPr="00164098" w:rsidRDefault="00164098" w:rsidP="00164098">
      <w:pPr>
        <w:pStyle w:val="Title"/>
        <w:spacing w:before="120" w:after="120"/>
        <w:jc w:val="left"/>
        <w:rPr>
          <w:sz w:val="40"/>
          <w:szCs w:val="40"/>
        </w:rPr>
      </w:pPr>
      <w:r w:rsidRPr="00164098">
        <w:rPr>
          <w:sz w:val="40"/>
          <w:szCs w:val="40"/>
        </w:rPr>
        <w:t>Sự Kiện Lớn</w:t>
      </w:r>
    </w:p>
    <w:p w:rsidR="00164098" w:rsidRDefault="00164098" w:rsidP="00164098">
      <w:pPr>
        <w:ind w:firstLine="0"/>
      </w:pPr>
      <w:r>
        <w:t>Giáo s</w:t>
      </w:r>
      <w:r>
        <w:rPr>
          <w:rFonts w:hint="eastAsia"/>
        </w:rPr>
        <w:t>ư</w:t>
      </w:r>
      <w:r>
        <w:t xml:space="preserve"> hỏi cả lớp:</w:t>
      </w:r>
    </w:p>
    <w:p w:rsidR="00164098" w:rsidRDefault="00164098" w:rsidP="00164098">
      <w:pPr>
        <w:ind w:firstLine="0"/>
      </w:pPr>
      <w:r>
        <w:t>- Ai có thể nêu hai sự kiện lớn trong cuộc đời của nhà th</w:t>
      </w:r>
      <w:r>
        <w:rPr>
          <w:rFonts w:hint="eastAsia"/>
        </w:rPr>
        <w:t>ơ</w:t>
      </w:r>
      <w:r>
        <w:t xml:space="preserve"> Anh Milton</w:t>
      </w:r>
      <w:r w:rsidRPr="00164098">
        <w:rPr>
          <w:rFonts w:ascii="Times New Roman" w:hAnsi="Times New Roman" w:cs="Times New Roman"/>
        </w:rPr>
        <w:t>?</w:t>
      </w:r>
    </w:p>
    <w:p w:rsidR="00164098" w:rsidRDefault="00164098" w:rsidP="00164098">
      <w:pPr>
        <w:spacing w:before="120"/>
        <w:ind w:firstLine="0"/>
      </w:pPr>
      <w:r>
        <w:t>Một nam sinh viên nhanh nhẩu phát biểu:</w:t>
      </w:r>
    </w:p>
    <w:p w:rsidR="00164098" w:rsidRDefault="00164098" w:rsidP="00164098">
      <w:pPr>
        <w:ind w:firstLine="0"/>
      </w:pPr>
      <w:r>
        <w:t>- Sau khi kết hôn, nhà th</w:t>
      </w:r>
      <w:r>
        <w:rPr>
          <w:rFonts w:hint="eastAsia"/>
        </w:rPr>
        <w:t>ơ</w:t>
      </w:r>
      <w:r>
        <w:t xml:space="preserve"> viết tác phẩm "</w:t>
      </w:r>
      <w:r w:rsidRPr="00164098">
        <w:rPr>
          <w:i/>
        </w:rPr>
        <w:t>Thiên đ</w:t>
      </w:r>
      <w:r w:rsidRPr="00164098">
        <w:rPr>
          <w:rFonts w:hint="eastAsia"/>
          <w:i/>
        </w:rPr>
        <w:t>ư</w:t>
      </w:r>
      <w:r w:rsidRPr="00164098">
        <w:rPr>
          <w:i/>
        </w:rPr>
        <w:t>ờng đã mất</w:t>
      </w:r>
      <w:r>
        <w:t>".</w:t>
      </w:r>
    </w:p>
    <w:p w:rsidR="00727EBE" w:rsidRDefault="00164098" w:rsidP="00164098">
      <w:pPr>
        <w:spacing w:before="120"/>
        <w:ind w:firstLine="0"/>
      </w:pPr>
      <w:r>
        <w:rPr>
          <w:rFonts w:hint="eastAsia"/>
        </w:rPr>
        <w:t>Đ</w:t>
      </w:r>
      <w:r>
        <w:t>ến khi vợ ông mất, ông viết tác phẩm "</w:t>
      </w:r>
      <w:r w:rsidRPr="00164098">
        <w:rPr>
          <w:i/>
        </w:rPr>
        <w:t>Thiên đ</w:t>
      </w:r>
      <w:r w:rsidRPr="00164098">
        <w:rPr>
          <w:rFonts w:hint="eastAsia"/>
          <w:i/>
        </w:rPr>
        <w:t>ư</w:t>
      </w:r>
      <w:r w:rsidRPr="00164098">
        <w:rPr>
          <w:i/>
        </w:rPr>
        <w:t>ờng trở lạ</w:t>
      </w:r>
      <w:r>
        <w:t>i".</w:t>
      </w:r>
      <w:r w:rsidR="00727EBE">
        <w:br w:type="page"/>
      </w:r>
    </w:p>
    <w:p w:rsidR="00E7201F" w:rsidRDefault="00E7201F" w:rsidP="009D4568">
      <w:pPr>
        <w:pStyle w:val="Title"/>
      </w:pPr>
      <w:r>
        <w:t>Năm Tuất, bàn chuyệ</w:t>
      </w:r>
      <w:r w:rsidR="009D4568">
        <w:t>n chó</w:t>
      </w:r>
    </w:p>
    <w:p w:rsidR="00E7201F" w:rsidRDefault="00E7201F" w:rsidP="009D4568">
      <w:pPr>
        <w:pStyle w:val="Author"/>
      </w:pPr>
      <w:r>
        <w:t>Phan Văn An</w:t>
      </w:r>
    </w:p>
    <w:p w:rsidR="00E7201F" w:rsidRDefault="009D4568" w:rsidP="00E7201F">
      <w:r>
        <w:t xml:space="preserve"> </w:t>
      </w:r>
      <w:r w:rsidR="00E7201F">
        <w:t>Tr</w:t>
      </w:r>
      <w:r w:rsidR="00E7201F">
        <w:rPr>
          <w:rFonts w:hint="eastAsia"/>
        </w:rPr>
        <w:t>ư</w:t>
      </w:r>
      <w:r w:rsidR="00E7201F">
        <w:t>ớc khi đi vào đề</w:t>
      </w:r>
      <w:r>
        <w:t xml:space="preserve"> tài chính</w:t>
      </w:r>
      <w:r w:rsidR="00E7201F">
        <w:t>, xin trình bày s</w:t>
      </w:r>
      <w:r w:rsidR="00E7201F">
        <w:rPr>
          <w:rFonts w:hint="eastAsia"/>
        </w:rPr>
        <w:t>ơ</w:t>
      </w:r>
      <w:r w:rsidR="00E7201F">
        <w:t xml:space="preserve"> l</w:t>
      </w:r>
      <w:r w:rsidR="00E7201F">
        <w:rPr>
          <w:rFonts w:hint="eastAsia"/>
        </w:rPr>
        <w:t>ư</w:t>
      </w:r>
      <w:r w:rsidR="00E7201F">
        <w:t>ợc về cách tính năm Âm Lịch. Muốn tính năm</w:t>
      </w:r>
      <w:r w:rsidR="00D447AF">
        <w:t xml:space="preserve"> </w:t>
      </w:r>
      <w:r w:rsidR="00E7201F">
        <w:t>Âm lịch, ng</w:t>
      </w:r>
      <w:r w:rsidR="00E7201F">
        <w:rPr>
          <w:rFonts w:hint="eastAsia"/>
        </w:rPr>
        <w:t>ư</w:t>
      </w:r>
      <w:r w:rsidR="00E7201F">
        <w:t>ời ta dùng 10 can và 12 chi và ghép với nhau, phải theo thứ tự rõ ràng. Sau đây là 10 can và 12 chi.</w:t>
      </w:r>
    </w:p>
    <w:p w:rsidR="00E7201F" w:rsidRDefault="00E7201F" w:rsidP="009D4568">
      <w:pPr>
        <w:pStyle w:val="ListParagraph"/>
        <w:numPr>
          <w:ilvl w:val="0"/>
          <w:numId w:val="15"/>
        </w:numPr>
      </w:pPr>
      <w:r w:rsidRPr="00D447AF">
        <w:rPr>
          <w:b/>
          <w:i/>
        </w:rPr>
        <w:t>10 Can</w:t>
      </w:r>
      <w:r>
        <w:t>: Canh, Tân, Nhâm, Quý, Giáp, Ất, Bính, Đinh, Mậu, Kỷ.</w:t>
      </w:r>
    </w:p>
    <w:p w:rsidR="00E7201F" w:rsidRDefault="00E7201F" w:rsidP="009D4568">
      <w:pPr>
        <w:pStyle w:val="ListParagraph"/>
        <w:numPr>
          <w:ilvl w:val="0"/>
          <w:numId w:val="15"/>
        </w:numPr>
      </w:pPr>
      <w:r w:rsidRPr="00D447AF">
        <w:rPr>
          <w:b/>
          <w:i/>
        </w:rPr>
        <w:t>12 Chi</w:t>
      </w:r>
      <w:r>
        <w:t>: Tý, Sửu, Dần, Mẹo, Thìn, Tỵ</w:t>
      </w:r>
      <w:r w:rsidR="009D4568">
        <w:t xml:space="preserve">, </w:t>
      </w:r>
      <w:r>
        <w:t>Ngọ, Mùi, Thân, Dậu, Tuất, Hợi.</w:t>
      </w:r>
    </w:p>
    <w:p w:rsidR="00E7201F" w:rsidRDefault="00E7201F" w:rsidP="009D4568">
      <w:pPr>
        <w:pStyle w:val="TopNormal"/>
      </w:pPr>
      <w:r>
        <w:t>Ví dụ:</w:t>
      </w:r>
      <w:r w:rsidR="00D447AF">
        <w:t xml:space="preserve"> </w:t>
      </w:r>
      <w:r>
        <w:t>Canh Tý, Tân Sửu, Nhâm Dần,</w:t>
      </w:r>
      <w:r w:rsidR="00D447AF">
        <w:t xml:space="preserve"> </w:t>
      </w:r>
      <w:r>
        <w:t>Quý Mẹ</w:t>
      </w:r>
      <w:r w:rsidR="00D447AF">
        <w:t xml:space="preserve">o, Giáp Thìn, </w:t>
      </w:r>
      <w:r>
        <w:t>Ất Tỵ,</w:t>
      </w:r>
      <w:r w:rsidR="00D447AF">
        <w:t xml:space="preserve"> </w:t>
      </w:r>
      <w:r>
        <w:t>Bính Ngọ,</w:t>
      </w:r>
      <w:r w:rsidR="00D447AF">
        <w:t xml:space="preserve"> </w:t>
      </w:r>
      <w:r>
        <w:t>Đinh Mùi,</w:t>
      </w:r>
      <w:r w:rsidR="00D447AF">
        <w:t xml:space="preserve"> </w:t>
      </w:r>
      <w:r>
        <w:t>Mậu Thân, Kỷ Dậ</w:t>
      </w:r>
      <w:r w:rsidR="009D4568">
        <w:t>u, (r</w:t>
      </w:r>
      <w:r>
        <w:t>ồi bắt đầu lại) Canh Tuất,</w:t>
      </w:r>
      <w:r w:rsidR="00D447AF">
        <w:t xml:space="preserve"> </w:t>
      </w:r>
      <w:r>
        <w:t>Tân Hợ</w:t>
      </w:r>
      <w:r w:rsidR="009D4568">
        <w:t>i, v.</w:t>
      </w:r>
      <w:r>
        <w:t>v</w:t>
      </w:r>
      <w:r w:rsidR="009D4568">
        <w:t>.</w:t>
      </w:r>
      <w:r>
        <w:t xml:space="preserve"> </w:t>
      </w:r>
    </w:p>
    <w:p w:rsidR="00E7201F" w:rsidRDefault="00D447AF" w:rsidP="00E7201F">
      <w:r>
        <w:t xml:space="preserve"> </w:t>
      </w:r>
      <w:r w:rsidR="00E7201F">
        <w:t>Năm 2018 là năm Mậu Tuấ</w:t>
      </w:r>
      <w:r>
        <w:t>t thì</w:t>
      </w:r>
    </w:p>
    <w:p w:rsidR="00E7201F" w:rsidRDefault="00D447AF" w:rsidP="00E7201F">
      <w:r>
        <w:t xml:space="preserve"> Năm 2019 là năm </w:t>
      </w:r>
      <w:r w:rsidR="00E7201F">
        <w:t>Kỷ Hợi</w:t>
      </w:r>
    </w:p>
    <w:p w:rsidR="00E7201F" w:rsidRDefault="00D447AF" w:rsidP="00E7201F">
      <w:r>
        <w:t xml:space="preserve"> Năm 2020 Là Năm </w:t>
      </w:r>
      <w:r w:rsidR="00E7201F">
        <w:t>Canh Tý</w:t>
      </w:r>
    </w:p>
    <w:p w:rsidR="00E7201F" w:rsidRDefault="00E7201F" w:rsidP="00E7201F">
      <w:r>
        <w:t>Năm 2021 là năm Tân Sửu</w:t>
      </w:r>
    </w:p>
    <w:p w:rsidR="00E7201F" w:rsidRDefault="00E7201F" w:rsidP="00E7201F">
      <w:r>
        <w:t>Năm 2022 là Năm Nhâm Dần</w:t>
      </w:r>
    </w:p>
    <w:p w:rsidR="00E7201F" w:rsidRDefault="00E7201F" w:rsidP="00E7201F">
      <w:r>
        <w:t>Năm 2023 là Năm Quý Mẹ</w:t>
      </w:r>
      <w:r w:rsidR="00D447AF">
        <w:t>o</w:t>
      </w:r>
      <w:r>
        <w:t>…..</w:t>
      </w:r>
    </w:p>
    <w:p w:rsidR="00E7201F" w:rsidRDefault="00E7201F" w:rsidP="00D447AF">
      <w:pPr>
        <w:pStyle w:val="TopNormal"/>
      </w:pPr>
      <w:r w:rsidRPr="00D447AF">
        <w:rPr>
          <w:b/>
          <w:i/>
        </w:rPr>
        <w:t>Bây giờ xin bàn về Chó</w:t>
      </w:r>
      <w:r>
        <w:t>: Tuất dịch ra tiếng Việt là chó, nh</w:t>
      </w:r>
      <w:r>
        <w:rPr>
          <w:rFonts w:hint="eastAsia"/>
        </w:rPr>
        <w:t>ư</w:t>
      </w:r>
      <w:r>
        <w:t>ng chữ chó còn có thể dùng một từ ngữ Hán khác là Khuyển, và một tiếng Hán khác là Cẩu. Vì dùng hai chữ nầy nên chúng ta th</w:t>
      </w:r>
      <w:r>
        <w:rPr>
          <w:rFonts w:hint="eastAsia"/>
        </w:rPr>
        <w:t>ư</w:t>
      </w:r>
      <w:r>
        <w:t>ờ</w:t>
      </w:r>
      <w:r w:rsidR="00D447AF">
        <w:t>ng nghe nói “</w:t>
      </w:r>
      <w:r>
        <w:t>Quân Khuyển, Cảnh Khuyển”</w:t>
      </w:r>
      <w:r w:rsidR="00D447AF">
        <w:t xml:space="preserve"> </w:t>
      </w:r>
      <w:r>
        <w:t>và chữ Cẩu trong từ</w:t>
      </w:r>
      <w:r w:rsidR="00D447AF">
        <w:t xml:space="preserve"> ghép “</w:t>
      </w:r>
      <w:r>
        <w:t>Hải Cẩu”. Ng</w:t>
      </w:r>
      <w:r>
        <w:rPr>
          <w:rFonts w:hint="eastAsia"/>
        </w:rPr>
        <w:t>ư</w:t>
      </w:r>
      <w:r>
        <w:t>ời ta cũng đặt các chòm sao đ</w:t>
      </w:r>
      <w:r>
        <w:rPr>
          <w:rFonts w:hint="eastAsia"/>
        </w:rPr>
        <w:t>ư</w:t>
      </w:r>
      <w:r>
        <w:t>ợc mang tên chó nh</w:t>
      </w:r>
      <w:r>
        <w:rPr>
          <w:rFonts w:hint="eastAsia"/>
        </w:rPr>
        <w:t>ư</w:t>
      </w:r>
      <w:r>
        <w:t>: Tiểu Khuyển, Đại Khuyển, Lạp Khuyển. Trong tập Đặc San xuân Giáp Tuất năm 1994 và Đặ</w:t>
      </w:r>
      <w:r w:rsidR="00D447AF">
        <w:t xml:space="preserve">c San xuân </w:t>
      </w:r>
      <w:r>
        <w:t>Bính Tuất 2006 của Cộng Đoàn Công Giáo Việt Nam, Giáo Phậ</w:t>
      </w:r>
      <w:r w:rsidR="00D447AF">
        <w:t>n Metuchen, t</w:t>
      </w:r>
      <w:r>
        <w:t>ác giả Uyên Vi có viết về tiểu sử của chó, xin phép đ</w:t>
      </w:r>
      <w:r>
        <w:rPr>
          <w:rFonts w:hint="eastAsia"/>
        </w:rPr>
        <w:t>ư</w:t>
      </w:r>
      <w:r>
        <w:t>ợc trích lại một đoạ</w:t>
      </w:r>
      <w:r w:rsidR="00D447AF">
        <w:t>n: “</w:t>
      </w:r>
      <w:r w:rsidRPr="00D447AF">
        <w:rPr>
          <w:i/>
        </w:rPr>
        <w:t>Chó là một con vật rất gần gủi và thân thiết với con ng</w:t>
      </w:r>
      <w:r w:rsidRPr="00D447AF">
        <w:rPr>
          <w:rFonts w:hint="eastAsia"/>
          <w:i/>
        </w:rPr>
        <w:t>ư</w:t>
      </w:r>
      <w:r w:rsidRPr="00D447AF">
        <w:rPr>
          <w:i/>
        </w:rPr>
        <w:t>ời. Hình ảnh gia đình ngồi quây quần quanh bàn ăn và chú nó nằm phủ phục d</w:t>
      </w:r>
      <w:r w:rsidRPr="00D447AF">
        <w:rPr>
          <w:rFonts w:hint="eastAsia"/>
          <w:i/>
        </w:rPr>
        <w:t>ư</w:t>
      </w:r>
      <w:r w:rsidRPr="00D447AF">
        <w:rPr>
          <w:i/>
        </w:rPr>
        <w:t>ới chân bàn thích thú gặm những miếng x</w:t>
      </w:r>
      <w:r w:rsidRPr="00D447AF">
        <w:rPr>
          <w:rFonts w:hint="eastAsia"/>
          <w:i/>
        </w:rPr>
        <w:t>ươ</w:t>
      </w:r>
      <w:r w:rsidRPr="00D447AF">
        <w:rPr>
          <w:i/>
        </w:rPr>
        <w:t>ng chủ ném cho, xem ra qúa quen thuộc, nói lên vẻ gia đình ấm cúng, hạnh phúc. Bởi vì chó là con vậ</w:t>
      </w:r>
      <w:r w:rsidR="00D447AF" w:rsidRPr="00D447AF">
        <w:rPr>
          <w:i/>
        </w:rPr>
        <w:t>t thông minh</w:t>
      </w:r>
      <w:r w:rsidRPr="00D447AF">
        <w:rPr>
          <w:i/>
        </w:rPr>
        <w:t>, trung thành, dễ dạy, dễ thích ứng với hoàn cảnh và đa dụng thành thử chó đ</w:t>
      </w:r>
      <w:r w:rsidRPr="00D447AF">
        <w:rPr>
          <w:rFonts w:hint="eastAsia"/>
          <w:i/>
        </w:rPr>
        <w:t>ư</w:t>
      </w:r>
      <w:r w:rsidRPr="00D447AF">
        <w:rPr>
          <w:i/>
        </w:rPr>
        <w:t>ợc con ng</w:t>
      </w:r>
      <w:r w:rsidRPr="00D447AF">
        <w:rPr>
          <w:rFonts w:hint="eastAsia"/>
          <w:i/>
        </w:rPr>
        <w:t>ư</w:t>
      </w:r>
      <w:r w:rsidRPr="00D447AF">
        <w:rPr>
          <w:i/>
        </w:rPr>
        <w:t>ời qúy mến và đ</w:t>
      </w:r>
      <w:r w:rsidRPr="00D447AF">
        <w:rPr>
          <w:rFonts w:hint="eastAsia"/>
          <w:i/>
        </w:rPr>
        <w:t>ư</w:t>
      </w:r>
      <w:r w:rsidRPr="00D447AF">
        <w:rPr>
          <w:i/>
        </w:rPr>
        <w:t>ợc xem nh</w:t>
      </w:r>
      <w:r w:rsidRPr="00D447AF">
        <w:rPr>
          <w:rFonts w:hint="eastAsia"/>
          <w:i/>
        </w:rPr>
        <w:t>ư</w:t>
      </w:r>
      <w:r w:rsidRPr="00D447AF">
        <w:rPr>
          <w:i/>
        </w:rPr>
        <w:t xml:space="preserve"> một phần tử của gia đình, đi đâu cũng mang chó theo</w:t>
      </w:r>
      <w:r>
        <w:t>.” Xét về nguồn gốc của loài chó thì đây là một loại động vật có vú. Loài chó mà chúng ta có ngày nay đã đ</w:t>
      </w:r>
      <w:r>
        <w:rPr>
          <w:rFonts w:hint="eastAsia"/>
        </w:rPr>
        <w:t>ư</w:t>
      </w:r>
      <w:r>
        <w:t>ợc con ng</w:t>
      </w:r>
      <w:r>
        <w:rPr>
          <w:rFonts w:hint="eastAsia"/>
        </w:rPr>
        <w:t>ư</w:t>
      </w:r>
      <w:r>
        <w:t>ời thuần hóa cách đây khoảng</w:t>
      </w:r>
      <w:r w:rsidR="00D447AF">
        <w:t xml:space="preserve"> </w:t>
      </w:r>
      <w:r>
        <w:t>15 đến 20 ngàn năm</w:t>
      </w:r>
      <w:r w:rsidR="00D447AF">
        <w:t xml:space="preserve"> </w:t>
      </w:r>
      <w:r>
        <w:t>và có nguồn gốc là chó sói. Chó sói và ng</w:t>
      </w:r>
      <w:r>
        <w:rPr>
          <w:rFonts w:hint="eastAsia"/>
        </w:rPr>
        <w:t>ư</w:t>
      </w:r>
      <w:r>
        <w:t>ời th</w:t>
      </w:r>
      <w:r>
        <w:rPr>
          <w:rFonts w:hint="eastAsia"/>
        </w:rPr>
        <w:t>ư</w:t>
      </w:r>
      <w:r>
        <w:t>ờng chung sống với nhau và họp thành từng nhóm trong vấn đề săn đuổi, nh</w:t>
      </w:r>
      <w:r>
        <w:rPr>
          <w:rFonts w:hint="eastAsia"/>
        </w:rPr>
        <w:t>ư</w:t>
      </w:r>
      <w:r>
        <w:t>ng nhiều lúc chó sói và ng</w:t>
      </w:r>
      <w:r>
        <w:rPr>
          <w:rFonts w:hint="eastAsia"/>
        </w:rPr>
        <w:t>ư</w:t>
      </w:r>
      <w:r>
        <w:t>ời lại cấu xé nhau. Theo các nhà động vật học thì chó có thể có đến 37 loại, sau đây chỉ đ</w:t>
      </w:r>
      <w:r>
        <w:rPr>
          <w:rFonts w:hint="eastAsia"/>
        </w:rPr>
        <w:t>ơ</w:t>
      </w:r>
      <w:r>
        <w:t>n cử một vài loại thông th</w:t>
      </w:r>
      <w:r>
        <w:rPr>
          <w:rFonts w:hint="eastAsia"/>
        </w:rPr>
        <w:t>ư</w:t>
      </w:r>
      <w:r>
        <w:t>ờng:</w:t>
      </w:r>
    </w:p>
    <w:p w:rsidR="00E7201F" w:rsidRDefault="00E7201F" w:rsidP="00E7201F">
      <w:r w:rsidRPr="00D447AF">
        <w:rPr>
          <w:b/>
          <w:i/>
        </w:rPr>
        <w:t>Chó dạ</w:t>
      </w:r>
      <w:r w:rsidR="00D447AF" w:rsidRPr="00D447AF">
        <w:rPr>
          <w:b/>
          <w:i/>
        </w:rPr>
        <w:t>i</w:t>
      </w:r>
      <w:r>
        <w:t>: là một loại chó nhà, đ</w:t>
      </w:r>
      <w:r>
        <w:rPr>
          <w:rFonts w:hint="eastAsia"/>
        </w:rPr>
        <w:t>ư</w:t>
      </w:r>
      <w:r>
        <w:t>ợc ng</w:t>
      </w:r>
      <w:r>
        <w:rPr>
          <w:rFonts w:hint="eastAsia"/>
        </w:rPr>
        <w:t>ư</w:t>
      </w:r>
      <w:r>
        <w:t>ờ</w:t>
      </w:r>
      <w:r w:rsidR="00D447AF">
        <w:t>i ta nuôi</w:t>
      </w:r>
      <w:r>
        <w:t>, nh</w:t>
      </w:r>
      <w:r>
        <w:rPr>
          <w:rFonts w:hint="eastAsia"/>
        </w:rPr>
        <w:t>ư</w:t>
      </w:r>
      <w:r>
        <w:t>ng mắc bệnh và th</w:t>
      </w:r>
      <w:r>
        <w:rPr>
          <w:rFonts w:hint="eastAsia"/>
        </w:rPr>
        <w:t>ư</w:t>
      </w:r>
      <w:r>
        <w:t>ờng làm thiệt mạng con ng</w:t>
      </w:r>
      <w:r>
        <w:rPr>
          <w:rFonts w:hint="eastAsia"/>
        </w:rPr>
        <w:t>ư</w:t>
      </w:r>
      <w:r>
        <w:t>ời, nếu không biết đề phòng và chữa trị.</w:t>
      </w:r>
    </w:p>
    <w:p w:rsidR="00E7201F" w:rsidRDefault="00D447AF" w:rsidP="00E7201F">
      <w:r w:rsidRPr="001F17E7">
        <w:rPr>
          <w:b/>
          <w:i/>
        </w:rPr>
        <w:t>Chó săn</w:t>
      </w:r>
      <w:r>
        <w:t xml:space="preserve">: </w:t>
      </w:r>
      <w:r w:rsidR="00E7201F">
        <w:t>Giống chó đ</w:t>
      </w:r>
      <w:r w:rsidR="00E7201F">
        <w:rPr>
          <w:rFonts w:hint="eastAsia"/>
        </w:rPr>
        <w:t>ư</w:t>
      </w:r>
      <w:r w:rsidR="00E7201F">
        <w:t>ợc lai giống, huấn luyện và đào tạo dùng cho mục đích săn bắn.</w:t>
      </w:r>
    </w:p>
    <w:p w:rsidR="00E7201F" w:rsidRDefault="00E7201F" w:rsidP="00E7201F">
      <w:r w:rsidRPr="00D447AF">
        <w:rPr>
          <w:b/>
          <w:i/>
        </w:rPr>
        <w:t>Chó kiểng</w:t>
      </w:r>
      <w:r>
        <w:t>: Dùng để làm kiểng. Loại chó nầy ngày nay rất thông dụng trong nhiều quốc gia trên thê giới. Đa số các gia đình đều có một vài con chó kiểng trong gia đình và rất đ</w:t>
      </w:r>
      <w:r>
        <w:rPr>
          <w:rFonts w:hint="eastAsia"/>
        </w:rPr>
        <w:t>ư</w:t>
      </w:r>
      <w:r>
        <w:t>ợc quý mến, nâng niu, chiều chuộng. Chó có bác sĩ riêng, hằng năm cũng phải chích ngừa, đi đâu gia đình cũng phải mang theo, đi máy bay chó phải mua vé nh</w:t>
      </w:r>
      <w:r>
        <w:rPr>
          <w:rFonts w:hint="eastAsia"/>
        </w:rPr>
        <w:t>ư</w:t>
      </w:r>
      <w:r>
        <w:t xml:space="preserve"> ng</w:t>
      </w:r>
      <w:r>
        <w:rPr>
          <w:rFonts w:hint="eastAsia"/>
        </w:rPr>
        <w:t>ư</w:t>
      </w:r>
      <w:r>
        <w:t>ời vậy. Chính vì thế mới có những nhà giữ chó nh</w:t>
      </w:r>
      <w:r>
        <w:rPr>
          <w:rFonts w:hint="eastAsia"/>
        </w:rPr>
        <w:t>ư</w:t>
      </w:r>
      <w:r>
        <w:t xml:space="preserve"> giữ trẻ.</w:t>
      </w:r>
    </w:p>
    <w:p w:rsidR="00E7201F" w:rsidRDefault="00E7201F" w:rsidP="00E7201F">
      <w:r w:rsidRPr="00D447AF">
        <w:rPr>
          <w:b/>
          <w:i/>
        </w:rPr>
        <w:t>Chó nghiệp vụ</w:t>
      </w:r>
      <w:r>
        <w:t>: Là những con chó đ</w:t>
      </w:r>
      <w:r>
        <w:rPr>
          <w:rFonts w:hint="eastAsia"/>
        </w:rPr>
        <w:t>ư</w:t>
      </w:r>
      <w:r>
        <w:t>ợc tuyển chọn, huấn luyện để phục vụ những nhiệm vụ mà con ng</w:t>
      </w:r>
      <w:r>
        <w:rPr>
          <w:rFonts w:hint="eastAsia"/>
        </w:rPr>
        <w:t>ư</w:t>
      </w:r>
      <w:r>
        <w:t>ời giao cho. Trong thời hiện đại, chiến dịch bài trừ ma túy chó giữ một nhiệm vụ rất quan trọng, vì khứu giác của chó rất nhạy bén, có thể đánh h</w:t>
      </w:r>
      <w:r>
        <w:rPr>
          <w:rFonts w:hint="eastAsia"/>
        </w:rPr>
        <w:t>ơ</w:t>
      </w:r>
      <w:r>
        <w:t>i một cách chính xác. Các hải quan th</w:t>
      </w:r>
      <w:r>
        <w:rPr>
          <w:rFonts w:hint="eastAsia"/>
        </w:rPr>
        <w:t>ư</w:t>
      </w:r>
      <w:r>
        <w:t>ờng dùng chó để phát giác những vụ buôn lậu thuốc phiện. Khi dùng những con chó vào nghiệp vụ đặc biệt, ng</w:t>
      </w:r>
      <w:r>
        <w:rPr>
          <w:rFonts w:hint="eastAsia"/>
        </w:rPr>
        <w:t>ư</w:t>
      </w:r>
      <w:r>
        <w:t>ời ta không dùng từ</w:t>
      </w:r>
      <w:r w:rsidR="00D447AF">
        <w:t xml:space="preserve"> “</w:t>
      </w:r>
      <w:r>
        <w:t>Tuất”, nh</w:t>
      </w:r>
      <w:r>
        <w:rPr>
          <w:rFonts w:hint="eastAsia"/>
        </w:rPr>
        <w:t>ư</w:t>
      </w:r>
      <w:r>
        <w:t>ng lại dùng từ</w:t>
      </w:r>
      <w:r w:rsidR="00D447AF">
        <w:t xml:space="preserve"> “</w:t>
      </w:r>
      <w:r>
        <w:t>Khuyển”, vì vậy mới có từ ngữ ké</w:t>
      </w:r>
      <w:r w:rsidR="00D447AF">
        <w:t>p là “</w:t>
      </w:r>
      <w:r>
        <w:t>Cảnh Khuyển” tức những con chó giúp cảnh sát trong vấn đề an ninh, trật tự. Và từ ngữ</w:t>
      </w:r>
      <w:r w:rsidR="00D447AF">
        <w:t xml:space="preserve"> “</w:t>
      </w:r>
      <w:r>
        <w:t>Quân Khuyển” để giúp quân đội trong những cuộc hành quân, khám phá những n</w:t>
      </w:r>
      <w:r>
        <w:rPr>
          <w:rFonts w:hint="eastAsia"/>
        </w:rPr>
        <w:t>ơ</w:t>
      </w:r>
      <w:r>
        <w:t>i hẻo lánh mà quân địch đang trú ẩn.</w:t>
      </w:r>
    </w:p>
    <w:p w:rsidR="006A4DAA" w:rsidRDefault="00E7201F" w:rsidP="006A4DAA">
      <w:r>
        <w:t xml:space="preserve"> Ngoài loại chó nghiệp vụ đã đ</w:t>
      </w:r>
      <w:r>
        <w:rPr>
          <w:rFonts w:hint="eastAsia"/>
        </w:rPr>
        <w:t>ư</w:t>
      </w:r>
      <w:r>
        <w:t>ợc tuyển chọn và huấn luyện đặc biệt để giao những nhiệm vụ chuyên môn, còn có một số chó khác cũng đ</w:t>
      </w:r>
      <w:r>
        <w:rPr>
          <w:rFonts w:hint="eastAsia"/>
        </w:rPr>
        <w:t>ư</w:t>
      </w:r>
      <w:r>
        <w:t>ợc huấn luyện để làm h</w:t>
      </w:r>
      <w:r>
        <w:rPr>
          <w:rFonts w:hint="eastAsia"/>
        </w:rPr>
        <w:t>ư</w:t>
      </w:r>
      <w:r>
        <w:t>ớng dẫn viên cho ng</w:t>
      </w:r>
      <w:r>
        <w:rPr>
          <w:rFonts w:hint="eastAsia"/>
        </w:rPr>
        <w:t>ư</w:t>
      </w:r>
      <w:r>
        <w:t>ời mù</w:t>
      </w:r>
      <w:r w:rsidR="00D447AF">
        <w:t xml:space="preserve"> </w:t>
      </w:r>
      <w:r>
        <w:t>và</w:t>
      </w:r>
      <w:r w:rsidR="00D447AF">
        <w:t xml:space="preserve"> </w:t>
      </w:r>
      <w:r>
        <w:t>làm tài tử đóng phim xuất sắc. Ngoài những công việc chính yếu, ng</w:t>
      </w:r>
      <w:r>
        <w:rPr>
          <w:rFonts w:hint="eastAsia"/>
        </w:rPr>
        <w:t>ư</w:t>
      </w:r>
      <w:r>
        <w:t>ời Việ</w:t>
      </w:r>
      <w:r w:rsidR="006A4DAA">
        <w:t>t N</w:t>
      </w:r>
      <w:r>
        <w:t>am nuôi chó còn có mục đích để ăn thịt, trông nhà, đuổi mèo, bắt chuột và thậm chí lo việc vệ sinh cho trẻ con. Vì có nhiều công dụng nh</w:t>
      </w:r>
      <w:r>
        <w:rPr>
          <w:rFonts w:hint="eastAsia"/>
        </w:rPr>
        <w:t>ư</w:t>
      </w:r>
      <w:r>
        <w:t xml:space="preserve"> thế nên chó rât đ</w:t>
      </w:r>
      <w:r>
        <w:rPr>
          <w:rFonts w:hint="eastAsia"/>
        </w:rPr>
        <w:t>ư</w:t>
      </w:r>
      <w:r>
        <w:t xml:space="preserve">ợc </w:t>
      </w:r>
      <w:r>
        <w:rPr>
          <w:rFonts w:hint="eastAsia"/>
        </w:rPr>
        <w:t>ư</w:t>
      </w:r>
      <w:r>
        <w:t>u đãi, quý mến nhất trong loại lục súc và khi chết đi còn đ</w:t>
      </w:r>
      <w:r>
        <w:rPr>
          <w:rFonts w:hint="eastAsia"/>
        </w:rPr>
        <w:t>ư</w:t>
      </w:r>
      <w:r>
        <w:t xml:space="preserve">ợc chôn cất trong các nghĩa </w:t>
      </w:r>
      <w:r>
        <w:rPr>
          <w:rFonts w:hint="eastAsia"/>
        </w:rPr>
        <w:t>đ</w:t>
      </w:r>
      <w:r>
        <w:t>ị</w:t>
      </w:r>
      <w:r w:rsidR="006A4DAA">
        <w:t>a chó.</w:t>
      </w:r>
    </w:p>
    <w:p w:rsidR="00E7201F" w:rsidRPr="006A4DAA" w:rsidRDefault="00E7201F" w:rsidP="006A4DAA">
      <w:pPr>
        <w:pStyle w:val="TopNormal"/>
        <w:rPr>
          <w:b/>
          <w:i/>
        </w:rPr>
      </w:pPr>
      <w:r w:rsidRPr="006A4DAA">
        <w:rPr>
          <w:b/>
          <w:i/>
        </w:rPr>
        <w:t>Cách tính tuổi của chó:</w:t>
      </w:r>
    </w:p>
    <w:p w:rsidR="00E7201F" w:rsidRDefault="00E7201F" w:rsidP="006A4DAA">
      <w:pPr>
        <w:pStyle w:val="ListParagraph"/>
        <w:numPr>
          <w:ilvl w:val="0"/>
          <w:numId w:val="16"/>
        </w:numPr>
      </w:pPr>
      <w:r>
        <w:t>Nếu con chó nào mới một tuổi</w:t>
      </w:r>
      <w:r w:rsidR="00D447AF">
        <w:t xml:space="preserve"> </w:t>
      </w:r>
      <w:r>
        <w:t>thì nó đã t</w:t>
      </w:r>
      <w:r>
        <w:rPr>
          <w:rFonts w:hint="eastAsia"/>
        </w:rPr>
        <w:t>ươ</w:t>
      </w:r>
      <w:r>
        <w:t>ng đ</w:t>
      </w:r>
      <w:r>
        <w:rPr>
          <w:rFonts w:hint="eastAsia"/>
        </w:rPr>
        <w:t>ươ</w:t>
      </w:r>
      <w:r>
        <w:t>ng với con ng</w:t>
      </w:r>
      <w:r>
        <w:rPr>
          <w:rFonts w:hint="eastAsia"/>
        </w:rPr>
        <w:t>ư</w:t>
      </w:r>
      <w:r>
        <w:t>ời 16 tuổi.</w:t>
      </w:r>
    </w:p>
    <w:p w:rsidR="00E7201F" w:rsidRDefault="00E7201F" w:rsidP="006A4DAA">
      <w:pPr>
        <w:pStyle w:val="ListParagraph"/>
        <w:numPr>
          <w:ilvl w:val="0"/>
          <w:numId w:val="16"/>
        </w:numPr>
      </w:pPr>
      <w:r>
        <w:t>Nếu con chó nào</w:t>
      </w:r>
      <w:r w:rsidR="00D447AF">
        <w:t xml:space="preserve"> </w:t>
      </w:r>
      <w:r>
        <w:t>mới hai tuổi thì nó đã t</w:t>
      </w:r>
      <w:r>
        <w:rPr>
          <w:rFonts w:hint="eastAsia"/>
        </w:rPr>
        <w:t>ươ</w:t>
      </w:r>
      <w:r>
        <w:t>ng đ</w:t>
      </w:r>
      <w:r>
        <w:rPr>
          <w:rFonts w:hint="eastAsia"/>
        </w:rPr>
        <w:t>ươ</w:t>
      </w:r>
      <w:r>
        <w:t>ng</w:t>
      </w:r>
      <w:r w:rsidR="00D447AF">
        <w:t xml:space="preserve"> </w:t>
      </w:r>
      <w:r>
        <w:t>với con ng</w:t>
      </w:r>
      <w:r>
        <w:rPr>
          <w:rFonts w:hint="eastAsia"/>
        </w:rPr>
        <w:t>ư</w:t>
      </w:r>
      <w:r>
        <w:t>ời 24 tuổi</w:t>
      </w:r>
    </w:p>
    <w:p w:rsidR="00E7201F" w:rsidRDefault="00E7201F" w:rsidP="006A4DAA">
      <w:pPr>
        <w:pStyle w:val="ListParagraph"/>
        <w:numPr>
          <w:ilvl w:val="0"/>
          <w:numId w:val="16"/>
        </w:numPr>
      </w:pPr>
      <w:r>
        <w:t>Nếu con chó nào mới 3 tuổi thì nó t</w:t>
      </w:r>
      <w:r>
        <w:rPr>
          <w:rFonts w:hint="eastAsia"/>
        </w:rPr>
        <w:t>ươ</w:t>
      </w:r>
      <w:r>
        <w:t>ng đ</w:t>
      </w:r>
      <w:r>
        <w:rPr>
          <w:rFonts w:hint="eastAsia"/>
        </w:rPr>
        <w:t>ươ</w:t>
      </w:r>
      <w:r>
        <w:t>ng với con ng</w:t>
      </w:r>
      <w:r>
        <w:rPr>
          <w:rFonts w:hint="eastAsia"/>
        </w:rPr>
        <w:t>ư</w:t>
      </w:r>
      <w:r>
        <w:t>ời 30 tuổi.</w:t>
      </w:r>
    </w:p>
    <w:p w:rsidR="00E7201F" w:rsidRDefault="00E7201F" w:rsidP="006A4DAA">
      <w:pPr>
        <w:pStyle w:val="ListParagraph"/>
        <w:numPr>
          <w:ilvl w:val="0"/>
          <w:numId w:val="16"/>
        </w:numPr>
      </w:pPr>
      <w:r>
        <w:t>Và sau đó cứ 1 năm tuổi chó thí bằng 4 năm tuổi ng</w:t>
      </w:r>
      <w:r>
        <w:rPr>
          <w:rFonts w:hint="eastAsia"/>
        </w:rPr>
        <w:t>ư</w:t>
      </w:r>
      <w:r>
        <w:t>ời.</w:t>
      </w:r>
    </w:p>
    <w:p w:rsidR="00E7201F" w:rsidRDefault="00E7201F" w:rsidP="006A4DAA">
      <w:pPr>
        <w:pStyle w:val="TopNormal"/>
      </w:pPr>
      <w:r w:rsidRPr="006A4DAA">
        <w:rPr>
          <w:b/>
          <w:i/>
        </w:rPr>
        <w:t>Một vài đặc tính nổi bật của chó</w:t>
      </w:r>
      <w:r>
        <w:t>: Một con chó cái có thể mang thai từ 60-62 ngày và nhiều khi lên tới 65 ngày. Những con chó con khi mới sinh ra không có răng, nh</w:t>
      </w:r>
      <w:r>
        <w:rPr>
          <w:rFonts w:hint="eastAsia"/>
        </w:rPr>
        <w:t>ư</w:t>
      </w:r>
      <w:r>
        <w:t>ng sau 4 tuần lễ thì mọc đ</w:t>
      </w:r>
      <w:r>
        <w:rPr>
          <w:rFonts w:hint="eastAsia"/>
        </w:rPr>
        <w:t>ư</w:t>
      </w:r>
      <w:r>
        <w:t>ợc 28 răng. Lúc</w:t>
      </w:r>
      <w:r w:rsidR="00D447AF">
        <w:t xml:space="preserve"> </w:t>
      </w:r>
      <w:r>
        <w:t>mới sinh ra chó mẹ nuôi bằng cách cho bú, nh</w:t>
      </w:r>
      <w:r>
        <w:rPr>
          <w:rFonts w:hint="eastAsia"/>
        </w:rPr>
        <w:t>ư</w:t>
      </w:r>
      <w:r>
        <w:t>ng khi lớn lên mẹ con trở nên hung dữ</w:t>
      </w:r>
      <w:r w:rsidR="006A4DAA">
        <w:t>.</w:t>
      </w:r>
      <w:r>
        <w:t xml:space="preserve"> Mắt của chó không phải chỉ có một mí, hai mí, nh</w:t>
      </w:r>
      <w:r>
        <w:rPr>
          <w:rFonts w:hint="eastAsia"/>
        </w:rPr>
        <w:t>ư</w:t>
      </w:r>
      <w:r>
        <w:t>ng mắt chó có ba mí. Chó có hai lớp lông,</w:t>
      </w:r>
      <w:r w:rsidR="00D447AF">
        <w:t xml:space="preserve"> </w:t>
      </w:r>
      <w:r>
        <w:t>trong và ngoài, lớp trong giữ cho thân thể chó luôn ấ</w:t>
      </w:r>
      <w:r w:rsidR="006A4DAA">
        <w:t>m áp.</w:t>
      </w:r>
      <w:r>
        <w:t xml:space="preserve"> Khứu giác của chó rất thính.</w:t>
      </w:r>
    </w:p>
    <w:p w:rsidR="00E7201F" w:rsidRDefault="00E7201F" w:rsidP="00E7201F">
      <w:r w:rsidRPr="006A4DAA">
        <w:rPr>
          <w:b/>
          <w:i/>
        </w:rPr>
        <w:t>Chó trong các nề</w:t>
      </w:r>
      <w:r w:rsidR="006A4DAA" w:rsidRPr="006A4DAA">
        <w:rPr>
          <w:b/>
          <w:i/>
        </w:rPr>
        <w:t>n văn hóa</w:t>
      </w:r>
      <w:r w:rsidR="006A4DAA">
        <w:t>:</w:t>
      </w:r>
      <w:r>
        <w:t xml:space="preserve"> Chó là một loài động vật rất thân thiết và gắn bó với con ng</w:t>
      </w:r>
      <w:r>
        <w:rPr>
          <w:rFonts w:hint="eastAsia"/>
        </w:rPr>
        <w:t>ư</w:t>
      </w:r>
      <w:r>
        <w:t>ời từ lâu đời. Chó rất trung thành, thông minh và rất quan tâm đến chủ. Có nhiều quốc gia chó đ</w:t>
      </w:r>
      <w:r>
        <w:rPr>
          <w:rFonts w:hint="eastAsia"/>
        </w:rPr>
        <w:t>ư</w:t>
      </w:r>
      <w:r>
        <w:t>ợc thờ cúng tại các đền thờ, miếu đạo. Thái độ đối với chó thì có hai thái độ trái ng</w:t>
      </w:r>
      <w:r>
        <w:rPr>
          <w:rFonts w:hint="eastAsia"/>
        </w:rPr>
        <w:t>ư</w:t>
      </w:r>
      <w:r>
        <w:t>ợc nhau: Một phái cho rằng chó là con vật tốt đẹp, có thể mang lại những điều may mắn, vì vậy có câu:</w:t>
      </w:r>
    </w:p>
    <w:p w:rsidR="00E7201F" w:rsidRDefault="00E7201F" w:rsidP="006A4DAA">
      <w:pPr>
        <w:pStyle w:val="NoSpacing"/>
      </w:pPr>
      <w:r>
        <w:t>Mèo đến nhà thì khó,</w:t>
      </w:r>
    </w:p>
    <w:p w:rsidR="00E7201F" w:rsidRDefault="00E7201F" w:rsidP="006A4DAA">
      <w:pPr>
        <w:pStyle w:val="NoSpacing"/>
      </w:pPr>
      <w:r>
        <w:t>Chó đến nhà thì giàu.</w:t>
      </w:r>
    </w:p>
    <w:p w:rsidR="00E7201F" w:rsidRDefault="00E7201F" w:rsidP="00E7201F">
      <w:r>
        <w:t>Nh</w:t>
      </w:r>
      <w:r>
        <w:rPr>
          <w:rFonts w:hint="eastAsia"/>
        </w:rPr>
        <w:t>ư</w:t>
      </w:r>
      <w:r>
        <w:t>ng một phái khác lại cho rằng chó là một con vật bẩn thỉu, ngu ngốc và đáng khinh bỉ. Vì quan niệm nh</w:t>
      </w:r>
      <w:r>
        <w:rPr>
          <w:rFonts w:hint="eastAsia"/>
        </w:rPr>
        <w:t>ư</w:t>
      </w:r>
      <w:r>
        <w:t xml:space="preserve"> thế nên ng</w:t>
      </w:r>
      <w:r>
        <w:rPr>
          <w:rFonts w:hint="eastAsia"/>
        </w:rPr>
        <w:t>ư</w:t>
      </w:r>
      <w:r>
        <w:t>ời ta hay thóa mạ nhau bằng những câu chửi:</w:t>
      </w:r>
      <w:r w:rsidR="00D447AF">
        <w:t xml:space="preserve"> </w:t>
      </w:r>
      <w:r>
        <w:t>Đồ chó, đồ chó má,</w:t>
      </w:r>
      <w:r w:rsidR="00D447AF">
        <w:t xml:space="preserve"> </w:t>
      </w:r>
      <w:r>
        <w:t>đồ chó đẻ, thằng chó chết, ngu nh</w:t>
      </w:r>
      <w:r>
        <w:rPr>
          <w:rFonts w:hint="eastAsia"/>
        </w:rPr>
        <w:t>ư</w:t>
      </w:r>
      <w:r>
        <w:t xml:space="preserve"> chó, tuồng chó lợn, đồ chó vô chủ</w:t>
      </w:r>
      <w:r w:rsidR="006A4DAA">
        <w:t>,</w:t>
      </w:r>
      <w:r>
        <w:t xml:space="preserve"> v.v.</w:t>
      </w:r>
    </w:p>
    <w:p w:rsidR="00E7201F" w:rsidRDefault="00E7201F" w:rsidP="006A4DAA">
      <w:r w:rsidRPr="006A4DAA">
        <w:rPr>
          <w:b/>
          <w:i/>
        </w:rPr>
        <w:t>Thịt chó</w:t>
      </w:r>
      <w:r>
        <w:t>: Một số quốc gia trên thế giới vẫn còn xem thịt chó là món ăn thông dụng. Trong số các quốc gia nầy có Trung Quốc, Đại Hàn, Phi Luật Tân, Việt Nam. Xin s</w:t>
      </w:r>
      <w:r>
        <w:rPr>
          <w:rFonts w:hint="eastAsia"/>
        </w:rPr>
        <w:t>ơ</w:t>
      </w:r>
      <w:r>
        <w:t xml:space="preserve"> l</w:t>
      </w:r>
      <w:r>
        <w:rPr>
          <w:rFonts w:hint="eastAsia"/>
        </w:rPr>
        <w:t>ư</w:t>
      </w:r>
      <w:r>
        <w:t>ợc về thịt chó ở Việ</w:t>
      </w:r>
      <w:r w:rsidR="006A4DAA">
        <w:t>t N</w:t>
      </w:r>
      <w:r>
        <w:t xml:space="preserve">am. Theo thống kê mỗi năm ở Việt </w:t>
      </w:r>
      <w:r w:rsidR="006A4DAA">
        <w:t>Nam</w:t>
      </w:r>
      <w:r>
        <w:t xml:space="preserve"> có khoảng 25 trệu con chó bị giết làm thịt. Vì số l</w:t>
      </w:r>
      <w:r>
        <w:rPr>
          <w:rFonts w:hint="eastAsia"/>
        </w:rPr>
        <w:t>ư</w:t>
      </w:r>
      <w:r>
        <w:t>ợng chó tiêu thụ nhiều nh</w:t>
      </w:r>
      <w:r>
        <w:rPr>
          <w:rFonts w:hint="eastAsia"/>
        </w:rPr>
        <w:t>ư</w:t>
      </w:r>
      <w:r>
        <w:t xml:space="preserve"> thế, nên</w:t>
      </w:r>
      <w:r w:rsidR="00D447AF">
        <w:t xml:space="preserve"> </w:t>
      </w:r>
      <w:r w:rsidR="006A4DAA">
        <w:t>“ă</w:t>
      </w:r>
      <w:r>
        <w:t>n trôm chó”</w:t>
      </w:r>
      <w:r w:rsidR="006A4DAA">
        <w:t xml:space="preserve"> </w:t>
      </w:r>
      <w:r>
        <w:t>xảy ra th</w:t>
      </w:r>
      <w:r>
        <w:rPr>
          <w:rFonts w:hint="eastAsia"/>
        </w:rPr>
        <w:t>ư</w:t>
      </w:r>
      <w:r>
        <w:t>ờng xuyên và khắp mọi n</w:t>
      </w:r>
      <w:r>
        <w:rPr>
          <w:rFonts w:hint="eastAsia"/>
        </w:rPr>
        <w:t>ơ</w:t>
      </w:r>
      <w:r>
        <w:t xml:space="preserve">i. Có những vùng quê đã lập ra trung tâm nuôi chó để cung cấp thịt </w:t>
      </w:r>
      <w:r w:rsidR="006A4DAA">
        <w:t xml:space="preserve">chó </w:t>
      </w:r>
      <w:r>
        <w:t>cho nhu cầu đòi hỏi. Tr</w:t>
      </w:r>
      <w:r>
        <w:rPr>
          <w:rFonts w:hint="eastAsia"/>
        </w:rPr>
        <w:t>ư</w:t>
      </w:r>
      <w:r>
        <w:t>ớc phong trào di c</w:t>
      </w:r>
      <w:r>
        <w:rPr>
          <w:rFonts w:hint="eastAsia"/>
        </w:rPr>
        <w:t>ư</w:t>
      </w:r>
      <w:r>
        <w:t xml:space="preserve"> 1954, hầu nh</w:t>
      </w:r>
      <w:r>
        <w:rPr>
          <w:rFonts w:hint="eastAsia"/>
        </w:rPr>
        <w:t>ư</w:t>
      </w:r>
      <w:r>
        <w:t xml:space="preserve"> ng</w:t>
      </w:r>
      <w:r>
        <w:rPr>
          <w:rFonts w:hint="eastAsia"/>
        </w:rPr>
        <w:t>ư</w:t>
      </w:r>
      <w:r>
        <w:t>ờ</w:t>
      </w:r>
      <w:r w:rsidR="006A4DAA">
        <w:t>i dân m</w:t>
      </w:r>
      <w:r>
        <w:t xml:space="preserve">iền </w:t>
      </w:r>
      <w:r w:rsidR="006A4DAA">
        <w:t>Nam</w:t>
      </w:r>
      <w:r>
        <w:t xml:space="preserve"> không ăn thịt chó. Nh</w:t>
      </w:r>
      <w:r>
        <w:rPr>
          <w:rFonts w:hint="eastAsia"/>
        </w:rPr>
        <w:t>ư</w:t>
      </w:r>
      <w:r>
        <w:t>ng khoảng</w:t>
      </w:r>
      <w:r w:rsidR="00D447AF">
        <w:t xml:space="preserve"> </w:t>
      </w:r>
      <w:r>
        <w:t>1 triệu ng</w:t>
      </w:r>
      <w:r>
        <w:rPr>
          <w:rFonts w:hint="eastAsia"/>
        </w:rPr>
        <w:t>ư</w:t>
      </w:r>
      <w:r>
        <w:t>ờ</w:t>
      </w:r>
      <w:r w:rsidR="006A4DAA">
        <w:t>i m</w:t>
      </w:r>
      <w:r>
        <w:t>iề</w:t>
      </w:r>
      <w:r w:rsidR="006A4DAA">
        <w:t>n B</w:t>
      </w:r>
      <w:r>
        <w:t>ắc vào sinh sống ở</w:t>
      </w:r>
      <w:r w:rsidR="006A4DAA">
        <w:t xml:space="preserve"> m</w:t>
      </w:r>
      <w:r>
        <w:t xml:space="preserve">iền </w:t>
      </w:r>
      <w:r w:rsidR="006A4DAA">
        <w:t>Nam</w:t>
      </w:r>
      <w:r>
        <w:t xml:space="preserve"> thì vấn đề ăn thịt chó ở</w:t>
      </w:r>
      <w:r w:rsidR="006A4DAA">
        <w:t xml:space="preserve"> m</w:t>
      </w:r>
      <w:r>
        <w:t xml:space="preserve">iền </w:t>
      </w:r>
      <w:r w:rsidR="006A4DAA">
        <w:t>Nam</w:t>
      </w:r>
      <w:r>
        <w:t xml:space="preserve"> rất</w:t>
      </w:r>
      <w:r w:rsidR="00D447AF">
        <w:t xml:space="preserve"> </w:t>
      </w:r>
      <w:r>
        <w:t>thịnh hành. Ngày ở thành phố Sài gòn nhiều quán ăn nhậu thịt chó đ</w:t>
      </w:r>
      <w:r>
        <w:rPr>
          <w:rFonts w:hint="eastAsia"/>
        </w:rPr>
        <w:t>ư</w:t>
      </w:r>
      <w:r>
        <w:t>ợc mở cửa, nhất là ở vùng Gò Vấp, Tr</w:t>
      </w:r>
      <w:r>
        <w:rPr>
          <w:rFonts w:hint="eastAsia"/>
        </w:rPr>
        <w:t>ươ</w:t>
      </w:r>
      <w:r>
        <w:t>ng Minh Giảng, Ngả</w:t>
      </w:r>
      <w:r w:rsidR="006A4DAA">
        <w:t xml:space="preserve"> Ba Ông T</w:t>
      </w:r>
      <w:r>
        <w:t>ạ với những tên tiệm nh</w:t>
      </w:r>
      <w:r>
        <w:rPr>
          <w:rFonts w:hint="eastAsia"/>
        </w:rPr>
        <w:t>ư</w:t>
      </w:r>
      <w:r>
        <w:t>: Số</w:t>
      </w:r>
      <w:r w:rsidR="006A4DAA">
        <w:t>ng Trên Đ</w:t>
      </w:r>
      <w:r>
        <w:t>ời, Cờ</w:t>
      </w:r>
      <w:r w:rsidR="006A4DAA">
        <w:t xml:space="preserve"> Tây, Cây Còn.</w:t>
      </w:r>
    </w:p>
    <w:p w:rsidR="00E7201F" w:rsidRDefault="00E7201F" w:rsidP="006A4DAA">
      <w:pPr>
        <w:pStyle w:val="Heading2"/>
      </w:pPr>
      <w:r>
        <w:t>Hình ảnh chó trong Văn Ch</w:t>
      </w:r>
      <w:r>
        <w:rPr>
          <w:rFonts w:hint="eastAsia"/>
        </w:rPr>
        <w:t>ươ</w:t>
      </w:r>
      <w:r>
        <w:t xml:space="preserve">ng Việt </w:t>
      </w:r>
      <w:r w:rsidR="006A4DAA">
        <w:t>Nam</w:t>
      </w:r>
    </w:p>
    <w:p w:rsidR="00E7201F" w:rsidRDefault="00E7201F" w:rsidP="00E7201F">
      <w:r>
        <w:t>Nh</w:t>
      </w:r>
      <w:r>
        <w:rPr>
          <w:rFonts w:hint="eastAsia"/>
        </w:rPr>
        <w:t>ư</w:t>
      </w:r>
      <w:r>
        <w:t xml:space="preserve"> trên đã nói, chó là một loài vật rất gần gủi với con ng</w:t>
      </w:r>
      <w:r>
        <w:rPr>
          <w:rFonts w:hint="eastAsia"/>
        </w:rPr>
        <w:t>ư</w:t>
      </w:r>
      <w:r>
        <w:t>ời, nhất là ng</w:t>
      </w:r>
      <w:r>
        <w:rPr>
          <w:rFonts w:hint="eastAsia"/>
        </w:rPr>
        <w:t>ư</w:t>
      </w:r>
      <w:r>
        <w:t xml:space="preserve">ời bình dân Việt </w:t>
      </w:r>
      <w:r w:rsidR="006A4DAA">
        <w:t>Nam</w:t>
      </w:r>
      <w:r>
        <w:t>, vì vậ</w:t>
      </w:r>
      <w:r w:rsidR="006A4DAA">
        <w:t>y trong v</w:t>
      </w:r>
      <w:r>
        <w:t>ăn ch</w:t>
      </w:r>
      <w:r>
        <w:rPr>
          <w:rFonts w:hint="eastAsia"/>
        </w:rPr>
        <w:t>ươ</w:t>
      </w:r>
      <w:r>
        <w:t>ng bình dân</w:t>
      </w:r>
      <w:r w:rsidR="00D447AF">
        <w:t xml:space="preserve"> </w:t>
      </w:r>
      <w:r>
        <w:t>có rất nhiều câu ca dao, tục ngữ liên quan đến chó.</w:t>
      </w:r>
      <w:r w:rsidR="006A4DAA">
        <w:t xml:space="preserve"> </w:t>
      </w:r>
      <w:r>
        <w:t>Xin trích dẫn một số câu làm bằng chứng.</w:t>
      </w:r>
    </w:p>
    <w:p w:rsidR="00E7201F" w:rsidRDefault="006A4DAA" w:rsidP="00E7201F">
      <w:r>
        <w:t xml:space="preserve"> </w:t>
      </w:r>
      <w:r w:rsidR="00E7201F">
        <w:t>Trong cuộc sống hằng ngày, sống giữa xã hội bon chen về nhiều ph</w:t>
      </w:r>
      <w:r w:rsidR="00E7201F">
        <w:rPr>
          <w:rFonts w:hint="eastAsia"/>
        </w:rPr>
        <w:t>ươ</w:t>
      </w:r>
      <w:r w:rsidR="00E7201F">
        <w:t>ng diện, mỗi ng</w:t>
      </w:r>
      <w:r w:rsidR="00E7201F">
        <w:rPr>
          <w:rFonts w:hint="eastAsia"/>
        </w:rPr>
        <w:t>ư</w:t>
      </w:r>
      <w:r w:rsidR="00E7201F">
        <w:t>ời có một thái dộ sống riêng. Có ng</w:t>
      </w:r>
      <w:r w:rsidR="00E7201F">
        <w:rPr>
          <w:rFonts w:hint="eastAsia"/>
        </w:rPr>
        <w:t>ư</w:t>
      </w:r>
      <w:r w:rsidR="00E7201F">
        <w:t>ời để cho cuộc sống</w:t>
      </w:r>
      <w:r w:rsidR="00D447AF">
        <w:t xml:space="preserve"> </w:t>
      </w:r>
      <w:r w:rsidR="00E7201F">
        <w:t>phẳng lặng trôi qua, nh</w:t>
      </w:r>
      <w:r w:rsidR="00E7201F">
        <w:rPr>
          <w:rFonts w:hint="eastAsia"/>
        </w:rPr>
        <w:t>ư</w:t>
      </w:r>
      <w:r w:rsidR="00E7201F">
        <w:t>ng có ng</w:t>
      </w:r>
      <w:r w:rsidR="00E7201F">
        <w:rPr>
          <w:rFonts w:hint="eastAsia"/>
        </w:rPr>
        <w:t>ư</w:t>
      </w:r>
      <w:r w:rsidR="00E7201F">
        <w:t>ời lại lo lắng, bồn chồn về những biến chuyển đang xảy ra, lúc nào họ cũng muốn ti</w:t>
      </w:r>
      <w:r w:rsidR="00E7201F">
        <w:rPr>
          <w:rFonts w:hint="eastAsia"/>
        </w:rPr>
        <w:t>ê</w:t>
      </w:r>
      <w:r w:rsidR="00E7201F">
        <w:t>n đoán, đi tr</w:t>
      </w:r>
      <w:r w:rsidR="00E7201F">
        <w:rPr>
          <w:rFonts w:hint="eastAsia"/>
        </w:rPr>
        <w:t>ư</w:t>
      </w:r>
      <w:r w:rsidR="00E7201F">
        <w:t>ớc vấn đề, cho rằng chuyện gì mình cũng rõ ràng, t</w:t>
      </w:r>
      <w:r w:rsidR="00E7201F">
        <w:rPr>
          <w:rFonts w:hint="eastAsia"/>
        </w:rPr>
        <w:t>ư</w:t>
      </w:r>
      <w:r w:rsidR="00E7201F">
        <w:t>ờng tận. Đối với hạng ng</w:t>
      </w:r>
      <w:r w:rsidR="00E7201F">
        <w:rPr>
          <w:rFonts w:hint="eastAsia"/>
        </w:rPr>
        <w:t>ư</w:t>
      </w:r>
      <w:r w:rsidR="00E7201F">
        <w:t>ời nầy, ng</w:t>
      </w:r>
      <w:r w:rsidR="00E7201F">
        <w:rPr>
          <w:rFonts w:hint="eastAsia"/>
        </w:rPr>
        <w:t>ư</w:t>
      </w:r>
      <w:r w:rsidR="00E7201F">
        <w:t>ời bình dân đã dùng hình ảnh con chó săn để ám chỉ:</w:t>
      </w:r>
    </w:p>
    <w:p w:rsidR="00E7201F" w:rsidRDefault="00D447AF" w:rsidP="00643B8F">
      <w:pPr>
        <w:pStyle w:val="NoSpacing"/>
      </w:pPr>
      <w:r>
        <w:t xml:space="preserve">       </w:t>
      </w:r>
      <w:r w:rsidR="00E7201F">
        <w:t>Chó chạy tr</w:t>
      </w:r>
      <w:r w:rsidR="00E7201F">
        <w:rPr>
          <w:rFonts w:hint="eastAsia"/>
        </w:rPr>
        <w:t>ư</w:t>
      </w:r>
      <w:r w:rsidR="00E7201F">
        <w:t>ớc mang.</w:t>
      </w:r>
    </w:p>
    <w:p w:rsidR="00643B8F" w:rsidRDefault="00643B8F" w:rsidP="00643B8F">
      <w:pPr>
        <w:ind w:firstLine="0"/>
      </w:pPr>
      <w:r>
        <w:t>h</w:t>
      </w:r>
      <w:r w:rsidR="00E7201F">
        <w:t>oặc</w:t>
      </w:r>
      <w:r>
        <w:t xml:space="preserve"> </w:t>
      </w:r>
    </w:p>
    <w:p w:rsidR="00E7201F" w:rsidRDefault="00E7201F" w:rsidP="00643B8F">
      <w:pPr>
        <w:pStyle w:val="NoSpacing"/>
      </w:pPr>
      <w:r>
        <w:t>Mũi thính nh</w:t>
      </w:r>
      <w:r>
        <w:rPr>
          <w:rFonts w:hint="eastAsia"/>
        </w:rPr>
        <w:t>ư</w:t>
      </w:r>
      <w:r>
        <w:t xml:space="preserve"> chó đòi.</w:t>
      </w:r>
    </w:p>
    <w:p w:rsidR="00E7201F" w:rsidRDefault="00E7201F" w:rsidP="00E7201F">
      <w:r>
        <w:t xml:space="preserve"> Câu tục ngữ nầy có thể không hoàn toàn đúng 100% vì khi săn bắn con chó có thể chạy tr</w:t>
      </w:r>
      <w:r>
        <w:rPr>
          <w:rFonts w:hint="eastAsia"/>
        </w:rPr>
        <w:t>ư</w:t>
      </w:r>
      <w:r>
        <w:t>ớc để đón con vật, chứ không nhất thiết phải chạy sau để r</w:t>
      </w:r>
      <w:r>
        <w:rPr>
          <w:rFonts w:hint="eastAsia"/>
        </w:rPr>
        <w:t>ư</w:t>
      </w:r>
      <w:r>
        <w:t>ợt đuổi con vật.</w:t>
      </w:r>
    </w:p>
    <w:p w:rsidR="00E7201F" w:rsidRDefault="00E7201F" w:rsidP="00E7201F">
      <w:r>
        <w:t xml:space="preserve"> </w:t>
      </w:r>
      <w:r w:rsidRPr="001F17E7">
        <w:rPr>
          <w:b/>
          <w:i/>
        </w:rPr>
        <w:t>Chó ngáp phải ruồi</w:t>
      </w:r>
      <w:r>
        <w:t>: Ý nói ai đó gặp đ</w:t>
      </w:r>
      <w:r>
        <w:rPr>
          <w:rFonts w:hint="eastAsia"/>
        </w:rPr>
        <w:t>ư</w:t>
      </w:r>
      <w:r>
        <w:t xml:space="preserve">ợc sự may mắn trong cuộc sống, điều đó chỉ là sự may mắn ngẫu nhiên, </w:t>
      </w:r>
      <w:proofErr w:type="gramStart"/>
      <w:r>
        <w:t>chứ</w:t>
      </w:r>
      <w:proofErr w:type="gramEnd"/>
      <w:r>
        <w:t xml:space="preserve"> không phải do tài ba hoặc một sự lựa chọn chính đáng. Thời nay vấn đề sổ số, nếu ai trúng số cũng chỉ là sự may mắn ngẫu nhiên chứ không phải do tài năng chọn số.</w:t>
      </w:r>
    </w:p>
    <w:p w:rsidR="00643B8F" w:rsidRDefault="00E7201F" w:rsidP="00E7201F">
      <w:r>
        <w:t xml:space="preserve"> Xã hội đã thay đổi nhiều, có nhiều phong tục tập quán trong xã hội c</w:t>
      </w:r>
      <w:r w:rsidR="00643B8F">
        <w:t>ũ</w:t>
      </w:r>
      <w:r>
        <w:t xml:space="preserve"> không còn tồn tại trong xã hội hôm nay, chẳng hạn tục làm rể hoặc ở rể. Cũng nên phân biệt hai từ ngữ nầy. Làm rể tức là lúc ng</w:t>
      </w:r>
      <w:r>
        <w:rPr>
          <w:rFonts w:hint="eastAsia"/>
        </w:rPr>
        <w:t>ư</w:t>
      </w:r>
      <w:r>
        <w:t>ời con trai ch</w:t>
      </w:r>
      <w:r>
        <w:rPr>
          <w:rFonts w:hint="eastAsia"/>
        </w:rPr>
        <w:t>ư</w:t>
      </w:r>
      <w:r>
        <w:t>a c</w:t>
      </w:r>
      <w:r>
        <w:rPr>
          <w:rFonts w:hint="eastAsia"/>
        </w:rPr>
        <w:t>ư</w:t>
      </w:r>
      <w:r>
        <w:t>ới cô gái, nh</w:t>
      </w:r>
      <w:r>
        <w:rPr>
          <w:rFonts w:hint="eastAsia"/>
        </w:rPr>
        <w:t>ư</w:t>
      </w:r>
      <w:r>
        <w:t>ng trong một khỏang thời gian nào đó phải sống trong nhà ng</w:t>
      </w:r>
      <w:r>
        <w:rPr>
          <w:rFonts w:hint="eastAsia"/>
        </w:rPr>
        <w:t>ư</w:t>
      </w:r>
      <w:r>
        <w:t>ời vợ t</w:t>
      </w:r>
      <w:r>
        <w:rPr>
          <w:rFonts w:hint="eastAsia"/>
        </w:rPr>
        <w:t>ươ</w:t>
      </w:r>
      <w:r>
        <w:t>ng lai để cha mẹ cô gái, hoặc</w:t>
      </w:r>
      <w:r w:rsidR="00D447AF">
        <w:t xml:space="preserve"> </w:t>
      </w:r>
      <w:r>
        <w:t>chính cô gái tìm hiểu</w:t>
      </w:r>
      <w:r w:rsidR="00D447AF">
        <w:t xml:space="preserve"> </w:t>
      </w:r>
      <w:r>
        <w:t>về ng</w:t>
      </w:r>
      <w:r>
        <w:rPr>
          <w:rFonts w:hint="eastAsia"/>
        </w:rPr>
        <w:t>ư</w:t>
      </w:r>
      <w:r>
        <w:t>ời chồng, ng</w:t>
      </w:r>
      <w:r>
        <w:rPr>
          <w:rFonts w:hint="eastAsia"/>
        </w:rPr>
        <w:t>ư</w:t>
      </w:r>
      <w:r>
        <w:t>ời rể t</w:t>
      </w:r>
      <w:r>
        <w:rPr>
          <w:rFonts w:hint="eastAsia"/>
        </w:rPr>
        <w:t>ươ</w:t>
      </w:r>
      <w:r>
        <w:t>ng lai của mình, đây giống nh</w:t>
      </w:r>
      <w:r>
        <w:rPr>
          <w:rFonts w:hint="eastAsia"/>
        </w:rPr>
        <w:t>ư</w:t>
      </w:r>
      <w:r>
        <w:t xml:space="preserve"> là thời gian huấn nhục trong các quân tr</w:t>
      </w:r>
      <w:r>
        <w:rPr>
          <w:rFonts w:hint="eastAsia"/>
        </w:rPr>
        <w:t>ư</w:t>
      </w:r>
      <w:r>
        <w:t xml:space="preserve">ờng ngày nay. </w:t>
      </w:r>
    </w:p>
    <w:p w:rsidR="00643B8F" w:rsidRDefault="00E7201F" w:rsidP="00E7201F">
      <w:r>
        <w:t>Còn ở rể tức là cô gái c</w:t>
      </w:r>
      <w:r>
        <w:rPr>
          <w:rFonts w:hint="eastAsia"/>
        </w:rPr>
        <w:t>ư</w:t>
      </w:r>
      <w:r>
        <w:t>ới chồng. Khi đã thành vợ chồng cô gái không về phía nhà chồng, trái lại ng</w:t>
      </w:r>
      <w:r>
        <w:rPr>
          <w:rFonts w:hint="eastAsia"/>
        </w:rPr>
        <w:t>ư</w:t>
      </w:r>
      <w:r>
        <w:t>ời chồng về ở trong gia đình của ng</w:t>
      </w:r>
      <w:r>
        <w:rPr>
          <w:rFonts w:hint="eastAsia"/>
        </w:rPr>
        <w:t>ư</w:t>
      </w:r>
      <w:r>
        <w:t xml:space="preserve">ời vợ. Đây là tục ở rể. </w:t>
      </w:r>
    </w:p>
    <w:p w:rsidR="00E7201F" w:rsidRDefault="00E7201F" w:rsidP="00E7201F">
      <w:r>
        <w:t>Thân phận của ng</w:t>
      </w:r>
      <w:r>
        <w:rPr>
          <w:rFonts w:hint="eastAsia"/>
        </w:rPr>
        <w:t>ư</w:t>
      </w:r>
      <w:r>
        <w:t>ời làm rể hay ở rể thời x</w:t>
      </w:r>
      <w:r>
        <w:rPr>
          <w:rFonts w:hint="eastAsia"/>
        </w:rPr>
        <w:t>ư</w:t>
      </w:r>
      <w:r>
        <w:t>a thật chua xót và đắng cay chỉ vì cha mẹ vợ muốn dùng sức lao động của ng</w:t>
      </w:r>
      <w:r>
        <w:rPr>
          <w:rFonts w:hint="eastAsia"/>
        </w:rPr>
        <w:t>ư</w:t>
      </w:r>
      <w:r>
        <w:t>ời rể để góp công vào việc đồng áng, vì vậy có câu:</w:t>
      </w:r>
    </w:p>
    <w:p w:rsidR="00E7201F" w:rsidRDefault="00E7201F" w:rsidP="00643B8F">
      <w:pPr>
        <w:pStyle w:val="NoSpacing"/>
      </w:pPr>
      <w:r>
        <w:t>Trai ở nhà vợ nh</w:t>
      </w:r>
      <w:r>
        <w:rPr>
          <w:rFonts w:hint="eastAsia"/>
        </w:rPr>
        <w:t>ư</w:t>
      </w:r>
      <w:r>
        <w:t xml:space="preserve"> chó ở gầm chạn.</w:t>
      </w:r>
    </w:p>
    <w:p w:rsidR="00E7201F" w:rsidRDefault="00E7201F" w:rsidP="00643B8F">
      <w:pPr>
        <w:pStyle w:val="TopNormal"/>
      </w:pPr>
      <w:r>
        <w:t xml:space="preserve"> Và thảm cảnh</w:t>
      </w:r>
      <w:r w:rsidR="00D447AF">
        <w:t xml:space="preserve"> </w:t>
      </w:r>
      <w:r>
        <w:t>của chàng trai làm rể đ</w:t>
      </w:r>
      <w:r>
        <w:rPr>
          <w:rFonts w:hint="eastAsia"/>
        </w:rPr>
        <w:t>ư</w:t>
      </w:r>
      <w:r>
        <w:t>ợc ng</w:t>
      </w:r>
      <w:r>
        <w:rPr>
          <w:rFonts w:hint="eastAsia"/>
        </w:rPr>
        <w:t>ư</w:t>
      </w:r>
      <w:r>
        <w:t>ời bình dân mô tả nh</w:t>
      </w:r>
      <w:r>
        <w:rPr>
          <w:rFonts w:hint="eastAsia"/>
        </w:rPr>
        <w:t>ư</w:t>
      </w:r>
      <w:r>
        <w:t xml:space="preserve"> sau:</w:t>
      </w:r>
    </w:p>
    <w:p w:rsidR="00E7201F" w:rsidRDefault="00E7201F" w:rsidP="00643B8F">
      <w:pPr>
        <w:pStyle w:val="NoSpacing"/>
      </w:pPr>
      <w:r>
        <w:t>Công anh làm rể ch</w:t>
      </w:r>
      <w:r>
        <w:rPr>
          <w:rFonts w:hint="eastAsia"/>
        </w:rPr>
        <w:t>ươ</w:t>
      </w:r>
      <w:r>
        <w:t>ng đài,</w:t>
      </w:r>
    </w:p>
    <w:p w:rsidR="00E7201F" w:rsidRDefault="00E7201F" w:rsidP="00643B8F">
      <w:pPr>
        <w:pStyle w:val="NoSpacing"/>
      </w:pPr>
      <w:r>
        <w:t>Ăn hết m</w:t>
      </w:r>
      <w:r>
        <w:rPr>
          <w:rFonts w:hint="eastAsia"/>
        </w:rPr>
        <w:t>ư</w:t>
      </w:r>
      <w:r>
        <w:t>ời một</w:t>
      </w:r>
      <w:r w:rsidR="00D447AF">
        <w:t>,</w:t>
      </w:r>
      <w:r>
        <w:t xml:space="preserve"> m</w:t>
      </w:r>
      <w:r>
        <w:rPr>
          <w:rFonts w:hint="eastAsia"/>
        </w:rPr>
        <w:t>ư</w:t>
      </w:r>
      <w:r>
        <w:t>ời hai vại cà.</w:t>
      </w:r>
    </w:p>
    <w:p w:rsidR="00E7201F" w:rsidRDefault="00E7201F" w:rsidP="00643B8F">
      <w:pPr>
        <w:pStyle w:val="NoSpacing"/>
      </w:pPr>
      <w:r>
        <w:t>Giếng đâu thì dắt anh ra,</w:t>
      </w:r>
    </w:p>
    <w:p w:rsidR="00E7201F" w:rsidRDefault="00E7201F" w:rsidP="00643B8F">
      <w:pPr>
        <w:pStyle w:val="NoSpacing"/>
      </w:pPr>
      <w:r>
        <w:t>Không thì anh chết với vại cà nhà em.</w:t>
      </w:r>
    </w:p>
    <w:p w:rsidR="00E7201F" w:rsidRDefault="00E7201F" w:rsidP="00643B8F">
      <w:pPr>
        <w:pStyle w:val="TopNormal"/>
      </w:pPr>
      <w:r>
        <w:t>Qua câu ca dao trên, chúng ta nhận ra nỗi khổ cực của ng</w:t>
      </w:r>
      <w:r>
        <w:rPr>
          <w:rFonts w:hint="eastAsia"/>
        </w:rPr>
        <w:t>ư</w:t>
      </w:r>
      <w:r>
        <w:t>ời rể nghèo khi ch</w:t>
      </w:r>
      <w:r>
        <w:rPr>
          <w:rFonts w:hint="eastAsia"/>
        </w:rPr>
        <w:t>ư</w:t>
      </w:r>
      <w:r>
        <w:t>a c</w:t>
      </w:r>
      <w:r>
        <w:rPr>
          <w:rFonts w:hint="eastAsia"/>
        </w:rPr>
        <w:t>ư</w:t>
      </w:r>
      <w:r>
        <w:t>ới đ</w:t>
      </w:r>
      <w:r>
        <w:rPr>
          <w:rFonts w:hint="eastAsia"/>
        </w:rPr>
        <w:t>ư</w:t>
      </w:r>
      <w:r>
        <w:t>ợc vợ. Sống trong gia đình phong kiến chỉ nhìn những điều lợi</w:t>
      </w:r>
      <w:r w:rsidR="00D447AF">
        <w:t xml:space="preserve"> </w:t>
      </w:r>
      <w:r>
        <w:t>tr</w:t>
      </w:r>
      <w:r>
        <w:rPr>
          <w:rFonts w:hint="eastAsia"/>
        </w:rPr>
        <w:t>ư</w:t>
      </w:r>
      <w:r>
        <w:t>ớc mắt mà đánh mất hạnh phúc của đời sống đôi lứa:</w:t>
      </w:r>
    </w:p>
    <w:p w:rsidR="00E7201F" w:rsidRDefault="00E7201F" w:rsidP="00643B8F">
      <w:pPr>
        <w:pStyle w:val="NoSpacing"/>
      </w:pPr>
      <w:r>
        <w:t>Trời m</w:t>
      </w:r>
      <w:r>
        <w:rPr>
          <w:rFonts w:hint="eastAsia"/>
        </w:rPr>
        <w:t>ư</w:t>
      </w:r>
      <w:r>
        <w:t>a ch</w:t>
      </w:r>
      <w:r>
        <w:rPr>
          <w:rFonts w:hint="eastAsia"/>
        </w:rPr>
        <w:t>ư</w:t>
      </w:r>
      <w:r>
        <w:t>a trớt lá khoai,</w:t>
      </w:r>
    </w:p>
    <w:p w:rsidR="00E7201F" w:rsidRDefault="00E7201F" w:rsidP="00643B8F">
      <w:pPr>
        <w:pStyle w:val="NoSpacing"/>
      </w:pPr>
      <w:r>
        <w:t>Công anh làm rể đã hai năm ròng.</w:t>
      </w:r>
    </w:p>
    <w:p w:rsidR="00E7201F" w:rsidRDefault="00E7201F" w:rsidP="00643B8F">
      <w:pPr>
        <w:pStyle w:val="NoSpacing"/>
      </w:pPr>
      <w:r>
        <w:t>Nhà em làm ruộng ngoài đồng,</w:t>
      </w:r>
    </w:p>
    <w:p w:rsidR="00E7201F" w:rsidRDefault="00E7201F" w:rsidP="00643B8F">
      <w:pPr>
        <w:pStyle w:val="NoSpacing"/>
      </w:pPr>
      <w:r>
        <w:t>Bắt anh tát n</w:t>
      </w:r>
      <w:r>
        <w:rPr>
          <w:rFonts w:hint="eastAsia"/>
        </w:rPr>
        <w:t>ư</w:t>
      </w:r>
      <w:r>
        <w:t>ớc cực lòng anh thay.</w:t>
      </w:r>
    </w:p>
    <w:p w:rsidR="00E7201F" w:rsidRDefault="00E7201F" w:rsidP="00643B8F">
      <w:pPr>
        <w:pStyle w:val="NoSpacing"/>
      </w:pPr>
      <w:r>
        <w:t>Tháng chín m</w:t>
      </w:r>
      <w:r>
        <w:rPr>
          <w:rFonts w:hint="eastAsia"/>
        </w:rPr>
        <w:t>ư</w:t>
      </w:r>
      <w:r>
        <w:t>a bụi gió may,</w:t>
      </w:r>
    </w:p>
    <w:p w:rsidR="00E7201F" w:rsidRDefault="00E7201F" w:rsidP="00643B8F">
      <w:pPr>
        <w:pStyle w:val="NoSpacing"/>
      </w:pPr>
      <w:r>
        <w:t>Chắt lấy gàu n</w:t>
      </w:r>
      <w:r>
        <w:rPr>
          <w:rFonts w:hint="eastAsia"/>
        </w:rPr>
        <w:t>ư</w:t>
      </w:r>
      <w:r>
        <w:t>ớc chân tay rụng rời.</w:t>
      </w:r>
    </w:p>
    <w:p w:rsidR="00E7201F" w:rsidRDefault="00E7201F" w:rsidP="00E7201F">
      <w:r>
        <w:t>Thời đại nào thì xã hội cũng đầy dẫy bất công, nhất là xã hội d</w:t>
      </w:r>
      <w:r>
        <w:rPr>
          <w:rFonts w:hint="eastAsia"/>
        </w:rPr>
        <w:t>ư</w:t>
      </w:r>
      <w:r>
        <w:t>ới thời phong kiến thì sự bất công lại càng nhiều. Ng</w:t>
      </w:r>
      <w:r>
        <w:rPr>
          <w:rFonts w:hint="eastAsia"/>
        </w:rPr>
        <w:t>ư</w:t>
      </w:r>
      <w:r>
        <w:t>ời nghèo khó, cô thân, yếu thế, nghèo nàn, túng cực lại càng bị kẻ xấu, bọn quyền lực chèn ép, bốc lột. Hạng ng</w:t>
      </w:r>
      <w:r>
        <w:rPr>
          <w:rFonts w:hint="eastAsia"/>
        </w:rPr>
        <w:t>ư</w:t>
      </w:r>
      <w:r>
        <w:t>ời bất l</w:t>
      </w:r>
      <w:r>
        <w:rPr>
          <w:rFonts w:hint="eastAsia"/>
        </w:rPr>
        <w:t>ươ</w:t>
      </w:r>
      <w:r>
        <w:t>ng tìm đủ mọi cách để chèn ép, làm hại kẻ khốn cùng. Nhìn thấy cảnh bất công đó,ng</w:t>
      </w:r>
      <w:r>
        <w:rPr>
          <w:rFonts w:hint="eastAsia"/>
        </w:rPr>
        <w:t>ư</w:t>
      </w:r>
      <w:r>
        <w:t>ời bình dân</w:t>
      </w:r>
      <w:r w:rsidR="00D447AF">
        <w:t xml:space="preserve"> </w:t>
      </w:r>
      <w:r>
        <w:t>thấp cổ bé họng chỉ ngậm ngùi than lên:</w:t>
      </w:r>
    </w:p>
    <w:p w:rsidR="00E7201F" w:rsidRDefault="00E7201F" w:rsidP="00643B8F">
      <w:pPr>
        <w:pStyle w:val="NoSpacing"/>
      </w:pPr>
      <w:r>
        <w:t>Chó cắn áo rách.</w:t>
      </w:r>
    </w:p>
    <w:p w:rsidR="00E7201F" w:rsidRDefault="00E7201F" w:rsidP="00643B8F">
      <w:pPr>
        <w:pStyle w:val="TopNormal"/>
      </w:pPr>
      <w:r>
        <w:t>Trong đời ít nhất là một lần, chúng ta đã trông thấy con voi. Đây là một con vật to cao, muốn lên l</w:t>
      </w:r>
      <w:r>
        <w:rPr>
          <w:rFonts w:hint="eastAsia"/>
        </w:rPr>
        <w:t>ư</w:t>
      </w:r>
      <w:r>
        <w:t>ng cỡi nó phải là ng</w:t>
      </w:r>
      <w:r>
        <w:rPr>
          <w:rFonts w:hint="eastAsia"/>
        </w:rPr>
        <w:t>ư</w:t>
      </w:r>
      <w:r>
        <w:t>ời cao lớn hay phải có ph</w:t>
      </w:r>
      <w:r>
        <w:rPr>
          <w:rFonts w:hint="eastAsia"/>
        </w:rPr>
        <w:t>ươ</w:t>
      </w:r>
      <w:r>
        <w:t>ng tiện mới trèo lên l</w:t>
      </w:r>
      <w:r>
        <w:rPr>
          <w:rFonts w:hint="eastAsia"/>
        </w:rPr>
        <w:t>ư</w:t>
      </w:r>
      <w:r>
        <w:t>ng voi đ</w:t>
      </w:r>
      <w:r>
        <w:rPr>
          <w:rFonts w:hint="eastAsia"/>
        </w:rPr>
        <w:t>ư</w:t>
      </w:r>
      <w:r>
        <w:t>ợc. Trái lại chó là một con vật nhỏ bé,</w:t>
      </w:r>
      <w:r w:rsidR="00643B8F">
        <w:t xml:space="preserve"> </w:t>
      </w:r>
      <w:r>
        <w:t>nếu muốn</w:t>
      </w:r>
      <w:r w:rsidR="00D447AF">
        <w:t xml:space="preserve"> </w:t>
      </w:r>
      <w:r>
        <w:t>lên l</w:t>
      </w:r>
      <w:r>
        <w:rPr>
          <w:rFonts w:hint="eastAsia"/>
        </w:rPr>
        <w:t>ư</w:t>
      </w:r>
      <w:r>
        <w:t>ng chó thì rất dễ dàng. Hai hình ảnh thật trái ng</w:t>
      </w:r>
      <w:r>
        <w:rPr>
          <w:rFonts w:hint="eastAsia"/>
        </w:rPr>
        <w:t>ư</w:t>
      </w:r>
      <w:r>
        <w:t>ợc. Lên voi có ý nói là leo lên những địa vị cao trong xã hội, phải có gắng nhiều, phải có đủ điều kiện. Còn ng</w:t>
      </w:r>
      <w:r>
        <w:rPr>
          <w:rFonts w:hint="eastAsia"/>
        </w:rPr>
        <w:t>ư</w:t>
      </w:r>
      <w:r>
        <w:t>ời không có địa vị trong xã hội cũng giống nh</w:t>
      </w:r>
      <w:r>
        <w:rPr>
          <w:rFonts w:hint="eastAsia"/>
        </w:rPr>
        <w:t>ư</w:t>
      </w:r>
      <w:r w:rsidR="00D447AF">
        <w:t xml:space="preserve"> </w:t>
      </w:r>
      <w:r>
        <w:t>trèo lên l</w:t>
      </w:r>
      <w:r>
        <w:rPr>
          <w:rFonts w:hint="eastAsia"/>
        </w:rPr>
        <w:t>ư</w:t>
      </w:r>
      <w:r>
        <w:t>ng chó vậy. Một ng</w:t>
      </w:r>
      <w:r>
        <w:rPr>
          <w:rFonts w:hint="eastAsia"/>
        </w:rPr>
        <w:t>ư</w:t>
      </w:r>
      <w:r>
        <w:t>ời sa c</w:t>
      </w:r>
      <w:r>
        <w:rPr>
          <w:rFonts w:hint="eastAsia"/>
        </w:rPr>
        <w:t>ơ</w:t>
      </w:r>
      <w:r>
        <w:t xml:space="preserve"> thất thế, đang có chức t</w:t>
      </w:r>
      <w:r>
        <w:rPr>
          <w:rFonts w:hint="eastAsia"/>
        </w:rPr>
        <w:t>ư</w:t>
      </w:r>
      <w:r>
        <w:t>ớc, địa vi, đang giàu sang phú quý bổng trở nên tay không, đang làm chủ trở nên làm tớ. Gặp hoàn cảnh nh</w:t>
      </w:r>
      <w:r>
        <w:rPr>
          <w:rFonts w:hint="eastAsia"/>
        </w:rPr>
        <w:t>ư</w:t>
      </w:r>
      <w:r>
        <w:t xml:space="preserve"> thế tục ngữ Việt </w:t>
      </w:r>
      <w:r w:rsidR="006A4DAA">
        <w:t>Nam</w:t>
      </w:r>
      <w:r>
        <w:t xml:space="preserve"> viết:</w:t>
      </w:r>
    </w:p>
    <w:p w:rsidR="00E7201F" w:rsidRDefault="00E7201F" w:rsidP="00643B8F">
      <w:pPr>
        <w:pStyle w:val="NoSpacing"/>
      </w:pPr>
      <w:r>
        <w:t>Lên voi xuống chó.</w:t>
      </w:r>
    </w:p>
    <w:p w:rsidR="00E7201F" w:rsidRDefault="00E7201F" w:rsidP="00643B8F">
      <w:pPr>
        <w:pStyle w:val="TopNormal"/>
      </w:pPr>
      <w:r>
        <w:t>Đất n</w:t>
      </w:r>
      <w:r>
        <w:rPr>
          <w:rFonts w:hint="eastAsia"/>
        </w:rPr>
        <w:t>ư</w:t>
      </w:r>
      <w:r>
        <w:t>ớc nào cũng có những vùng đất đai màu m</w:t>
      </w:r>
      <w:r w:rsidR="00643B8F">
        <w:t>ỡ</w:t>
      </w:r>
      <w:r>
        <w:t>, phì nhiều,</w:t>
      </w:r>
      <w:r w:rsidR="00643B8F">
        <w:t xml:space="preserve"> </w:t>
      </w:r>
      <w:r>
        <w:t>rất ích lợi cho việc canh nông, hoa màu tốt t</w:t>
      </w:r>
      <w:r>
        <w:rPr>
          <w:rFonts w:hint="eastAsia"/>
        </w:rPr>
        <w:t>ươ</w:t>
      </w:r>
      <w:r>
        <w:t>i, mức thu hoạch cao. Đó là điều may mắn cho dân tình vùng đó. Nh</w:t>
      </w:r>
      <w:r>
        <w:rPr>
          <w:rFonts w:hint="eastAsia"/>
        </w:rPr>
        <w:t>ư</w:t>
      </w:r>
      <w:r>
        <w:t>ng trái lại có những vùng khô khan, cằn cội, thiếu n</w:t>
      </w:r>
      <w:r>
        <w:rPr>
          <w:rFonts w:hint="eastAsia"/>
        </w:rPr>
        <w:t>ư</w:t>
      </w:r>
      <w:r>
        <w:t>ớc, đất toàn sỏi đá không thuận lợi cho việc canh nông. Gặp những vùng khô khan nh</w:t>
      </w:r>
      <w:r>
        <w:rPr>
          <w:rFonts w:hint="eastAsia"/>
        </w:rPr>
        <w:t>ư</w:t>
      </w:r>
      <w:r>
        <w:t xml:space="preserve"> vậy, ng</w:t>
      </w:r>
      <w:r>
        <w:rPr>
          <w:rFonts w:hint="eastAsia"/>
        </w:rPr>
        <w:t>ư</w:t>
      </w:r>
      <w:r>
        <w:t>ời ta than vãn:</w:t>
      </w:r>
    </w:p>
    <w:p w:rsidR="00E7201F" w:rsidRDefault="00E7201F" w:rsidP="00643B8F">
      <w:pPr>
        <w:pStyle w:val="NoSpacing"/>
      </w:pPr>
      <w:r>
        <w:t>Chó ăn đá, gà ăn sỏi.</w:t>
      </w:r>
    </w:p>
    <w:p w:rsidR="00E7201F" w:rsidRDefault="00E7201F" w:rsidP="00643B8F">
      <w:pPr>
        <w:pStyle w:val="TopNormal"/>
      </w:pPr>
      <w:r>
        <w:t xml:space="preserve"> Trong cuộc sống hằng ngày, chúng ta không sống riêng rẽ cho mình mà phải sống hợp đoàn với nhiều ng</w:t>
      </w:r>
      <w:r>
        <w:rPr>
          <w:rFonts w:hint="eastAsia"/>
        </w:rPr>
        <w:t>ư</w:t>
      </w:r>
      <w:r>
        <w:t>ời khác. Chúng ta phải trao đổi, đối thoại với mọi từng lớp ng</w:t>
      </w:r>
      <w:r>
        <w:rPr>
          <w:rFonts w:hint="eastAsia"/>
        </w:rPr>
        <w:t>ư</w:t>
      </w:r>
      <w:r>
        <w:t>ời trong xã hội. Vì vậy trong lời nói, hành động phải luôn cẩn thận. Đừng vì những lời nói, hành động mà làm mất lòng ng</w:t>
      </w:r>
      <w:r>
        <w:rPr>
          <w:rFonts w:hint="eastAsia"/>
        </w:rPr>
        <w:t>ư</w:t>
      </w:r>
      <w:r>
        <w:t>ời khác. Để căn dặn việc nầy ca dao có câu:</w:t>
      </w:r>
    </w:p>
    <w:p w:rsidR="00E7201F" w:rsidRDefault="007B6165" w:rsidP="007B6165">
      <w:pPr>
        <w:pStyle w:val="NoSpacing"/>
      </w:pPr>
      <w:r>
        <w:t xml:space="preserve"> </w:t>
      </w:r>
      <w:r w:rsidR="00E7201F">
        <w:t>Lời nói chẳng mất tiền mua,</w:t>
      </w:r>
    </w:p>
    <w:p w:rsidR="00E7201F" w:rsidRDefault="00E7201F" w:rsidP="007B6165">
      <w:pPr>
        <w:pStyle w:val="NoSpacing"/>
      </w:pPr>
      <w:r>
        <w:t>Lựa lời mà nói cho vừa lòng nhau.</w:t>
      </w:r>
    </w:p>
    <w:p w:rsidR="00E7201F" w:rsidRDefault="00E7201F" w:rsidP="007B6165">
      <w:pPr>
        <w:pStyle w:val="TopNormal"/>
      </w:pPr>
      <w:r>
        <w:t xml:space="preserve"> Cũng trong chiều h</w:t>
      </w:r>
      <w:r>
        <w:rPr>
          <w:rFonts w:hint="eastAsia"/>
        </w:rPr>
        <w:t>ư</w:t>
      </w:r>
      <w:r>
        <w:t>ớng đó, ng</w:t>
      </w:r>
      <w:r>
        <w:rPr>
          <w:rFonts w:hint="eastAsia"/>
        </w:rPr>
        <w:t>ư</w:t>
      </w:r>
      <w:r>
        <w:t>ời bình dân khuyên khi nói năng, hành động</w:t>
      </w:r>
      <w:r w:rsidR="00D447AF">
        <w:t xml:space="preserve"> </w:t>
      </w:r>
      <w:r>
        <w:t>phải suy tính cẩn thân tr</w:t>
      </w:r>
      <w:r>
        <w:rPr>
          <w:rFonts w:hint="eastAsia"/>
        </w:rPr>
        <w:t>ư</w:t>
      </w:r>
      <w:r>
        <w:t>ớc khi hành động hoặc phát ngôn:</w:t>
      </w:r>
      <w:r w:rsidR="00D447AF">
        <w:t xml:space="preserve"> </w:t>
      </w:r>
      <w:r>
        <w:t xml:space="preserve"> </w:t>
      </w:r>
    </w:p>
    <w:p w:rsidR="00E7201F" w:rsidRDefault="00E7201F" w:rsidP="007B6165">
      <w:pPr>
        <w:pStyle w:val="NoSpacing"/>
      </w:pPr>
      <w:r>
        <w:t>Đánh chó phải ngó chủ.</w:t>
      </w:r>
    </w:p>
    <w:p w:rsidR="00E7201F" w:rsidRDefault="00E7201F" w:rsidP="007B6165">
      <w:pPr>
        <w:pStyle w:val="TopNormal"/>
      </w:pPr>
      <w:r>
        <w:t>Sống trong xã hội văn minh hôm nay, giao thông không còn là vấn đề khó khăn, vì có máy chỉ đ</w:t>
      </w:r>
      <w:r>
        <w:rPr>
          <w:rFonts w:hint="eastAsia"/>
        </w:rPr>
        <w:t>ư</w:t>
      </w:r>
      <w:r>
        <w:t>ờng, có bản đồ h</w:t>
      </w:r>
      <w:r>
        <w:rPr>
          <w:rFonts w:hint="eastAsia"/>
        </w:rPr>
        <w:t>ư</w:t>
      </w:r>
      <w:r>
        <w:t>ớng dẫn, còn ngày x</w:t>
      </w:r>
      <w:r>
        <w:rPr>
          <w:rFonts w:hint="eastAsia"/>
        </w:rPr>
        <w:t>ư</w:t>
      </w:r>
      <w:r>
        <w:t>a, lúc khoa học ch</w:t>
      </w:r>
      <w:r>
        <w:rPr>
          <w:rFonts w:hint="eastAsia"/>
        </w:rPr>
        <w:t>ư</w:t>
      </w:r>
      <w:r>
        <w:t>a phát triển, giao thông còn hạn chế, lạc đ</w:t>
      </w:r>
      <w:r>
        <w:rPr>
          <w:rFonts w:hint="eastAsia"/>
        </w:rPr>
        <w:t>ư</w:t>
      </w:r>
      <w:r>
        <w:t>ờng là chuyện xảy ra hằng ngày. Nếu sống ở thành phố thì còn có thể có h</w:t>
      </w:r>
      <w:r>
        <w:rPr>
          <w:rFonts w:hint="eastAsia"/>
        </w:rPr>
        <w:t>ư</w:t>
      </w:r>
      <w:r>
        <w:t>ớng dẫn viên, có nhân viên giao thông h</w:t>
      </w:r>
      <w:r>
        <w:rPr>
          <w:rFonts w:hint="eastAsia"/>
        </w:rPr>
        <w:t>ư</w:t>
      </w:r>
      <w:r>
        <w:t>ớng dẫn, nh</w:t>
      </w:r>
      <w:r>
        <w:rPr>
          <w:rFonts w:hint="eastAsia"/>
        </w:rPr>
        <w:t>ư</w:t>
      </w:r>
      <w:r>
        <w:t>ng nếu sống ở vùng quê hẻo lánh thì chỉ mò mẫm hoặc dùng</w:t>
      </w:r>
      <w:r w:rsidR="00D447AF">
        <w:t xml:space="preserve"> </w:t>
      </w:r>
      <w:r>
        <w:t>trí nhớ hoăc sự kinh nghiệm để tìm h</w:t>
      </w:r>
      <w:r>
        <w:rPr>
          <w:rFonts w:hint="eastAsia"/>
        </w:rPr>
        <w:t>ư</w:t>
      </w:r>
      <w:r>
        <w:t>ớng.</w:t>
      </w:r>
      <w:r w:rsidR="00D447AF">
        <w:t xml:space="preserve"> </w:t>
      </w:r>
      <w:r>
        <w:t>Trong số các con vật đ</w:t>
      </w:r>
      <w:r>
        <w:rPr>
          <w:rFonts w:hint="eastAsia"/>
        </w:rPr>
        <w:t>ư</w:t>
      </w:r>
      <w:r>
        <w:t>ợc nuôi trong nhà chó và trâu là hai loại có trí nhớ khá giỏi nên khi lạc đ</w:t>
      </w:r>
      <w:r>
        <w:rPr>
          <w:rFonts w:hint="eastAsia"/>
        </w:rPr>
        <w:t>ư</w:t>
      </w:r>
      <w:r>
        <w:t>ờng ng</w:t>
      </w:r>
      <w:r>
        <w:rPr>
          <w:rFonts w:hint="eastAsia"/>
        </w:rPr>
        <w:t>ư</w:t>
      </w:r>
      <w:r>
        <w:t>ời ta th</w:t>
      </w:r>
      <w:r>
        <w:rPr>
          <w:rFonts w:hint="eastAsia"/>
        </w:rPr>
        <w:t>ư</w:t>
      </w:r>
      <w:r>
        <w:t>ờng tìm chúng để làm h</w:t>
      </w:r>
      <w:r>
        <w:rPr>
          <w:rFonts w:hint="eastAsia"/>
        </w:rPr>
        <w:t>ư</w:t>
      </w:r>
      <w:r>
        <w:t xml:space="preserve">ớng dẫn, vì thế tục ngữ Việt </w:t>
      </w:r>
      <w:r w:rsidR="006A4DAA">
        <w:t>Nam</w:t>
      </w:r>
      <w:r>
        <w:t xml:space="preserve"> có câu:</w:t>
      </w:r>
    </w:p>
    <w:p w:rsidR="00E7201F" w:rsidRDefault="00E7201F" w:rsidP="007B6165">
      <w:pPr>
        <w:pStyle w:val="NoSpacing"/>
      </w:pPr>
      <w:r>
        <w:t>Lạc đ</w:t>
      </w:r>
      <w:r>
        <w:rPr>
          <w:rFonts w:hint="eastAsia"/>
        </w:rPr>
        <w:t>ư</w:t>
      </w:r>
      <w:r>
        <w:t>ờng nắm đuôi chó,</w:t>
      </w:r>
    </w:p>
    <w:p w:rsidR="00E7201F" w:rsidRDefault="00E7201F" w:rsidP="007B6165">
      <w:pPr>
        <w:pStyle w:val="NoSpacing"/>
      </w:pPr>
      <w:r>
        <w:t>Lạc ngõ nắm đuôi trâu.</w:t>
      </w:r>
    </w:p>
    <w:p w:rsidR="00E7201F" w:rsidRDefault="00E7201F" w:rsidP="007B6165">
      <w:pPr>
        <w:pStyle w:val="TopNormal"/>
      </w:pPr>
      <w:r>
        <w:t>Trong xã hội, nhất là xã hội d</w:t>
      </w:r>
      <w:r>
        <w:rPr>
          <w:rFonts w:hint="eastAsia"/>
        </w:rPr>
        <w:t>ư</w:t>
      </w:r>
      <w:r>
        <w:t>ới thời phong kiến, bọn c</w:t>
      </w:r>
      <w:r>
        <w:rPr>
          <w:rFonts w:hint="eastAsia"/>
        </w:rPr>
        <w:t>ư</w:t>
      </w:r>
      <w:r>
        <w:t>ờng hào ác bá, những ng</w:t>
      </w:r>
      <w:r>
        <w:rPr>
          <w:rFonts w:hint="eastAsia"/>
        </w:rPr>
        <w:t>ư</w:t>
      </w:r>
      <w:r>
        <w:t>ời có chút quyền lực, địa vị</w:t>
      </w:r>
      <w:r w:rsidR="00D447AF">
        <w:t xml:space="preserve"> </w:t>
      </w:r>
      <w:r>
        <w:t>th</w:t>
      </w:r>
      <w:r>
        <w:rPr>
          <w:rFonts w:hint="eastAsia"/>
        </w:rPr>
        <w:t>ư</w:t>
      </w:r>
      <w:r>
        <w:t>ờng ỷ vào quyền thế của mình rồi bốc lột, chèn ép kẻ d</w:t>
      </w:r>
      <w:r>
        <w:rPr>
          <w:rFonts w:hint="eastAsia"/>
        </w:rPr>
        <w:t>ư</w:t>
      </w:r>
      <w:r>
        <w:t>ới, những kẻ bần cùng, cô thế. Nhìn vào những hoàn cảnh ch</w:t>
      </w:r>
      <w:r>
        <w:rPr>
          <w:rFonts w:hint="eastAsia"/>
        </w:rPr>
        <w:t>ư</w:t>
      </w:r>
      <w:r>
        <w:t>ớng tai, gai mắt nh</w:t>
      </w:r>
      <w:r>
        <w:rPr>
          <w:rFonts w:hint="eastAsia"/>
        </w:rPr>
        <w:t>ư</w:t>
      </w:r>
      <w:r>
        <w:t xml:space="preserve"> thế</w:t>
      </w:r>
      <w:r w:rsidR="00D447AF">
        <w:t>,</w:t>
      </w:r>
      <w:r>
        <w:t xml:space="preserve"> ng</w:t>
      </w:r>
      <w:r>
        <w:rPr>
          <w:rFonts w:hint="eastAsia"/>
        </w:rPr>
        <w:t>ư</w:t>
      </w:r>
      <w:r>
        <w:t>ời bình dân đã liên t</w:t>
      </w:r>
      <w:r>
        <w:rPr>
          <w:rFonts w:hint="eastAsia"/>
        </w:rPr>
        <w:t>ư</w:t>
      </w:r>
      <w:r>
        <w:t>ởng đến hai con vật là chó và gà th</w:t>
      </w:r>
      <w:r>
        <w:rPr>
          <w:rFonts w:hint="eastAsia"/>
        </w:rPr>
        <w:t>ư</w:t>
      </w:r>
      <w:r>
        <w:t>ờng hay dùng n</w:t>
      </w:r>
      <w:r>
        <w:rPr>
          <w:rFonts w:hint="eastAsia"/>
        </w:rPr>
        <w:t>ơ</w:t>
      </w:r>
      <w:r>
        <w:t>i</w:t>
      </w:r>
      <w:r w:rsidR="00D447AF">
        <w:t xml:space="preserve"> </w:t>
      </w:r>
      <w:r>
        <w:t>sinh hoạt của mình để lấn át</w:t>
      </w:r>
      <w:r w:rsidR="00D447AF">
        <w:t xml:space="preserve"> </w:t>
      </w:r>
      <w:r>
        <w:t>những thú vật khác khi đế</w:t>
      </w:r>
      <w:r w:rsidR="007B6165">
        <w:t>n “</w:t>
      </w:r>
      <w:r>
        <w:t>lãnh thổ” của chúng:</w:t>
      </w:r>
    </w:p>
    <w:p w:rsidR="00E7201F" w:rsidRDefault="00E7201F" w:rsidP="007B6165">
      <w:pPr>
        <w:pStyle w:val="NoSpacing"/>
      </w:pPr>
      <w:r>
        <w:t>Chó ỷ thế nhà,</w:t>
      </w:r>
    </w:p>
    <w:p w:rsidR="00E7201F" w:rsidRDefault="00E7201F" w:rsidP="007B6165">
      <w:pPr>
        <w:pStyle w:val="NoSpacing"/>
      </w:pPr>
      <w:r>
        <w:t>Gà ỷ thế v</w:t>
      </w:r>
      <w:r>
        <w:rPr>
          <w:rFonts w:hint="eastAsia"/>
        </w:rPr>
        <w:t>ư</w:t>
      </w:r>
      <w:r>
        <w:t>ờn.</w:t>
      </w:r>
    </w:p>
    <w:p w:rsidR="00E7201F" w:rsidRDefault="00E7201F" w:rsidP="007B6165">
      <w:pPr>
        <w:pStyle w:val="TopNormal"/>
      </w:pPr>
      <w:r>
        <w:t xml:space="preserve"> Trong việc buôn bán làm ăn,</w:t>
      </w:r>
      <w:r w:rsidR="007B6165">
        <w:t xml:space="preserve"> </w:t>
      </w:r>
      <w:r>
        <w:t>việc buôn gian, bán lận không phải là không có trong giới th</w:t>
      </w:r>
      <w:r>
        <w:rPr>
          <w:rFonts w:hint="eastAsia"/>
        </w:rPr>
        <w:t>ươ</w:t>
      </w:r>
      <w:r>
        <w:t>ng tr</w:t>
      </w:r>
      <w:r>
        <w:rPr>
          <w:rFonts w:hint="eastAsia"/>
        </w:rPr>
        <w:t>ư</w:t>
      </w:r>
      <w:r>
        <w:t>ờng. Buôn bán phỉnh phờ, đánh lừa khách hàng, mua rẽ bán đắt, đồ giả hóa thật, thay đổi nhãn hiệu, đổi củ thành mới, đó là điều xảy ra hằng ngày. Nhìn thấy cảnh lừa lọc nầy, cổ nhân đã cảnh cáo ng</w:t>
      </w:r>
      <w:r>
        <w:rPr>
          <w:rFonts w:hint="eastAsia"/>
        </w:rPr>
        <w:t>ư</w:t>
      </w:r>
      <w:r>
        <w:t>ời bán cũng nh</w:t>
      </w:r>
      <w:r>
        <w:rPr>
          <w:rFonts w:hint="eastAsia"/>
        </w:rPr>
        <w:t>ư</w:t>
      </w:r>
      <w:r>
        <w:t xml:space="preserve"> ng</w:t>
      </w:r>
      <w:r>
        <w:rPr>
          <w:rFonts w:hint="eastAsia"/>
        </w:rPr>
        <w:t>ư</w:t>
      </w:r>
      <w:r>
        <w:t>ời mua:</w:t>
      </w:r>
    </w:p>
    <w:p w:rsidR="00E7201F" w:rsidRDefault="00E7201F" w:rsidP="007B6165">
      <w:pPr>
        <w:pStyle w:val="NoSpacing"/>
      </w:pPr>
      <w:r>
        <w:t>Treo đầu dê bán thịt chó.</w:t>
      </w:r>
    </w:p>
    <w:p w:rsidR="00E7201F" w:rsidRDefault="00E7201F" w:rsidP="007B6165">
      <w:pPr>
        <w:pStyle w:val="TopNormal"/>
      </w:pPr>
      <w:r>
        <w:t xml:space="preserve"> Trong cuộc sống, nhiều lúc m</w:t>
      </w:r>
      <w:r>
        <w:rPr>
          <w:rFonts w:hint="eastAsia"/>
        </w:rPr>
        <w:t>ư</w:t>
      </w:r>
      <w:r>
        <w:t>a thuận gió hòa, nhiều điều may mắn xảy đến, nh</w:t>
      </w:r>
      <w:r>
        <w:rPr>
          <w:rFonts w:hint="eastAsia"/>
        </w:rPr>
        <w:t>ư</w:t>
      </w:r>
      <w:r>
        <w:t xml:space="preserve">ng nhiều lúc tai </w:t>
      </w:r>
      <w:r>
        <w:rPr>
          <w:rFonts w:hint="eastAsia"/>
        </w:rPr>
        <w:t>ươ</w:t>
      </w:r>
      <w:r>
        <w:t>ng,</w:t>
      </w:r>
      <w:r w:rsidR="007B6165">
        <w:t xml:space="preserve"> </w:t>
      </w:r>
      <w:r>
        <w:t>khốn khó dồn dập xảy ra, làm cho con ng</w:t>
      </w:r>
      <w:r>
        <w:rPr>
          <w:rFonts w:hint="eastAsia"/>
        </w:rPr>
        <w:t>ư</w:t>
      </w:r>
      <w:r>
        <w:t>ời mang nặng lo âu, buồn phiền, chẳng khác gì ng</w:t>
      </w:r>
      <w:r>
        <w:rPr>
          <w:rFonts w:hint="eastAsia"/>
        </w:rPr>
        <w:t>ư</w:t>
      </w:r>
      <w:r>
        <w:t>ời hành khất khốn khổ lại bị cho cắn, dành mất cây gậy thủ thân hoặc nh</w:t>
      </w:r>
      <w:r>
        <w:rPr>
          <w:rFonts w:hint="eastAsia"/>
        </w:rPr>
        <w:t>ư</w:t>
      </w:r>
      <w:r>
        <w:t xml:space="preserve"> chú mèo què lại bị chó cắn, r</w:t>
      </w:r>
      <w:r>
        <w:rPr>
          <w:rFonts w:hint="eastAsia"/>
        </w:rPr>
        <w:t>ư</w:t>
      </w:r>
      <w:r>
        <w:t>ợt đuổi không có lối thoát:</w:t>
      </w:r>
    </w:p>
    <w:p w:rsidR="00E7201F" w:rsidRDefault="00E7201F" w:rsidP="007B6165">
      <w:pPr>
        <w:pStyle w:val="NoSpacing"/>
      </w:pPr>
      <w:r>
        <w:t>Chó cắn gậy ăn mày</w:t>
      </w:r>
    </w:p>
    <w:p w:rsidR="007B6165" w:rsidRDefault="007B6165" w:rsidP="007B6165">
      <w:pPr>
        <w:ind w:firstLine="0"/>
      </w:pPr>
      <w:r>
        <w:t>h</w:t>
      </w:r>
      <w:r w:rsidR="00E7201F">
        <w:t>oặc</w:t>
      </w:r>
      <w:r w:rsidR="00D447AF">
        <w:t xml:space="preserve">   </w:t>
      </w:r>
      <w:r w:rsidR="00E7201F">
        <w:t xml:space="preserve"> </w:t>
      </w:r>
    </w:p>
    <w:p w:rsidR="00E7201F" w:rsidRDefault="00E7201F" w:rsidP="007B6165">
      <w:pPr>
        <w:pStyle w:val="NoSpacing"/>
      </w:pPr>
      <w:r>
        <w:t>Mèo què phải trận chó đòi.</w:t>
      </w:r>
    </w:p>
    <w:p w:rsidR="00E7201F" w:rsidRDefault="00E7201F" w:rsidP="007B6165">
      <w:pPr>
        <w:pStyle w:val="TopNormal"/>
      </w:pPr>
      <w:r>
        <w:t xml:space="preserve"> Trong gia đình cũng nh</w:t>
      </w:r>
      <w:r>
        <w:rPr>
          <w:rFonts w:hint="eastAsia"/>
        </w:rPr>
        <w:t>ư</w:t>
      </w:r>
      <w:r>
        <w:t xml:space="preserve"> trong các sinh hoạt đoàn thể, lãnh đạo chỉ huy đóng một vai trò rất quan trọng. Có ng</w:t>
      </w:r>
      <w:r>
        <w:rPr>
          <w:rFonts w:hint="eastAsia"/>
        </w:rPr>
        <w:t>ư</w:t>
      </w:r>
      <w:r>
        <w:t>ời nói đ</w:t>
      </w:r>
      <w:r>
        <w:rPr>
          <w:rFonts w:hint="eastAsia"/>
        </w:rPr>
        <w:t>ư</w:t>
      </w:r>
      <w:r>
        <w:t>ợc nhiều ng</w:t>
      </w:r>
      <w:r>
        <w:rPr>
          <w:rFonts w:hint="eastAsia"/>
        </w:rPr>
        <w:t>ư</w:t>
      </w:r>
      <w:r>
        <w:t>ời chú ý theo dõi, trái lại cũng có nhiều ng</w:t>
      </w:r>
      <w:r>
        <w:rPr>
          <w:rFonts w:hint="eastAsia"/>
        </w:rPr>
        <w:t>ư</w:t>
      </w:r>
      <w:r>
        <w:t>ời nói không ai muốn nghe. Nh</w:t>
      </w:r>
      <w:r>
        <w:rPr>
          <w:rFonts w:hint="eastAsia"/>
        </w:rPr>
        <w:t>ư</w:t>
      </w:r>
      <w:r>
        <w:t xml:space="preserve"> trên đã nói ng</w:t>
      </w:r>
      <w:r>
        <w:rPr>
          <w:rFonts w:hint="eastAsia"/>
        </w:rPr>
        <w:t>ư</w:t>
      </w:r>
      <w:r>
        <w:t xml:space="preserve">ời bình dân Việt </w:t>
      </w:r>
      <w:r w:rsidR="006A4DAA">
        <w:t>Nam</w:t>
      </w:r>
      <w:r>
        <w:t xml:space="preserve"> nuôi chó có nhiều mục đích, một trong những mục đích chính là xem v</w:t>
      </w:r>
      <w:r>
        <w:rPr>
          <w:rFonts w:hint="eastAsia"/>
        </w:rPr>
        <w:t>ư</w:t>
      </w:r>
      <w:r>
        <w:t>ờn, giữ nhà. Mỗi lần có ng</w:t>
      </w:r>
      <w:r>
        <w:rPr>
          <w:rFonts w:hint="eastAsia"/>
        </w:rPr>
        <w:t>ư</w:t>
      </w:r>
      <w:r>
        <w:t>ời lạ mặt vào v</w:t>
      </w:r>
      <w:r>
        <w:rPr>
          <w:rFonts w:hint="eastAsia"/>
        </w:rPr>
        <w:t>ư</w:t>
      </w:r>
      <w:r>
        <w:t>ờn là chó sủa inh ỏi. Nh</w:t>
      </w:r>
      <w:r>
        <w:rPr>
          <w:rFonts w:hint="eastAsia"/>
        </w:rPr>
        <w:t>ư</w:t>
      </w:r>
      <w:r>
        <w:t>ng cũng có nhiều lúc không có hình ảnh gì xuất hiện chó vẫn sủa, đó là:</w:t>
      </w:r>
    </w:p>
    <w:p w:rsidR="00E7201F" w:rsidRDefault="00E7201F" w:rsidP="007B6165">
      <w:pPr>
        <w:pStyle w:val="NoSpacing"/>
      </w:pPr>
      <w:r>
        <w:t>Chó sủa v</w:t>
      </w:r>
      <w:r>
        <w:rPr>
          <w:rFonts w:hint="eastAsia"/>
        </w:rPr>
        <w:t>ư</w:t>
      </w:r>
      <w:r>
        <w:t>ờn hoang.</w:t>
      </w:r>
    </w:p>
    <w:p w:rsidR="00E7201F" w:rsidRDefault="00E7201F" w:rsidP="007B6165">
      <w:pPr>
        <w:pStyle w:val="TopNormal"/>
      </w:pPr>
      <w:r>
        <w:t xml:space="preserve"> Chó là loài vật rất gắn bó với con ng</w:t>
      </w:r>
      <w:r>
        <w:rPr>
          <w:rFonts w:hint="eastAsia"/>
        </w:rPr>
        <w:t>ư</w:t>
      </w:r>
      <w:r>
        <w:t>ời, nhất là với chủ của nó. Có những con chó quá hung dữ, hay cắn vặt làm cho ng</w:t>
      </w:r>
      <w:r>
        <w:rPr>
          <w:rFonts w:hint="eastAsia"/>
        </w:rPr>
        <w:t>ư</w:t>
      </w:r>
      <w:r>
        <w:t>ời khác phải sợ hãi, ngay cả ng</w:t>
      </w:r>
      <w:r>
        <w:rPr>
          <w:rFonts w:hint="eastAsia"/>
        </w:rPr>
        <w:t>ư</w:t>
      </w:r>
      <w:r>
        <w:t>ời hàng xóm, láng giềng cũng không dám bén mảng đến nhà vì sợ chó cắn. Trong quan hệ gia đình cũng vậy, bình th</w:t>
      </w:r>
      <w:r>
        <w:rPr>
          <w:rFonts w:hint="eastAsia"/>
        </w:rPr>
        <w:t>ư</w:t>
      </w:r>
      <w:r>
        <w:t>ờng các nàng dâu rất dễ th</w:t>
      </w:r>
      <w:r>
        <w:rPr>
          <w:rFonts w:hint="eastAsia"/>
        </w:rPr>
        <w:t>ươ</w:t>
      </w:r>
      <w:r>
        <w:t xml:space="preserve">ng, ai cũng qúy mến. </w:t>
      </w:r>
      <w:proofErr w:type="gramStart"/>
      <w:r>
        <w:t>Tuy nhiên thỉnh thoảng cũng có những nàng dâu đanh đá, coi th</w:t>
      </w:r>
      <w:r>
        <w:rPr>
          <w:rFonts w:hint="eastAsia"/>
        </w:rPr>
        <w:t>ư</w:t>
      </w:r>
      <w:r>
        <w:t>ờng mọi ng</w:t>
      </w:r>
      <w:r>
        <w:rPr>
          <w:rFonts w:hint="eastAsia"/>
        </w:rPr>
        <w:t>ươ</w:t>
      </w:r>
      <w:r>
        <w:t>i trong gia tộc, khinh khi, lạnh nhạt với ng</w:t>
      </w:r>
      <w:r>
        <w:rPr>
          <w:rFonts w:hint="eastAsia"/>
        </w:rPr>
        <w:t>ư</w:t>
      </w:r>
      <w:r>
        <w:t>ời d</w:t>
      </w:r>
      <w:r>
        <w:rPr>
          <w:rFonts w:hint="eastAsia"/>
        </w:rPr>
        <w:t>ư</w:t>
      </w:r>
      <w:r>
        <w:t>ới, bất kính với ng</w:t>
      </w:r>
      <w:r>
        <w:rPr>
          <w:rFonts w:hint="eastAsia"/>
        </w:rPr>
        <w:t>ư</w:t>
      </w:r>
      <w:r>
        <w:t>ời trên, từ đó tình gia đinh bị sứt mẻ và ít bà con, họ hang lui tới.</w:t>
      </w:r>
      <w:proofErr w:type="gramEnd"/>
      <w:r w:rsidR="00764404">
        <w:t xml:space="preserve"> </w:t>
      </w:r>
      <w:r>
        <w:t>Ng</w:t>
      </w:r>
      <w:r>
        <w:rPr>
          <w:rFonts w:hint="eastAsia"/>
        </w:rPr>
        <w:t>ư</w:t>
      </w:r>
      <w:r>
        <w:t>ời bình dân đã so sánh họ với những con chó dữ và viết:</w:t>
      </w:r>
    </w:p>
    <w:p w:rsidR="00E7201F" w:rsidRDefault="00E7201F" w:rsidP="007B6165">
      <w:pPr>
        <w:pStyle w:val="NoSpacing"/>
      </w:pPr>
      <w:r>
        <w:t>Dâu dữ mất họ,</w:t>
      </w:r>
    </w:p>
    <w:p w:rsidR="00E7201F" w:rsidRDefault="00E7201F" w:rsidP="007B6165">
      <w:pPr>
        <w:pStyle w:val="NoSpacing"/>
      </w:pPr>
      <w:r>
        <w:t>Chó dữ mất láng giềng.</w:t>
      </w:r>
    </w:p>
    <w:p w:rsidR="00E7201F" w:rsidRDefault="00E7201F" w:rsidP="007B6165">
      <w:pPr>
        <w:pStyle w:val="TopNormal"/>
      </w:pPr>
      <w:r>
        <w:t xml:space="preserve"> Viết về chó thì còn rất nhiều câu ca dao, tục ngữ nói về chó, nh</w:t>
      </w:r>
      <w:r>
        <w:rPr>
          <w:rFonts w:hint="eastAsia"/>
        </w:rPr>
        <w:t>ư</w:t>
      </w:r>
      <w:r>
        <w:t>ng xin tạm ng</w:t>
      </w:r>
      <w:r>
        <w:rPr>
          <w:rFonts w:hint="eastAsia"/>
        </w:rPr>
        <w:t>ư</w:t>
      </w:r>
      <w:r>
        <w:t xml:space="preserve">ng ở đây kẻo mang tiếng: </w:t>
      </w:r>
      <w:r w:rsidRPr="007B6165">
        <w:rPr>
          <w:i/>
        </w:rPr>
        <w:t>Sủa dai nh</w:t>
      </w:r>
      <w:r w:rsidRPr="007B6165">
        <w:rPr>
          <w:rFonts w:hint="eastAsia"/>
          <w:i/>
        </w:rPr>
        <w:t>ư</w:t>
      </w:r>
      <w:r w:rsidRPr="007B6165">
        <w:rPr>
          <w:i/>
        </w:rPr>
        <w:t xml:space="preserve"> chó</w:t>
      </w:r>
      <w:r>
        <w:t>.</w:t>
      </w:r>
    </w:p>
    <w:p w:rsidR="00E7201F" w:rsidRDefault="00E7201F" w:rsidP="007B6165">
      <w:r>
        <w:t xml:space="preserve"> Bây giờ xin điểm qua một vài năm chó trong cộng đoàn, để gọ</w:t>
      </w:r>
      <w:r w:rsidR="007B6165">
        <w:t>i là “ô</w:t>
      </w:r>
      <w:r>
        <w:t>n cố tri tâ</w:t>
      </w:r>
      <w:r w:rsidR="007B6165">
        <w:t>n”</w:t>
      </w:r>
    </w:p>
    <w:p w:rsidR="00E7201F" w:rsidRDefault="00E7201F" w:rsidP="00E7201F">
      <w:r w:rsidRPr="007B6165">
        <w:rPr>
          <w:b/>
          <w:i/>
        </w:rPr>
        <w:t>Lần thứ nhất chó thăm Cộng Đoàn</w:t>
      </w:r>
      <w:r>
        <w:t>: Năm Giáp Tuất 1994</w:t>
      </w:r>
    </w:p>
    <w:p w:rsidR="00E7201F" w:rsidRDefault="00E7201F" w:rsidP="00E7201F">
      <w:r>
        <w:t xml:space="preserve"> Cộng Đoàn Công Giáo Việt </w:t>
      </w:r>
      <w:r w:rsidR="006A4DAA">
        <w:t>Nam</w:t>
      </w:r>
      <w:r w:rsidR="007B6165">
        <w:t xml:space="preserve"> Giáo P</w:t>
      </w:r>
      <w:r>
        <w:t>hận Metuchen đ</w:t>
      </w:r>
      <w:r>
        <w:rPr>
          <w:rFonts w:hint="eastAsia"/>
        </w:rPr>
        <w:t>ư</w:t>
      </w:r>
      <w:r>
        <w:t>ợc thành lập vào khoảng tháng 7 năm 1987, thì vào năm 1994 lần đâu tiên chó viếng thăm Cộng Đoàn, đó là năm Giáp Tuất</w:t>
      </w:r>
      <w:r w:rsidR="007B6165">
        <w:t xml:space="preserve"> </w:t>
      </w:r>
      <w:r>
        <w:t>1994.</w:t>
      </w:r>
    </w:p>
    <w:p w:rsidR="00E7201F" w:rsidRDefault="007B6165" w:rsidP="00E7201F">
      <w:r>
        <w:t xml:space="preserve"> Năm nà</w:t>
      </w:r>
      <w:r w:rsidR="00E7201F">
        <w:t>y Cộng Đoàn đã chính thức có cha quản nhiệm: Linh mụ</w:t>
      </w:r>
      <w:r>
        <w:t>c Anphongsô</w:t>
      </w:r>
      <w:r w:rsidR="00E7201F">
        <w:t xml:space="preserve"> Nguyễn Ngọc Thạch. Địa điểm sinh hoạt là nhà thờ Saint James ở</w:t>
      </w:r>
      <w:r>
        <w:t xml:space="preserve"> 145 Grove St, Woodbridge. </w:t>
      </w:r>
      <w:r w:rsidR="00E7201F">
        <w:t xml:space="preserve">Chủ tịch trong thời gian nầy vẫn là Anh Chị Hồ Đức Linh. Mùa xuân Giáp tuất cộng đoàn phát hành tập đặc san với chủ đề </w:t>
      </w:r>
      <w:r w:rsidR="00E7201F" w:rsidRPr="007B6165">
        <w:rPr>
          <w:i/>
        </w:rPr>
        <w:t>Xuân và Quê H</w:t>
      </w:r>
      <w:r w:rsidR="00E7201F" w:rsidRPr="007B6165">
        <w:rPr>
          <w:rFonts w:hint="eastAsia"/>
          <w:i/>
        </w:rPr>
        <w:t>ươ</w:t>
      </w:r>
      <w:r w:rsidR="00E7201F" w:rsidRPr="007B6165">
        <w:rPr>
          <w:i/>
        </w:rPr>
        <w:t>ng</w:t>
      </w:r>
      <w:r w:rsidR="00E7201F">
        <w:t>. Tậ</w:t>
      </w:r>
      <w:r>
        <w:t>p đ</w:t>
      </w:r>
      <w:r w:rsidR="00E7201F">
        <w:t xml:space="preserve">ặc san mở đề bằng bài sớ Táo Quân rất dài, linh mục quản nhiệm viết lời ngỏ, nội dung rất phong phú. Rất nhiều văn nhân thi sĩ đóng góp bài vở. Các sinh hoạt của cộng đoàn đã đi vào quy củ. </w:t>
      </w:r>
      <w:proofErr w:type="gramStart"/>
      <w:r w:rsidR="00E7201F">
        <w:t>Hai sinh hoạt nổi bật nhấ</w:t>
      </w:r>
      <w:r>
        <w:t>t là nhóm Linh T</w:t>
      </w:r>
      <w:r w:rsidR="00E7201F">
        <w:t>hao và ch</w:t>
      </w:r>
      <w:r w:rsidR="00E7201F">
        <w:rPr>
          <w:rFonts w:hint="eastAsia"/>
        </w:rPr>
        <w:t>ươ</w:t>
      </w:r>
      <w:r w:rsidR="00E7201F">
        <w:t xml:space="preserve">ng </w:t>
      </w:r>
      <w:r w:rsidR="00BB3ACD">
        <w:t xml:space="preserve">trình </w:t>
      </w:r>
      <w:r w:rsidR="00E7201F">
        <w:t>Tôn V</w:t>
      </w:r>
      <w:r w:rsidR="00E7201F">
        <w:rPr>
          <w:rFonts w:hint="eastAsia"/>
        </w:rPr>
        <w:t>ươ</w:t>
      </w:r>
      <w:r w:rsidR="00E7201F">
        <w:t>ng Đức Mẹ vào mỗi tối thứ bảy.</w:t>
      </w:r>
      <w:proofErr w:type="gramEnd"/>
      <w:r w:rsidR="00E7201F">
        <w:t xml:space="preserve"> Hội Đồng Mục vụ nhiệm kỳ 1993-1995 nh</w:t>
      </w:r>
      <w:r w:rsidR="00E7201F">
        <w:rPr>
          <w:rFonts w:hint="eastAsia"/>
        </w:rPr>
        <w:t>ư</w:t>
      </w:r>
      <w:r w:rsidR="00E7201F">
        <w:t xml:space="preserve"> sau</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2484"/>
      </w:tblGrid>
      <w:tr w:rsidR="00A266C2" w:rsidTr="00A266C2">
        <w:tc>
          <w:tcPr>
            <w:tcW w:w="2484" w:type="dxa"/>
          </w:tcPr>
          <w:p w:rsidR="00A266C2" w:rsidRDefault="00A266C2" w:rsidP="00E7201F">
            <w:pPr>
              <w:ind w:firstLine="0"/>
            </w:pPr>
            <w:r>
              <w:t>Chủ Tịch:</w:t>
            </w:r>
          </w:p>
        </w:tc>
        <w:tc>
          <w:tcPr>
            <w:tcW w:w="2484" w:type="dxa"/>
          </w:tcPr>
          <w:p w:rsidR="00A266C2" w:rsidRDefault="00A266C2" w:rsidP="00A266C2">
            <w:pPr>
              <w:ind w:firstLine="0"/>
            </w:pPr>
            <w:r>
              <w:t>A/C Hồ Đức Linh</w:t>
            </w:r>
          </w:p>
        </w:tc>
      </w:tr>
      <w:tr w:rsidR="00A266C2" w:rsidTr="00A266C2">
        <w:tc>
          <w:tcPr>
            <w:tcW w:w="2484" w:type="dxa"/>
          </w:tcPr>
          <w:p w:rsidR="00A266C2" w:rsidRDefault="00A266C2" w:rsidP="00E7201F">
            <w:pPr>
              <w:ind w:firstLine="0"/>
            </w:pPr>
            <w:r>
              <w:t>Phó chủ tịch Nội vụ:</w:t>
            </w:r>
          </w:p>
        </w:tc>
        <w:tc>
          <w:tcPr>
            <w:tcW w:w="2484" w:type="dxa"/>
          </w:tcPr>
          <w:p w:rsidR="00A266C2" w:rsidRDefault="00A266C2" w:rsidP="00E7201F">
            <w:pPr>
              <w:ind w:firstLine="0"/>
            </w:pPr>
            <w:r>
              <w:t>A/C Vũ Quốc Anh</w:t>
            </w:r>
          </w:p>
        </w:tc>
      </w:tr>
      <w:tr w:rsidR="00A266C2" w:rsidTr="00A266C2">
        <w:tc>
          <w:tcPr>
            <w:tcW w:w="2484" w:type="dxa"/>
          </w:tcPr>
          <w:p w:rsidR="00A266C2" w:rsidRDefault="00A266C2" w:rsidP="00E7201F">
            <w:pPr>
              <w:ind w:firstLine="0"/>
            </w:pPr>
            <w:r>
              <w:t>Phó Chủ tịch Ngoại vụ:</w:t>
            </w:r>
          </w:p>
        </w:tc>
        <w:tc>
          <w:tcPr>
            <w:tcW w:w="2484" w:type="dxa"/>
          </w:tcPr>
          <w:p w:rsidR="00A266C2" w:rsidRDefault="00A266C2" w:rsidP="00E7201F">
            <w:pPr>
              <w:ind w:firstLine="0"/>
            </w:pPr>
            <w:r>
              <w:t>A/C Nguyễn Đức Uông</w:t>
            </w:r>
          </w:p>
        </w:tc>
      </w:tr>
      <w:tr w:rsidR="00A266C2" w:rsidTr="00A266C2">
        <w:tc>
          <w:tcPr>
            <w:tcW w:w="2484" w:type="dxa"/>
          </w:tcPr>
          <w:p w:rsidR="00A266C2" w:rsidRDefault="00A266C2" w:rsidP="00E7201F">
            <w:pPr>
              <w:ind w:firstLine="0"/>
            </w:pPr>
            <w:r>
              <w:t>Th</w:t>
            </w:r>
            <w:r>
              <w:rPr>
                <w:rFonts w:hint="eastAsia"/>
              </w:rPr>
              <w:t>ư</w:t>
            </w:r>
            <w:r>
              <w:t xml:space="preserve"> ký:</w:t>
            </w:r>
          </w:p>
        </w:tc>
        <w:tc>
          <w:tcPr>
            <w:tcW w:w="2484" w:type="dxa"/>
          </w:tcPr>
          <w:p w:rsidR="00A266C2" w:rsidRDefault="00A266C2" w:rsidP="00E7201F">
            <w:pPr>
              <w:ind w:firstLine="0"/>
            </w:pPr>
            <w:r>
              <w:t>A/C D</w:t>
            </w:r>
            <w:r>
              <w:rPr>
                <w:rFonts w:hint="eastAsia"/>
              </w:rPr>
              <w:t>ươ</w:t>
            </w:r>
            <w:r>
              <w:t>ng Văn Khả</w:t>
            </w:r>
          </w:p>
        </w:tc>
      </w:tr>
      <w:tr w:rsidR="00A266C2" w:rsidTr="00A266C2">
        <w:tc>
          <w:tcPr>
            <w:tcW w:w="2484" w:type="dxa"/>
          </w:tcPr>
          <w:p w:rsidR="00A266C2" w:rsidRDefault="00A266C2" w:rsidP="00E7201F">
            <w:pPr>
              <w:ind w:firstLine="0"/>
            </w:pPr>
            <w:r>
              <w:t>Thủ quỹ:</w:t>
            </w:r>
          </w:p>
        </w:tc>
        <w:tc>
          <w:tcPr>
            <w:tcW w:w="2484" w:type="dxa"/>
          </w:tcPr>
          <w:p w:rsidR="00A266C2" w:rsidRDefault="00A266C2" w:rsidP="00E7201F">
            <w:pPr>
              <w:ind w:firstLine="0"/>
            </w:pPr>
            <w:r>
              <w:t>A/C Thi Anh Tài</w:t>
            </w:r>
          </w:p>
        </w:tc>
      </w:tr>
    </w:tbl>
    <w:p w:rsidR="00E7201F" w:rsidRDefault="00E7201F" w:rsidP="00E7201F">
      <w:r>
        <w:t xml:space="preserve"> </w:t>
      </w:r>
      <w:r w:rsidRPr="00A266C2">
        <w:rPr>
          <w:b/>
          <w:i/>
        </w:rPr>
        <w:t>Lần thứ hai chó thăm cộng đoàn</w:t>
      </w:r>
      <w:r>
        <w:t>: Năm Bính Tuất 2006 .</w:t>
      </w:r>
    </w:p>
    <w:p w:rsidR="00E7201F" w:rsidRDefault="00E7201F" w:rsidP="00A266C2">
      <w:r>
        <w:t xml:space="preserve"> Địa điểm sinh hoạt vẫn ở nhà thờ Saint James, chủ tịch là A/C Thi Anh Tài. Cha Quản nhiệm Đặng Xuân Oánh từ giả cộng đoàn ngày 8 tháng 1 năm 2006 và cha Trần Việt Hùng về thay thế. Chủ đề tờ Đặc san và đêm Văn nghệ là </w:t>
      </w:r>
      <w:r w:rsidR="00A266C2">
        <w:rPr>
          <w:i/>
        </w:rPr>
        <w:t>Xuân Tình T</w:t>
      </w:r>
      <w:r w:rsidRPr="00A266C2">
        <w:rPr>
          <w:i/>
        </w:rPr>
        <w:t>h</w:t>
      </w:r>
      <w:r w:rsidRPr="00A266C2">
        <w:rPr>
          <w:rFonts w:hint="eastAsia"/>
          <w:i/>
        </w:rPr>
        <w:t>ươ</w:t>
      </w:r>
      <w:r w:rsidRPr="00A266C2">
        <w:rPr>
          <w:i/>
        </w:rPr>
        <w:t>ng</w:t>
      </w:r>
      <w:r>
        <w:t>. Nội dung tập Đặc San và đêm văn nghệ rất phong phú. Mọi sinh hoạt trong năm Bính tuất không có gì nổi bật chỉ bình th</w:t>
      </w:r>
      <w:r>
        <w:rPr>
          <w:rFonts w:hint="eastAsia"/>
        </w:rPr>
        <w:t>ư</w:t>
      </w:r>
      <w:r>
        <w:t>ờ</w:t>
      </w:r>
      <w:r w:rsidR="00A266C2">
        <w:t>ng.</w:t>
      </w:r>
    </w:p>
    <w:p w:rsidR="00E7201F" w:rsidRDefault="00E7201F" w:rsidP="00E7201F">
      <w:r>
        <w:t xml:space="preserve"> </w:t>
      </w:r>
      <w:r w:rsidRPr="00A266C2">
        <w:rPr>
          <w:b/>
          <w:i/>
        </w:rPr>
        <w:t>Lần thứ ba chó thăm Cộng Đoàn</w:t>
      </w:r>
      <w:r>
        <w:t>:</w:t>
      </w:r>
      <w:r w:rsidR="00D447AF">
        <w:t xml:space="preserve"> </w:t>
      </w:r>
      <w:r>
        <w:t>Năm Mậu Tuất 2018.</w:t>
      </w:r>
    </w:p>
    <w:p w:rsidR="00E7201F" w:rsidRDefault="00E7201F" w:rsidP="00E7201F">
      <w:r>
        <w:t xml:space="preserve"> Sinh hoạt tại</w:t>
      </w:r>
      <w:r w:rsidR="00D447AF">
        <w:t xml:space="preserve"> </w:t>
      </w:r>
      <w:r>
        <w:t>nhà thờ Giáo Xứ Đức Mẹ Czestochowa ở S. Plainfield.,</w:t>
      </w:r>
    </w:p>
    <w:p w:rsidR="00E7201F" w:rsidRDefault="00A266C2" w:rsidP="00E7201F">
      <w:r>
        <w:t xml:space="preserve"> Cha Pherô</w:t>
      </w:r>
      <w:r w:rsidR="00E7201F">
        <w:t xml:space="preserve"> Trần Việt Hùng là cha chánh xứ và Quản nhiệ</w:t>
      </w:r>
      <w:r>
        <w:t>m C</w:t>
      </w:r>
      <w:r w:rsidR="00E7201F">
        <w:t>ộng Đoàn ĐMHXLT</w:t>
      </w:r>
    </w:p>
    <w:p w:rsidR="00E7201F" w:rsidRDefault="00E7201F" w:rsidP="00E7201F">
      <w:r>
        <w:t xml:space="preserve"> Đặc San Xuân và Đêm Văn nghệ với chủ đề:</w:t>
      </w:r>
      <w:r w:rsidR="00D447AF">
        <w:t xml:space="preserve"> </w:t>
      </w:r>
      <w:r w:rsidRPr="00A266C2">
        <w:rPr>
          <w:i/>
        </w:rPr>
        <w:t xml:space="preserve">Việt </w:t>
      </w:r>
      <w:r w:rsidR="006A4DAA" w:rsidRPr="00A266C2">
        <w:rPr>
          <w:i/>
        </w:rPr>
        <w:t>Nam</w:t>
      </w:r>
      <w:r w:rsidRPr="00A266C2">
        <w:rPr>
          <w:i/>
        </w:rPr>
        <w:t xml:space="preserve"> quê h</w:t>
      </w:r>
      <w:r w:rsidRPr="00A266C2">
        <w:rPr>
          <w:rFonts w:hint="eastAsia"/>
          <w:i/>
        </w:rPr>
        <w:t>ươ</w:t>
      </w:r>
      <w:r w:rsidRPr="00A266C2">
        <w:rPr>
          <w:i/>
        </w:rPr>
        <w:t>ng tôi</w:t>
      </w:r>
      <w:r>
        <w:t>.</w:t>
      </w:r>
    </w:p>
    <w:p w:rsidR="00944312" w:rsidRDefault="00944312" w:rsidP="00E7201F">
      <w:r w:rsidRPr="00944312">
        <w:t>Còn các sinh hoạt khác xin chờ. Hy vọng sẽ có nhiều biến chuyển trong năm Mậu Tuất</w:t>
      </w:r>
      <w:proofErr w:type="gramStart"/>
      <w:r w:rsidRPr="00944312">
        <w:t>.</w:t>
      </w:r>
      <w:r w:rsidR="00764404">
        <w:t>/</w:t>
      </w:r>
      <w:proofErr w:type="gramEnd"/>
      <w:r w:rsidR="00764404">
        <w:t>.</w:t>
      </w:r>
    </w:p>
    <w:p w:rsidR="00944312" w:rsidRDefault="00C43B31" w:rsidP="00C43B31">
      <w:pPr>
        <w:pStyle w:val="Title"/>
      </w:pPr>
      <w:r>
        <w:br w:type="column"/>
      </w:r>
      <w:r w:rsidR="00944312">
        <w:t>Tết Tây - Tết Ta</w:t>
      </w:r>
    </w:p>
    <w:p w:rsidR="00944312" w:rsidRDefault="00944312" w:rsidP="00944312">
      <w:pPr>
        <w:pStyle w:val="Author"/>
      </w:pPr>
      <w:r>
        <w:t>Yên Hà</w:t>
      </w:r>
    </w:p>
    <w:p w:rsidR="00944312" w:rsidRDefault="00944312" w:rsidP="00944312">
      <w:pPr>
        <w:spacing w:line="242" w:lineRule="auto"/>
      </w:pPr>
      <w:r>
        <w:t>Mỗi năm, ng</w:t>
      </w:r>
      <w:r>
        <w:rPr>
          <w:rFonts w:hint="eastAsia"/>
        </w:rPr>
        <w:t>ư</w:t>
      </w:r>
      <w:r>
        <w:t>ời Á Đông chúng ta đ</w:t>
      </w:r>
      <w:r>
        <w:rPr>
          <w:rFonts w:hint="eastAsia"/>
        </w:rPr>
        <w:t>ư</w:t>
      </w:r>
      <w:r>
        <w:t>ợc ăn Tết hai lần. Trong dịp này, tôi bỗng cần "ôn" lại phong tục tập quán ngày Tết ta và nhân thể nhắc qua ngày Tết "Tây" ở những quê-h</w:t>
      </w:r>
      <w:r>
        <w:rPr>
          <w:rFonts w:hint="eastAsia"/>
        </w:rPr>
        <w:t>ươ</w:t>
      </w:r>
      <w:r>
        <w:t>ng thứ hai của mình, nhân thể khai b</w:t>
      </w:r>
      <w:r>
        <w:rPr>
          <w:rFonts w:hint="eastAsia"/>
        </w:rPr>
        <w:t>ú</w:t>
      </w:r>
      <w:r>
        <w:t>t luôn.</w:t>
      </w:r>
    </w:p>
    <w:p w:rsidR="00944312" w:rsidRDefault="00944312" w:rsidP="00944312">
      <w:pPr>
        <w:spacing w:line="242" w:lineRule="auto"/>
      </w:pPr>
      <w:r>
        <w:t>Ngày đầu năm là một ngày lễ đã đ</w:t>
      </w:r>
      <w:r>
        <w:rPr>
          <w:rFonts w:hint="eastAsia"/>
        </w:rPr>
        <w:t>ư</w:t>
      </w:r>
      <w:r>
        <w:t>ợc ăn mừng từ lâu năm, lần đầu tiên hình nh</w:t>
      </w:r>
      <w:r>
        <w:rPr>
          <w:rFonts w:hint="eastAsia"/>
        </w:rPr>
        <w:t>ư</w:t>
      </w:r>
      <w:r>
        <w:t xml:space="preserve"> đã h</w:t>
      </w:r>
      <w:r>
        <w:rPr>
          <w:rFonts w:hint="eastAsia"/>
        </w:rPr>
        <w:t>ơ</w:t>
      </w:r>
      <w:r>
        <w:t>n bốn ngàn năm tại Babylone (hiện thuộc n</w:t>
      </w:r>
      <w:r>
        <w:rPr>
          <w:rFonts w:hint="eastAsia"/>
        </w:rPr>
        <w:t>ư</w:t>
      </w:r>
      <w:r>
        <w:t>ớc Iraq).</w:t>
      </w:r>
    </w:p>
    <w:p w:rsidR="00944312" w:rsidRDefault="00944312" w:rsidP="00944312">
      <w:pPr>
        <w:spacing w:line="242" w:lineRule="auto"/>
      </w:pPr>
      <w:r>
        <w:t>Thuở nguyên thuỷ, lúc kinh-tế dựa trên canh nông, ng</w:t>
      </w:r>
      <w:r>
        <w:rPr>
          <w:rFonts w:hint="eastAsia"/>
        </w:rPr>
        <w:t>ư</w:t>
      </w:r>
      <w:r>
        <w:t>ời ta th</w:t>
      </w:r>
      <w:r>
        <w:rPr>
          <w:rFonts w:hint="eastAsia"/>
        </w:rPr>
        <w:t>ư</w:t>
      </w:r>
      <w:r>
        <w:t>ờng đánh dấu năm mới vào đầu mùa xuân, lúc vạn-vật bắt đầu sống lại và ng</w:t>
      </w:r>
      <w:r>
        <w:rPr>
          <w:rFonts w:hint="eastAsia"/>
        </w:rPr>
        <w:t>ư</w:t>
      </w:r>
      <w:r>
        <w:t>ời nông dân bắt đầu gieo hạt đầu mùa. Dần dần, năm mới đ</w:t>
      </w:r>
      <w:r>
        <w:rPr>
          <w:rFonts w:hint="eastAsia"/>
        </w:rPr>
        <w:t>ư</w:t>
      </w:r>
      <w:r>
        <w:t>ợc "đồng hoá" vào ngày 1 tháng 1 đầu năm trong tất cả các loại lịch (âm-lịch hay d</w:t>
      </w:r>
      <w:r>
        <w:rPr>
          <w:rFonts w:hint="eastAsia"/>
        </w:rPr>
        <w:t>ươ</w:t>
      </w:r>
      <w:r>
        <w:t>ng-lịch).</w:t>
      </w:r>
    </w:p>
    <w:p w:rsidR="00944312" w:rsidRDefault="00944312" w:rsidP="00944312">
      <w:pPr>
        <w:pStyle w:val="Heading2"/>
        <w:spacing w:line="242" w:lineRule="auto"/>
      </w:pPr>
      <w:r>
        <w:t>1. Âm lịch - D</w:t>
      </w:r>
      <w:r>
        <w:rPr>
          <w:rFonts w:hint="eastAsia"/>
        </w:rPr>
        <w:t>ươ</w:t>
      </w:r>
      <w:r>
        <w:t>ng lịch</w:t>
      </w:r>
    </w:p>
    <w:p w:rsidR="00944312" w:rsidRDefault="00944312" w:rsidP="00944312">
      <w:pPr>
        <w:spacing w:line="242" w:lineRule="auto"/>
      </w:pPr>
      <w:r>
        <w:t>Ngày Tết của ng</w:t>
      </w:r>
      <w:r>
        <w:rPr>
          <w:rFonts w:hint="eastAsia"/>
        </w:rPr>
        <w:t>ư</w:t>
      </w:r>
      <w:r>
        <w:t>ời Tây ph</w:t>
      </w:r>
      <w:r>
        <w:rPr>
          <w:rFonts w:hint="eastAsia"/>
        </w:rPr>
        <w:t>ươ</w:t>
      </w:r>
      <w:r>
        <w:t>ng đ</w:t>
      </w:r>
      <w:r>
        <w:rPr>
          <w:rFonts w:hint="eastAsia"/>
        </w:rPr>
        <w:t>ư</w:t>
      </w:r>
      <w:r>
        <w:t xml:space="preserve">ợc tính theo </w:t>
      </w:r>
      <w:r w:rsidRPr="00C36E38">
        <w:rPr>
          <w:b/>
          <w:i/>
        </w:rPr>
        <w:t>d</w:t>
      </w:r>
      <w:r w:rsidRPr="00C36E38">
        <w:rPr>
          <w:rFonts w:hint="eastAsia"/>
          <w:b/>
          <w:i/>
        </w:rPr>
        <w:t>ươ</w:t>
      </w:r>
      <w:r w:rsidRPr="00C36E38">
        <w:rPr>
          <w:b/>
          <w:i/>
        </w:rPr>
        <w:t>ng lịch</w:t>
      </w:r>
      <w:r>
        <w:t xml:space="preserve"> (do Giáo-Hoàng Gregorio XIII lập nên). Ngày, tháng, năm đ</w:t>
      </w:r>
      <w:r>
        <w:rPr>
          <w:rFonts w:hint="eastAsia"/>
        </w:rPr>
        <w:t>ư</w:t>
      </w:r>
      <w:r>
        <w:t>ợc tính theo vị tri của quả đất chuyển động chung quanh mặt trời (do đó gọi là d</w:t>
      </w:r>
      <w:r>
        <w:rPr>
          <w:rFonts w:hint="eastAsia"/>
        </w:rPr>
        <w:t>ươ</w:t>
      </w:r>
      <w:r>
        <w:t>ng lịch): 365,5 ngày một năm (365 ngày hoặc 366 ngày những n</w:t>
      </w:r>
      <w:r>
        <w:rPr>
          <w:rFonts w:hint="eastAsia"/>
        </w:rPr>
        <w:t>ă</w:t>
      </w:r>
      <w:r>
        <w:t>m nhuận, mỗi 4 năm).</w:t>
      </w:r>
    </w:p>
    <w:p w:rsidR="00944312" w:rsidRDefault="00944312" w:rsidP="00944312">
      <w:pPr>
        <w:spacing w:line="242" w:lineRule="auto"/>
      </w:pPr>
      <w:r>
        <w:t>Ngày Tết ta thì đ</w:t>
      </w:r>
      <w:r>
        <w:rPr>
          <w:rFonts w:hint="eastAsia"/>
        </w:rPr>
        <w:t>ư</w:t>
      </w:r>
      <w:r>
        <w:t xml:space="preserve">ợc tính theo </w:t>
      </w:r>
      <w:r w:rsidRPr="00C36E38">
        <w:rPr>
          <w:b/>
          <w:i/>
        </w:rPr>
        <w:t>âm lịch</w:t>
      </w:r>
      <w:r>
        <w:t>, nghĩa là tháng đ</w:t>
      </w:r>
      <w:r>
        <w:rPr>
          <w:rFonts w:hint="eastAsia"/>
        </w:rPr>
        <w:t>ư</w:t>
      </w:r>
      <w:r>
        <w:t>ợc tính theo chu kỳ vận-hành của mặt trăng chung quanh quả đất: ngày đầu tháng là tháng mới (new moon / nouvelle lune) và ngày thứ 15 là trăng tròn (full moon / pleine lune) và 1 năm chỉ có 354 (29,5 x 12) ngày.</w:t>
      </w:r>
    </w:p>
    <w:p w:rsidR="00944312" w:rsidRDefault="00944312" w:rsidP="00944312">
      <w:pPr>
        <w:spacing w:line="242" w:lineRule="auto"/>
      </w:pPr>
      <w:r>
        <w:t>Trên thực tế, các loại lịch này phải đ</w:t>
      </w:r>
      <w:r>
        <w:rPr>
          <w:rFonts w:hint="eastAsia"/>
        </w:rPr>
        <w:t>ư</w:t>
      </w:r>
      <w:r>
        <w:t xml:space="preserve">ợc gọi là </w:t>
      </w:r>
      <w:r w:rsidRPr="00C36E38">
        <w:rPr>
          <w:b/>
          <w:i/>
        </w:rPr>
        <w:t>âm-d</w:t>
      </w:r>
      <w:r w:rsidRPr="00C36E38">
        <w:rPr>
          <w:rFonts w:hint="eastAsia"/>
          <w:b/>
          <w:i/>
        </w:rPr>
        <w:t>ươ</w:t>
      </w:r>
      <w:r w:rsidRPr="00C36E38">
        <w:rPr>
          <w:b/>
          <w:i/>
        </w:rPr>
        <w:t>ng lịch</w:t>
      </w:r>
      <w:r>
        <w:t xml:space="preserve"> vì tháng đ</w:t>
      </w:r>
      <w:r>
        <w:rPr>
          <w:rFonts w:hint="eastAsia"/>
        </w:rPr>
        <w:t>ư</w:t>
      </w:r>
      <w:r>
        <w:t>ợc tính theo mặt trăng nh</w:t>
      </w:r>
      <w:r>
        <w:rPr>
          <w:rFonts w:hint="eastAsia"/>
        </w:rPr>
        <w:t>ư</w:t>
      </w:r>
      <w:r>
        <w:t>ng năm thì lại tính theo mặt trời để trùng khớp với mùa màng, cho nên cứ 2 (hoặc 3) năm phải thêm vào 1 tháng để 1 năm có đủ 365,5 ngày..</w:t>
      </w:r>
    </w:p>
    <w:p w:rsidR="00944312" w:rsidRDefault="00944312" w:rsidP="00944312">
      <w:pPr>
        <w:spacing w:line="242" w:lineRule="auto"/>
      </w:pPr>
      <w:r>
        <w:t>Ngày nay, d</w:t>
      </w:r>
      <w:r>
        <w:rPr>
          <w:rFonts w:hint="eastAsia"/>
        </w:rPr>
        <w:t>ươ</w:t>
      </w:r>
      <w:r>
        <w:t>ng lịch đã trở thành lịch quốc-tế, âm-d</w:t>
      </w:r>
      <w:r>
        <w:rPr>
          <w:rFonts w:hint="eastAsia"/>
        </w:rPr>
        <w:t>ươ</w:t>
      </w:r>
      <w:r>
        <w:t>ng lịch chỉ còn dùng cho những ngày lễ cổ-truyền hay tôn giáo (ngày Tết, Trung Thu, lễ Vu Lan...) hay trong thiên văn, tử vi.</w:t>
      </w:r>
    </w:p>
    <w:p w:rsidR="00944312" w:rsidRDefault="00944312" w:rsidP="00944312">
      <w:pPr>
        <w:pStyle w:val="Heading2"/>
        <w:spacing w:line="242" w:lineRule="auto"/>
      </w:pPr>
      <w:r>
        <w:t>2. Tết Tây</w:t>
      </w:r>
    </w:p>
    <w:p w:rsidR="00944312" w:rsidRDefault="00944312" w:rsidP="00944312">
      <w:pPr>
        <w:spacing w:line="242" w:lineRule="auto"/>
      </w:pPr>
      <w:r>
        <w:t>Hết năm cũ, sang năm mới là một c</w:t>
      </w:r>
      <w:r>
        <w:rPr>
          <w:rFonts w:hint="eastAsia"/>
        </w:rPr>
        <w:t>ơ</w:t>
      </w:r>
      <w:r>
        <w:t>-hội để ăn mừng trên toàn thế-giới và ngày mồng 1 tháng giêng d</w:t>
      </w:r>
      <w:r>
        <w:rPr>
          <w:rFonts w:hint="eastAsia"/>
        </w:rPr>
        <w:t>ươ</w:t>
      </w:r>
      <w:r>
        <w:t>ng-lịch đã trở thành ngày lễ mừng năm mới trên (gần nh</w:t>
      </w:r>
      <w:r>
        <w:rPr>
          <w:rFonts w:hint="eastAsia"/>
        </w:rPr>
        <w:t>ư</w:t>
      </w:r>
      <w:r>
        <w:t xml:space="preserve">) toàn cầu. </w:t>
      </w:r>
    </w:p>
    <w:p w:rsidR="00944312" w:rsidRDefault="00944312" w:rsidP="00944312">
      <w:pPr>
        <w:spacing w:line="242" w:lineRule="auto"/>
      </w:pPr>
      <w:r>
        <w:t>Nếu Giáng Sinh đ</w:t>
      </w:r>
      <w:r>
        <w:rPr>
          <w:rFonts w:hint="eastAsia"/>
        </w:rPr>
        <w:t>ư</w:t>
      </w:r>
      <w:r>
        <w:t>ợc xem nh</w:t>
      </w:r>
      <w:r>
        <w:rPr>
          <w:rFonts w:hint="eastAsia"/>
        </w:rPr>
        <w:t>ư</w:t>
      </w:r>
      <w:r>
        <w:t xml:space="preserve"> một ngày lễ trong gia-đình và ở nhà thì ng</w:t>
      </w:r>
      <w:r>
        <w:rPr>
          <w:rFonts w:hint="eastAsia"/>
        </w:rPr>
        <w:t>ư</w:t>
      </w:r>
      <w:r>
        <w:t>ời ta th</w:t>
      </w:r>
      <w:r>
        <w:rPr>
          <w:rFonts w:hint="eastAsia"/>
        </w:rPr>
        <w:t>ư</w:t>
      </w:r>
      <w:r>
        <w:t>ờng ăn mừng năm mới với bạn bè ở ngoài (tiệm ăn, vũ tr</w:t>
      </w:r>
      <w:r>
        <w:rPr>
          <w:rFonts w:hint="eastAsia"/>
        </w:rPr>
        <w:t>ư</w:t>
      </w:r>
      <w:r>
        <w:t>ờng, ...).</w:t>
      </w:r>
    </w:p>
    <w:p w:rsidR="00944312" w:rsidRDefault="00944312" w:rsidP="00944312">
      <w:pPr>
        <w:spacing w:line="242" w:lineRule="auto"/>
      </w:pPr>
      <w:r>
        <w:t>Và đã gọi là sang năm mới thì năm cũ phải kết-thúc, cho nên thời-điểm quan-trọng phải là lúc chuyển-tiếp, nghĩa là ngày 31 tháng 12 (d</w:t>
      </w:r>
      <w:r>
        <w:rPr>
          <w:rFonts w:hint="eastAsia"/>
        </w:rPr>
        <w:t>ươ</w:t>
      </w:r>
      <w:r>
        <w:t>ng-lịch), và đặc biệt là lúc 12 giờ khuya, tr</w:t>
      </w:r>
      <w:r>
        <w:rPr>
          <w:rFonts w:hint="eastAsia"/>
        </w:rPr>
        <w:t>ư</w:t>
      </w:r>
      <w:r>
        <w:t>ớc khi b</w:t>
      </w:r>
      <w:r>
        <w:rPr>
          <w:rFonts w:hint="eastAsia"/>
        </w:rPr>
        <w:t>ư</w:t>
      </w:r>
      <w:r>
        <w:t>ớc qua năm sau.</w:t>
      </w:r>
    </w:p>
    <w:p w:rsidR="00944312" w:rsidRDefault="00944312" w:rsidP="00944312">
      <w:pPr>
        <w:spacing w:line="242" w:lineRule="auto"/>
      </w:pPr>
      <w:r>
        <w:t>Giao thừa bên Pháp gọi là "</w:t>
      </w:r>
      <w:r w:rsidRPr="00C36E38">
        <w:rPr>
          <w:b/>
          <w:i/>
        </w:rPr>
        <w:t>Réveillon de la Saint Sylvestre</w:t>
      </w:r>
      <w:r>
        <w:t>". Ng</w:t>
      </w:r>
      <w:r>
        <w:rPr>
          <w:rFonts w:hint="eastAsia"/>
        </w:rPr>
        <w:t>ư</w:t>
      </w:r>
      <w:r>
        <w:t>ời Pháp th</w:t>
      </w:r>
      <w:r>
        <w:rPr>
          <w:rFonts w:hint="eastAsia"/>
        </w:rPr>
        <w:t>ư</w:t>
      </w:r>
      <w:r>
        <w:t>ờng đón giao-thừa bằng một bữa ăn thịnh soạn với gan ngỗng (foie gras) và champagne, rồi nhảy đầm; đến 12 giờ đêm thì hôn má và chúc mừng năm mới nhau d</w:t>
      </w:r>
      <w:r>
        <w:rPr>
          <w:rFonts w:hint="eastAsia"/>
        </w:rPr>
        <w:t>ư</w:t>
      </w:r>
      <w:r>
        <w:t>ới một cành tầm gửi (gui). Ở Paris, thì mọi ng</w:t>
      </w:r>
      <w:r>
        <w:rPr>
          <w:rFonts w:hint="eastAsia"/>
        </w:rPr>
        <w:t>ư</w:t>
      </w:r>
      <w:r>
        <w:t>ời hay tụ tập n</w:t>
      </w:r>
      <w:r>
        <w:rPr>
          <w:rFonts w:hint="eastAsia"/>
        </w:rPr>
        <w:t>ơ</w:t>
      </w:r>
      <w:r>
        <w:t>i tháp Eiffel hay trên đại-lộ Champs Elysées.</w:t>
      </w:r>
    </w:p>
    <w:p w:rsidR="00944312" w:rsidRDefault="00944312" w:rsidP="00944312">
      <w:pPr>
        <w:spacing w:line="242" w:lineRule="auto"/>
      </w:pPr>
      <w:r>
        <w:t>Mừng năm mới th</w:t>
      </w:r>
      <w:r>
        <w:rPr>
          <w:rFonts w:hint="eastAsia"/>
        </w:rPr>
        <w:t>ư</w:t>
      </w:r>
      <w:r>
        <w:t>ờng chấm dứt vào ngày lễ Hiển Linh (</w:t>
      </w:r>
      <w:r w:rsidRPr="00C36E38">
        <w:rPr>
          <w:b/>
          <w:i/>
        </w:rPr>
        <w:t>Épiphanie</w:t>
      </w:r>
      <w:r>
        <w:t>) ngày 6 tháng 1 và hôm đó mọi ng</w:t>
      </w:r>
      <w:r>
        <w:rPr>
          <w:rFonts w:hint="eastAsia"/>
        </w:rPr>
        <w:t>ư</w:t>
      </w:r>
      <w:r>
        <w:t>ời chia nhau ăn "bánh vua" (galette des rois).</w:t>
      </w:r>
    </w:p>
    <w:p w:rsidR="00944312" w:rsidRDefault="00944312" w:rsidP="00944312">
      <w:pPr>
        <w:spacing w:line="242" w:lineRule="auto"/>
      </w:pPr>
      <w:r>
        <w:t xml:space="preserve">Bên Mỹ, đặc biệt là ngày </w:t>
      </w:r>
      <w:r w:rsidRPr="00C36E38">
        <w:rPr>
          <w:b/>
          <w:i/>
        </w:rPr>
        <w:t>New Year's Eve</w:t>
      </w:r>
      <w:r>
        <w:t xml:space="preserve"> (giao thừa), ở Nữu </w:t>
      </w:r>
      <w:r>
        <w:rPr>
          <w:rFonts w:hint="eastAsia"/>
        </w:rPr>
        <w:t>Ư</w:t>
      </w:r>
      <w:r>
        <w:t>ớc (New York City), mọi ng</w:t>
      </w:r>
      <w:r>
        <w:rPr>
          <w:rFonts w:hint="eastAsia"/>
        </w:rPr>
        <w:t>ư</w:t>
      </w:r>
      <w:r>
        <w:t>ời tụ tập ở 1, Time Square để xem quả cầu pha-lê (to 2 th</w:t>
      </w:r>
      <w:r>
        <w:rPr>
          <w:rFonts w:hint="eastAsia"/>
        </w:rPr>
        <w:t>ư</w:t>
      </w:r>
      <w:r>
        <w:t>ớc đ</w:t>
      </w:r>
      <w:r>
        <w:rPr>
          <w:rFonts w:hint="eastAsia"/>
        </w:rPr>
        <w:t>ư</w:t>
      </w:r>
      <w:r>
        <w:t>ờng kính, nặng 500 ký) đ</w:t>
      </w:r>
      <w:r>
        <w:rPr>
          <w:rFonts w:hint="eastAsia"/>
        </w:rPr>
        <w:t>ư</w:t>
      </w:r>
      <w:r>
        <w:t>ợc từ từ hạ xuống, một phút tr</w:t>
      </w:r>
      <w:r>
        <w:rPr>
          <w:rFonts w:hint="eastAsia"/>
        </w:rPr>
        <w:t>ư</w:t>
      </w:r>
      <w:r>
        <w:t>ớc 12 giờ đêm.</w:t>
      </w:r>
    </w:p>
    <w:p w:rsidR="00944312" w:rsidRDefault="00944312" w:rsidP="00944312">
      <w:pPr>
        <w:spacing w:line="242" w:lineRule="auto"/>
      </w:pPr>
      <w:r>
        <w:t xml:space="preserve">Một tục-lệ khác là gửi nhau </w:t>
      </w:r>
      <w:r w:rsidRPr="00CA73FC">
        <w:rPr>
          <w:b/>
          <w:i/>
        </w:rPr>
        <w:t>thiệp chúc mừng</w:t>
      </w:r>
      <w:r>
        <w:t xml:space="preserve"> năm mới, nh</w:t>
      </w:r>
      <w:r>
        <w:rPr>
          <w:rFonts w:hint="eastAsia"/>
        </w:rPr>
        <w:t>ư</w:t>
      </w:r>
      <w:r>
        <w:t>ng thời buổi Internet, thiệp giấy dần dần bị thay thế bằng thiệp điện-tử (email, text messages, ...).</w:t>
      </w:r>
    </w:p>
    <w:p w:rsidR="00944312" w:rsidRDefault="00944312" w:rsidP="00944312">
      <w:pPr>
        <w:spacing w:line="242" w:lineRule="auto"/>
      </w:pPr>
      <w:r>
        <w:rPr>
          <w:rFonts w:hint="eastAsia"/>
        </w:rPr>
        <w:t>Đ</w:t>
      </w:r>
      <w:r>
        <w:t>ầu năm, ng</w:t>
      </w:r>
      <w:r>
        <w:rPr>
          <w:rFonts w:hint="eastAsia"/>
        </w:rPr>
        <w:t>ư</w:t>
      </w:r>
      <w:r>
        <w:t>ời Tây-ph</w:t>
      </w:r>
      <w:r>
        <w:rPr>
          <w:rFonts w:hint="eastAsia"/>
        </w:rPr>
        <w:t>ươ</w:t>
      </w:r>
      <w:r>
        <w:t>ng còn có một tục-lệ "Một ki</w:t>
      </w:r>
      <w:r>
        <w:rPr>
          <w:rFonts w:cs="UVN Thay Giao"/>
        </w:rPr>
        <w:t>ê</w:t>
      </w:r>
      <w:r>
        <w:t>n quyết cho n</w:t>
      </w:r>
      <w:r>
        <w:rPr>
          <w:rFonts w:cs="UVN Thay Giao"/>
        </w:rPr>
        <w:t>ă</w:t>
      </w:r>
      <w:r>
        <w:t>m mới" (New year resolution) : "Năm nay, tôi c</w:t>
      </w:r>
      <w:r>
        <w:rPr>
          <w:rFonts w:hint="eastAsia"/>
        </w:rPr>
        <w:t>ươ</w:t>
      </w:r>
      <w:r>
        <w:t>ng quyết sẽ... bỏ hút thuốc, xuống 10 ký-lô, đi học đàn/nhảy/nấu bếp..., bớt làm việc và dành nhiều giờ với gia-đình h</w:t>
      </w:r>
      <w:r>
        <w:rPr>
          <w:rFonts w:hint="eastAsia"/>
        </w:rPr>
        <w:t>ơ</w:t>
      </w:r>
      <w:r>
        <w:t>n, ...''</w:t>
      </w:r>
    </w:p>
    <w:p w:rsidR="00944312" w:rsidRDefault="00944312" w:rsidP="00944312">
      <w:pPr>
        <w:spacing w:line="242" w:lineRule="auto"/>
      </w:pPr>
      <w:r>
        <w:t>Tinh thần của những "nghị quyết" này là m</w:t>
      </w:r>
      <w:r>
        <w:rPr>
          <w:rFonts w:hint="eastAsia"/>
        </w:rPr>
        <w:t>ư</w:t>
      </w:r>
      <w:r>
        <w:t>ợn dịp năm mới để sống lại (rebirth/ renaissance), để làm lại từ đầu (starting fresh/ repartir du bon pied), là không phó mặc cho số phận mà nhất quyết làm chủ đời mình. Làm đ</w:t>
      </w:r>
      <w:r>
        <w:rPr>
          <w:rFonts w:hint="eastAsia"/>
        </w:rPr>
        <w:t>ư</w:t>
      </w:r>
      <w:r>
        <w:t>ợc hay không lại là chuyện khác...</w:t>
      </w:r>
    </w:p>
    <w:p w:rsidR="00944312" w:rsidRDefault="00944312" w:rsidP="00944312">
      <w:pPr>
        <w:spacing w:line="242" w:lineRule="auto"/>
      </w:pPr>
      <w:r>
        <w:rPr>
          <w:rFonts w:hint="eastAsia"/>
        </w:rPr>
        <w:t>Đ</w:t>
      </w:r>
      <w:r>
        <w:t>ấy, tham khảo đó đây đại khái chỉ bấy nhiêu, ăn Tết kiểu Tây ph</w:t>
      </w:r>
      <w:r>
        <w:rPr>
          <w:rFonts w:hint="eastAsia"/>
        </w:rPr>
        <w:t>ươ</w:t>
      </w:r>
      <w:r>
        <w:t>ng chỉ giản-dị vậy, đến khi vào Wikipedia xem "Tết Nguyên Đán" thì s</w:t>
      </w:r>
      <w:r>
        <w:rPr>
          <w:rFonts w:hint="eastAsia"/>
        </w:rPr>
        <w:t>ơ</w:t>
      </w:r>
      <w:r>
        <w:t xml:space="preserve"> s</w:t>
      </w:r>
      <w:r>
        <w:rPr>
          <w:rFonts w:hint="eastAsia"/>
        </w:rPr>
        <w:t>ơ</w:t>
      </w:r>
      <w:r>
        <w:t xml:space="preserve"> cũng h</w:t>
      </w:r>
      <w:r>
        <w:rPr>
          <w:rFonts w:hint="eastAsia"/>
        </w:rPr>
        <w:t>ơ</w:t>
      </w:r>
      <w:r>
        <w:t xml:space="preserve">n chục trang. </w:t>
      </w:r>
    </w:p>
    <w:p w:rsidR="00944312" w:rsidRDefault="00944312" w:rsidP="00944312">
      <w:pPr>
        <w:pStyle w:val="Heading2"/>
        <w:spacing w:line="242" w:lineRule="auto"/>
      </w:pPr>
      <w:r>
        <w:t>3. Tết Nguyên Đán</w:t>
      </w:r>
    </w:p>
    <w:p w:rsidR="00944312" w:rsidRPr="00CA73FC" w:rsidRDefault="00944312" w:rsidP="00944312">
      <w:pPr>
        <w:spacing w:line="242" w:lineRule="auto"/>
        <w:rPr>
          <w:i/>
        </w:rPr>
      </w:pPr>
      <w:r w:rsidRPr="00CA73FC">
        <w:rPr>
          <w:i/>
        </w:rPr>
        <w:t>(phỏng theo Wikipedia)</w:t>
      </w:r>
    </w:p>
    <w:p w:rsidR="00944312" w:rsidRDefault="00944312" w:rsidP="00944312">
      <w:pPr>
        <w:spacing w:line="242" w:lineRule="auto"/>
      </w:pPr>
      <w:r>
        <w:t>Tết Nguyên Đán (hay còn gọi là Tết Cả, Tết Ta, Tết Âm lịch, Tết Cổ truyền hay chỉ đ</w:t>
      </w:r>
      <w:r>
        <w:rPr>
          <w:rFonts w:hint="eastAsia"/>
        </w:rPr>
        <w:t>ơ</w:t>
      </w:r>
      <w:r>
        <w:t xml:space="preserve">n giản Tết) là dịp lễ quan trọng nhất của Việt-Nam. </w:t>
      </w:r>
    </w:p>
    <w:p w:rsidR="00944312" w:rsidRDefault="00944312" w:rsidP="00944312">
      <w:pPr>
        <w:spacing w:line="242" w:lineRule="auto"/>
      </w:pPr>
      <w:r>
        <w:t>Chữ "Tết" do chữ "Tiết" (</w:t>
      </w:r>
      <w:r>
        <w:rPr>
          <w:rFonts w:ascii="MS Gothic" w:eastAsia="MS Gothic" w:hAnsi="MS Gothic" w:cs="MS Gothic" w:hint="eastAsia"/>
        </w:rPr>
        <w:t>節</w:t>
      </w:r>
      <w:r>
        <w:t>) mà thành. Hai chữ "Nguyên đán" (</w:t>
      </w:r>
      <w:r>
        <w:rPr>
          <w:rFonts w:ascii="MS Gothic" w:eastAsia="MS Gothic" w:hAnsi="MS Gothic" w:cs="MS Gothic" w:hint="eastAsia"/>
        </w:rPr>
        <w:t>元旦</w:t>
      </w:r>
      <w:r>
        <w:t>) có gốc chữ Hán: "nguyên" có nghĩa là sự khởi đầu hay s</w:t>
      </w:r>
      <w:r>
        <w:rPr>
          <w:rFonts w:hint="eastAsia"/>
        </w:rPr>
        <w:t>ơ</w:t>
      </w:r>
      <w:r>
        <w:t xml:space="preserve"> khai và "đán" có nghĩa là buổi sáng sớm, cho nên đọc đúng phiên âm phải là "Tiết Nguyên Đán".</w:t>
      </w:r>
    </w:p>
    <w:p w:rsidR="00944312" w:rsidRDefault="00944312" w:rsidP="00944312">
      <w:pPr>
        <w:spacing w:line="242" w:lineRule="auto"/>
      </w:pPr>
      <w:r>
        <w:t>Phong-tục, tập quán của ng</w:t>
      </w:r>
      <w:r>
        <w:rPr>
          <w:rFonts w:hint="eastAsia"/>
        </w:rPr>
        <w:t>ư</w:t>
      </w:r>
      <w:r>
        <w:t>ời Á-Đông chung quanh ngày Tết thì thật phức-tạp, có thể nói là "r</w:t>
      </w:r>
      <w:r>
        <w:rPr>
          <w:rFonts w:hint="eastAsia"/>
        </w:rPr>
        <w:t>ư</w:t>
      </w:r>
      <w:r>
        <w:t>ờm rà" nên, nhất là thời buổi này, ít có gia-đình nào, trong hay ngoài n</w:t>
      </w:r>
      <w:r>
        <w:rPr>
          <w:rFonts w:hint="eastAsia"/>
        </w:rPr>
        <w:t>ư</w:t>
      </w:r>
      <w:r>
        <w:t>ớc, áp dụng hoàn toàn đ</w:t>
      </w:r>
      <w:r>
        <w:rPr>
          <w:rFonts w:hint="eastAsia"/>
        </w:rPr>
        <w:t>ư</w:t>
      </w:r>
      <w:r>
        <w:t>ợc. Chúng ta cũng nên duyệt s</w:t>
      </w:r>
      <w:r>
        <w:rPr>
          <w:rFonts w:hint="eastAsia"/>
        </w:rPr>
        <w:t>ơ</w:t>
      </w:r>
      <w:r>
        <w:t xml:space="preserve"> qua, gọi là ôn lại chút ít truyền-thống văn-hoá của dân-tộc mình.</w:t>
      </w:r>
    </w:p>
    <w:p w:rsidR="00944312" w:rsidRDefault="00944312" w:rsidP="00944312">
      <w:pPr>
        <w:pStyle w:val="Heading2"/>
        <w:spacing w:line="242" w:lineRule="auto"/>
      </w:pPr>
      <w:r>
        <w:t xml:space="preserve">3.1 Những giai-đoạn chính: </w:t>
      </w:r>
    </w:p>
    <w:p w:rsidR="00944312" w:rsidRDefault="00944312" w:rsidP="00944312">
      <w:pPr>
        <w:spacing w:line="242" w:lineRule="auto"/>
      </w:pPr>
      <w:r>
        <w:t>Sự khác biệt giữa âm lịch và âm-d</w:t>
      </w:r>
      <w:r>
        <w:rPr>
          <w:rFonts w:hint="eastAsia"/>
        </w:rPr>
        <w:t>ươ</w:t>
      </w:r>
      <w:r>
        <w:t>ng lịch khiến cho ngày Tết ta muộn h</w:t>
      </w:r>
      <w:r>
        <w:rPr>
          <w:rFonts w:hint="eastAsia"/>
        </w:rPr>
        <w:t>ơ</w:t>
      </w:r>
      <w:r>
        <w:t>n Tết tây và th</w:t>
      </w:r>
      <w:r>
        <w:rPr>
          <w:rFonts w:hint="eastAsia"/>
        </w:rPr>
        <w:t>ư</w:t>
      </w:r>
      <w:r>
        <w:t>ờng r</w:t>
      </w:r>
      <w:r>
        <w:rPr>
          <w:rFonts w:hint="eastAsia"/>
        </w:rPr>
        <w:t>ơ</w:t>
      </w:r>
      <w:r>
        <w:t>i vào giữa ngày 21 tháng 1 (d</w:t>
      </w:r>
      <w:r>
        <w:rPr>
          <w:rFonts w:hint="eastAsia"/>
        </w:rPr>
        <w:t>ươ</w:t>
      </w:r>
      <w:r>
        <w:t>ng lịch) và ngày 19 tháng 2 (d</w:t>
      </w:r>
      <w:r>
        <w:rPr>
          <w:rFonts w:hint="eastAsia"/>
        </w:rPr>
        <w:t>ươ</w:t>
      </w:r>
      <w:r>
        <w:t>ng lịch).</w:t>
      </w:r>
    </w:p>
    <w:p w:rsidR="00944312" w:rsidRDefault="00944312" w:rsidP="00944312">
      <w:pPr>
        <w:pStyle w:val="NoSpacing"/>
        <w:spacing w:line="242" w:lineRule="auto"/>
      </w:pPr>
      <w:r>
        <w:t>"Tháng giêng là tháng ăn ch</w:t>
      </w:r>
      <w:r>
        <w:rPr>
          <w:rFonts w:hint="eastAsia"/>
        </w:rPr>
        <w:t>ơ</w:t>
      </w:r>
      <w:r>
        <w:t xml:space="preserve">i, </w:t>
      </w:r>
    </w:p>
    <w:p w:rsidR="00944312" w:rsidRDefault="00944312" w:rsidP="00944312">
      <w:pPr>
        <w:pStyle w:val="NoSpacing"/>
        <w:spacing w:line="242" w:lineRule="auto"/>
      </w:pPr>
      <w:r>
        <w:t>tháng hai trồng đậu, tháng ba trồng cà..."</w:t>
      </w:r>
    </w:p>
    <w:p w:rsidR="00944312" w:rsidRDefault="00944312" w:rsidP="00944312">
      <w:pPr>
        <w:pStyle w:val="TopNormal"/>
        <w:spacing w:line="242" w:lineRule="auto"/>
      </w:pPr>
      <w:r>
        <w:t>Bài ca dao này muốn nói ng</w:t>
      </w:r>
      <w:r>
        <w:rPr>
          <w:rFonts w:hint="eastAsia"/>
        </w:rPr>
        <w:t>ư</w:t>
      </w:r>
      <w:r>
        <w:t xml:space="preserve">ời ta ăn Tết không phải chỉ một ngày mồng một. </w:t>
      </w:r>
    </w:p>
    <w:p w:rsidR="00944312" w:rsidRDefault="00944312" w:rsidP="00944312">
      <w:pPr>
        <w:spacing w:line="242" w:lineRule="auto"/>
      </w:pPr>
      <w:r>
        <w:t>Nói đúng h</w:t>
      </w:r>
      <w:r>
        <w:rPr>
          <w:rFonts w:hint="eastAsia"/>
        </w:rPr>
        <w:t>ơ</w:t>
      </w:r>
      <w:r>
        <w:t>n nữa, không khí Tết đã bắt đầu từ ngày 23 tháng chạp là ngày mà ng</w:t>
      </w:r>
      <w:r>
        <w:rPr>
          <w:rFonts w:hint="eastAsia"/>
        </w:rPr>
        <w:t>ư</w:t>
      </w:r>
      <w:r>
        <w:t xml:space="preserve">ời Việt </w:t>
      </w:r>
      <w:r w:rsidRPr="00CA73FC">
        <w:rPr>
          <w:b/>
          <w:i/>
        </w:rPr>
        <w:t>cúng ông Táo</w:t>
      </w:r>
      <w:r>
        <w:t xml:space="preserve"> (Táo Quân). Ông Táo vừa là thần bếp trong nhà vừa là ng</w:t>
      </w:r>
      <w:r>
        <w:rPr>
          <w:rFonts w:hint="eastAsia"/>
        </w:rPr>
        <w:t>ư</w:t>
      </w:r>
      <w:r>
        <w:t>ời ghi chép tất cả những việc làm tốt xấu mà gia chủ đã làm trong năm cũ và báo cáo về Ngọc Hoàng.</w:t>
      </w:r>
    </w:p>
    <w:p w:rsidR="00944312" w:rsidRDefault="00944312" w:rsidP="00944312">
      <w:pPr>
        <w:spacing w:line="242" w:lineRule="auto"/>
      </w:pPr>
      <w:r>
        <w:t>Một số gia đình ở nông thôn vẫn còn gìn giữ phong tục dựng cây nêu để chống lại quỷ dữ và những điềm gở.</w:t>
      </w:r>
    </w:p>
    <w:p w:rsidR="00944312" w:rsidRDefault="00944312" w:rsidP="00944312">
      <w:pPr>
        <w:spacing w:line="242" w:lineRule="auto"/>
      </w:pPr>
      <w:r w:rsidRPr="00CA73FC">
        <w:rPr>
          <w:b/>
          <w:i/>
        </w:rPr>
        <w:t>Ngày Tất niên</w:t>
      </w:r>
      <w:r>
        <w:t xml:space="preserve"> (tr</w:t>
      </w:r>
      <w:r>
        <w:rPr>
          <w:rFonts w:hint="eastAsia"/>
        </w:rPr>
        <w:t>ư</w:t>
      </w:r>
      <w:r>
        <w:t xml:space="preserve">ớc Tết) có thể là ngày 30 tháng chạp (nếu là năm đủ) hoặc 29 tháng Chạp (nếu là năm thiếu). </w:t>
      </w:r>
    </w:p>
    <w:p w:rsidR="00944312" w:rsidRDefault="00944312" w:rsidP="00944312">
      <w:pPr>
        <w:spacing w:line="242" w:lineRule="auto"/>
      </w:pPr>
      <w:r>
        <w:t>Buổi tối ngày này, gia đình sum họp lại với nhau để ăn cỗ cúng Giao thừa, là lễ cúng để đem bỏ hết đi những điều xấu của năm cũ sắp qua để đón những điều tốt đẹp của năm mới sắp đến. Giữa ngày 30 (hoặc 29) tháng Chạp và ngày mồng 1 tháng giêng (từ 23 giờ h</w:t>
      </w:r>
      <w:r>
        <w:rPr>
          <w:rFonts w:hint="eastAsia"/>
        </w:rPr>
        <w:t>ô</w:t>
      </w:r>
      <w:r>
        <w:t>m tr</w:t>
      </w:r>
      <w:r>
        <w:rPr>
          <w:rFonts w:hint="eastAsia"/>
        </w:rPr>
        <w:t>ư</w:t>
      </w:r>
      <w:r>
        <w:t>ớc đến 1 giờ hôm sau), giờ Tý là thời khắc quan trọng nhất của dịp Tết. Nó đánh dấu sự chuyển giao giữa năm cũ và năm mới và đ</w:t>
      </w:r>
      <w:r>
        <w:rPr>
          <w:rFonts w:hint="eastAsia"/>
        </w:rPr>
        <w:t>ư</w:t>
      </w:r>
      <w:r>
        <w:t xml:space="preserve">ợc gọi là Giao thừa. </w:t>
      </w:r>
    </w:p>
    <w:p w:rsidR="00944312" w:rsidRDefault="00944312" w:rsidP="00944312">
      <w:pPr>
        <w:spacing w:line="242" w:lineRule="auto"/>
      </w:pPr>
      <w:r>
        <w:t>Trong thời khắc giao thừa mọi ng</w:t>
      </w:r>
      <w:r>
        <w:rPr>
          <w:rFonts w:hint="eastAsia"/>
        </w:rPr>
        <w:t>ư</w:t>
      </w:r>
      <w:r>
        <w:t>ời trong gia đình th</w:t>
      </w:r>
      <w:r>
        <w:rPr>
          <w:rFonts w:hint="eastAsia"/>
        </w:rPr>
        <w:t>ư</w:t>
      </w:r>
      <w:r>
        <w:t>ờng dành cho nhau những lời chúc tốt đẹp nhất.</w:t>
      </w:r>
    </w:p>
    <w:p w:rsidR="00944312" w:rsidRDefault="00944312" w:rsidP="00944312">
      <w:pPr>
        <w:spacing w:line="242" w:lineRule="auto"/>
      </w:pPr>
      <w:r>
        <w:t>Qua ngày mồng 1, chúng ta b</w:t>
      </w:r>
      <w:r>
        <w:rPr>
          <w:rFonts w:hint="eastAsia"/>
        </w:rPr>
        <w:t>ư</w:t>
      </w:r>
      <w:r>
        <w:t xml:space="preserve">ớc vào </w:t>
      </w:r>
      <w:r w:rsidRPr="00CA73FC">
        <w:rPr>
          <w:b/>
          <w:i/>
        </w:rPr>
        <w:t>Tân niên</w:t>
      </w:r>
      <w:r>
        <w:t xml:space="preserve"> (năm mới, sau Tết) và ăn Tết 7 ngày.</w:t>
      </w:r>
    </w:p>
    <w:p w:rsidR="00944312" w:rsidRDefault="00944312" w:rsidP="00944312">
      <w:pPr>
        <w:spacing w:line="242" w:lineRule="auto"/>
      </w:pPr>
      <w:r w:rsidRPr="00CA73FC">
        <w:rPr>
          <w:b/>
          <w:i/>
        </w:rPr>
        <w:t>Ngày mồng Một</w:t>
      </w:r>
      <w:r>
        <w:t xml:space="preserve"> tháng Giêng (còn gọi là ngày Chính đán) là ngày Tân niên đầu tiên và đ</w:t>
      </w:r>
      <w:r>
        <w:rPr>
          <w:rFonts w:hint="eastAsia"/>
        </w:rPr>
        <w:t>ư</w:t>
      </w:r>
      <w:r>
        <w:t>ợc coi là ngày quan trọng nhất trong toàn bộ dịp Tết. Không kể những ng</w:t>
      </w:r>
      <w:r>
        <w:rPr>
          <w:rFonts w:hint="eastAsia"/>
        </w:rPr>
        <w:t>ư</w:t>
      </w:r>
      <w:r>
        <w:t>ời tốt số, hợp tuổi đ</w:t>
      </w:r>
      <w:r>
        <w:rPr>
          <w:rFonts w:hint="eastAsia"/>
        </w:rPr>
        <w:t>ư</w:t>
      </w:r>
      <w:r>
        <w:t>ợc mời đi xông đất vào sáng sớm ngày này, ng</w:t>
      </w:r>
      <w:r>
        <w:rPr>
          <w:rFonts w:hint="eastAsia"/>
        </w:rPr>
        <w:t>ư</w:t>
      </w:r>
      <w:r>
        <w:t>ời Việt cổ th</w:t>
      </w:r>
      <w:r>
        <w:rPr>
          <w:rFonts w:hint="eastAsia"/>
        </w:rPr>
        <w:t>ư</w:t>
      </w:r>
      <w:r>
        <w:t xml:space="preserve">ờng không ra khỏi nhà, chỉ bày cỗ cúng Tân niên, ăn tiệc và chúc tụng nhau trong nội bộ gia đình. </w:t>
      </w:r>
    </w:p>
    <w:p w:rsidR="00944312" w:rsidRDefault="00944312" w:rsidP="00944312">
      <w:pPr>
        <w:spacing w:line="242" w:lineRule="auto"/>
      </w:pPr>
      <w:r>
        <w:rPr>
          <w:rFonts w:hint="eastAsia"/>
        </w:rPr>
        <w:t>Đ</w:t>
      </w:r>
      <w:r>
        <w:t>ối với những gia đình đã tách khỏi cha mẹ và cha mẹ vẫn còn sống, họ đến chúc tết các ông bố theo tục: Mồng Một Tết cha.</w:t>
      </w:r>
    </w:p>
    <w:p w:rsidR="00944312" w:rsidRDefault="00944312" w:rsidP="00944312">
      <w:pPr>
        <w:spacing w:line="242" w:lineRule="auto"/>
      </w:pPr>
      <w:r>
        <w:t>Cứ năm mới tới, mỗi ng</w:t>
      </w:r>
      <w:r>
        <w:rPr>
          <w:rFonts w:hint="eastAsia"/>
        </w:rPr>
        <w:t>ư</w:t>
      </w:r>
      <w:r>
        <w:t>ời tăng lên một tuổi, bởi vậy ngày mồng Một Tết là ngày con cháu "</w:t>
      </w:r>
      <w:r w:rsidRPr="00CA73FC">
        <w:rPr>
          <w:b/>
          <w:i/>
        </w:rPr>
        <w:t>chúc thọ</w:t>
      </w:r>
      <w:r>
        <w:t>" ông bà và các bậc cao niên.</w:t>
      </w:r>
    </w:p>
    <w:p w:rsidR="00944312" w:rsidRDefault="00944312" w:rsidP="00944312">
      <w:pPr>
        <w:spacing w:line="242" w:lineRule="auto"/>
      </w:pPr>
      <w:r>
        <w:t>Ng</w:t>
      </w:r>
      <w:r>
        <w:rPr>
          <w:rFonts w:hint="eastAsia"/>
        </w:rPr>
        <w:t>ư</w:t>
      </w:r>
      <w:r>
        <w:t>ợc lại, ng</w:t>
      </w:r>
      <w:r>
        <w:rPr>
          <w:rFonts w:hint="eastAsia"/>
        </w:rPr>
        <w:t>ư</w:t>
      </w:r>
      <w:r>
        <w:t>ời lớn th</w:t>
      </w:r>
      <w:r>
        <w:rPr>
          <w:rFonts w:hint="eastAsia"/>
        </w:rPr>
        <w:t>ư</w:t>
      </w:r>
      <w:r>
        <w:t>ờng tặng trẻ em tiền bỏ trong một bao giấy đỏ, hay "hồng bao", gọi là "</w:t>
      </w:r>
      <w:r w:rsidRPr="00CA73FC">
        <w:rPr>
          <w:b/>
          <w:i/>
        </w:rPr>
        <w:t>lì xì</w:t>
      </w:r>
      <w:r>
        <w:t>" với những lời chúc mừng ăn no, chóng lớn. Theo cổ tích Trung Quốc thì trong "hồng bao" có 8 đồng tiền (là Bát Tiên hóa thân) đ</w:t>
      </w:r>
      <w:r>
        <w:rPr>
          <w:rFonts w:hint="eastAsia"/>
        </w:rPr>
        <w:t>ư</w:t>
      </w:r>
      <w:r>
        <w:t>ợc đặt d</w:t>
      </w:r>
      <w:r>
        <w:rPr>
          <w:rFonts w:hint="eastAsia"/>
        </w:rPr>
        <w:t>ư</w:t>
      </w:r>
      <w:r>
        <w:t>ới gối đứa trẻ để xua đuổi quỷ đến quấy nhiễu, vì ma sẽ sợ giấy màu đỏ. Tiền mừng tuổi nhận đ</w:t>
      </w:r>
      <w:r>
        <w:rPr>
          <w:rFonts w:hint="eastAsia"/>
        </w:rPr>
        <w:t>ư</w:t>
      </w:r>
      <w:r>
        <w:t>ợc trong ngày Tết gọi là "</w:t>
      </w:r>
      <w:r w:rsidRPr="00CA73FC">
        <w:rPr>
          <w:b/>
          <w:i/>
        </w:rPr>
        <w:t>Tiền mở hàng</w:t>
      </w:r>
      <w:r>
        <w:t>".</w:t>
      </w:r>
    </w:p>
    <w:p w:rsidR="00944312" w:rsidRDefault="00944312" w:rsidP="00944312">
      <w:pPr>
        <w:spacing w:line="242" w:lineRule="auto"/>
      </w:pPr>
      <w:r w:rsidRPr="00CA73FC">
        <w:rPr>
          <w:b/>
          <w:i/>
        </w:rPr>
        <w:t>Ngày mồng Hai</w:t>
      </w:r>
      <w:r>
        <w:t xml:space="preserve"> là ngày có những hoạt động cúng lễ tại gia vào sáng sớm. Sau đó, nguời ta chúc tết các bà mẹ theo tục Mồng Hai Tết mẹ. Riêng đàn ông chuẩn bị lập gia đình còn phải đến nhà cha mẹ vợ t</w:t>
      </w:r>
      <w:r>
        <w:rPr>
          <w:rFonts w:hint="eastAsia"/>
        </w:rPr>
        <w:t>ươ</w:t>
      </w:r>
      <w:r>
        <w:t>ng lai (nhạc gia) để chúc Tết theo tục "Đi sêu".</w:t>
      </w:r>
    </w:p>
    <w:p w:rsidR="00944312" w:rsidRDefault="00944312" w:rsidP="00944312">
      <w:pPr>
        <w:spacing w:line="242" w:lineRule="auto"/>
      </w:pPr>
      <w:r w:rsidRPr="00CA73FC">
        <w:rPr>
          <w:b/>
          <w:i/>
        </w:rPr>
        <w:t>Ngày mồng Ba</w:t>
      </w:r>
      <w:r>
        <w:t xml:space="preserve"> là ngày sau khi cúng c</w:t>
      </w:r>
      <w:r>
        <w:rPr>
          <w:rFonts w:hint="eastAsia"/>
        </w:rPr>
        <w:t>ơ</w:t>
      </w:r>
      <w:r>
        <w:t>m tại gia theo lệ cúng ít nhất đủ ba ngày Tết, các học trò th</w:t>
      </w:r>
      <w:r>
        <w:rPr>
          <w:rFonts w:hint="eastAsia"/>
        </w:rPr>
        <w:t>ư</w:t>
      </w:r>
      <w:r>
        <w:t xml:space="preserve">ờng đến chúc Tết thầy dạy học theo tục Mồng Ba Tết thầy, </w:t>
      </w:r>
      <w:r>
        <w:rPr>
          <w:rFonts w:hint="eastAsia"/>
        </w:rPr>
        <w:t>đú</w:t>
      </w:r>
      <w:r>
        <w:t>ng theo truyền-thống.</w:t>
      </w:r>
    </w:p>
    <w:p w:rsidR="00944312" w:rsidRPr="00EF6BE7" w:rsidRDefault="00944312" w:rsidP="00944312">
      <w:pPr>
        <w:spacing w:line="242" w:lineRule="auto"/>
        <w:rPr>
          <w:i/>
        </w:rPr>
      </w:pPr>
      <w:r w:rsidRPr="00EF6BE7">
        <w:rPr>
          <w:i/>
        </w:rPr>
        <w:t>Mùng Một thì ở nhà cha,</w:t>
      </w:r>
    </w:p>
    <w:p w:rsidR="00944312" w:rsidRPr="00EF6BE7" w:rsidRDefault="00944312" w:rsidP="00944312">
      <w:pPr>
        <w:spacing w:line="242" w:lineRule="auto"/>
        <w:rPr>
          <w:i/>
        </w:rPr>
      </w:pPr>
      <w:r w:rsidRPr="00EF6BE7">
        <w:rPr>
          <w:i/>
        </w:rPr>
        <w:t xml:space="preserve">Mùng Hai nhà vợ, </w:t>
      </w:r>
    </w:p>
    <w:p w:rsidR="00944312" w:rsidRPr="00EF6BE7" w:rsidRDefault="00944312" w:rsidP="00944312">
      <w:pPr>
        <w:spacing w:line="242" w:lineRule="auto"/>
        <w:rPr>
          <w:i/>
        </w:rPr>
      </w:pPr>
      <w:r w:rsidRPr="00EF6BE7">
        <w:rPr>
          <w:i/>
        </w:rPr>
        <w:t>Mùng Ba nhà thầy</w:t>
      </w:r>
    </w:p>
    <w:p w:rsidR="00944312" w:rsidRDefault="00944312" w:rsidP="00944312">
      <w:pPr>
        <w:spacing w:line="242" w:lineRule="auto"/>
        <w:ind w:firstLine="0"/>
      </w:pPr>
      <w:r>
        <w:t>hay nói cách khác</w:t>
      </w:r>
    </w:p>
    <w:p w:rsidR="00944312" w:rsidRPr="00EF6BE7" w:rsidRDefault="00944312" w:rsidP="00944312">
      <w:pPr>
        <w:spacing w:line="242" w:lineRule="auto"/>
        <w:rPr>
          <w:i/>
        </w:rPr>
      </w:pPr>
      <w:r w:rsidRPr="00EF6BE7">
        <w:rPr>
          <w:i/>
        </w:rPr>
        <w:t>Mùng Một tết cha,</w:t>
      </w:r>
    </w:p>
    <w:p w:rsidR="00944312" w:rsidRPr="00EF6BE7" w:rsidRDefault="00944312" w:rsidP="00944312">
      <w:pPr>
        <w:spacing w:line="242" w:lineRule="auto"/>
        <w:rPr>
          <w:i/>
        </w:rPr>
      </w:pPr>
      <w:r w:rsidRPr="00EF6BE7">
        <w:rPr>
          <w:i/>
        </w:rPr>
        <w:t xml:space="preserve">Mùng Hai tết mẹ, </w:t>
      </w:r>
    </w:p>
    <w:p w:rsidR="00944312" w:rsidRPr="00EF6BE7" w:rsidRDefault="00944312" w:rsidP="00944312">
      <w:pPr>
        <w:spacing w:line="242" w:lineRule="auto"/>
        <w:rPr>
          <w:i/>
        </w:rPr>
      </w:pPr>
      <w:r w:rsidRPr="00EF6BE7">
        <w:rPr>
          <w:i/>
        </w:rPr>
        <w:t>Mùng Ba tết thầy.</w:t>
      </w:r>
    </w:p>
    <w:p w:rsidR="00944312" w:rsidRDefault="00944312" w:rsidP="00944312">
      <w:pPr>
        <w:spacing w:line="242" w:lineRule="auto"/>
      </w:pPr>
    </w:p>
    <w:p w:rsidR="00944312" w:rsidRDefault="00944312" w:rsidP="00944312">
      <w:pPr>
        <w:spacing w:line="242" w:lineRule="auto"/>
      </w:pPr>
      <w:r w:rsidRPr="00EF6BE7">
        <w:rPr>
          <w:b/>
          <w:i/>
        </w:rPr>
        <w:t>Xông đất</w:t>
      </w:r>
      <w:r>
        <w:t xml:space="preserve"> (hay đạp đất, mở hàng) là tục lệ đã có lâu đời ở Việt-nam. </w:t>
      </w:r>
    </w:p>
    <w:p w:rsidR="00944312" w:rsidRDefault="00944312" w:rsidP="00944312">
      <w:pPr>
        <w:spacing w:line="242" w:lineRule="auto"/>
      </w:pPr>
      <w:r>
        <w:t>Với quan niệm ngày mồng Một "khai tr</w:t>
      </w:r>
      <w:r>
        <w:rPr>
          <w:rFonts w:hint="eastAsia"/>
        </w:rPr>
        <w:t>ươ</w:t>
      </w:r>
      <w:r>
        <w:t>ng" một năm mới, vào ngày này, nếu mọi việc diễn ra suông sẻ, may mắn, cả năm cũng sẽ đ</w:t>
      </w:r>
      <w:r>
        <w:rPr>
          <w:rFonts w:hint="eastAsia"/>
        </w:rPr>
        <w:t>ư</w:t>
      </w:r>
      <w:r>
        <w:t>ợc tốt lành, thuận lợi. Ngay sau thời khắc giao thừa, bất cứ ng</w:t>
      </w:r>
      <w:r>
        <w:rPr>
          <w:rFonts w:hint="eastAsia"/>
        </w:rPr>
        <w:t>ư</w:t>
      </w:r>
      <w:r>
        <w:t>ời nào b</w:t>
      </w:r>
      <w:r>
        <w:rPr>
          <w:rFonts w:hint="eastAsia"/>
        </w:rPr>
        <w:t>ư</w:t>
      </w:r>
      <w:r>
        <w:t>ớc từ ngoài vào nhà với lời chúc năm mới đ</w:t>
      </w:r>
      <w:r>
        <w:rPr>
          <w:rFonts w:hint="eastAsia"/>
        </w:rPr>
        <w:t>ư</w:t>
      </w:r>
      <w:r>
        <w:t>ợc coi là đã x</w:t>
      </w:r>
      <w:r>
        <w:rPr>
          <w:rFonts w:hint="eastAsia"/>
        </w:rPr>
        <w:t>ô</w:t>
      </w:r>
      <w:r>
        <w:t xml:space="preserve">ng đất cho gia chủ. </w:t>
      </w:r>
    </w:p>
    <w:p w:rsidR="00944312" w:rsidRDefault="00944312" w:rsidP="00944312">
      <w:pPr>
        <w:spacing w:line="242" w:lineRule="auto"/>
      </w:pPr>
      <w:r>
        <w:t>Ng</w:t>
      </w:r>
      <w:r>
        <w:rPr>
          <w:rFonts w:hint="eastAsia"/>
        </w:rPr>
        <w:t>ư</w:t>
      </w:r>
      <w:r>
        <w:t>ời khách đến thăm nhà đầu tiên trong một năm cũng vì thế mà quan trọng. Cho nên cứ cuối năm, mọi ng</w:t>
      </w:r>
      <w:r>
        <w:rPr>
          <w:rFonts w:hint="eastAsia"/>
        </w:rPr>
        <w:t>ư</w:t>
      </w:r>
      <w:r>
        <w:t>ời cố ý tìm xem những ng</w:t>
      </w:r>
      <w:r>
        <w:rPr>
          <w:rFonts w:hint="eastAsia"/>
        </w:rPr>
        <w:t>ư</w:t>
      </w:r>
      <w:r>
        <w:t>ời trong bà con hay láng giềng có tính vui vẻ, linh hoạt, đạo đức và thành công để nhờ sang thăm. Nếu không tìm đ</w:t>
      </w:r>
      <w:r>
        <w:rPr>
          <w:rFonts w:hint="eastAsia"/>
        </w:rPr>
        <w:t>ư</w:t>
      </w:r>
      <w:r>
        <w:t>ợc ng</w:t>
      </w:r>
      <w:r>
        <w:rPr>
          <w:rFonts w:hint="eastAsia"/>
        </w:rPr>
        <w:t>ư</w:t>
      </w:r>
      <w:r>
        <w:t>ời "lý t</w:t>
      </w:r>
      <w:r>
        <w:rPr>
          <w:rFonts w:hint="eastAsia"/>
        </w:rPr>
        <w:t>ư</w:t>
      </w:r>
      <w:r>
        <w:t>ởng" thì gia chủ tự xông đất bằng cách ra khỏi nhà rồi b</w:t>
      </w:r>
      <w:r>
        <w:rPr>
          <w:rFonts w:hint="eastAsia"/>
        </w:rPr>
        <w:t>ư</w:t>
      </w:r>
      <w:r>
        <w:t>ớc vào trở lại.</w:t>
      </w:r>
    </w:p>
    <w:p w:rsidR="00944312" w:rsidRDefault="00944312" w:rsidP="00944312">
      <w:pPr>
        <w:spacing w:line="242" w:lineRule="auto"/>
      </w:pPr>
      <w:r w:rsidRPr="00EF6BE7">
        <w:rPr>
          <w:b/>
          <w:i/>
        </w:rPr>
        <w:t>Hoá vàng</w:t>
      </w:r>
      <w:r>
        <w:t>: Ngày mồng 4 tháng Giêng theo lịch cổ là ngày con n</w:t>
      </w:r>
      <w:r>
        <w:rPr>
          <w:rFonts w:hint="eastAsia"/>
        </w:rPr>
        <w:t>ư</w:t>
      </w:r>
      <w:r>
        <w:t>ớc. Trong ngày này (hoặc ngày mồng 5), ng</w:t>
      </w:r>
      <w:r>
        <w:rPr>
          <w:rFonts w:hint="eastAsia"/>
        </w:rPr>
        <w:t>ư</w:t>
      </w:r>
      <w:r>
        <w:t>ời Việt làm lễ cúng tổ tiên đã về ăn Tết với con cháu và đốt nhiều vàng mã để tiền nhân về cõi âm có thêm tiền vốn đầu năm, mà phù hộ độ trì cho con cháu hậu thế làm ăn phát đạt. Tại nhiều vùng ở Đồng bằng Bắc Bộ, ng</w:t>
      </w:r>
      <w:r>
        <w:rPr>
          <w:rFonts w:hint="eastAsia"/>
        </w:rPr>
        <w:t>ư</w:t>
      </w:r>
      <w:r>
        <w:t>ời Việt có tục hát chèo đò đ</w:t>
      </w:r>
      <w:r>
        <w:rPr>
          <w:rFonts w:hint="eastAsia"/>
        </w:rPr>
        <w:t>ư</w:t>
      </w:r>
      <w:r>
        <w:t>a tổ tiên trở lại thế giới bên kia.</w:t>
      </w:r>
    </w:p>
    <w:p w:rsidR="00944312" w:rsidRDefault="00944312" w:rsidP="00944312">
      <w:pPr>
        <w:spacing w:line="242" w:lineRule="auto"/>
      </w:pPr>
      <w:r>
        <w:t>Ngoài ra, còn có những tục lệ khác nh</w:t>
      </w:r>
      <w:r>
        <w:rPr>
          <w:rFonts w:hint="eastAsia"/>
        </w:rPr>
        <w:t>ư</w:t>
      </w:r>
      <w:r>
        <w:t>:</w:t>
      </w:r>
    </w:p>
    <w:p w:rsidR="00944312" w:rsidRDefault="00944312" w:rsidP="00944312">
      <w:pPr>
        <w:spacing w:line="242" w:lineRule="auto"/>
      </w:pPr>
      <w:r>
        <w:t xml:space="preserve">- </w:t>
      </w:r>
      <w:r w:rsidRPr="00EF6BE7">
        <w:rPr>
          <w:b/>
          <w:i/>
        </w:rPr>
        <w:t>xuất hành</w:t>
      </w:r>
      <w:r>
        <w:t>: lần đi ra khỏi nhà ngày đầu tiên trong năm, th</w:t>
      </w:r>
      <w:r>
        <w:rPr>
          <w:rFonts w:hint="eastAsia"/>
        </w:rPr>
        <w:t>ư</w:t>
      </w:r>
      <w:r>
        <w:t>ờng đ</w:t>
      </w:r>
      <w:r>
        <w:rPr>
          <w:rFonts w:hint="eastAsia"/>
        </w:rPr>
        <w:t>ư</w:t>
      </w:r>
      <w:r>
        <w:t>ợc thực hiện vào ngày tốt đầu tiên của năm mới để đi tìm may mắn cho bản thân và gia đình, có ng</w:t>
      </w:r>
      <w:r>
        <w:rPr>
          <w:rFonts w:hint="eastAsia"/>
        </w:rPr>
        <w:t>ư</w:t>
      </w:r>
      <w:r>
        <w:t>ời đi du xuân luôn;</w:t>
      </w:r>
    </w:p>
    <w:p w:rsidR="00944312" w:rsidRDefault="00944312" w:rsidP="00944312">
      <w:pPr>
        <w:spacing w:line="242" w:lineRule="auto"/>
      </w:pPr>
      <w:r>
        <w:t xml:space="preserve">- </w:t>
      </w:r>
      <w:r w:rsidRPr="00EF6BE7">
        <w:rPr>
          <w:b/>
          <w:i/>
        </w:rPr>
        <w:t>khai xuân</w:t>
      </w:r>
      <w:r>
        <w:t xml:space="preserve"> tuỳ theo nghề nghiệp: khai tr</w:t>
      </w:r>
      <w:r>
        <w:rPr>
          <w:rFonts w:hint="eastAsia"/>
        </w:rPr>
        <w:t>ươ</w:t>
      </w:r>
      <w:r>
        <w:t>ng, khai th</w:t>
      </w:r>
      <w:r>
        <w:rPr>
          <w:rFonts w:hint="eastAsia"/>
        </w:rPr>
        <w:t>ươ</w:t>
      </w:r>
      <w:r>
        <w:t>ng mở hàng, khai ấn (nếu là ng</w:t>
      </w:r>
      <w:r>
        <w:rPr>
          <w:rFonts w:hint="eastAsia"/>
        </w:rPr>
        <w:t>ư</w:t>
      </w:r>
      <w:r>
        <w:t>ời có chức t</w:t>
      </w:r>
      <w:r>
        <w:rPr>
          <w:rFonts w:hint="eastAsia"/>
        </w:rPr>
        <w:t>ư</w:t>
      </w:r>
      <w:r>
        <w:t>ớc), khai bút (học trò, sĩ phu), khai canh (nhà nông) hay... khai pháo;</w:t>
      </w:r>
    </w:p>
    <w:p w:rsidR="00944312" w:rsidRDefault="00944312" w:rsidP="00944312">
      <w:pPr>
        <w:spacing w:line="242" w:lineRule="auto"/>
      </w:pPr>
      <w:r>
        <w:t xml:space="preserve">- </w:t>
      </w:r>
      <w:r w:rsidRPr="00EF6BE7">
        <w:rPr>
          <w:b/>
          <w:i/>
        </w:rPr>
        <w:t>hái cành lộc:</w:t>
      </w:r>
      <w:r>
        <w:t xml:space="preserve"> ở các n</w:t>
      </w:r>
      <w:r>
        <w:rPr>
          <w:rFonts w:hint="eastAsia"/>
        </w:rPr>
        <w:t>ơ</w:t>
      </w:r>
      <w:r>
        <w:t>i đền, chùa miền Bắc ngụ ý xin h</w:t>
      </w:r>
      <w:r>
        <w:rPr>
          <w:rFonts w:hint="eastAsia"/>
        </w:rPr>
        <w:t>ư</w:t>
      </w:r>
      <w:r>
        <w:t>ởng chút lộc của Thần, Phật;</w:t>
      </w:r>
    </w:p>
    <w:p w:rsidR="00944312" w:rsidRDefault="00944312" w:rsidP="00944312">
      <w:pPr>
        <w:spacing w:line="242" w:lineRule="auto"/>
      </w:pPr>
      <w:r>
        <w:t xml:space="preserve">- </w:t>
      </w:r>
      <w:r w:rsidRPr="00EF6BE7">
        <w:rPr>
          <w:b/>
          <w:i/>
        </w:rPr>
        <w:t>khai hạ</w:t>
      </w:r>
      <w:r>
        <w:t>: hạ cây nêu ngày mồng 7 Tết, chấm dứt Tết nguyên đán để sau đó bắt đầu b</w:t>
      </w:r>
      <w:r>
        <w:rPr>
          <w:rFonts w:hint="eastAsia"/>
        </w:rPr>
        <w:t>ư</w:t>
      </w:r>
      <w:r>
        <w:t>ớc vào việc làm ăn trong năm mới;</w:t>
      </w:r>
    </w:p>
    <w:p w:rsidR="00944312" w:rsidRDefault="00944312" w:rsidP="00944312">
      <w:pPr>
        <w:pStyle w:val="Heading2"/>
        <w:spacing w:line="242" w:lineRule="auto"/>
      </w:pPr>
      <w:r>
        <w:t>3.2 Sắm Tết – Trang hoàng</w:t>
      </w:r>
    </w:p>
    <w:p w:rsidR="00944312" w:rsidRDefault="00944312" w:rsidP="00944312">
      <w:pPr>
        <w:spacing w:line="242" w:lineRule="auto"/>
      </w:pPr>
      <w:r>
        <w:rPr>
          <w:rFonts w:hint="eastAsia"/>
        </w:rPr>
        <w:t>Đã</w:t>
      </w:r>
      <w:r>
        <w:t xml:space="preserve"> gọi là Tết thì phải linh đình, năm mới cái gì cũng phải mới và đây là dịp để đi </w:t>
      </w:r>
      <w:r w:rsidRPr="00EF6BE7">
        <w:rPr>
          <w:b/>
          <w:i/>
        </w:rPr>
        <w:t>sắm Tết</w:t>
      </w:r>
      <w:r>
        <w:t xml:space="preserve">.  </w:t>
      </w:r>
      <w:r w:rsidRPr="00EF6BE7">
        <w:rPr>
          <w:b/>
          <w:i/>
        </w:rPr>
        <w:t>Chợ Tết</w:t>
      </w:r>
      <w:r>
        <w:t xml:space="preserve"> là những phiên họp chợ vào tr</w:t>
      </w:r>
      <w:r>
        <w:rPr>
          <w:rFonts w:hint="eastAsia"/>
        </w:rPr>
        <w:t>ư</w:t>
      </w:r>
      <w:r>
        <w:t>ớc Tết, từ 25 tháng Chạp cho đến 30 tháng Chạp, bán nhiều mặt hàng, nh</w:t>
      </w:r>
      <w:r>
        <w:rPr>
          <w:rFonts w:hint="eastAsia"/>
        </w:rPr>
        <w:t>ư</w:t>
      </w:r>
      <w:r>
        <w:t>ng nhiều nhất là các mặt hàng phục vụ cho tết Nguyên đ</w:t>
      </w:r>
      <w:r>
        <w:rPr>
          <w:rFonts w:hint="eastAsia"/>
        </w:rPr>
        <w:t>á</w:t>
      </w:r>
      <w:r>
        <w:t>n. Vào những ngày này, các chợ sẽ bán suốt cả đêm, và đi chợ Tết đêm là một trong những cái thú đặc biệt. Kèm theo các chợ mua bán ngày giáp tết đông đúc, nhiều n</w:t>
      </w:r>
      <w:r>
        <w:rPr>
          <w:rFonts w:hint="eastAsia"/>
        </w:rPr>
        <w:t>ơ</w:t>
      </w:r>
      <w:r>
        <w:t>i còn tổ chức các chợ hoa nhằm vui xuân.Những loại chợ Tết đặc biệt cũng sẽ chấm dứt vào tr</w:t>
      </w:r>
      <w:r>
        <w:rPr>
          <w:rFonts w:hint="eastAsia"/>
        </w:rPr>
        <w:t>ư</w:t>
      </w:r>
      <w:r>
        <w:t>ớc giờ Ngọ.</w:t>
      </w:r>
    </w:p>
    <w:p w:rsidR="00944312" w:rsidRDefault="00944312" w:rsidP="00944312">
      <w:pPr>
        <w:spacing w:line="242" w:lineRule="auto"/>
      </w:pPr>
      <w:r>
        <w:t xml:space="preserve">Cây Tết tiêu biểu nhất là </w:t>
      </w:r>
      <w:r w:rsidRPr="00EF6BE7">
        <w:rPr>
          <w:b/>
          <w:i/>
        </w:rPr>
        <w:t>cây nêu</w:t>
      </w:r>
      <w:r>
        <w:t>, một loại tre cao khoảng 5-6 th</w:t>
      </w:r>
      <w:r>
        <w:rPr>
          <w:rFonts w:hint="eastAsia"/>
        </w:rPr>
        <w:t>ư</w:t>
      </w:r>
      <w:r>
        <w:t>ớc, ngọn th</w:t>
      </w:r>
      <w:r>
        <w:rPr>
          <w:rFonts w:hint="eastAsia"/>
        </w:rPr>
        <w:t>ư</w:t>
      </w:r>
      <w:r>
        <w:t>ờng treo nhiều thứ (tùy theo từng địa ph</w:t>
      </w:r>
      <w:r>
        <w:rPr>
          <w:rFonts w:hint="eastAsia"/>
        </w:rPr>
        <w:t>ươ</w:t>
      </w:r>
      <w:r>
        <w:t>ng) nh</w:t>
      </w:r>
      <w:r>
        <w:rPr>
          <w:rFonts w:hint="eastAsia"/>
        </w:rPr>
        <w:t>ư</w:t>
      </w:r>
      <w:r>
        <w:t xml:space="preserve"> vàng mã, bùa trừ tà, cành x</w:t>
      </w:r>
      <w:r>
        <w:rPr>
          <w:rFonts w:hint="eastAsia"/>
        </w:rPr>
        <w:t>ươ</w:t>
      </w:r>
      <w:r>
        <w:t>ng rồng, bầu r</w:t>
      </w:r>
      <w:r>
        <w:rPr>
          <w:rFonts w:hint="eastAsia"/>
        </w:rPr>
        <w:t>ư</w:t>
      </w:r>
      <w:r>
        <w:t>ợu bện bằng r</w:t>
      </w:r>
      <w:r>
        <w:rPr>
          <w:rFonts w:hint="eastAsia"/>
        </w:rPr>
        <w:t>ơ</w:t>
      </w:r>
      <w:r>
        <w:t>m, hình cá chép bằng giấy để táo quân dùng làm ph</w:t>
      </w:r>
      <w:r>
        <w:rPr>
          <w:rFonts w:hint="eastAsia"/>
        </w:rPr>
        <w:t>ươ</w:t>
      </w:r>
      <w:r>
        <w:t>ng tiện về trời,...</w:t>
      </w:r>
    </w:p>
    <w:p w:rsidR="00944312" w:rsidRDefault="00944312" w:rsidP="00944312">
      <w:pPr>
        <w:spacing w:line="242" w:lineRule="auto"/>
      </w:pPr>
      <w:r>
        <w:t xml:space="preserve">Ngoài ra, </w:t>
      </w:r>
      <w:r w:rsidRPr="00EF6BE7">
        <w:rPr>
          <w:b/>
          <w:i/>
        </w:rPr>
        <w:t>cây quất</w:t>
      </w:r>
      <w:r>
        <w:t xml:space="preserve"> đ</w:t>
      </w:r>
      <w:r>
        <w:rPr>
          <w:rFonts w:hint="eastAsia"/>
        </w:rPr>
        <w:t>ư</w:t>
      </w:r>
      <w:r>
        <w:t>ợc trang trí trong phòng khách, cây xum xuê, lá xanh tốt, quả vàng chi chít thể hiện sự trù phú, hứa hẹn năm mới đ</w:t>
      </w:r>
      <w:r>
        <w:rPr>
          <w:rFonts w:hint="eastAsia"/>
        </w:rPr>
        <w:t>ư</w:t>
      </w:r>
      <w:r>
        <w:t>ợc mùa, ăn nên làm ra, dồi dào sức sống.</w:t>
      </w:r>
    </w:p>
    <w:p w:rsidR="00944312" w:rsidRDefault="00944312" w:rsidP="00944312">
      <w:pPr>
        <w:spacing w:line="242" w:lineRule="auto"/>
      </w:pPr>
      <w:r w:rsidRPr="00EF6BE7">
        <w:rPr>
          <w:b/>
          <w:i/>
        </w:rPr>
        <w:t>Mâm ngũ quả</w:t>
      </w:r>
      <w:r>
        <w:t xml:space="preserve"> là một mâm có khoảng năm thứ trái cây khác nhau th</w:t>
      </w:r>
      <w:r>
        <w:rPr>
          <w:rFonts w:hint="eastAsia"/>
        </w:rPr>
        <w:t>ư</w:t>
      </w:r>
      <w:r>
        <w:t xml:space="preserve">ờng có trong ngày Tết. </w:t>
      </w:r>
    </w:p>
    <w:p w:rsidR="00944312" w:rsidRDefault="00944312" w:rsidP="00944312">
      <w:pPr>
        <w:spacing w:line="242" w:lineRule="auto"/>
      </w:pPr>
      <w:r>
        <w:t>Mâm ngũ quả của ng</w:t>
      </w:r>
      <w:r>
        <w:rPr>
          <w:rFonts w:hint="eastAsia"/>
        </w:rPr>
        <w:t>ư</w:t>
      </w:r>
      <w:r>
        <w:t>ời miền Bắc gồm chuối, b</w:t>
      </w:r>
      <w:r>
        <w:rPr>
          <w:rFonts w:hint="eastAsia"/>
        </w:rPr>
        <w:t>ư</w:t>
      </w:r>
      <w:r>
        <w:t>ởi, đào, hồng, quýt, nh</w:t>
      </w:r>
      <w:r>
        <w:rPr>
          <w:rFonts w:hint="eastAsia"/>
        </w:rPr>
        <w:t>ư</w:t>
      </w:r>
      <w:r>
        <w:t>ng hầu nh</w:t>
      </w:r>
      <w:r>
        <w:rPr>
          <w:rFonts w:hint="eastAsia"/>
        </w:rPr>
        <w:t>ư</w:t>
      </w:r>
      <w:r>
        <w:t xml:space="preserve"> tất cả các loại quả đều có thể bày đ</w:t>
      </w:r>
      <w:r>
        <w:rPr>
          <w:rFonts w:hint="eastAsia"/>
        </w:rPr>
        <w:t>ư</w:t>
      </w:r>
      <w:r>
        <w:t xml:space="preserve">ợc, miễn là nhiều màu sắc. </w:t>
      </w:r>
    </w:p>
    <w:p w:rsidR="00944312" w:rsidRDefault="00944312" w:rsidP="00944312">
      <w:pPr>
        <w:spacing w:line="242" w:lineRule="auto"/>
      </w:pPr>
      <w:r>
        <w:t>Mâm ngũ quả ng</w:t>
      </w:r>
      <w:r>
        <w:rPr>
          <w:rFonts w:hint="eastAsia"/>
        </w:rPr>
        <w:t>ư</w:t>
      </w:r>
      <w:r>
        <w:t>ời miền Nam gồm dừa, đu đủ, mãng cầu, xoài, sung, với ngụ ý "cầu sung vừa đủ xài".</w:t>
      </w:r>
    </w:p>
    <w:p w:rsidR="00944312" w:rsidRDefault="00944312" w:rsidP="00944312">
      <w:pPr>
        <w:spacing w:line="242" w:lineRule="auto"/>
      </w:pPr>
      <w:r>
        <w:t xml:space="preserve">Cũng không thể quên quả </w:t>
      </w:r>
      <w:r w:rsidRPr="00EF6BE7">
        <w:rPr>
          <w:b/>
          <w:i/>
        </w:rPr>
        <w:t>d</w:t>
      </w:r>
      <w:r w:rsidRPr="00EF6BE7">
        <w:rPr>
          <w:rFonts w:hint="eastAsia"/>
          <w:b/>
          <w:i/>
        </w:rPr>
        <w:t>ư</w:t>
      </w:r>
      <w:r w:rsidRPr="00EF6BE7">
        <w:rPr>
          <w:b/>
          <w:i/>
        </w:rPr>
        <w:t>a hấu</w:t>
      </w:r>
      <w:r>
        <w:t xml:space="preserve"> mà An Tiêm đã mang lại cho chúng ta và đã đ</w:t>
      </w:r>
      <w:r>
        <w:rPr>
          <w:rFonts w:hint="eastAsia"/>
        </w:rPr>
        <w:t>ư</w:t>
      </w:r>
      <w:r>
        <w:t>ợc ng</w:t>
      </w:r>
      <w:r>
        <w:rPr>
          <w:rFonts w:hint="eastAsia"/>
        </w:rPr>
        <w:t>ư</w:t>
      </w:r>
      <w:r>
        <w:t>ời Trung Hoa khen: "Hẩu".</w:t>
      </w:r>
    </w:p>
    <w:p w:rsidR="00944312" w:rsidRDefault="00944312" w:rsidP="00944312">
      <w:pPr>
        <w:spacing w:line="242" w:lineRule="auto"/>
      </w:pPr>
      <w:r>
        <w:t xml:space="preserve">Hoa Tết thì không thể thiếu </w:t>
      </w:r>
      <w:r w:rsidRPr="00EF6BE7">
        <w:rPr>
          <w:b/>
          <w:i/>
        </w:rPr>
        <w:t>hoa đào</w:t>
      </w:r>
      <w:r>
        <w:t xml:space="preserve"> (để xua đuổi ma quỷ, theo sự tích hai vị thần ở núi Sóc S</w:t>
      </w:r>
      <w:r>
        <w:rPr>
          <w:rFonts w:hint="eastAsia"/>
        </w:rPr>
        <w:t>ơ</w:t>
      </w:r>
      <w:r>
        <w:t xml:space="preserve">n) và </w:t>
      </w:r>
      <w:r w:rsidRPr="00EF6BE7">
        <w:rPr>
          <w:b/>
          <w:i/>
        </w:rPr>
        <w:t>hoa mai</w:t>
      </w:r>
      <w:r>
        <w:t xml:space="preserve"> (màu vàng t</w:t>
      </w:r>
      <w:r>
        <w:rPr>
          <w:rFonts w:hint="eastAsia"/>
        </w:rPr>
        <w:t>ư</w:t>
      </w:r>
      <w:r>
        <w:t>ợng tr</w:t>
      </w:r>
      <w:r>
        <w:rPr>
          <w:rFonts w:hint="eastAsia"/>
        </w:rPr>
        <w:t>ư</w:t>
      </w:r>
      <w:r>
        <w:t>ng cho sự cao th</w:t>
      </w:r>
      <w:r>
        <w:rPr>
          <w:rFonts w:hint="eastAsia"/>
        </w:rPr>
        <w:t>ư</w:t>
      </w:r>
      <w:r>
        <w:t xml:space="preserve">ợng vinh hiển cao sang, cho sự phát triển nòi giống). </w:t>
      </w:r>
    </w:p>
    <w:p w:rsidR="00944312" w:rsidRDefault="00944312" w:rsidP="00944312">
      <w:pPr>
        <w:spacing w:line="242" w:lineRule="auto"/>
      </w:pPr>
      <w:r>
        <w:t>Hoa để cúng có thể là vạn thọ, cúc, huệ, ... và hoa để trang trí thì muôn màu sắc nh</w:t>
      </w:r>
      <w:r>
        <w:rPr>
          <w:rFonts w:hint="eastAsia"/>
        </w:rPr>
        <w:t>ư</w:t>
      </w:r>
      <w:r>
        <w:t xml:space="preserve"> hồng, thuỷ tiên, lan, cẩm ch</w:t>
      </w:r>
      <w:r>
        <w:rPr>
          <w:rFonts w:hint="eastAsia"/>
        </w:rPr>
        <w:t>ư</w:t>
      </w:r>
      <w:r>
        <w:t>ớng, thạch thảo, ...</w:t>
      </w:r>
    </w:p>
    <w:p w:rsidR="00944312" w:rsidRDefault="00944312" w:rsidP="00944312">
      <w:pPr>
        <w:spacing w:line="242" w:lineRule="auto"/>
      </w:pPr>
      <w:r>
        <w:rPr>
          <w:rFonts w:hint="eastAsia"/>
        </w:rPr>
        <w:t>Đ</w:t>
      </w:r>
      <w:r>
        <w:t>ể trang trí trong những ngày Tết, đặc biệt còn có tranh Tết và câu đối Tết.</w:t>
      </w:r>
    </w:p>
    <w:p w:rsidR="00944312" w:rsidRDefault="00944312" w:rsidP="00944312">
      <w:pPr>
        <w:spacing w:line="242" w:lineRule="auto"/>
      </w:pPr>
      <w:r w:rsidRPr="00EF6BE7">
        <w:rPr>
          <w:b/>
          <w:i/>
        </w:rPr>
        <w:t>Tranh Tết</w:t>
      </w:r>
      <w:r>
        <w:t xml:space="preserve"> là một phần không thể thiếu và những màu sắc rực rỡ nh</w:t>
      </w:r>
      <w:r>
        <w:rPr>
          <w:rFonts w:hint="eastAsia"/>
        </w:rPr>
        <w:t>ư</w:t>
      </w:r>
      <w:r>
        <w:t xml:space="preserve"> kh</w:t>
      </w:r>
      <w:r>
        <w:rPr>
          <w:rFonts w:hint="eastAsia"/>
        </w:rPr>
        <w:t>ơ</w:t>
      </w:r>
      <w:r>
        <w:t>i gợi nên cảm giác mới mẻ ấm cúng rộn rã sắc xuân trong mỗi gia đình của ng</w:t>
      </w:r>
      <w:r>
        <w:rPr>
          <w:rFonts w:hint="eastAsia"/>
        </w:rPr>
        <w:t>ư</w:t>
      </w:r>
      <w:r>
        <w:t>ời Việt.</w:t>
      </w:r>
    </w:p>
    <w:p w:rsidR="00944312" w:rsidRDefault="00944312" w:rsidP="00944312">
      <w:pPr>
        <w:spacing w:line="242" w:lineRule="auto"/>
      </w:pPr>
      <w:r w:rsidRPr="00EF6BE7">
        <w:rPr>
          <w:b/>
          <w:i/>
        </w:rPr>
        <w:t>Câu đối Tết</w:t>
      </w:r>
      <w:r>
        <w:t xml:space="preserve"> đ</w:t>
      </w:r>
      <w:r>
        <w:rPr>
          <w:rFonts w:hint="eastAsia"/>
        </w:rPr>
        <w:t>ư</w:t>
      </w:r>
      <w:r>
        <w:t>ợc viết bằng chữ Nho (màu đen hay vàng) trên những tấm giấy đỏ hay hồng đào cho nên còn đ</w:t>
      </w:r>
      <w:r>
        <w:rPr>
          <w:rFonts w:hint="eastAsia"/>
        </w:rPr>
        <w:t>ư</w:t>
      </w:r>
      <w:r>
        <w:t>ợc gọi là câu đối đỏ:</w:t>
      </w:r>
    </w:p>
    <w:p w:rsidR="00944312" w:rsidRDefault="00944312" w:rsidP="00944312">
      <w:pPr>
        <w:spacing w:line="242" w:lineRule="auto"/>
      </w:pPr>
    </w:p>
    <w:p w:rsidR="00944312" w:rsidRDefault="00944312" w:rsidP="00944312">
      <w:pPr>
        <w:pStyle w:val="NoSpacing"/>
        <w:spacing w:line="242" w:lineRule="auto"/>
      </w:pPr>
      <w:r>
        <w:t>Thịt mỡ, d</w:t>
      </w:r>
      <w:r>
        <w:rPr>
          <w:rFonts w:hint="eastAsia"/>
        </w:rPr>
        <w:t>ư</w:t>
      </w:r>
      <w:r>
        <w:t>a hành, câu đối đỏ</w:t>
      </w:r>
    </w:p>
    <w:p w:rsidR="00944312" w:rsidRDefault="00944312" w:rsidP="00944312">
      <w:pPr>
        <w:pStyle w:val="NoSpacing"/>
        <w:spacing w:line="242" w:lineRule="auto"/>
      </w:pPr>
      <w:r>
        <w:t>Nêu cao, pháo nổ, bánh ch</w:t>
      </w:r>
      <w:r>
        <w:rPr>
          <w:rFonts w:hint="eastAsia"/>
        </w:rPr>
        <w:t>ư</w:t>
      </w:r>
      <w:r>
        <w:t>ng xanh.</w:t>
      </w:r>
    </w:p>
    <w:p w:rsidR="00944312" w:rsidRDefault="00944312" w:rsidP="00944312">
      <w:pPr>
        <w:pStyle w:val="TopNormal"/>
        <w:spacing w:line="242" w:lineRule="auto"/>
      </w:pPr>
      <w:r>
        <w:t>Và không ai là không nhớ bài th</w:t>
      </w:r>
      <w:r>
        <w:rPr>
          <w:rFonts w:hint="eastAsia"/>
        </w:rPr>
        <w:t>ơ</w:t>
      </w:r>
      <w:r>
        <w:t xml:space="preserve"> "ông đồ" của Vũ Đình Liên:</w:t>
      </w:r>
    </w:p>
    <w:p w:rsidR="00944312" w:rsidRDefault="00944312" w:rsidP="00944312">
      <w:pPr>
        <w:pStyle w:val="NoSpacing"/>
        <w:spacing w:line="242" w:lineRule="auto"/>
      </w:pPr>
      <w:r>
        <w:t>Mỗi năm hoa đào nở</w:t>
      </w:r>
    </w:p>
    <w:p w:rsidR="00944312" w:rsidRDefault="00944312" w:rsidP="00944312">
      <w:pPr>
        <w:pStyle w:val="NoSpacing"/>
        <w:spacing w:line="242" w:lineRule="auto"/>
      </w:pPr>
      <w:r>
        <w:t>Lại thấy ông đồ già</w:t>
      </w:r>
    </w:p>
    <w:p w:rsidR="00944312" w:rsidRDefault="00944312" w:rsidP="00944312">
      <w:pPr>
        <w:pStyle w:val="NoSpacing"/>
        <w:spacing w:line="242" w:lineRule="auto"/>
      </w:pPr>
      <w:r>
        <w:t>Bày mực tàu, giấy đỏ</w:t>
      </w:r>
    </w:p>
    <w:p w:rsidR="00944312" w:rsidRDefault="00944312" w:rsidP="00944312">
      <w:pPr>
        <w:pStyle w:val="NoSpacing"/>
        <w:spacing w:line="242" w:lineRule="auto"/>
      </w:pPr>
      <w:r>
        <w:t>Bên phố đông ng</w:t>
      </w:r>
      <w:r>
        <w:rPr>
          <w:rFonts w:hint="eastAsia"/>
        </w:rPr>
        <w:t>ư</w:t>
      </w:r>
      <w:r>
        <w:t>ời qua</w:t>
      </w:r>
    </w:p>
    <w:p w:rsidR="00944312" w:rsidRDefault="00944312" w:rsidP="00944312">
      <w:pPr>
        <w:pStyle w:val="NoSpacing"/>
        <w:spacing w:line="242" w:lineRule="auto"/>
      </w:pPr>
    </w:p>
    <w:p w:rsidR="00944312" w:rsidRDefault="00944312" w:rsidP="00944312">
      <w:pPr>
        <w:pStyle w:val="NoSpacing"/>
        <w:spacing w:line="242" w:lineRule="auto"/>
      </w:pPr>
      <w:r>
        <w:t>Bao nhiêu ng</w:t>
      </w:r>
      <w:r>
        <w:rPr>
          <w:rFonts w:hint="eastAsia"/>
        </w:rPr>
        <w:t>ư</w:t>
      </w:r>
      <w:r>
        <w:t>ời thuê viết</w:t>
      </w:r>
    </w:p>
    <w:p w:rsidR="00944312" w:rsidRDefault="00944312" w:rsidP="00944312">
      <w:pPr>
        <w:pStyle w:val="NoSpacing"/>
        <w:spacing w:line="242" w:lineRule="auto"/>
      </w:pPr>
      <w:r>
        <w:t>Tấm tắc ngợi khen tài</w:t>
      </w:r>
    </w:p>
    <w:p w:rsidR="00944312" w:rsidRDefault="00944312" w:rsidP="00944312">
      <w:pPr>
        <w:pStyle w:val="NoSpacing"/>
        <w:spacing w:line="242" w:lineRule="auto"/>
      </w:pPr>
      <w:r>
        <w:t>Hoa tay thảo những nét</w:t>
      </w:r>
    </w:p>
    <w:p w:rsidR="00944312" w:rsidRDefault="00944312" w:rsidP="00944312">
      <w:pPr>
        <w:pStyle w:val="NoSpacing"/>
        <w:spacing w:line="242" w:lineRule="auto"/>
      </w:pPr>
      <w:r>
        <w:t>Nh</w:t>
      </w:r>
      <w:r>
        <w:rPr>
          <w:rFonts w:hint="eastAsia"/>
        </w:rPr>
        <w:t>ư</w:t>
      </w:r>
      <w:r>
        <w:t xml:space="preserve"> ph</w:t>
      </w:r>
      <w:r>
        <w:rPr>
          <w:rFonts w:hint="eastAsia"/>
        </w:rPr>
        <w:t>ư</w:t>
      </w:r>
      <w:r>
        <w:t>ợng múa, rồng bay</w:t>
      </w:r>
    </w:p>
    <w:p w:rsidR="00944312" w:rsidRDefault="00944312" w:rsidP="00944312">
      <w:pPr>
        <w:spacing w:line="242" w:lineRule="auto"/>
      </w:pPr>
    </w:p>
    <w:p w:rsidR="00944312" w:rsidRDefault="00944312" w:rsidP="00944312">
      <w:pPr>
        <w:pStyle w:val="NoSpacing"/>
        <w:spacing w:line="242" w:lineRule="auto"/>
      </w:pPr>
      <w:r>
        <w:t>Nh</w:t>
      </w:r>
      <w:r>
        <w:rPr>
          <w:rFonts w:hint="eastAsia"/>
        </w:rPr>
        <w:t>ư</w:t>
      </w:r>
      <w:r>
        <w:t>ng mỗi năm, mỗi vắng</w:t>
      </w:r>
    </w:p>
    <w:p w:rsidR="00944312" w:rsidRDefault="00944312" w:rsidP="00944312">
      <w:pPr>
        <w:pStyle w:val="NoSpacing"/>
        <w:spacing w:line="242" w:lineRule="auto"/>
      </w:pPr>
      <w:r>
        <w:t>Ng</w:t>
      </w:r>
      <w:r>
        <w:rPr>
          <w:rFonts w:hint="eastAsia"/>
        </w:rPr>
        <w:t>ư</w:t>
      </w:r>
      <w:r>
        <w:t>ời thuê viết nay đâu</w:t>
      </w:r>
    </w:p>
    <w:p w:rsidR="00944312" w:rsidRDefault="00944312" w:rsidP="00944312">
      <w:pPr>
        <w:pStyle w:val="NoSpacing"/>
        <w:spacing w:line="242" w:lineRule="auto"/>
      </w:pPr>
      <w:r>
        <w:t>Giấy đỏ buồn không thắm</w:t>
      </w:r>
    </w:p>
    <w:p w:rsidR="00944312" w:rsidRDefault="00944312" w:rsidP="00944312">
      <w:pPr>
        <w:pStyle w:val="NoSpacing"/>
        <w:spacing w:line="242" w:lineRule="auto"/>
      </w:pPr>
      <w:r>
        <w:t xml:space="preserve">Mực đọng trong nghiên sầu </w:t>
      </w:r>
    </w:p>
    <w:p w:rsidR="00944312" w:rsidRDefault="00944312" w:rsidP="00944312">
      <w:pPr>
        <w:pStyle w:val="NoSpacing"/>
        <w:spacing w:line="242" w:lineRule="auto"/>
      </w:pPr>
    </w:p>
    <w:p w:rsidR="00944312" w:rsidRDefault="00944312" w:rsidP="00944312">
      <w:pPr>
        <w:pStyle w:val="NoSpacing"/>
        <w:spacing w:line="242" w:lineRule="auto"/>
      </w:pPr>
      <w:r>
        <w:rPr>
          <w:rFonts w:hint="eastAsia"/>
        </w:rPr>
        <w:t>Ô</w:t>
      </w:r>
      <w:r>
        <w:t xml:space="preserve">ng đồ vẫn ngồi đấy </w:t>
      </w:r>
    </w:p>
    <w:p w:rsidR="00944312" w:rsidRDefault="00944312" w:rsidP="00944312">
      <w:pPr>
        <w:pStyle w:val="NoSpacing"/>
        <w:spacing w:line="242" w:lineRule="auto"/>
      </w:pPr>
      <w:r>
        <w:t>Qua đ</w:t>
      </w:r>
      <w:r>
        <w:rPr>
          <w:rFonts w:hint="eastAsia"/>
        </w:rPr>
        <w:t>ư</w:t>
      </w:r>
      <w:r>
        <w:t xml:space="preserve">ờng không ai hay </w:t>
      </w:r>
    </w:p>
    <w:p w:rsidR="00944312" w:rsidRDefault="00944312" w:rsidP="00944312">
      <w:pPr>
        <w:pStyle w:val="NoSpacing"/>
        <w:spacing w:line="242" w:lineRule="auto"/>
      </w:pPr>
      <w:r>
        <w:t>Lá vàng r</w:t>
      </w:r>
      <w:r>
        <w:rPr>
          <w:rFonts w:hint="eastAsia"/>
        </w:rPr>
        <w:t>ơ</w:t>
      </w:r>
      <w:r>
        <w:t xml:space="preserve">i trên giấy </w:t>
      </w:r>
    </w:p>
    <w:p w:rsidR="00944312" w:rsidRDefault="00944312" w:rsidP="00944312">
      <w:pPr>
        <w:pStyle w:val="NoSpacing"/>
        <w:spacing w:line="242" w:lineRule="auto"/>
      </w:pPr>
      <w:r>
        <w:t>Ngoài trời m</w:t>
      </w:r>
      <w:r>
        <w:rPr>
          <w:rFonts w:hint="eastAsia"/>
        </w:rPr>
        <w:t>ư</w:t>
      </w:r>
      <w:r>
        <w:t xml:space="preserve">a bụi bay </w:t>
      </w:r>
    </w:p>
    <w:p w:rsidR="00944312" w:rsidRDefault="00944312" w:rsidP="00944312">
      <w:pPr>
        <w:pStyle w:val="NoSpacing"/>
        <w:spacing w:line="242" w:lineRule="auto"/>
      </w:pPr>
    </w:p>
    <w:p w:rsidR="00944312" w:rsidRDefault="00944312" w:rsidP="00944312">
      <w:pPr>
        <w:pStyle w:val="NoSpacing"/>
        <w:spacing w:line="242" w:lineRule="auto"/>
      </w:pPr>
      <w:r>
        <w:t xml:space="preserve">Năm nay đào lại nở </w:t>
      </w:r>
    </w:p>
    <w:p w:rsidR="00944312" w:rsidRDefault="00944312" w:rsidP="00944312">
      <w:pPr>
        <w:pStyle w:val="NoSpacing"/>
        <w:spacing w:line="242" w:lineRule="auto"/>
      </w:pPr>
      <w:r>
        <w:t>Không thấy ông đồ x</w:t>
      </w:r>
      <w:r>
        <w:rPr>
          <w:rFonts w:hint="eastAsia"/>
        </w:rPr>
        <w:t>ư</w:t>
      </w:r>
      <w:r>
        <w:t xml:space="preserve">a </w:t>
      </w:r>
    </w:p>
    <w:p w:rsidR="00944312" w:rsidRDefault="00944312" w:rsidP="00944312">
      <w:pPr>
        <w:pStyle w:val="NoSpacing"/>
        <w:spacing w:line="242" w:lineRule="auto"/>
      </w:pPr>
      <w:r>
        <w:t>Những ng</w:t>
      </w:r>
      <w:r>
        <w:rPr>
          <w:rFonts w:hint="eastAsia"/>
        </w:rPr>
        <w:t>ư</w:t>
      </w:r>
      <w:r>
        <w:t xml:space="preserve">ời muôn năm cũ </w:t>
      </w:r>
    </w:p>
    <w:p w:rsidR="00944312" w:rsidRDefault="00944312" w:rsidP="00944312">
      <w:pPr>
        <w:pStyle w:val="NoSpacing"/>
        <w:spacing w:line="242" w:lineRule="auto"/>
      </w:pPr>
      <w:r>
        <w:t xml:space="preserve">Hồn ở đâu bây giờ </w:t>
      </w:r>
      <w:r w:rsidRPr="00EF6BE7">
        <w:rPr>
          <w:rFonts w:ascii="Times New Roman" w:hAnsi="Times New Roman"/>
        </w:rPr>
        <w:t>?</w:t>
      </w:r>
    </w:p>
    <w:p w:rsidR="00944312" w:rsidRDefault="00944312" w:rsidP="00944312">
      <w:pPr>
        <w:pStyle w:val="Heading2"/>
        <w:spacing w:line="242" w:lineRule="auto"/>
      </w:pPr>
      <w:r>
        <w:t>3.3 Ẩm-thực ngày Tết</w:t>
      </w:r>
    </w:p>
    <w:p w:rsidR="00944312" w:rsidRDefault="00944312" w:rsidP="00944312">
      <w:pPr>
        <w:spacing w:line="242" w:lineRule="auto"/>
      </w:pPr>
      <w:r>
        <w:t>Thành ngữ Việt Nam có câu "</w:t>
      </w:r>
      <w:r w:rsidRPr="00EF6BE7">
        <w:rPr>
          <w:i/>
        </w:rPr>
        <w:t>Đói giỗ cha, no ba ngày Tết</w:t>
      </w:r>
      <w:r>
        <w:t>". Tết đến, dù nghèo khó đến đâu thì ng</w:t>
      </w:r>
      <w:r>
        <w:rPr>
          <w:rFonts w:hint="eastAsia"/>
        </w:rPr>
        <w:t>ư</w:t>
      </w:r>
      <w:r>
        <w:t>ời ta cũng cố vay m</w:t>
      </w:r>
      <w:r>
        <w:rPr>
          <w:rFonts w:hint="eastAsia"/>
        </w:rPr>
        <w:t>ư</w:t>
      </w:r>
      <w:r>
        <w:t>ợn, xoay xở để có đủ ăn trong ba ngày Tết sao cho "già đ</w:t>
      </w:r>
      <w:r>
        <w:rPr>
          <w:rFonts w:hint="eastAsia"/>
        </w:rPr>
        <w:t>ư</w:t>
      </w:r>
      <w:r>
        <w:t>ợc bát canh, trẻ có manh áo mới". H</w:t>
      </w:r>
      <w:r>
        <w:rPr>
          <w:rFonts w:hint="eastAsia"/>
        </w:rPr>
        <w:t>ơ</w:t>
      </w:r>
      <w:r>
        <w:t>n thế nữa, dù có đói khát quanh năm thì đến Tết, mọi ng</w:t>
      </w:r>
      <w:r>
        <w:rPr>
          <w:rFonts w:hint="eastAsia"/>
        </w:rPr>
        <w:t>ư</w:t>
      </w:r>
      <w:r>
        <w:t>ời, nhất là trẻ em th</w:t>
      </w:r>
      <w:r>
        <w:rPr>
          <w:rFonts w:hint="eastAsia"/>
        </w:rPr>
        <w:t>ư</w:t>
      </w:r>
      <w:r>
        <w:t>ờng đ</w:t>
      </w:r>
      <w:r>
        <w:rPr>
          <w:rFonts w:hint="eastAsia"/>
        </w:rPr>
        <w:t>ư</w:t>
      </w:r>
      <w:r>
        <w:t xml:space="preserve">ợc ăn uống no đủ. </w:t>
      </w:r>
    </w:p>
    <w:p w:rsidR="00944312" w:rsidRDefault="00944312" w:rsidP="00944312">
      <w:pPr>
        <w:spacing w:line="242" w:lineRule="auto"/>
      </w:pPr>
      <w:r>
        <w:t>Bữa ăn ngày Tết th</w:t>
      </w:r>
      <w:r>
        <w:rPr>
          <w:rFonts w:hint="eastAsia"/>
        </w:rPr>
        <w:t>ư</w:t>
      </w:r>
      <w:r>
        <w:t>ờng có nhiều món, đủ chất h</w:t>
      </w:r>
      <w:r>
        <w:rPr>
          <w:rFonts w:hint="eastAsia"/>
        </w:rPr>
        <w:t>ơ</w:t>
      </w:r>
      <w:r>
        <w:t>n và sang trọng h</w:t>
      </w:r>
      <w:r>
        <w:rPr>
          <w:rFonts w:hint="eastAsia"/>
        </w:rPr>
        <w:t>ơ</w:t>
      </w:r>
      <w:r>
        <w:t>n bữa ăn ngày th</w:t>
      </w:r>
      <w:r>
        <w:rPr>
          <w:rFonts w:hint="eastAsia"/>
        </w:rPr>
        <w:t>ư</w:t>
      </w:r>
      <w:r>
        <w:t>ờng. Vì vậy mà ng</w:t>
      </w:r>
      <w:r>
        <w:rPr>
          <w:rFonts w:hint="eastAsia"/>
        </w:rPr>
        <w:t>ư</w:t>
      </w:r>
      <w:r>
        <w:t>ời ta cũng th</w:t>
      </w:r>
      <w:r>
        <w:rPr>
          <w:rFonts w:hint="eastAsia"/>
        </w:rPr>
        <w:t>ư</w:t>
      </w:r>
      <w:r>
        <w:t>ờng gọi là "</w:t>
      </w:r>
      <w:r w:rsidRPr="00EF6BE7">
        <w:rPr>
          <w:b/>
          <w:i/>
        </w:rPr>
        <w:t>ăn Tết</w:t>
      </w:r>
      <w:r>
        <w:t>".</w:t>
      </w:r>
    </w:p>
    <w:p w:rsidR="00944312" w:rsidRDefault="00944312" w:rsidP="00944312">
      <w:pPr>
        <w:spacing w:line="242" w:lineRule="auto"/>
      </w:pPr>
      <w:r>
        <w:t xml:space="preserve">Thức ăn mặn thì nhất định phải có những </w:t>
      </w:r>
      <w:r w:rsidRPr="00EF6BE7">
        <w:rPr>
          <w:b/>
          <w:i/>
        </w:rPr>
        <w:t>bánh truyền-thống</w:t>
      </w:r>
      <w:r>
        <w:t xml:space="preserve"> nh</w:t>
      </w:r>
      <w:r>
        <w:rPr>
          <w:rFonts w:hint="eastAsia"/>
        </w:rPr>
        <w:t>ư</w:t>
      </w:r>
      <w:r>
        <w:t xml:space="preserve"> bánh ch</w:t>
      </w:r>
      <w:r>
        <w:rPr>
          <w:rFonts w:hint="eastAsia"/>
        </w:rPr>
        <w:t>ư</w:t>
      </w:r>
      <w:r>
        <w:t>ng (vuông), bánh dày, bánh tét (còn gọi là bánh ch</w:t>
      </w:r>
      <w:r>
        <w:rPr>
          <w:rFonts w:hint="eastAsia"/>
        </w:rPr>
        <w:t>ư</w:t>
      </w:r>
      <w:r>
        <w:t>ng tày hay bánh tày, tròn và dài) với d</w:t>
      </w:r>
      <w:r>
        <w:rPr>
          <w:rFonts w:hint="eastAsia"/>
        </w:rPr>
        <w:t>ư</w:t>
      </w:r>
      <w:r>
        <w:t>a hành, gắn liền với các sự-tích cổ thời vua Hùng.</w:t>
      </w:r>
    </w:p>
    <w:p w:rsidR="00944312" w:rsidRDefault="00944312" w:rsidP="00944312">
      <w:pPr>
        <w:spacing w:line="242" w:lineRule="auto"/>
      </w:pPr>
      <w:r>
        <w:t xml:space="preserve">Tôi vẫn nhớ các món ăn giỗ ông bà hay </w:t>
      </w:r>
      <w:r w:rsidRPr="00EF6BE7">
        <w:rPr>
          <w:b/>
          <w:i/>
        </w:rPr>
        <w:t>cỗ Tết</w:t>
      </w:r>
      <w:r>
        <w:t xml:space="preserve"> ng</w:t>
      </w:r>
      <w:r>
        <w:rPr>
          <w:rFonts w:hint="eastAsia"/>
        </w:rPr>
        <w:t>ư</w:t>
      </w:r>
      <w:r>
        <w:t xml:space="preserve">ời </w:t>
      </w:r>
      <w:r w:rsidRPr="00EF6BE7">
        <w:rPr>
          <w:b/>
          <w:i/>
        </w:rPr>
        <w:t>Bắc</w:t>
      </w:r>
      <w:r>
        <w:t xml:space="preserve"> có thể có bóng bì, canh măng, chân giò, miến gà, xôi gấc đỏ, thịt gà, thịt đông với d</w:t>
      </w:r>
      <w:r>
        <w:rPr>
          <w:rFonts w:hint="eastAsia"/>
        </w:rPr>
        <w:t>ư</w:t>
      </w:r>
      <w:r>
        <w:t>a muối, giò lụa, nộm, c</w:t>
      </w:r>
      <w:r>
        <w:rPr>
          <w:rFonts w:hint="eastAsia"/>
        </w:rPr>
        <w:t>ơ</w:t>
      </w:r>
      <w:r>
        <w:t>m r</w:t>
      </w:r>
      <w:r>
        <w:rPr>
          <w:rFonts w:hint="eastAsia"/>
        </w:rPr>
        <w:t>ư</w:t>
      </w:r>
      <w:r>
        <w:t>ợu, ...</w:t>
      </w:r>
    </w:p>
    <w:p w:rsidR="00944312" w:rsidRDefault="00944312" w:rsidP="00944312">
      <w:pPr>
        <w:spacing w:line="242" w:lineRule="auto"/>
      </w:pPr>
      <w:r>
        <w:t xml:space="preserve">Ngoài ra, các gia đình miền </w:t>
      </w:r>
      <w:r w:rsidRPr="00EF6BE7">
        <w:rPr>
          <w:b/>
          <w:i/>
        </w:rPr>
        <w:t>Nam</w:t>
      </w:r>
      <w:r>
        <w:t xml:space="preserve"> th</w:t>
      </w:r>
      <w:r>
        <w:rPr>
          <w:rFonts w:hint="eastAsia"/>
        </w:rPr>
        <w:t>ư</w:t>
      </w:r>
      <w:r>
        <w:t>ờng có thêm nồi thịt kho, n</w:t>
      </w:r>
      <w:r>
        <w:rPr>
          <w:rFonts w:hint="eastAsia"/>
        </w:rPr>
        <w:t>ư</w:t>
      </w:r>
      <w:r>
        <w:t>ớc dừa (thịt kho rệu) và nồi khổ qua hầm và nem bì, d</w:t>
      </w:r>
      <w:r>
        <w:rPr>
          <w:rFonts w:hint="eastAsia"/>
        </w:rPr>
        <w:t>ư</w:t>
      </w:r>
      <w:r>
        <w:t>a giá miền Nam, củ kiệu ngâm, bánh tráng (để quấn) để ăn mấy ngày Tết. Thông th</w:t>
      </w:r>
      <w:r>
        <w:rPr>
          <w:rFonts w:hint="eastAsia"/>
        </w:rPr>
        <w:t>ư</w:t>
      </w:r>
      <w:r>
        <w:t>ờng, ng</w:t>
      </w:r>
      <w:r>
        <w:rPr>
          <w:rFonts w:hint="eastAsia"/>
        </w:rPr>
        <w:t>ư</w:t>
      </w:r>
      <w:r>
        <w:t>ời nội trợ miền Nam lục tỉnh nghỉ ng</w:t>
      </w:r>
      <w:r>
        <w:rPr>
          <w:rFonts w:hint="eastAsia"/>
        </w:rPr>
        <w:t>ơ</w:t>
      </w:r>
      <w:r>
        <w:t>i, không nấu n</w:t>
      </w:r>
      <w:r>
        <w:rPr>
          <w:rFonts w:hint="eastAsia"/>
        </w:rPr>
        <w:t>ư</w:t>
      </w:r>
      <w:r>
        <w:t>ớng trong 3 ngày Tết, mà chỉ dùng thức ăn đã đ</w:t>
      </w:r>
      <w:r>
        <w:rPr>
          <w:rFonts w:hint="eastAsia"/>
        </w:rPr>
        <w:t>ư</w:t>
      </w:r>
      <w:r>
        <w:t>ợc chuẩn bị sẵn tr</w:t>
      </w:r>
      <w:r>
        <w:rPr>
          <w:rFonts w:hint="eastAsia"/>
        </w:rPr>
        <w:t>ư</w:t>
      </w:r>
      <w:r>
        <w:t>ớc Tết.</w:t>
      </w:r>
    </w:p>
    <w:p w:rsidR="00944312" w:rsidRDefault="00944312" w:rsidP="00944312">
      <w:pPr>
        <w:spacing w:line="242" w:lineRule="auto"/>
      </w:pPr>
      <w:r>
        <w:t xml:space="preserve">Miền </w:t>
      </w:r>
      <w:r w:rsidRPr="00EF6BE7">
        <w:rPr>
          <w:b/>
          <w:i/>
        </w:rPr>
        <w:t>Trung</w:t>
      </w:r>
      <w:r>
        <w:t xml:space="preserve"> có d</w:t>
      </w:r>
      <w:r>
        <w:rPr>
          <w:rFonts w:hint="eastAsia"/>
        </w:rPr>
        <w:t>ư</w:t>
      </w:r>
      <w:r>
        <w:t>a món và món tré (giống giò thủ của miền Bắc nh</w:t>
      </w:r>
      <w:r>
        <w:rPr>
          <w:rFonts w:hint="eastAsia"/>
        </w:rPr>
        <w:t>ư</w:t>
      </w:r>
      <w:r>
        <w:t>ng nhiều vị củ riềng), thịt chua và tai heo, ...</w:t>
      </w:r>
    </w:p>
    <w:p w:rsidR="00944312" w:rsidRDefault="00944312" w:rsidP="00944312">
      <w:pPr>
        <w:spacing w:line="242" w:lineRule="auto"/>
      </w:pPr>
      <w:r w:rsidRPr="00EF6BE7">
        <w:rPr>
          <w:b/>
          <w:i/>
        </w:rPr>
        <w:t>Mứt Tết</w:t>
      </w:r>
      <w:r>
        <w:t xml:space="preserve"> và các loại bánh kẹo khác để thờ cúng, sau đó dọn ra để đãi khách. Tôi cũng nhớ những lần cắn hạt d</w:t>
      </w:r>
      <w:r>
        <w:rPr>
          <w:rFonts w:hint="eastAsia"/>
        </w:rPr>
        <w:t>ư</w:t>
      </w:r>
      <w:r>
        <w:t>a đến đỏ cả môi và tay, hạt bí, hạt h</w:t>
      </w:r>
      <w:r>
        <w:rPr>
          <w:rFonts w:hint="eastAsia"/>
        </w:rPr>
        <w:t>ư</w:t>
      </w:r>
      <w:r>
        <w:t>ớng d</w:t>
      </w:r>
      <w:r>
        <w:rPr>
          <w:rFonts w:hint="eastAsia"/>
        </w:rPr>
        <w:t>ươ</w:t>
      </w:r>
      <w:r>
        <w:t>ng, ...</w:t>
      </w:r>
    </w:p>
    <w:p w:rsidR="00944312" w:rsidRDefault="00944312" w:rsidP="00944312">
      <w:pPr>
        <w:spacing w:line="242" w:lineRule="auto"/>
      </w:pPr>
      <w:r>
        <w:t xml:space="preserve">Thức uống ngày Tết vẫn là </w:t>
      </w:r>
      <w:r w:rsidRPr="00EF6BE7">
        <w:rPr>
          <w:b/>
          <w:i/>
        </w:rPr>
        <w:t>r</w:t>
      </w:r>
      <w:r w:rsidRPr="00EF6BE7">
        <w:rPr>
          <w:rFonts w:hint="eastAsia"/>
          <w:b/>
          <w:i/>
        </w:rPr>
        <w:t>ư</w:t>
      </w:r>
      <w:r w:rsidRPr="00EF6BE7">
        <w:rPr>
          <w:b/>
          <w:i/>
        </w:rPr>
        <w:t>ợu</w:t>
      </w:r>
      <w:r>
        <w:t>: r</w:t>
      </w:r>
      <w:r>
        <w:rPr>
          <w:rFonts w:hint="eastAsia"/>
        </w:rPr>
        <w:t>ư</w:t>
      </w:r>
      <w:r>
        <w:t>ợu truyền-thống nh</w:t>
      </w:r>
      <w:r>
        <w:rPr>
          <w:rFonts w:hint="eastAsia"/>
        </w:rPr>
        <w:t>ư</w:t>
      </w:r>
      <w:r>
        <w:t xml:space="preserve"> r</w:t>
      </w:r>
      <w:r>
        <w:rPr>
          <w:rFonts w:hint="eastAsia"/>
        </w:rPr>
        <w:t>ư</w:t>
      </w:r>
      <w:r>
        <w:t>ợu nếp th</w:t>
      </w:r>
      <w:r>
        <w:rPr>
          <w:rFonts w:hint="eastAsia"/>
        </w:rPr>
        <w:t>ơ</w:t>
      </w:r>
      <w:r>
        <w:t>m, nếp n</w:t>
      </w:r>
      <w:r>
        <w:rPr>
          <w:rFonts w:hint="eastAsia"/>
        </w:rPr>
        <w:t>ươ</w:t>
      </w:r>
      <w:r>
        <w:t>ng, nếp cẩm, r</w:t>
      </w:r>
      <w:r>
        <w:rPr>
          <w:rFonts w:hint="eastAsia"/>
        </w:rPr>
        <w:t>ư</w:t>
      </w:r>
      <w:r>
        <w:t>ợu đế, ... hay những r</w:t>
      </w:r>
      <w:r>
        <w:rPr>
          <w:rFonts w:hint="eastAsia"/>
        </w:rPr>
        <w:t>ư</w:t>
      </w:r>
      <w:r>
        <w:t>ợu Tây-ph</w:t>
      </w:r>
      <w:r>
        <w:rPr>
          <w:rFonts w:hint="eastAsia"/>
        </w:rPr>
        <w:t>ươ</w:t>
      </w:r>
      <w:r>
        <w:t>ng nh</w:t>
      </w:r>
      <w:r>
        <w:rPr>
          <w:rFonts w:hint="eastAsia"/>
        </w:rPr>
        <w:t>ư</w:t>
      </w:r>
      <w:r>
        <w:t xml:space="preserve"> cognac, whisky, bia, ...</w:t>
      </w:r>
    </w:p>
    <w:p w:rsidR="00944312" w:rsidRDefault="00944312" w:rsidP="00944312">
      <w:pPr>
        <w:spacing w:line="242" w:lineRule="auto"/>
      </w:pPr>
      <w:r>
        <w:t>Sau bữa ăn, ng</w:t>
      </w:r>
      <w:r>
        <w:rPr>
          <w:rFonts w:hint="eastAsia"/>
        </w:rPr>
        <w:t>ư</w:t>
      </w:r>
      <w:r>
        <w:t>ời ta th</w:t>
      </w:r>
      <w:r>
        <w:rPr>
          <w:rFonts w:hint="eastAsia"/>
        </w:rPr>
        <w:t>ư</w:t>
      </w:r>
      <w:r>
        <w:t xml:space="preserve">ờng dùng </w:t>
      </w:r>
      <w:r w:rsidRPr="00EF6BE7">
        <w:rPr>
          <w:b/>
          <w:i/>
        </w:rPr>
        <w:t>trà</w:t>
      </w:r>
      <w:r>
        <w:t xml:space="preserve"> xanh.</w:t>
      </w:r>
    </w:p>
    <w:p w:rsidR="00944312" w:rsidRDefault="00944312" w:rsidP="00944312">
      <w:pPr>
        <w:pStyle w:val="Heading2"/>
        <w:spacing w:line="242" w:lineRule="auto"/>
      </w:pPr>
      <w:r>
        <w:t>3.4 Phong-tục, tập quán và sinh hoạt Tết</w:t>
      </w:r>
    </w:p>
    <w:p w:rsidR="00944312" w:rsidRDefault="00944312" w:rsidP="00944312">
      <w:pPr>
        <w:spacing w:line="242" w:lineRule="auto"/>
      </w:pPr>
      <w:r>
        <w:t>Phong-tục Tết thì nhiều lắm. Ngoài những gì đã đề-cập ở phần trên, còn có:</w:t>
      </w:r>
    </w:p>
    <w:p w:rsidR="00944312" w:rsidRDefault="00944312" w:rsidP="00944312">
      <w:pPr>
        <w:spacing w:line="242" w:lineRule="auto"/>
      </w:pPr>
      <w:r w:rsidRPr="00EF6BE7">
        <w:rPr>
          <w:rFonts w:hint="eastAsia"/>
          <w:b/>
          <w:i/>
        </w:rPr>
        <w:t>Đ</w:t>
      </w:r>
      <w:r w:rsidRPr="00EF6BE7">
        <w:rPr>
          <w:b/>
          <w:i/>
        </w:rPr>
        <w:t>ốt pháo</w:t>
      </w:r>
      <w:r>
        <w:t xml:space="preserve"> th</w:t>
      </w:r>
      <w:r>
        <w:rPr>
          <w:rFonts w:hint="eastAsia"/>
        </w:rPr>
        <w:t>ư</w:t>
      </w:r>
      <w:r>
        <w:t>ờng hay có trong dịp cúng tất niên hay thời khắc giao thừa ngày Tết cổ truyền để xua ma, trừ quỷ.</w:t>
      </w:r>
    </w:p>
    <w:p w:rsidR="00944312" w:rsidRDefault="00944312" w:rsidP="00944312">
      <w:pPr>
        <w:spacing w:line="242" w:lineRule="auto"/>
      </w:pPr>
      <w:r w:rsidRPr="00EF6BE7">
        <w:rPr>
          <w:rFonts w:hint="eastAsia"/>
          <w:b/>
          <w:i/>
        </w:rPr>
        <w:t>Á</w:t>
      </w:r>
      <w:r w:rsidRPr="00EF6BE7">
        <w:rPr>
          <w:b/>
          <w:i/>
        </w:rPr>
        <w:t>o quần mới</w:t>
      </w:r>
      <w:r>
        <w:t>: Ngày x</w:t>
      </w:r>
      <w:r>
        <w:rPr>
          <w:rFonts w:hint="eastAsia"/>
        </w:rPr>
        <w:t>ư</w:t>
      </w:r>
      <w:r>
        <w:t>a, tr</w:t>
      </w:r>
      <w:r>
        <w:rPr>
          <w:rFonts w:hint="eastAsia"/>
        </w:rPr>
        <w:t>ư</w:t>
      </w:r>
      <w:r>
        <w:t>ớc Tết một thời gian ngắn, các bà các mẹ trong nhà phải thức khuya quay t</w:t>
      </w:r>
      <w:r>
        <w:rPr>
          <w:rFonts w:hint="eastAsia"/>
        </w:rPr>
        <w:t>ơ</w:t>
      </w:r>
      <w:r>
        <w:t>, dệt vải, may áo quần mới cho cả nhà. Công việc này th</w:t>
      </w:r>
      <w:r>
        <w:rPr>
          <w:rFonts w:hint="eastAsia"/>
        </w:rPr>
        <w:t>ư</w:t>
      </w:r>
      <w:r>
        <w:t>ờng kết thúc vào ngày cuối năm để đến sáng mùng Một Tết, cả nhà dậy sớm, thay quần áo mới làm lễ gia tiên. Ng</w:t>
      </w:r>
      <w:r>
        <w:rPr>
          <w:rFonts w:hint="eastAsia"/>
        </w:rPr>
        <w:t>ư</w:t>
      </w:r>
      <w:r>
        <w:t>ời ta cho rằng cần phải rũ bỏ những cái cũ, cái không may mắn đi theo quần áo cũ và đón một năm mới với nhiều hy vọng và niềm vui mới từ bộ quần áo mới đó.</w:t>
      </w:r>
    </w:p>
    <w:p w:rsidR="00944312" w:rsidRDefault="00944312" w:rsidP="00944312">
      <w:pPr>
        <w:spacing w:line="242" w:lineRule="auto"/>
      </w:pPr>
      <w:r w:rsidRPr="00B35E07">
        <w:rPr>
          <w:b/>
          <w:i/>
        </w:rPr>
        <w:t>Trả nợ cũ</w:t>
      </w:r>
      <w:r>
        <w:t>: Đối với nhiều ng</w:t>
      </w:r>
      <w:r>
        <w:rPr>
          <w:rFonts w:hint="eastAsia"/>
        </w:rPr>
        <w:t>ư</w:t>
      </w:r>
      <w:r>
        <w:t>ời Việt, cuối năm là dịp trả nợ cũ, xóa bỏ xích mích của năm cũ, để h</w:t>
      </w:r>
      <w:r>
        <w:rPr>
          <w:rFonts w:hint="eastAsia"/>
        </w:rPr>
        <w:t>ư</w:t>
      </w:r>
      <w:r>
        <w:t>ớng tới năm mới vui vẻ.</w:t>
      </w:r>
    </w:p>
    <w:p w:rsidR="00944312" w:rsidRDefault="00944312" w:rsidP="00944312">
      <w:pPr>
        <w:spacing w:line="242" w:lineRule="auto"/>
      </w:pPr>
      <w:r>
        <w:t>Tuỳ theo bản sắc văn hóa của mình, mỗi địa ph</w:t>
      </w:r>
      <w:r>
        <w:rPr>
          <w:rFonts w:hint="eastAsia"/>
        </w:rPr>
        <w:t>ươ</w:t>
      </w:r>
      <w:r>
        <w:t xml:space="preserve">ng đều tổ chức </w:t>
      </w:r>
      <w:r w:rsidRPr="00B35E07">
        <w:rPr>
          <w:b/>
          <w:i/>
        </w:rPr>
        <w:t>lễ hội</w:t>
      </w:r>
      <w:r>
        <w:t xml:space="preserve"> ngày tết với những phần "lễ" và phần "hội" chứa đựng những nét văn hóa khác nhau rất phong phú.</w:t>
      </w:r>
    </w:p>
    <w:p w:rsidR="00944312" w:rsidRDefault="00944312" w:rsidP="00944312">
      <w:pPr>
        <w:spacing w:line="242" w:lineRule="auto"/>
      </w:pPr>
      <w:r>
        <w:t>Các lễ hội truyền-thống th</w:t>
      </w:r>
      <w:r>
        <w:rPr>
          <w:rFonts w:hint="eastAsia"/>
        </w:rPr>
        <w:t>ư</w:t>
      </w:r>
      <w:r>
        <w:t>ờng có thi đấu cờ ng</w:t>
      </w:r>
      <w:r>
        <w:rPr>
          <w:rFonts w:hint="eastAsia"/>
        </w:rPr>
        <w:t>ư</w:t>
      </w:r>
      <w:r>
        <w:t>ời (không phải loại của bà Hồ Xuân H</w:t>
      </w:r>
      <w:r>
        <w:rPr>
          <w:rFonts w:hint="eastAsia"/>
        </w:rPr>
        <w:t>ươ</w:t>
      </w:r>
      <w:r>
        <w:t xml:space="preserve">ng đâu nhé), đua thuyền, đấu vật, </w:t>
      </w:r>
      <w:r w:rsidRPr="00B35E07">
        <w:rPr>
          <w:b/>
          <w:i/>
        </w:rPr>
        <w:t>múa lân</w:t>
      </w:r>
      <w:r>
        <w:t xml:space="preserve">, múa rồng, thi thả chim bồ câu... </w:t>
      </w:r>
    </w:p>
    <w:p w:rsidR="00944312" w:rsidRDefault="00944312" w:rsidP="00944312">
      <w:pPr>
        <w:spacing w:line="242" w:lineRule="auto"/>
      </w:pPr>
      <w:r w:rsidRPr="00B35E07">
        <w:rPr>
          <w:b/>
          <w:i/>
        </w:rPr>
        <w:t>Trò ch</w:t>
      </w:r>
      <w:r w:rsidRPr="00B35E07">
        <w:rPr>
          <w:rFonts w:hint="eastAsia"/>
          <w:b/>
          <w:i/>
        </w:rPr>
        <w:t>ơ</w:t>
      </w:r>
      <w:r w:rsidRPr="00B35E07">
        <w:rPr>
          <w:b/>
          <w:i/>
        </w:rPr>
        <w:t>i dân gian</w:t>
      </w:r>
      <w:r>
        <w:t>: bịt mắt bắt dê, múa võ, hát bội, hát cải l</w:t>
      </w:r>
      <w:r>
        <w:rPr>
          <w:rFonts w:hint="eastAsia"/>
        </w:rPr>
        <w:t>ươ</w:t>
      </w:r>
      <w:r>
        <w:t>ng, hát chèo, đánh đu, chọi gà và nhiều trò dân gian cổ truyền khác.</w:t>
      </w:r>
    </w:p>
    <w:p w:rsidR="00944312" w:rsidRDefault="00944312" w:rsidP="00944312">
      <w:pPr>
        <w:spacing w:line="242" w:lineRule="auto"/>
      </w:pPr>
      <w:r w:rsidRPr="00B35E07">
        <w:rPr>
          <w:b/>
          <w:i/>
        </w:rPr>
        <w:t>Cờ bạc</w:t>
      </w:r>
      <w:r>
        <w:t>: Ngày x</w:t>
      </w:r>
      <w:r>
        <w:rPr>
          <w:rFonts w:hint="eastAsia"/>
        </w:rPr>
        <w:t>ư</w:t>
      </w:r>
      <w:r>
        <w:t>a các gia đình có nề nếp quanh năm cấm đoán con cháu không đ</w:t>
      </w:r>
      <w:r>
        <w:rPr>
          <w:rFonts w:hint="eastAsia"/>
        </w:rPr>
        <w:t>ư</w:t>
      </w:r>
      <w:r>
        <w:t>ợc cờ bạc r</w:t>
      </w:r>
      <w:r>
        <w:rPr>
          <w:rFonts w:hint="eastAsia"/>
        </w:rPr>
        <w:t>ư</w:t>
      </w:r>
      <w:r>
        <w:t>ợu chè nh</w:t>
      </w:r>
      <w:r>
        <w:rPr>
          <w:rFonts w:hint="eastAsia"/>
        </w:rPr>
        <w:t>ư</w:t>
      </w:r>
      <w:r>
        <w:t>ng trong dịp Tết thì tam cúc, chắn, tổ tôm, cờ gánh, ai thích gì thì cứ ch</w:t>
      </w:r>
      <w:r>
        <w:rPr>
          <w:rFonts w:hint="eastAsia"/>
        </w:rPr>
        <w:t>ơ</w:t>
      </w:r>
      <w:r>
        <w:t>i. Đến lễ khai hạ (hạ nêu) thì xé bộ tam cúc, cất bộ tổ tôm... hoặc đốt các bộ bài trong lễ hóa vàng.</w:t>
      </w:r>
    </w:p>
    <w:p w:rsidR="00944312" w:rsidRDefault="00944312" w:rsidP="00944312">
      <w:pPr>
        <w:spacing w:line="242" w:lineRule="auto"/>
      </w:pPr>
      <w:r>
        <w:t>Còn nhiều phong-tục thất -truyền nữa nh</w:t>
      </w:r>
      <w:r>
        <w:rPr>
          <w:rFonts w:hint="eastAsia"/>
        </w:rPr>
        <w:t>ư</w:t>
      </w:r>
      <w:r>
        <w:t xml:space="preserve"> "đi sêu Tết" (tr</w:t>
      </w:r>
      <w:r>
        <w:rPr>
          <w:rFonts w:hint="eastAsia"/>
        </w:rPr>
        <w:t>ư</w:t>
      </w:r>
      <w:r>
        <w:t>ớc ngày Tết, con rể t</w:t>
      </w:r>
      <w:r>
        <w:rPr>
          <w:rFonts w:hint="eastAsia"/>
        </w:rPr>
        <w:t>ươ</w:t>
      </w:r>
      <w:r>
        <w:t>ng lai mang lễ đến biếu bố mẹ vợ), lạy sống ông bà, hát sặc bùa (trẻ con nghèo đến cửa các nhà vừa hát vừa gõ trống để đ</w:t>
      </w:r>
      <w:r>
        <w:rPr>
          <w:rFonts w:hint="eastAsia"/>
        </w:rPr>
        <w:t>ư</w:t>
      </w:r>
      <w:r>
        <w:t>ợc chủ nhà phát tiền mừng tuổi), ...</w:t>
      </w:r>
    </w:p>
    <w:p w:rsidR="00944312" w:rsidRDefault="00944312" w:rsidP="00944312">
      <w:pPr>
        <w:pStyle w:val="Heading2"/>
        <w:spacing w:line="242" w:lineRule="auto"/>
      </w:pPr>
      <w:r>
        <w:t>3.5 Tín ng</w:t>
      </w:r>
      <w:r>
        <w:rPr>
          <w:rFonts w:hint="eastAsia"/>
        </w:rPr>
        <w:t>ư</w:t>
      </w:r>
      <w:r>
        <w:t>ỡng ngày Tết</w:t>
      </w:r>
    </w:p>
    <w:p w:rsidR="00944312" w:rsidRDefault="00944312" w:rsidP="00944312">
      <w:pPr>
        <w:spacing w:line="242" w:lineRule="auto"/>
      </w:pPr>
      <w:r w:rsidRPr="00B35E07">
        <w:rPr>
          <w:rFonts w:hint="eastAsia"/>
          <w:b/>
          <w:i/>
        </w:rPr>
        <w:t>Đ</w:t>
      </w:r>
      <w:r w:rsidRPr="00B35E07">
        <w:rPr>
          <w:b/>
          <w:i/>
        </w:rPr>
        <w:t>i lễ chùa</w:t>
      </w:r>
      <w:r>
        <w:t>: Có ng</w:t>
      </w:r>
      <w:r>
        <w:rPr>
          <w:rFonts w:hint="eastAsia"/>
        </w:rPr>
        <w:t>ư</w:t>
      </w:r>
      <w:r>
        <w:t>ời cả năm không đi lễ, nh</w:t>
      </w:r>
      <w:r>
        <w:rPr>
          <w:rFonts w:hint="eastAsia"/>
        </w:rPr>
        <w:t>ư</w:t>
      </w:r>
      <w:r>
        <w:t>ng đến Tết nhất thiết phải qua chùa thắp nén h</w:t>
      </w:r>
      <w:r>
        <w:rPr>
          <w:rFonts w:hint="eastAsia"/>
        </w:rPr>
        <w:t>ươ</w:t>
      </w:r>
      <w:r>
        <w:t>ng, dâng tiền giọt dầu hoặc tiền công đức cho chùa. Trong những ngày đầu năm âm lịch thì rất nhiều ng</w:t>
      </w:r>
      <w:r>
        <w:rPr>
          <w:rFonts w:hint="eastAsia"/>
        </w:rPr>
        <w:t>ư</w:t>
      </w:r>
      <w:r>
        <w:t>ời thích đi lễ ở các lăng tẩm, đền chùa để cúng bái và xin xăm, nhất là vào buổi sáng mồng một. Phong tục này th</w:t>
      </w:r>
      <w:r>
        <w:rPr>
          <w:rFonts w:hint="eastAsia"/>
        </w:rPr>
        <w:t>ư</w:t>
      </w:r>
      <w:r>
        <w:t>ờng đ</w:t>
      </w:r>
      <w:r>
        <w:rPr>
          <w:rFonts w:hint="eastAsia"/>
        </w:rPr>
        <w:t>ư</w:t>
      </w:r>
      <w:r>
        <w:t>ợc tiến hành chung với tục lệ chọn h</w:t>
      </w:r>
      <w:r>
        <w:rPr>
          <w:rFonts w:hint="eastAsia"/>
        </w:rPr>
        <w:t>ư</w:t>
      </w:r>
      <w:r>
        <w:t xml:space="preserve">ớng xuất hành và hái lộc. </w:t>
      </w:r>
    </w:p>
    <w:p w:rsidR="00944312" w:rsidRDefault="00944312" w:rsidP="00944312">
      <w:pPr>
        <w:spacing w:line="242" w:lineRule="auto"/>
      </w:pPr>
      <w:r w:rsidRPr="00B35E07">
        <w:rPr>
          <w:b/>
          <w:i/>
        </w:rPr>
        <w:t>Xin xăm</w:t>
      </w:r>
      <w:r>
        <w:t xml:space="preserve"> là một hình thức tin vào các thẻ xăm có ghi lời sấm báo tr</w:t>
      </w:r>
      <w:r>
        <w:rPr>
          <w:rFonts w:hint="eastAsia"/>
        </w:rPr>
        <w:t>ư</w:t>
      </w:r>
      <w:r>
        <w:t>ớc điềm lành hay dữ trong năm và th</w:t>
      </w:r>
      <w:r>
        <w:rPr>
          <w:rFonts w:hint="eastAsia"/>
        </w:rPr>
        <w:t>ư</w:t>
      </w:r>
      <w:r>
        <w:t>ờng cần có thầy bàn xăm. Ở miền Bắc có tục "bốc quẻ thẻ" giống nh</w:t>
      </w:r>
      <w:r>
        <w:rPr>
          <w:rFonts w:hint="eastAsia"/>
        </w:rPr>
        <w:t>ư</w:t>
      </w:r>
      <w:r>
        <w:t xml:space="preserve"> tục "xin xăm" ở phía Nam.</w:t>
      </w:r>
    </w:p>
    <w:p w:rsidR="00944312" w:rsidRDefault="00944312" w:rsidP="00944312">
      <w:pPr>
        <w:spacing w:line="242" w:lineRule="auto"/>
      </w:pPr>
      <w:r>
        <w:t>Ng</w:t>
      </w:r>
      <w:r>
        <w:rPr>
          <w:rFonts w:hint="eastAsia"/>
        </w:rPr>
        <w:t>ư</w:t>
      </w:r>
      <w:r>
        <w:t>ời Việt ta hay tin dị-đoan.</w:t>
      </w:r>
    </w:p>
    <w:p w:rsidR="00944312" w:rsidRDefault="00944312" w:rsidP="00944312">
      <w:pPr>
        <w:spacing w:line="242" w:lineRule="auto"/>
      </w:pPr>
      <w:r>
        <w:t>Mong sao có những điềm lành nh</w:t>
      </w:r>
      <w:r>
        <w:rPr>
          <w:rFonts w:hint="eastAsia"/>
        </w:rPr>
        <w:t>ư</w:t>
      </w:r>
      <w:r>
        <w:t xml:space="preserve">: </w:t>
      </w:r>
    </w:p>
    <w:p w:rsidR="00944312" w:rsidRDefault="00944312" w:rsidP="00944312">
      <w:pPr>
        <w:spacing w:line="242" w:lineRule="auto"/>
      </w:pPr>
      <w:r>
        <w:t xml:space="preserve">- Sau Giao thừa, nếu </w:t>
      </w:r>
      <w:r w:rsidRPr="00B35E07">
        <w:rPr>
          <w:b/>
          <w:i/>
        </w:rPr>
        <w:t>hoa mai</w:t>
      </w:r>
      <w:r>
        <w:t xml:space="preserve"> (loại 5 cánh) nở thêm nhiều và đầy đặn thì đó là một điềm may. Và may mắn h</w:t>
      </w:r>
      <w:r>
        <w:rPr>
          <w:rFonts w:hint="eastAsia"/>
        </w:rPr>
        <w:t>ơ</w:t>
      </w:r>
      <w:r>
        <w:t>n nữa khi có một hoặc vài bông hoa 6 cánh;</w:t>
      </w:r>
    </w:p>
    <w:p w:rsidR="00944312" w:rsidRDefault="00944312" w:rsidP="00944312">
      <w:pPr>
        <w:spacing w:line="242" w:lineRule="auto"/>
      </w:pPr>
      <w:r>
        <w:t xml:space="preserve">- </w:t>
      </w:r>
      <w:r w:rsidRPr="00B35E07">
        <w:rPr>
          <w:b/>
          <w:i/>
        </w:rPr>
        <w:t>Chó lạ vào nhà</w:t>
      </w:r>
      <w:r>
        <w:t xml:space="preserve">: theo tục ngữ "Mèo đến nhà thì khó, Chó đến nhà thì sang"; </w:t>
      </w:r>
    </w:p>
    <w:p w:rsidR="00944312" w:rsidRDefault="00944312" w:rsidP="00944312">
      <w:pPr>
        <w:spacing w:line="242" w:lineRule="auto"/>
      </w:pPr>
      <w:r>
        <w:t>- Cây đào nếu có nhiều cánh kép (hoa kép) 3 lớp (hàng) trên đài hoa và có hình dáng nh</w:t>
      </w:r>
      <w:r>
        <w:rPr>
          <w:rFonts w:hint="eastAsia"/>
        </w:rPr>
        <w:t>ư</w:t>
      </w:r>
      <w:r>
        <w:t xml:space="preserve"> bông hồng thì sẽ có nhiều phúc lộc;</w:t>
      </w:r>
    </w:p>
    <w:p w:rsidR="00944312" w:rsidRDefault="00944312" w:rsidP="00944312">
      <w:pPr>
        <w:spacing w:line="242" w:lineRule="auto"/>
      </w:pPr>
      <w:r>
        <w:t xml:space="preserve">- </w:t>
      </w:r>
      <w:r w:rsidRPr="00B35E07">
        <w:rPr>
          <w:b/>
          <w:i/>
        </w:rPr>
        <w:t>Cây quất</w:t>
      </w:r>
      <w:r>
        <w:t xml:space="preserve"> nếu có nhiều chồi xanh mọc thì năm đó sẽ có nhiều lộc. Nếu có đủ Tứ quý: quả chín, quả xanh, hoa và lộc thì sẽ may mắn và thành đạt cả năm;</w:t>
      </w:r>
    </w:p>
    <w:p w:rsidR="00944312" w:rsidRDefault="00944312" w:rsidP="00944312">
      <w:pPr>
        <w:spacing w:line="242" w:lineRule="auto"/>
      </w:pPr>
      <w:r>
        <w:t>... ... ...</w:t>
      </w:r>
    </w:p>
    <w:p w:rsidR="00944312" w:rsidRDefault="00944312" w:rsidP="00944312">
      <w:pPr>
        <w:spacing w:line="242" w:lineRule="auto"/>
      </w:pPr>
      <w:r>
        <w:t xml:space="preserve">Và cũng có nhiều điều </w:t>
      </w:r>
      <w:r w:rsidRPr="00B35E07">
        <w:rPr>
          <w:b/>
          <w:i/>
        </w:rPr>
        <w:t>kiêng kỵ</w:t>
      </w:r>
      <w:r>
        <w:t xml:space="preserve"> nên tránh nh</w:t>
      </w:r>
      <w:r>
        <w:rPr>
          <w:rFonts w:hint="eastAsia"/>
        </w:rPr>
        <w:t>ư</w:t>
      </w:r>
      <w:r>
        <w:t>:</w:t>
      </w:r>
    </w:p>
    <w:p w:rsidR="00944312" w:rsidRDefault="00944312" w:rsidP="00944312">
      <w:pPr>
        <w:spacing w:line="242" w:lineRule="auto"/>
      </w:pPr>
      <w:r>
        <w:t xml:space="preserve">- </w:t>
      </w:r>
      <w:r w:rsidRPr="00B35E07">
        <w:rPr>
          <w:b/>
          <w:i/>
        </w:rPr>
        <w:t>Kỵ mai táng</w:t>
      </w:r>
      <w:r>
        <w:t>: Ngày Tết Nguyên Đán là ngày mở đầu cho vận hội hanh thông của cả một năm, có ý nghĩa rất thiêng liêng và gia đình phải tạm gác mối sầu riêng để hoà chung với niềm vui toàn dân tộc;</w:t>
      </w:r>
    </w:p>
    <w:p w:rsidR="00944312" w:rsidRDefault="00944312" w:rsidP="00944312">
      <w:pPr>
        <w:spacing w:line="242" w:lineRule="auto"/>
      </w:pPr>
      <w:r>
        <w:t>- Ngày mùng Một Tết ng</w:t>
      </w:r>
      <w:r>
        <w:rPr>
          <w:rFonts w:hint="eastAsia"/>
        </w:rPr>
        <w:t>ư</w:t>
      </w:r>
      <w:r>
        <w:t xml:space="preserve">ời ta rất kỵ </w:t>
      </w:r>
      <w:r w:rsidRPr="00B35E07">
        <w:rPr>
          <w:b/>
          <w:i/>
        </w:rPr>
        <w:t>ng</w:t>
      </w:r>
      <w:r w:rsidRPr="00B35E07">
        <w:rPr>
          <w:rFonts w:hint="eastAsia"/>
          <w:b/>
          <w:i/>
        </w:rPr>
        <w:t>ư</w:t>
      </w:r>
      <w:r w:rsidRPr="00B35E07">
        <w:rPr>
          <w:b/>
          <w:i/>
        </w:rPr>
        <w:t>ời khác đến xin lửa</w:t>
      </w:r>
      <w:r>
        <w:t xml:space="preserve"> nhà mình vì quan niệm lửa là đỏ, là may mắn, nên giữ, không nên cho đi;</w:t>
      </w:r>
    </w:p>
    <w:p w:rsidR="00944312" w:rsidRDefault="00944312" w:rsidP="00944312">
      <w:pPr>
        <w:spacing w:line="242" w:lineRule="auto"/>
      </w:pPr>
      <w:r>
        <w:t xml:space="preserve">- Kiêng </w:t>
      </w:r>
      <w:r w:rsidRPr="00B35E07">
        <w:rPr>
          <w:b/>
          <w:i/>
        </w:rPr>
        <w:t>cho n</w:t>
      </w:r>
      <w:r w:rsidRPr="00B35E07">
        <w:rPr>
          <w:rFonts w:hint="eastAsia"/>
          <w:b/>
          <w:i/>
        </w:rPr>
        <w:t>ư</w:t>
      </w:r>
      <w:r w:rsidRPr="00B35E07">
        <w:rPr>
          <w:b/>
          <w:i/>
        </w:rPr>
        <w:t>ớc</w:t>
      </w:r>
      <w:r>
        <w:t xml:space="preserve"> đầu năm vì n</w:t>
      </w:r>
      <w:r>
        <w:rPr>
          <w:rFonts w:hint="eastAsia"/>
        </w:rPr>
        <w:t>ư</w:t>
      </w:r>
      <w:r>
        <w:t>ớc đ</w:t>
      </w:r>
      <w:r>
        <w:rPr>
          <w:rFonts w:hint="eastAsia"/>
        </w:rPr>
        <w:t>ư</w:t>
      </w:r>
      <w:r>
        <w:t>ợc ví nh</w:t>
      </w:r>
      <w:r>
        <w:rPr>
          <w:rFonts w:hint="eastAsia"/>
        </w:rPr>
        <w:t>ư</w:t>
      </w:r>
      <w:r>
        <w:t xml:space="preserve"> nguồn tài lộc trong câu chúc "tiền vào nh</w:t>
      </w:r>
      <w:r>
        <w:rPr>
          <w:rFonts w:hint="eastAsia"/>
        </w:rPr>
        <w:t>ư</w:t>
      </w:r>
      <w:r>
        <w:t xml:space="preserve"> n</w:t>
      </w:r>
      <w:r>
        <w:rPr>
          <w:rFonts w:hint="eastAsia"/>
        </w:rPr>
        <w:t>ư</w:t>
      </w:r>
      <w:r>
        <w:t>ớc", nếu cho n</w:t>
      </w:r>
      <w:r>
        <w:rPr>
          <w:rFonts w:hint="eastAsia"/>
        </w:rPr>
        <w:t>ư</w:t>
      </w:r>
      <w:r>
        <w:t>ớc thì coi nh</w:t>
      </w:r>
      <w:r>
        <w:rPr>
          <w:rFonts w:hint="eastAsia"/>
        </w:rPr>
        <w:t>ư</w:t>
      </w:r>
      <w:r>
        <w:t xml:space="preserve"> mất lộc;- Theo quan niệm dân gian, việc </w:t>
      </w:r>
      <w:r w:rsidRPr="00B35E07">
        <w:rPr>
          <w:b/>
          <w:i/>
        </w:rPr>
        <w:t>quét nhà</w:t>
      </w:r>
      <w:r>
        <w:t xml:space="preserve"> trong ngày Tết sẽ quét đi theo cả lộc xuân (xác pháo đốt trong đêm giao thừa), ng</w:t>
      </w:r>
      <w:r>
        <w:rPr>
          <w:rFonts w:hint="eastAsia"/>
        </w:rPr>
        <w:t>ư</w:t>
      </w:r>
      <w:r>
        <w:t>ời qu</w:t>
      </w:r>
      <w:r>
        <w:rPr>
          <w:rFonts w:hint="eastAsia"/>
        </w:rPr>
        <w:t>é</w:t>
      </w:r>
      <w:r>
        <w:t xml:space="preserve">t nhà sẽ bị "rông" (xui xẻo) cả năm; </w:t>
      </w:r>
    </w:p>
    <w:p w:rsidR="00944312" w:rsidRDefault="00944312" w:rsidP="00944312">
      <w:pPr>
        <w:spacing w:line="242" w:lineRule="auto"/>
      </w:pPr>
      <w:r>
        <w:t>- Ngày đầu năm cũng nh</w:t>
      </w:r>
      <w:r>
        <w:rPr>
          <w:rFonts w:hint="eastAsia"/>
        </w:rPr>
        <w:t>ư</w:t>
      </w:r>
      <w:r>
        <w:t xml:space="preserve"> ngày đầu tháng, ng</w:t>
      </w:r>
      <w:r>
        <w:rPr>
          <w:rFonts w:hint="eastAsia"/>
        </w:rPr>
        <w:t>ư</w:t>
      </w:r>
      <w:r>
        <w:t xml:space="preserve">ời ta rất kiêng kỵ việc </w:t>
      </w:r>
      <w:r w:rsidRPr="00B35E07">
        <w:rPr>
          <w:b/>
          <w:i/>
        </w:rPr>
        <w:t>vay m</w:t>
      </w:r>
      <w:r w:rsidRPr="00B35E07">
        <w:rPr>
          <w:rFonts w:hint="eastAsia"/>
          <w:b/>
          <w:i/>
        </w:rPr>
        <w:t>ư</w:t>
      </w:r>
      <w:r w:rsidRPr="00B35E07">
        <w:rPr>
          <w:b/>
          <w:i/>
        </w:rPr>
        <w:t>ợn</w:t>
      </w:r>
      <w:r>
        <w:t xml:space="preserve"> hay trả nợ, cho vay (cho nên phải làm dịp cuối năm cho xong);</w:t>
      </w:r>
    </w:p>
    <w:p w:rsidR="00944312" w:rsidRDefault="00944312" w:rsidP="00944312">
      <w:pPr>
        <w:spacing w:line="242" w:lineRule="auto"/>
      </w:pPr>
      <w:r>
        <w:t xml:space="preserve">- Trong </w:t>
      </w:r>
      <w:r w:rsidRPr="00B35E07">
        <w:rPr>
          <w:b/>
          <w:i/>
        </w:rPr>
        <w:t>ăn uống</w:t>
      </w:r>
      <w:r>
        <w:t>, ng</w:t>
      </w:r>
      <w:r>
        <w:rPr>
          <w:rFonts w:hint="eastAsia"/>
        </w:rPr>
        <w:t>ư</w:t>
      </w:r>
      <w:r>
        <w:t>ời ta kiêng ăn thịt chó, cá mè, thịt vịt... nếu không sẽ "xúi quẩy".</w:t>
      </w:r>
    </w:p>
    <w:p w:rsidR="00944312" w:rsidRDefault="00944312" w:rsidP="00944312">
      <w:pPr>
        <w:spacing w:line="242" w:lineRule="auto"/>
      </w:pPr>
      <w:r>
        <w:t>Ngoài ra, ng</w:t>
      </w:r>
      <w:r>
        <w:rPr>
          <w:rFonts w:hint="eastAsia"/>
        </w:rPr>
        <w:t>ư</w:t>
      </w:r>
      <w:r>
        <w:t>ời già cũng khuyên con cháu trong ngày này không đ</w:t>
      </w:r>
      <w:r>
        <w:rPr>
          <w:rFonts w:hint="eastAsia"/>
        </w:rPr>
        <w:t>ư</w:t>
      </w:r>
      <w:r>
        <w:t xml:space="preserve">ợc đánh vỡ bát đĩa, cãi nhau, nói xấu, kiêng những </w:t>
      </w:r>
      <w:r w:rsidRPr="00B35E07">
        <w:rPr>
          <w:b/>
          <w:i/>
        </w:rPr>
        <w:t>điều không vui</w:t>
      </w:r>
      <w:r>
        <w:t xml:space="preserve"> xảy ra với gia đình;</w:t>
      </w:r>
    </w:p>
    <w:p w:rsidR="00944312" w:rsidRDefault="00944312" w:rsidP="00944312">
      <w:pPr>
        <w:spacing w:line="242" w:lineRule="auto"/>
      </w:pPr>
      <w:r>
        <w:t>Ng</w:t>
      </w:r>
      <w:r>
        <w:rPr>
          <w:rFonts w:hint="eastAsia"/>
        </w:rPr>
        <w:t>ư</w:t>
      </w:r>
      <w:r>
        <w:t>ời ta th</w:t>
      </w:r>
      <w:r>
        <w:rPr>
          <w:rFonts w:hint="eastAsia"/>
        </w:rPr>
        <w:t>ư</w:t>
      </w:r>
      <w:r>
        <w:t xml:space="preserve">ờng kiêng khóc lóc, </w:t>
      </w:r>
      <w:r w:rsidRPr="00B35E07">
        <w:rPr>
          <w:b/>
          <w:i/>
        </w:rPr>
        <w:t>buồn tủi</w:t>
      </w:r>
      <w:r>
        <w:t xml:space="preserve"> hoặc nói tới điều rủi ro hoặc xấu xa trong dịp Tết, kiêng mặc quần áo màu trắng và đen (màu của tang lễ);- </w:t>
      </w:r>
    </w:p>
    <w:p w:rsidR="00944312" w:rsidRDefault="00944312" w:rsidP="00944312">
      <w:pPr>
        <w:spacing w:line="242" w:lineRule="auto"/>
      </w:pPr>
      <w:r>
        <w:t>... ... ...</w:t>
      </w:r>
    </w:p>
    <w:p w:rsidR="00944312" w:rsidRDefault="00944312" w:rsidP="00944312">
      <w:pPr>
        <w:pStyle w:val="Heading2"/>
        <w:spacing w:line="242" w:lineRule="auto"/>
      </w:pPr>
      <w:r>
        <w:t>3.6 Tết tha-h</w:t>
      </w:r>
      <w:r>
        <w:rPr>
          <w:rFonts w:hint="eastAsia"/>
        </w:rPr>
        <w:t>ươ</w:t>
      </w:r>
      <w:r>
        <w:t>ng</w:t>
      </w:r>
    </w:p>
    <w:p w:rsidR="00944312" w:rsidRDefault="00944312" w:rsidP="00944312">
      <w:pPr>
        <w:spacing w:line="242" w:lineRule="auto"/>
      </w:pPr>
      <w:r>
        <w:t>Tôi nhớ mãi những buổi văn-nghệ Tết bên Bỉ, bên Pháp khi tôi còn là du học sinh, bao giờ cũng vừa vui, vừa buồn. Vui vì có dịp vui ch</w:t>
      </w:r>
      <w:r>
        <w:rPr>
          <w:rFonts w:hint="eastAsia"/>
        </w:rPr>
        <w:t>ơ</w:t>
      </w:r>
      <w:r>
        <w:t>i với bao nhiêu bạn bè, buồn vì có vui mấy cũng chỉ là vui "tạm bợ" n</w:t>
      </w:r>
      <w:r>
        <w:rPr>
          <w:rFonts w:hint="eastAsia"/>
        </w:rPr>
        <w:t>ơ</w:t>
      </w:r>
      <w:r>
        <w:t>i xứ ng</w:t>
      </w:r>
      <w:r>
        <w:rPr>
          <w:rFonts w:hint="eastAsia"/>
        </w:rPr>
        <w:t>ư</w:t>
      </w:r>
      <w:r>
        <w:t>ời, xa gia-đình, xa quê-h</w:t>
      </w:r>
      <w:r>
        <w:rPr>
          <w:rFonts w:hint="eastAsia"/>
        </w:rPr>
        <w:t>ươ</w:t>
      </w:r>
      <w:r>
        <w:t>ng.</w:t>
      </w:r>
    </w:p>
    <w:p w:rsidR="00944312" w:rsidRDefault="00944312" w:rsidP="00944312">
      <w:pPr>
        <w:spacing w:line="242" w:lineRule="auto"/>
      </w:pPr>
      <w:r>
        <w:t>Và bây giờ tôi vẫn "phải" tiếp tục vui Tết tha h</w:t>
      </w:r>
      <w:r>
        <w:rPr>
          <w:rFonts w:hint="eastAsia"/>
        </w:rPr>
        <w:t>ươ</w:t>
      </w:r>
      <w:r>
        <w:t>ng.</w:t>
      </w:r>
    </w:p>
    <w:p w:rsidR="00944312" w:rsidRDefault="00944312" w:rsidP="00944312">
      <w:pPr>
        <w:spacing w:line="242" w:lineRule="auto"/>
      </w:pPr>
      <w:r>
        <w:t>Ng</w:t>
      </w:r>
      <w:r>
        <w:rPr>
          <w:rFonts w:hint="eastAsia"/>
        </w:rPr>
        <w:t>ư</w:t>
      </w:r>
      <w:r>
        <w:t xml:space="preserve">ời Việt hải-ngoại nếu không có điều kiện về Việt Nam cũng tổ chức những hoạt động trong dịp Tết Âm lịch mang đậm truyền thống văn hóa. </w:t>
      </w:r>
    </w:p>
    <w:p w:rsidR="00944312" w:rsidRDefault="00944312" w:rsidP="00944312">
      <w:pPr>
        <w:spacing w:line="242" w:lineRule="auto"/>
      </w:pPr>
      <w:r>
        <w:t>Những n</w:t>
      </w:r>
      <w:r>
        <w:rPr>
          <w:rFonts w:hint="eastAsia"/>
        </w:rPr>
        <w:t>ơ</w:t>
      </w:r>
      <w:r>
        <w:t>i đông Việt Nam nh</w:t>
      </w:r>
      <w:r>
        <w:rPr>
          <w:rFonts w:hint="eastAsia"/>
        </w:rPr>
        <w:t>ư</w:t>
      </w:r>
      <w:r>
        <w:t xml:space="preserve"> quận Cam, San Jose, Houston, Cabramatta-Úc, Paris, ... cũng có chợ Tết, chợ hoa, những khu th</w:t>
      </w:r>
      <w:r>
        <w:rPr>
          <w:rFonts w:hint="eastAsia"/>
        </w:rPr>
        <w:t>ươ</w:t>
      </w:r>
      <w:r>
        <w:t>ng xá cũng có bán các mặt hàng mứt, bánh ch</w:t>
      </w:r>
      <w:r>
        <w:rPr>
          <w:rFonts w:hint="eastAsia"/>
        </w:rPr>
        <w:t>ư</w:t>
      </w:r>
      <w:r>
        <w:t>ng, hạt sen,..., cũng có đốt pháo, múa lân, ...</w:t>
      </w:r>
    </w:p>
    <w:p w:rsidR="00944312" w:rsidRDefault="00944312" w:rsidP="00944312">
      <w:pPr>
        <w:spacing w:line="242" w:lineRule="auto"/>
      </w:pPr>
      <w:r>
        <w:t>Các cộng đồng và các hội đoàn ng</w:t>
      </w:r>
      <w:r>
        <w:rPr>
          <w:rFonts w:hint="eastAsia"/>
        </w:rPr>
        <w:t>ư</w:t>
      </w:r>
      <w:r>
        <w:t xml:space="preserve">ời Việt, các chùa, các giáo xứ, các hội sinh-viên,... có tổ chức Hội tết và ca nhạc văn nghệ Tết. </w:t>
      </w:r>
    </w:p>
    <w:p w:rsidR="00944312" w:rsidRDefault="00944312" w:rsidP="00944312">
      <w:pPr>
        <w:spacing w:line="242" w:lineRule="auto"/>
      </w:pPr>
      <w:r>
        <w:t>Chúng tôi có dịp đi giúp vui văn-nghệ trong những buổi Tết cộng-đồng, th</w:t>
      </w:r>
      <w:r>
        <w:rPr>
          <w:rFonts w:hint="eastAsia"/>
        </w:rPr>
        <w:t>ư</w:t>
      </w:r>
      <w:r>
        <w:t>ờng có đốt pháo, múa lân, ăn uống (món ăn Tết), bầu cua, cá cọp, lì xì cho trẻ em, văn nghệ th</w:t>
      </w:r>
      <w:r>
        <w:rPr>
          <w:rFonts w:hint="eastAsia"/>
        </w:rPr>
        <w:t>ư</w:t>
      </w:r>
      <w:r>
        <w:t>ờng có nhạc Tết, nhạc quê-h</w:t>
      </w:r>
      <w:r>
        <w:rPr>
          <w:rFonts w:hint="eastAsia"/>
        </w:rPr>
        <w:t>ươ</w:t>
      </w:r>
      <w:r>
        <w:t>ng, cải l</w:t>
      </w:r>
      <w:r>
        <w:rPr>
          <w:rFonts w:hint="eastAsia"/>
        </w:rPr>
        <w:t>ươ</w:t>
      </w:r>
      <w:r>
        <w:t xml:space="preserve">ng, nhạc vui, có những màn múa thanh thiếu niên và trẻ em. </w:t>
      </w:r>
    </w:p>
    <w:p w:rsidR="00944312" w:rsidRDefault="00944312" w:rsidP="00944312">
      <w:pPr>
        <w:spacing w:line="242" w:lineRule="auto"/>
      </w:pPr>
      <w:r>
        <w:t>Hội Tết nào cũng thật vui, nh</w:t>
      </w:r>
      <w:r>
        <w:rPr>
          <w:rFonts w:hint="eastAsia"/>
        </w:rPr>
        <w:t>ư</w:t>
      </w:r>
      <w:r>
        <w:t>ng bao giờ tôi cũng cảm thấy bùi ngùi, không hiểu vì sao</w:t>
      </w:r>
      <w:r w:rsidRPr="00EF6BE7">
        <w:rPr>
          <w:rFonts w:ascii="Times New Roman" w:hAnsi="Times New Roman"/>
        </w:rPr>
        <w:t>?</w:t>
      </w:r>
      <w:r>
        <w:t xml:space="preserve"> </w:t>
      </w:r>
    </w:p>
    <w:p w:rsidR="00944312" w:rsidRDefault="00944312" w:rsidP="00944312">
      <w:pPr>
        <w:spacing w:line="242" w:lineRule="auto"/>
      </w:pPr>
      <w:r>
        <w:t>Con ng</w:t>
      </w:r>
      <w:r>
        <w:rPr>
          <w:rFonts w:hint="eastAsia"/>
        </w:rPr>
        <w:t>ư</w:t>
      </w:r>
      <w:r>
        <w:t>ời "xa mặt, cách lòng" và dù muốn dù không, xa quê-h</w:t>
      </w:r>
      <w:r>
        <w:rPr>
          <w:rFonts w:hint="eastAsia"/>
        </w:rPr>
        <w:t>ươ</w:t>
      </w:r>
      <w:r>
        <w:t>ng, chúng ta cũng mất mát đi một chút gì văn hoá truyền-thống của mình.</w:t>
      </w:r>
    </w:p>
    <w:p w:rsidR="00944312" w:rsidRDefault="00944312" w:rsidP="00944312">
      <w:pPr>
        <w:spacing w:line="242" w:lineRule="auto"/>
      </w:pPr>
      <w:r>
        <w:t>Tết ngày hôm nay n</w:t>
      </w:r>
      <w:r>
        <w:rPr>
          <w:rFonts w:hint="eastAsia"/>
        </w:rPr>
        <w:t>ơ</w:t>
      </w:r>
      <w:r>
        <w:t>i xứ ng</w:t>
      </w:r>
      <w:r>
        <w:rPr>
          <w:rFonts w:hint="eastAsia"/>
        </w:rPr>
        <w:t>ư</w:t>
      </w:r>
      <w:r>
        <w:t>ời, chúng ta còn giữ đ</w:t>
      </w:r>
      <w:r>
        <w:rPr>
          <w:rFonts w:hint="eastAsia"/>
        </w:rPr>
        <w:t>ư</w:t>
      </w:r>
      <w:r>
        <w:t>ợc những gì trong tất cả những phong-tục, tập quán của ng</w:t>
      </w:r>
      <w:r>
        <w:rPr>
          <w:rFonts w:hint="eastAsia"/>
        </w:rPr>
        <w:t>ư</w:t>
      </w:r>
      <w:r>
        <w:t>ời Việt-Nam ta</w:t>
      </w:r>
      <w:r w:rsidRPr="00EF6BE7">
        <w:rPr>
          <w:rFonts w:ascii="Times New Roman" w:hAnsi="Times New Roman"/>
        </w:rPr>
        <w:t>?</w:t>
      </w:r>
      <w:r>
        <w:t xml:space="preserve"> Còn giữ đ</w:t>
      </w:r>
      <w:r>
        <w:rPr>
          <w:rFonts w:hint="eastAsia"/>
        </w:rPr>
        <w:t>ư</w:t>
      </w:r>
      <w:r>
        <w:t>ợc bao lâu</w:t>
      </w:r>
      <w:r w:rsidRPr="00EF6BE7">
        <w:rPr>
          <w:rFonts w:ascii="Times New Roman" w:hAnsi="Times New Roman"/>
        </w:rPr>
        <w:t>?</w:t>
      </w:r>
      <w:r>
        <w:t xml:space="preserve">   </w:t>
      </w:r>
    </w:p>
    <w:p w:rsidR="00944312" w:rsidRDefault="00944312" w:rsidP="00944312">
      <w:pPr>
        <w:spacing w:line="242" w:lineRule="auto"/>
      </w:pPr>
      <w:r>
        <w:t>Vui buồn lẫn lộn.</w:t>
      </w:r>
    </w:p>
    <w:p w:rsidR="00944312" w:rsidRDefault="00944312" w:rsidP="00944312"/>
    <w:p w:rsidR="00944312" w:rsidRPr="00B35E07" w:rsidRDefault="00944312" w:rsidP="00944312">
      <w:pPr>
        <w:ind w:left="2160" w:firstLine="720"/>
        <w:rPr>
          <w:i/>
        </w:rPr>
      </w:pPr>
      <w:r w:rsidRPr="00B35E07">
        <w:rPr>
          <w:i/>
        </w:rPr>
        <w:t>Tháng Giêng, 2014</w:t>
      </w:r>
    </w:p>
    <w:p w:rsidR="00944312" w:rsidRDefault="00944312" w:rsidP="00944312"/>
    <w:p w:rsidR="00944312" w:rsidRPr="00C43B31" w:rsidRDefault="00944312" w:rsidP="00C43B31">
      <w:pPr>
        <w:pStyle w:val="ListParagraph"/>
        <w:numPr>
          <w:ilvl w:val="0"/>
          <w:numId w:val="29"/>
        </w:numPr>
        <w:jc w:val="left"/>
        <w:rPr>
          <w:rStyle w:val="Hyperlink"/>
          <w:i/>
          <w:color w:val="auto"/>
          <w:u w:val="none"/>
        </w:rPr>
      </w:pPr>
      <w:r w:rsidRPr="00B35E07">
        <w:rPr>
          <w:i/>
        </w:rPr>
        <w:t>Tết Nguyên-Đán – Wikipedia</w:t>
      </w:r>
      <w:r w:rsidRPr="00B35E07">
        <w:rPr>
          <w:i/>
        </w:rPr>
        <w:br/>
      </w:r>
      <w:hyperlink r:id="rId57" w:history="1">
        <w:r w:rsidRPr="00B35E07">
          <w:rPr>
            <w:rStyle w:val="Hyperlink"/>
            <w:i/>
          </w:rPr>
          <w:t>http://vi.wikipedia.org/wiki/T%E1%BA%BFt_Nguy%C3%AAn_%C4%90%C3%A1n</w:t>
        </w:r>
      </w:hyperlink>
    </w:p>
    <w:p w:rsidR="00C43B31" w:rsidRDefault="00944312" w:rsidP="00C43B31">
      <w:pPr>
        <w:pStyle w:val="ListParagraph"/>
        <w:numPr>
          <w:ilvl w:val="0"/>
          <w:numId w:val="29"/>
        </w:numPr>
        <w:jc w:val="left"/>
        <w:rPr>
          <w:rStyle w:val="Hyperlink"/>
          <w:i/>
        </w:rPr>
      </w:pPr>
      <w:r w:rsidRPr="00C43B31">
        <w:rPr>
          <w:i/>
        </w:rPr>
        <w:t>New Year – Wikipedia</w:t>
      </w:r>
      <w:r w:rsidRPr="00C43B31">
        <w:rPr>
          <w:i/>
        </w:rPr>
        <w:br/>
      </w:r>
      <w:hyperlink r:id="rId58" w:history="1">
        <w:r w:rsidRPr="00C43B31">
          <w:rPr>
            <w:rStyle w:val="Hyperlink"/>
            <w:i/>
          </w:rPr>
          <w:t>http://en.wikipedia.org/wiki/New_Year</w:t>
        </w:r>
      </w:hyperlink>
    </w:p>
    <w:p w:rsidR="00944312" w:rsidRPr="00944312" w:rsidRDefault="00C43B31" w:rsidP="003565FB">
      <w:pPr>
        <w:jc w:val="center"/>
        <w:rPr>
          <w:rStyle w:val="TitleChar"/>
        </w:rPr>
      </w:pPr>
      <w:r>
        <w:rPr>
          <w:rStyle w:val="Hyperlink"/>
          <w:i/>
        </w:rPr>
        <w:br w:type="column"/>
      </w:r>
      <w:r w:rsidR="00944312" w:rsidRPr="00944312">
        <w:rPr>
          <w:rStyle w:val="TitleChar"/>
        </w:rPr>
        <w:t>1988 -2018</w:t>
      </w:r>
      <w:r w:rsidR="00944312" w:rsidRPr="00944312">
        <w:rPr>
          <w:rStyle w:val="TitleChar"/>
        </w:rPr>
        <w:br/>
        <w:t xml:space="preserve">30 Năm </w:t>
      </w:r>
      <w:r w:rsidR="00944312" w:rsidRPr="00944312">
        <w:rPr>
          <w:rStyle w:val="TitleChar"/>
        </w:rPr>
        <w:br/>
        <w:t>Các Thánh Tử Đạo VN</w:t>
      </w:r>
    </w:p>
    <w:p w:rsidR="00944312" w:rsidRDefault="00944312" w:rsidP="00944312">
      <w:pPr>
        <w:pStyle w:val="Author"/>
      </w:pPr>
      <w:r>
        <w:t>Lê Thiên</w:t>
      </w:r>
    </w:p>
    <w:p w:rsidR="00944312" w:rsidRDefault="00944312" w:rsidP="00944312">
      <w:pPr>
        <w:pStyle w:val="NoSpacing"/>
      </w:pPr>
      <w:r w:rsidRPr="00E63D74">
        <w:rPr>
          <w:noProof/>
        </w:rPr>
        <w:drawing>
          <wp:inline distT="0" distB="0" distL="0" distR="0" wp14:anchorId="14C98E42" wp14:editId="13632E21">
            <wp:extent cx="2596896"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ức_họa_các_Thánh_tử_đạo_Việt_Nam.jpg"/>
                    <pic:cNvPicPr/>
                  </pic:nvPicPr>
                  <pic:blipFill>
                    <a:blip r:embed="rId59">
                      <a:extLst>
                        <a:ext uri="{BEBA8EAE-BF5A-486C-A8C5-ECC9F3942E4B}">
                          <a14:imgProps xmlns:a14="http://schemas.microsoft.com/office/drawing/2010/main">
                            <a14:imgLayer r:embed="rId60">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96896" cy="3017520"/>
                    </a:xfrm>
                    <a:prstGeom prst="rect">
                      <a:avLst/>
                    </a:prstGeom>
                  </pic:spPr>
                </pic:pic>
              </a:graphicData>
            </a:graphic>
          </wp:inline>
        </w:drawing>
      </w:r>
      <w:r>
        <w:t xml:space="preserve"> </w:t>
      </w:r>
    </w:p>
    <w:p w:rsidR="00944312" w:rsidRDefault="00944312" w:rsidP="00944312"/>
    <w:p w:rsidR="00944312" w:rsidRDefault="00944312" w:rsidP="00944312">
      <w:r>
        <w:t>Trong Th</w:t>
      </w:r>
      <w:r>
        <w:rPr>
          <w:rFonts w:hint="eastAsia"/>
        </w:rPr>
        <w:t>ư</w:t>
      </w:r>
      <w:r>
        <w:t xml:space="preserve"> Mục Vụ số 5/2017, Hội Đồng Giám Mục Việt Nam kêu gọi: “</w:t>
      </w:r>
      <w:r w:rsidRPr="00EB45BE">
        <w:rPr>
          <w:i/>
        </w:rPr>
        <w:t xml:space="preserve">Năm 2018, chúng ta sẽ kỷ niệm 30 năm Toà Thánh nâng 117 vị Tử đạo lên hàng hiển thánh. Đây là một dấu son trong lịch sử và là niềm tự hào của Giáo Hội Việt Nam. Chúng ta hãy tạ </w:t>
      </w:r>
      <w:r w:rsidRPr="00EB45BE">
        <w:rPr>
          <w:rFonts w:hint="eastAsia"/>
          <w:i/>
        </w:rPr>
        <w:t>ơ</w:t>
      </w:r>
      <w:r w:rsidRPr="00EB45BE">
        <w:rPr>
          <w:i/>
        </w:rPr>
        <w:t>n Chúa đã ban cho Giáo Hội những chứng nhân anh dũng, dám sống mầu nhiệm hạt lúa đ</w:t>
      </w:r>
      <w:r w:rsidRPr="00EB45BE">
        <w:rPr>
          <w:rFonts w:hint="eastAsia"/>
          <w:i/>
        </w:rPr>
        <w:t>ư</w:t>
      </w:r>
      <w:r w:rsidRPr="00EB45BE">
        <w:rPr>
          <w:i/>
        </w:rPr>
        <w:t>ợc gieo vào lòng đất, chấp nhận chết đi để mang lại nhiều hoa trái</w:t>
      </w:r>
      <w:r>
        <w:t xml:space="preserve"> (x. Ga 12,23-25). Chúng ta không quên, ngày 19/6/1988, tại Roma, Thánh Giáo Hoàng Gioan Phaolô đã tuyên thánh 117 vị Tử Đạo Việt Nam.  Vị Cha Chung của Hội Thánh nhắn nhủ: “</w:t>
      </w:r>
      <w:r w:rsidRPr="00EB45BE">
        <w:rPr>
          <w:i/>
        </w:rPr>
        <w:t>Hỡi các Kitô hữu Việt Nam, chúng tôi có thể nói rằng máu Các Thánh Tử Đạo là cho anh chị em, là nguồn ân sủng để tăng tr</w:t>
      </w:r>
      <w:r w:rsidRPr="00EB45BE">
        <w:rPr>
          <w:rFonts w:hint="eastAsia"/>
          <w:i/>
        </w:rPr>
        <w:t>ư</w:t>
      </w:r>
      <w:r w:rsidRPr="00EB45BE">
        <w:rPr>
          <w:i/>
        </w:rPr>
        <w:t>ởng đức tin. N</w:t>
      </w:r>
      <w:r w:rsidRPr="00EB45BE">
        <w:rPr>
          <w:rFonts w:hint="eastAsia"/>
          <w:i/>
        </w:rPr>
        <w:t>ơ</w:t>
      </w:r>
      <w:r w:rsidRPr="00EB45BE">
        <w:rPr>
          <w:i/>
        </w:rPr>
        <w:t>i anh chị em, đức tin của cha ông chúng ta tiếp tục đ</w:t>
      </w:r>
      <w:r w:rsidRPr="00EB45BE">
        <w:rPr>
          <w:rFonts w:hint="eastAsia"/>
          <w:i/>
        </w:rPr>
        <w:t>ư</w:t>
      </w:r>
      <w:r w:rsidRPr="00EB45BE">
        <w:rPr>
          <w:i/>
        </w:rPr>
        <w:t>ợc thông truyền cho những thế hệ mới. Đức tin này là nền tảng giúp cho anh chị em, vừa trung thành với quê h</w:t>
      </w:r>
      <w:r w:rsidRPr="00EB45BE">
        <w:rPr>
          <w:rFonts w:hint="eastAsia"/>
          <w:i/>
        </w:rPr>
        <w:t>ươ</w:t>
      </w:r>
      <w:r w:rsidRPr="00EB45BE">
        <w:rPr>
          <w:i/>
        </w:rPr>
        <w:t>ng Việt Nam, vừa tiếp tục là những môn đệ đích thực của Đức Kitô</w:t>
      </w:r>
      <w:r>
        <w:t>”.</w:t>
      </w:r>
    </w:p>
    <w:p w:rsidR="00944312" w:rsidRDefault="00944312" w:rsidP="00944312">
      <w:r>
        <w:t>Một niềm hân hoan và hãnh diện không nhỏ cho ng</w:t>
      </w:r>
      <w:r>
        <w:rPr>
          <w:rFonts w:hint="eastAsia"/>
        </w:rPr>
        <w:t>ư</w:t>
      </w:r>
      <w:r>
        <w:t>ời Công Giáo Việt Nam. Nh</w:t>
      </w:r>
      <w:r>
        <w:rPr>
          <w:rFonts w:hint="eastAsia"/>
        </w:rPr>
        <w:t>ư</w:t>
      </w:r>
      <w:r>
        <w:t>ng rồi chúng ta tự hỏi: mình đã thật sự biết gì về các Đấng Tử Đạo VN ch</w:t>
      </w:r>
      <w:r>
        <w:rPr>
          <w:rFonts w:hint="eastAsia"/>
        </w:rPr>
        <w:t>ư</w:t>
      </w:r>
      <w:r>
        <w:t>a, dù chỉ biết vài nét khái quát</w:t>
      </w:r>
      <w:r w:rsidRPr="00EB45BE">
        <w:rPr>
          <w:rFonts w:ascii="Times New Roman" w:hAnsi="Times New Roman"/>
        </w:rPr>
        <w:t>?</w:t>
      </w:r>
      <w:r>
        <w:t xml:space="preserve">  </w:t>
      </w:r>
    </w:p>
    <w:p w:rsidR="00944312" w:rsidRDefault="00944312" w:rsidP="00944312">
      <w:pPr>
        <w:pStyle w:val="Heading2"/>
      </w:pPr>
      <w:r>
        <w:t>Tôn vinh Thánh Tử Đạo Việt Nam.</w:t>
      </w:r>
    </w:p>
    <w:p w:rsidR="00944312" w:rsidRDefault="00944312" w:rsidP="00944312">
      <w:r>
        <w:t>Trong quyển “</w:t>
      </w:r>
      <w:r w:rsidRPr="00EB45BE">
        <w:rPr>
          <w:i/>
        </w:rPr>
        <w:t>Máu Tử Đạo trên đất Việt Nam</w:t>
      </w:r>
      <w:r>
        <w:t>” (1987), Linh mục tiến sĩ Trịnh Việt Yên có vẻ nh</w:t>
      </w:r>
      <w:r>
        <w:rPr>
          <w:rFonts w:hint="eastAsia"/>
        </w:rPr>
        <w:t>ư</w:t>
      </w:r>
      <w:r>
        <w:t xml:space="preserve"> phiền trách: “</w:t>
      </w:r>
      <w:r w:rsidRPr="00EB45BE">
        <w:rPr>
          <w:i/>
        </w:rPr>
        <w:t>Nguyên nhân chính khiến ng</w:t>
      </w:r>
      <w:r w:rsidRPr="00EB45BE">
        <w:rPr>
          <w:rFonts w:hint="eastAsia"/>
          <w:i/>
        </w:rPr>
        <w:t>ư</w:t>
      </w:r>
      <w:r w:rsidRPr="00EB45BE">
        <w:rPr>
          <w:i/>
        </w:rPr>
        <w:t>ời Công Giáo Việt Nam lãnh đạm với các Thánh Tử Đạo Việt Nam là do ‘vô tri bất mộ’ và ‘bụt nhà không thiêng’</w:t>
      </w:r>
      <w:r>
        <w:t>” (sđd trang79). Ấy là cái nhìn ở thời điểm 30 năm về tr</w:t>
      </w:r>
      <w:r>
        <w:rPr>
          <w:rFonts w:hint="eastAsia"/>
        </w:rPr>
        <w:t>ư</w:t>
      </w:r>
      <w:r>
        <w:t>ớc. Ngày nay không vây nữa. Nhà thờ Công Giáo Việt Nam tại Việt Nam lẫn tại hải ngoại ít ra cứ mỗi Chúa Nhật lại vang tiếng kinh cầu cùng các Thánh Tử Đạo Việt Nam. Một số tín hữu, đoàn thể, nhà thờ và c</w:t>
      </w:r>
      <w:r>
        <w:rPr>
          <w:rFonts w:hint="eastAsia"/>
        </w:rPr>
        <w:t>ơ</w:t>
      </w:r>
      <w:r>
        <w:t xml:space="preserve"> sở Công Giáo Việt Nam đã chọn Thánh Tử đạo Việt Nam làm Thánh Quan Thầy. Cụ thể,</w:t>
      </w:r>
    </w:p>
    <w:p w:rsidR="00944312" w:rsidRDefault="00944312" w:rsidP="00944312">
      <w:pPr>
        <w:ind w:left="432" w:firstLine="0"/>
      </w:pPr>
      <w:r>
        <w:t>+ ĐGM Nguyễn Văn Hiền chọn Thánh Simon Hòa làm Thánh Quan Thầy và ngài thích đ</w:t>
      </w:r>
      <w:r>
        <w:rPr>
          <w:rFonts w:hint="eastAsia"/>
        </w:rPr>
        <w:t>ư</w:t>
      </w:r>
      <w:r>
        <w:t>ợc gọi là “</w:t>
      </w:r>
      <w:r w:rsidRPr="00E23387">
        <w:rPr>
          <w:b/>
          <w:i/>
        </w:rPr>
        <w:t>Simon-Hòa Hiền</w:t>
      </w:r>
      <w:r>
        <w:t xml:space="preserve">” – Đức Cha Simon-Hòa Hiển. </w:t>
      </w:r>
    </w:p>
    <w:p w:rsidR="00944312" w:rsidRDefault="00944312" w:rsidP="00944312">
      <w:pPr>
        <w:spacing w:before="120"/>
        <w:ind w:left="432" w:firstLine="0"/>
      </w:pPr>
      <w:r>
        <w:t>+ Tiểu Chủng Viện Huế do Đức Đáng Kính Hồng Y Phanxicô Xavie Nguyễn Văn Thuận một thời làm Giám Đốc có tên gọi là “</w:t>
      </w:r>
      <w:r w:rsidRPr="00E23387">
        <w:rPr>
          <w:b/>
          <w:i/>
        </w:rPr>
        <w:t>Chủng viện Tôma Thiện</w:t>
      </w:r>
      <w:r>
        <w:t xml:space="preserve">”. </w:t>
      </w:r>
    </w:p>
    <w:p w:rsidR="00944312" w:rsidRDefault="00944312" w:rsidP="00944312">
      <w:pPr>
        <w:spacing w:before="120"/>
        <w:ind w:left="432" w:firstLine="0"/>
      </w:pPr>
      <w:r>
        <w:t xml:space="preserve">+ Ca đoàn </w:t>
      </w:r>
      <w:r w:rsidRPr="00E23387">
        <w:rPr>
          <w:b/>
          <w:i/>
        </w:rPr>
        <w:t>Lê Bảo Tịnh</w:t>
      </w:r>
      <w:r>
        <w:t>, một Ca đoàn Công Giáo lớn tại Việt Nam</w:t>
      </w:r>
    </w:p>
    <w:p w:rsidR="00944312" w:rsidRDefault="00944312" w:rsidP="00944312">
      <w:pPr>
        <w:spacing w:before="120"/>
      </w:pPr>
      <w:r w:rsidRPr="00EB45BE">
        <w:rPr>
          <w:i/>
        </w:rPr>
        <w:t>Simon Hòa, Tôma Thiện, Lê Bảo Tịnh</w:t>
      </w:r>
      <w:r>
        <w:t>… là những vị Thánh trong số 117 Thánh Tử Đạo Việt Nam. Và còn nhiều tr</w:t>
      </w:r>
      <w:r>
        <w:rPr>
          <w:rFonts w:hint="eastAsia"/>
        </w:rPr>
        <w:t>ư</w:t>
      </w:r>
      <w:r>
        <w:t>ờng hợp khác.</w:t>
      </w:r>
    </w:p>
    <w:p w:rsidR="00944312" w:rsidRDefault="00944312" w:rsidP="00944312">
      <w:pPr>
        <w:pStyle w:val="Heading2"/>
      </w:pPr>
      <w:r>
        <w:t>Học hỏi Thánh Tử Đạo Việt Nam</w:t>
      </w:r>
    </w:p>
    <w:p w:rsidR="00944312" w:rsidRDefault="00944312" w:rsidP="00944312">
      <w:r>
        <w:t>Dầu vậy, có lẽ không ít ng</w:t>
      </w:r>
      <w:r>
        <w:rPr>
          <w:rFonts w:hint="eastAsia"/>
        </w:rPr>
        <w:t>ư</w:t>
      </w:r>
      <w:r>
        <w:t>ời Công Giáo Việt Nam cũng nên tự xét mình khi nghe lời trách cứ sau đây của Lm Trịnh Việt Yên: “</w:t>
      </w:r>
      <w:r w:rsidRPr="00EB45BE">
        <w:rPr>
          <w:i/>
        </w:rPr>
        <w:t>Vì không ý thức về chân giá trị của cha ông, vì không hãnh diện về tài đức của tổ tiên, chúng ta đã đánh mất lòng tin ở mình và đã v</w:t>
      </w:r>
      <w:r w:rsidRPr="00EB45BE">
        <w:rPr>
          <w:rFonts w:hint="eastAsia"/>
          <w:i/>
        </w:rPr>
        <w:t>ô</w:t>
      </w:r>
      <w:r w:rsidRPr="00EB45BE">
        <w:rPr>
          <w:i/>
        </w:rPr>
        <w:t xml:space="preserve"> tình coi th</w:t>
      </w:r>
      <w:r w:rsidRPr="00EB45BE">
        <w:rPr>
          <w:rFonts w:hint="eastAsia"/>
          <w:i/>
        </w:rPr>
        <w:t>ư</w:t>
      </w:r>
      <w:r w:rsidRPr="00EB45BE">
        <w:rPr>
          <w:i/>
        </w:rPr>
        <w:t>ờng những tinh hoa của giống</w:t>
      </w:r>
      <w:r>
        <w:t xml:space="preserve"> </w:t>
      </w:r>
      <w:r w:rsidRPr="00EB45BE">
        <w:rPr>
          <w:i/>
        </w:rPr>
        <w:t>nòi… lầm t</w:t>
      </w:r>
      <w:r w:rsidRPr="00EB45BE">
        <w:rPr>
          <w:rFonts w:hint="eastAsia"/>
          <w:i/>
        </w:rPr>
        <w:t>ư</w:t>
      </w:r>
      <w:r w:rsidRPr="00EB45BE">
        <w:rPr>
          <w:i/>
        </w:rPr>
        <w:t xml:space="preserve">ởng rằng chỉ có những vị thánh khác của Giáo Hội mới là ‘Thánh’, mới ‘thiêng’, nên chỉ tôn kính, cầu khẩn các Ngài và </w:t>
      </w:r>
      <w:r w:rsidRPr="00EB45BE">
        <w:rPr>
          <w:b/>
          <w:i/>
        </w:rPr>
        <w:t>bỏ r</w:t>
      </w:r>
      <w:r w:rsidRPr="00EB45BE">
        <w:rPr>
          <w:rFonts w:hint="eastAsia"/>
          <w:b/>
          <w:i/>
        </w:rPr>
        <w:t>ơ</w:t>
      </w:r>
      <w:r w:rsidRPr="00EB45BE">
        <w:rPr>
          <w:b/>
          <w:i/>
        </w:rPr>
        <w:t>i các thánh Việt Nam</w:t>
      </w:r>
      <w:r>
        <w:t xml:space="preserve">.” (Sđd trang 79). </w:t>
      </w:r>
    </w:p>
    <w:p w:rsidR="00944312" w:rsidRDefault="00944312" w:rsidP="00944312">
      <w:r>
        <w:t>Là hậu duệ của các đấng tiền nhân anh hùng tử đạo, lẽ nào chúng ta không coi sách truyện các Thánh Tử Đạo Việt Nam là cuốn gia phả cho đời sống thiêng liêng của mình. Nh</w:t>
      </w:r>
      <w:r>
        <w:rPr>
          <w:rFonts w:hint="eastAsia"/>
        </w:rPr>
        <w:t>ư</w:t>
      </w:r>
      <w:r>
        <w:t>ng đọc và nhớ tiểu sử của một vị Thánh thôi đã là khó, nói gì tới 117 vị</w:t>
      </w:r>
      <w:r w:rsidRPr="00EB45BE">
        <w:rPr>
          <w:rFonts w:ascii="Times New Roman" w:hAnsi="Times New Roman"/>
        </w:rPr>
        <w:t>?</w:t>
      </w:r>
      <w:r>
        <w:t xml:space="preserve"> Song ít ra, chúng ta ai cũng nên có một cái nhìn tổng thể về các Thánh Tử Đạo VN để từ đó sẽ chọn cho mình một vị Thánh mình yêu chuộng về mặt này hay mặt khác.</w:t>
      </w:r>
    </w:p>
    <w:p w:rsidR="00944312" w:rsidRDefault="00944312" w:rsidP="00944312">
      <w:r>
        <w:t>Trong thế kỷ 18 và 19, có khoảng từ 130 ngàn đến 300 ngàn ng</w:t>
      </w:r>
      <w:r>
        <w:rPr>
          <w:rFonts w:hint="eastAsia"/>
        </w:rPr>
        <w:t>ư</w:t>
      </w:r>
      <w:r>
        <w:t>ời Công giáo đã chết vì đạo; riêng trong thời gian từ 1857 đến 1862, có khoảng 5 ngàn tín hữu bị giết, khoảng 40 ngàn tín hữu cùng 215 giáo sĩ, tu sĩ nam nữ đã bị bắt, bỏ tù hay l</w:t>
      </w:r>
      <w:r>
        <w:rPr>
          <w:rFonts w:hint="eastAsia"/>
        </w:rPr>
        <w:t>ư</w:t>
      </w:r>
      <w:r>
        <w:t>u đày vì đạo. Trong số đó có 117 vị, tử đạo từ 1745 đến 1862, đ</w:t>
      </w:r>
      <w:r>
        <w:rPr>
          <w:rFonts w:hint="eastAsia"/>
        </w:rPr>
        <w:t>ư</w:t>
      </w:r>
      <w:r>
        <w:t>ợc Giáo hội Công giáo tôn vinh Chân ph</w:t>
      </w:r>
      <w:r>
        <w:rPr>
          <w:rFonts w:hint="eastAsia"/>
        </w:rPr>
        <w:t>ư</w:t>
      </w:r>
      <w:r>
        <w:t>ớc qua bốn đợt:</w:t>
      </w:r>
    </w:p>
    <w:p w:rsidR="00944312" w:rsidRDefault="00944312" w:rsidP="00944312">
      <w:pPr>
        <w:pStyle w:val="ListParagraph"/>
        <w:numPr>
          <w:ilvl w:val="0"/>
          <w:numId w:val="21"/>
        </w:numPr>
        <w:spacing w:before="120"/>
      </w:pPr>
      <w:r>
        <w:t>Ngày 27 tháng 5 năm 1900 (thời Giáo hoàng Lêô XIII): 64 vị</w:t>
      </w:r>
    </w:p>
    <w:p w:rsidR="00944312" w:rsidRDefault="00944312" w:rsidP="00944312">
      <w:pPr>
        <w:pStyle w:val="ListParagraph"/>
        <w:numPr>
          <w:ilvl w:val="0"/>
          <w:numId w:val="21"/>
        </w:numPr>
      </w:pPr>
      <w:r>
        <w:t>Ngày 20 tháng 5 năm 1906 (thời Giáo hoàng Piô X): 8 vị</w:t>
      </w:r>
    </w:p>
    <w:p w:rsidR="00944312" w:rsidRDefault="00944312" w:rsidP="00944312">
      <w:pPr>
        <w:pStyle w:val="ListParagraph"/>
        <w:numPr>
          <w:ilvl w:val="0"/>
          <w:numId w:val="21"/>
        </w:numPr>
      </w:pPr>
      <w:r>
        <w:t>Ngày 2 tháng 5 năm 1909 (thời Giáo hoàng Piô X): 20 vị</w:t>
      </w:r>
    </w:p>
    <w:p w:rsidR="00944312" w:rsidRDefault="00944312" w:rsidP="00944312">
      <w:pPr>
        <w:pStyle w:val="ListParagraph"/>
        <w:numPr>
          <w:ilvl w:val="0"/>
          <w:numId w:val="21"/>
        </w:numPr>
      </w:pPr>
      <w:r>
        <w:t>Ngày 29 tháng 4 năm 1951 (thời Giáo hoàng Piô XII): 25 vị</w:t>
      </w:r>
    </w:p>
    <w:p w:rsidR="00944312" w:rsidRDefault="00944312" w:rsidP="00944312">
      <w:pPr>
        <w:spacing w:before="120"/>
      </w:pPr>
      <w:r>
        <w:t>Ngày 19 tháng 6 năm 1988, Thánh Giáo hoàng Gioan Phaolô II tuyên phong 117 Chân ph</w:t>
      </w:r>
      <w:r>
        <w:rPr>
          <w:rFonts w:hint="eastAsia"/>
        </w:rPr>
        <w:t>ư</w:t>
      </w:r>
      <w:r>
        <w:t>ớc Tử đạo VN lên bậc hiển thánh.</w:t>
      </w:r>
    </w:p>
    <w:p w:rsidR="00944312" w:rsidRDefault="00944312" w:rsidP="00944312">
      <w:r>
        <w:t>Theo Tự điển mở Wikipedia, căn cứ quốc tịch, 117 Thánh Tử đạo Việt Nam đ</w:t>
      </w:r>
      <w:r>
        <w:rPr>
          <w:rFonts w:hint="eastAsia"/>
        </w:rPr>
        <w:t>ư</w:t>
      </w:r>
      <w:r>
        <w:t>ợc chia ra nh</w:t>
      </w:r>
      <w:r>
        <w:rPr>
          <w:rFonts w:hint="eastAsia"/>
        </w:rPr>
        <w:t>ư</w:t>
      </w:r>
      <w:r>
        <w:t xml:space="preserve"> sau:</w:t>
      </w:r>
    </w:p>
    <w:p w:rsidR="00944312" w:rsidRDefault="00944312" w:rsidP="00944312">
      <w:pPr>
        <w:pStyle w:val="ListParagraph"/>
        <w:numPr>
          <w:ilvl w:val="0"/>
          <w:numId w:val="21"/>
        </w:numPr>
        <w:spacing w:before="120"/>
      </w:pPr>
      <w:r>
        <w:t>11 vị gốc Tây Ban Nha: 6 giám mục và 5 linh mục dòng Đa Minh,</w:t>
      </w:r>
    </w:p>
    <w:p w:rsidR="00944312" w:rsidRDefault="00944312" w:rsidP="00944312">
      <w:pPr>
        <w:pStyle w:val="ListParagraph"/>
        <w:numPr>
          <w:ilvl w:val="0"/>
          <w:numId w:val="21"/>
        </w:numPr>
      </w:pPr>
      <w:r>
        <w:t>10 vị gốc Pháp: 2 giám mục và 8 linh mục thuộc Hội Thừa sai Paris,</w:t>
      </w:r>
    </w:p>
    <w:p w:rsidR="00944312" w:rsidRDefault="00944312" w:rsidP="00944312">
      <w:pPr>
        <w:pStyle w:val="ListParagraph"/>
        <w:numPr>
          <w:ilvl w:val="0"/>
          <w:numId w:val="21"/>
        </w:numPr>
      </w:pPr>
      <w:r>
        <w:t>96 vị ng</w:t>
      </w:r>
      <w:r>
        <w:rPr>
          <w:rFonts w:hint="eastAsia"/>
        </w:rPr>
        <w:t>ư</w:t>
      </w:r>
      <w:r>
        <w:t>ời Việt: 37 linh mục và 59 giáo dân - trong đó có 14 thầy giảng, 1 chủng sinh và một phụ nữ là bà Anrê Lê Thị Thành.</w:t>
      </w:r>
    </w:p>
    <w:p w:rsidR="00944312" w:rsidRDefault="00944312" w:rsidP="00944312">
      <w:r>
        <w:t>Các vị nêu trên đã bị giết trong những đời vua chúa sau đây:</w:t>
      </w:r>
    </w:p>
    <w:p w:rsidR="00944312" w:rsidRDefault="00944312" w:rsidP="00944312">
      <w:pPr>
        <w:pStyle w:val="ListParagraph"/>
        <w:numPr>
          <w:ilvl w:val="0"/>
          <w:numId w:val="21"/>
        </w:numPr>
        <w:spacing w:before="120"/>
      </w:pPr>
      <w:r>
        <w:t>2 vị d</w:t>
      </w:r>
      <w:r>
        <w:rPr>
          <w:rFonts w:hint="eastAsia"/>
        </w:rPr>
        <w:t>ư</w:t>
      </w:r>
      <w:r>
        <w:t>ới thời chúa Trịnh Doanh (1740-1767),</w:t>
      </w:r>
    </w:p>
    <w:p w:rsidR="00944312" w:rsidRDefault="00944312" w:rsidP="00944312">
      <w:pPr>
        <w:pStyle w:val="ListParagraph"/>
        <w:numPr>
          <w:ilvl w:val="0"/>
          <w:numId w:val="21"/>
        </w:numPr>
      </w:pPr>
      <w:r>
        <w:t>2 vị d</w:t>
      </w:r>
      <w:r>
        <w:rPr>
          <w:rFonts w:hint="eastAsia"/>
        </w:rPr>
        <w:t>ư</w:t>
      </w:r>
      <w:r>
        <w:t>ới thời chúa Trịnh Sâm (1767-1782),</w:t>
      </w:r>
    </w:p>
    <w:p w:rsidR="00944312" w:rsidRDefault="00944312" w:rsidP="00944312">
      <w:pPr>
        <w:pStyle w:val="ListParagraph"/>
        <w:numPr>
          <w:ilvl w:val="0"/>
          <w:numId w:val="21"/>
        </w:numPr>
      </w:pPr>
      <w:r>
        <w:t>2 vị do sắc lệnh của vua Cảnh Thịnh (1782-1802),</w:t>
      </w:r>
    </w:p>
    <w:p w:rsidR="00944312" w:rsidRDefault="00944312" w:rsidP="00944312">
      <w:pPr>
        <w:pStyle w:val="ListParagraph"/>
        <w:numPr>
          <w:ilvl w:val="0"/>
          <w:numId w:val="21"/>
        </w:numPr>
      </w:pPr>
      <w:r>
        <w:t>58 vị d</w:t>
      </w:r>
      <w:r>
        <w:rPr>
          <w:rFonts w:hint="eastAsia"/>
        </w:rPr>
        <w:t>ư</w:t>
      </w:r>
      <w:r>
        <w:t>ới thời vua Minh Mạng (1820-1841),</w:t>
      </w:r>
    </w:p>
    <w:p w:rsidR="00944312" w:rsidRDefault="00944312" w:rsidP="00944312">
      <w:pPr>
        <w:pStyle w:val="ListParagraph"/>
        <w:numPr>
          <w:ilvl w:val="0"/>
          <w:numId w:val="21"/>
        </w:numPr>
      </w:pPr>
      <w:r>
        <w:t>3 vị d</w:t>
      </w:r>
      <w:r>
        <w:rPr>
          <w:rFonts w:hint="eastAsia"/>
        </w:rPr>
        <w:t>ư</w:t>
      </w:r>
      <w:r>
        <w:t>ới thời vua Thiệu Trị (1841-1847),</w:t>
      </w:r>
    </w:p>
    <w:p w:rsidR="00944312" w:rsidRDefault="00944312" w:rsidP="00944312">
      <w:pPr>
        <w:pStyle w:val="ListParagraph"/>
        <w:numPr>
          <w:ilvl w:val="0"/>
          <w:numId w:val="21"/>
        </w:numPr>
      </w:pPr>
      <w:r>
        <w:t>50 vị d</w:t>
      </w:r>
      <w:r>
        <w:rPr>
          <w:rFonts w:hint="eastAsia"/>
        </w:rPr>
        <w:t>ư</w:t>
      </w:r>
      <w:r>
        <w:t>ới thời vua Tự Đức (1847-1883).</w:t>
      </w:r>
    </w:p>
    <w:p w:rsidR="00944312" w:rsidRDefault="00944312" w:rsidP="00944312">
      <w:pPr>
        <w:pStyle w:val="Heading2"/>
      </w:pPr>
      <w:r>
        <w:t>Thánh Tử đạo gốc giáo dân.</w:t>
      </w:r>
    </w:p>
    <w:p w:rsidR="00944312" w:rsidRDefault="00944312" w:rsidP="00944312">
      <w:r>
        <w:t>Phía giáo dân Việt Nam có 59 vị Thánh đ</w:t>
      </w:r>
      <w:r>
        <w:rPr>
          <w:rFonts w:hint="eastAsia"/>
        </w:rPr>
        <w:t>ư</w:t>
      </w:r>
      <w:r>
        <w:t>ợc tuyên phong Đức Ông Trần Ngọc Thụ ghi nhận: “</w:t>
      </w:r>
      <w:r w:rsidRPr="00E23387">
        <w:rPr>
          <w:i/>
        </w:rPr>
        <w:t>Về giáo dân, đạo gốc có, tân tòng có, th</w:t>
      </w:r>
      <w:r w:rsidRPr="00E23387">
        <w:rPr>
          <w:rFonts w:hint="eastAsia"/>
          <w:i/>
        </w:rPr>
        <w:t>ư</w:t>
      </w:r>
      <w:r w:rsidRPr="00E23387">
        <w:rPr>
          <w:i/>
        </w:rPr>
        <w:t>ờng dân có, quan quyền có, binh sĩ có, ngày x</w:t>
      </w:r>
      <w:r w:rsidRPr="00E23387">
        <w:rPr>
          <w:rFonts w:hint="eastAsia"/>
          <w:i/>
        </w:rPr>
        <w:t>ư</w:t>
      </w:r>
      <w:r w:rsidRPr="00E23387">
        <w:rPr>
          <w:i/>
        </w:rPr>
        <w:t>a họ đã từng bị bách hại khốc liệt, đã bị xử lăng trì, trảm quyết, bá đao, xử giảo, quăng vào lửa, buông xuống sông biển, phân sáp vào các làng bên l</w:t>
      </w:r>
      <w:r w:rsidRPr="00E23387">
        <w:rPr>
          <w:rFonts w:hint="eastAsia"/>
          <w:i/>
        </w:rPr>
        <w:t>ươ</w:t>
      </w:r>
      <w:r w:rsidRPr="00E23387">
        <w:rPr>
          <w:i/>
        </w:rPr>
        <w:t>ng…! Tổng cộng, h</w:t>
      </w:r>
      <w:r w:rsidRPr="00E23387">
        <w:rPr>
          <w:rFonts w:hint="eastAsia"/>
          <w:i/>
        </w:rPr>
        <w:t>ơ</w:t>
      </w:r>
      <w:r w:rsidRPr="00E23387">
        <w:rPr>
          <w:i/>
        </w:rPr>
        <w:t>n 130 ngàn giáo hữu đã gục ngã đau th</w:t>
      </w:r>
      <w:r w:rsidRPr="00E23387">
        <w:rPr>
          <w:rFonts w:hint="eastAsia"/>
          <w:i/>
        </w:rPr>
        <w:t>ươ</w:t>
      </w:r>
      <w:r w:rsidRPr="00E23387">
        <w:rPr>
          <w:i/>
        </w:rPr>
        <w:t>ng, chỉ vì một tội là theo đạo Gia Tô. Theo ch</w:t>
      </w:r>
      <w:r w:rsidRPr="00E23387">
        <w:rPr>
          <w:rFonts w:hint="eastAsia"/>
          <w:i/>
        </w:rPr>
        <w:t>ươ</w:t>
      </w:r>
      <w:r w:rsidRPr="00E23387">
        <w:rPr>
          <w:i/>
        </w:rPr>
        <w:t>ng trình Thiên định, họ là hạt giống gieo xuống lòng đất, sẽ bị thối nát, để rồi nảy mộng v</w:t>
      </w:r>
      <w:r w:rsidRPr="00E23387">
        <w:rPr>
          <w:rFonts w:hint="eastAsia"/>
          <w:i/>
        </w:rPr>
        <w:t>ươ</w:t>
      </w:r>
      <w:r w:rsidRPr="00E23387">
        <w:rPr>
          <w:i/>
        </w:rPr>
        <w:t>n lên ánh sáng, thành cây t</w:t>
      </w:r>
      <w:r w:rsidRPr="00E23387">
        <w:rPr>
          <w:rFonts w:hint="eastAsia"/>
          <w:i/>
        </w:rPr>
        <w:t>ươ</w:t>
      </w:r>
      <w:r w:rsidRPr="00E23387">
        <w:rPr>
          <w:i/>
        </w:rPr>
        <w:t>i tốt, thành v</w:t>
      </w:r>
      <w:r w:rsidRPr="00E23387">
        <w:rPr>
          <w:rFonts w:hint="eastAsia"/>
          <w:i/>
        </w:rPr>
        <w:t>ư</w:t>
      </w:r>
      <w:r w:rsidRPr="00E23387">
        <w:rPr>
          <w:i/>
        </w:rPr>
        <w:t>ờn hoa trăm màu nghìn sắc, báo hiệu mùa Xuân Giáo Hội huy hoàng</w:t>
      </w:r>
      <w:r>
        <w:t xml:space="preserve">.”  (ĐÔ Đa Minh Trần Ngọc Thụ - Chung quanh lễ Phong Thánh các Anh Hùng Tử Đạo Việt Nam 16/6/2013) </w:t>
      </w:r>
    </w:p>
    <w:p w:rsidR="00944312" w:rsidRDefault="00944312" w:rsidP="00944312">
      <w:r>
        <w:t>Thời các Thánh Tử Đạo VN, đạo CGVN ch</w:t>
      </w:r>
      <w:r>
        <w:rPr>
          <w:rFonts w:hint="eastAsia"/>
        </w:rPr>
        <w:t>ư</w:t>
      </w:r>
      <w:r>
        <w:t>a có đoàn thể CGTH, mà chỉ một số giáo dân đạo đức, uy tín, đ</w:t>
      </w:r>
      <w:r>
        <w:rPr>
          <w:rFonts w:hint="eastAsia"/>
        </w:rPr>
        <w:t>ư</w:t>
      </w:r>
      <w:r>
        <w:t>ợc giao phó trách nhiệm trùm xứ, trùm họ hay chánh tr</w:t>
      </w:r>
      <w:r>
        <w:rPr>
          <w:rFonts w:hint="eastAsia"/>
        </w:rPr>
        <w:t>ươ</w:t>
      </w:r>
      <w:r>
        <w:t xml:space="preserve">ng, phụ giúp các linh mục chánh xứ. Các vị này hy sinh mạng sống vì trách nhiệm của mình, bảo vệ chủ chăn, bảo toàn đức tin. </w:t>
      </w:r>
    </w:p>
    <w:p w:rsidR="00944312" w:rsidRDefault="00944312" w:rsidP="00944312">
      <w:pPr>
        <w:pStyle w:val="Heading2"/>
      </w:pPr>
      <w:r>
        <w:t>Về việc chọn ngày lễ tuyên thánh.</w:t>
      </w:r>
    </w:p>
    <w:p w:rsidR="00944312" w:rsidRDefault="00944312" w:rsidP="00944312">
      <w:r>
        <w:t>Trong bài t</w:t>
      </w:r>
      <w:r>
        <w:rPr>
          <w:rFonts w:hint="eastAsia"/>
        </w:rPr>
        <w:t>ư</w:t>
      </w:r>
      <w:r>
        <w:t>ờng trình của ĐÔ Trần Ngọc Thụ dẫn trên, Đức Ông nêu rõ: “</w:t>
      </w:r>
      <w:r w:rsidRPr="00E23387">
        <w:rPr>
          <w:i/>
        </w:rPr>
        <w:t>Theo thông lệ, khi xin nhật kì phong thánh, bao giờ cũng phải dự tính sẵn 3 ngày, để đề phòng tr</w:t>
      </w:r>
      <w:r w:rsidRPr="00E23387">
        <w:rPr>
          <w:rFonts w:hint="eastAsia"/>
          <w:i/>
        </w:rPr>
        <w:t>ư</w:t>
      </w:r>
      <w:r w:rsidRPr="00E23387">
        <w:rPr>
          <w:i/>
        </w:rPr>
        <w:t>ờng hợp Tòa Thánh đã có ch</w:t>
      </w:r>
      <w:r w:rsidRPr="00E23387">
        <w:rPr>
          <w:rFonts w:hint="eastAsia"/>
          <w:i/>
        </w:rPr>
        <w:t>ươ</w:t>
      </w:r>
      <w:r w:rsidRPr="00E23387">
        <w:rPr>
          <w:i/>
        </w:rPr>
        <w:t>ng trình xếp đặt nào khác thì mình cũng phải thay đổi theo. Lễ Phong Thánh Việt Nam đã xin vào ngày 29.6.1988, lễ hai Thánh Phêrô và Phaolô, nh</w:t>
      </w:r>
      <w:r w:rsidRPr="00E23387">
        <w:rPr>
          <w:rFonts w:hint="eastAsia"/>
          <w:i/>
        </w:rPr>
        <w:t>ư</w:t>
      </w:r>
      <w:r w:rsidRPr="00E23387">
        <w:rPr>
          <w:i/>
        </w:rPr>
        <w:t>ng ng</w:t>
      </w:r>
      <w:r w:rsidRPr="00E23387">
        <w:rPr>
          <w:rFonts w:hint="eastAsia"/>
          <w:i/>
        </w:rPr>
        <w:t>ư</w:t>
      </w:r>
      <w:r w:rsidRPr="00E23387">
        <w:rPr>
          <w:i/>
        </w:rPr>
        <w:t>ời ta khuyến cáo không nên, vì sẽ bị hai Thánh Quan Thầy quá lừng danh của Thủ đô Roma lấn át mất. Đã có dự tính chuyển sang Chúa Nhật 26.6, nh</w:t>
      </w:r>
      <w:r w:rsidRPr="00E23387">
        <w:rPr>
          <w:rFonts w:hint="eastAsia"/>
          <w:i/>
        </w:rPr>
        <w:t>ư</w:t>
      </w:r>
      <w:r w:rsidRPr="00E23387">
        <w:rPr>
          <w:i/>
        </w:rPr>
        <w:t>ng cũng không ổn, vì hôm đó Đức Thánh Cha đi công du bên Áo quốc. Chỉ còn Chúa Nhật 19.6, nghĩa là xếp tr</w:t>
      </w:r>
      <w:r w:rsidRPr="00E23387">
        <w:rPr>
          <w:rFonts w:hint="eastAsia"/>
          <w:i/>
        </w:rPr>
        <w:t>ư</w:t>
      </w:r>
      <w:r w:rsidRPr="00E23387">
        <w:rPr>
          <w:i/>
        </w:rPr>
        <w:t>ớc cuộc công du của Đức Thánh Cha một tuần lễ, vì tr</w:t>
      </w:r>
      <w:r w:rsidRPr="00E23387">
        <w:rPr>
          <w:rFonts w:hint="eastAsia"/>
          <w:i/>
        </w:rPr>
        <w:t>ư</w:t>
      </w:r>
      <w:r w:rsidRPr="00E23387">
        <w:rPr>
          <w:i/>
        </w:rPr>
        <w:t>ớc sau ngày đó không còn cách nào khác. Đây là lí do duy nhất và dễ hiểu, chứ không hề có chuyện nghĩ tới, hay là mảy may muốn kỉ niệm Ngày Quân Lực VNCH nh</w:t>
      </w:r>
      <w:r w:rsidRPr="00E23387">
        <w:rPr>
          <w:rFonts w:hint="eastAsia"/>
          <w:i/>
        </w:rPr>
        <w:t>ư</w:t>
      </w:r>
      <w:r w:rsidRPr="00E23387">
        <w:rPr>
          <w:i/>
        </w:rPr>
        <w:t xml:space="preserve"> ng</w:t>
      </w:r>
      <w:r w:rsidRPr="00E23387">
        <w:rPr>
          <w:rFonts w:hint="eastAsia"/>
          <w:i/>
        </w:rPr>
        <w:t>ư</w:t>
      </w:r>
      <w:r w:rsidRPr="00E23387">
        <w:rPr>
          <w:i/>
        </w:rPr>
        <w:t>ời ta đã cố tình gán ghép.</w:t>
      </w:r>
      <w:r>
        <w:t>”</w:t>
      </w:r>
    </w:p>
    <w:p w:rsidR="00944312" w:rsidRDefault="00944312" w:rsidP="00944312">
      <w:pPr>
        <w:pStyle w:val="TopNormal"/>
      </w:pPr>
      <w:r>
        <w:t>Nhà cầm quyền Cộng sản vô thần tại Việt Nam đã từng nại cái cớ “ngày 19/6 là ngày Quân Lực VNCH” để đòi đình hoãn lễ tuyên thánh. Họ còn mở chiến dịch đánh phá chính việc tuyên thánh, kết tội các Đấng Tử Đạo, kết tội Giáo Hội Công Giáo hoàn vũ, kết tội ng</w:t>
      </w:r>
      <w:r>
        <w:rPr>
          <w:rFonts w:hint="eastAsia"/>
        </w:rPr>
        <w:t>ư</w:t>
      </w:r>
      <w:r>
        <w:t>ời Công Giáo Việt Nam. Đến nỗi lúc bấy giờ, trong n</w:t>
      </w:r>
      <w:r>
        <w:rPr>
          <w:rFonts w:hint="eastAsia"/>
        </w:rPr>
        <w:t>ư</w:t>
      </w:r>
      <w:r>
        <w:t>ớc đã có một thẩm quyền Công giáo có vẻ “chao đảo”, nghiêng về phía CSVN, núp d</w:t>
      </w:r>
      <w:r>
        <w:rPr>
          <w:rFonts w:hint="eastAsia"/>
        </w:rPr>
        <w:t>ư</w:t>
      </w:r>
      <w:r>
        <w:t>ới danh nghĩa “đoàn kết dân tộc” đòi đình hoãn vô thời hạn việc tuyên thánh… May thay! Chúa Thánh Thần đã soi dẫn các Đấng Chủ Chăn Công Giáo VN để các ngài noi g</w:t>
      </w:r>
      <w:r>
        <w:rPr>
          <w:rFonts w:hint="eastAsia"/>
        </w:rPr>
        <w:t>ươ</w:t>
      </w:r>
      <w:r>
        <w:t>ng các Thánh Tử Đạo VN, kiên quyết tuyên x</w:t>
      </w:r>
      <w:r>
        <w:rPr>
          <w:rFonts w:hint="eastAsia"/>
        </w:rPr>
        <w:t>ư</w:t>
      </w:r>
      <w:r>
        <w:t xml:space="preserve">ng Đức Tin. </w:t>
      </w:r>
    </w:p>
    <w:p w:rsidR="00944312" w:rsidRDefault="00944312" w:rsidP="00944312">
      <w:r>
        <w:t>Kết quả là ngày 19/6/1988 lễ Tuyên Thánh 117 Thánh Tử Đạo Việt Nam vẫn đ</w:t>
      </w:r>
      <w:r>
        <w:rPr>
          <w:rFonts w:hint="eastAsia"/>
        </w:rPr>
        <w:t>ư</w:t>
      </w:r>
      <w:r>
        <w:t>ợc tiến hành. Trong lễ phong thánh tại Rôma, ngày 19.06.1988, Thánh Giáo Hoàng Gioan Phaolô II nhắn nhủ: “</w:t>
      </w:r>
      <w:r w:rsidRPr="00E23387">
        <w:rPr>
          <w:i/>
        </w:rPr>
        <w:t>Hỡi các Kitô hữu Việt Nam, chúng tôi có thể nói rằng máu Các Thánh Tử Đạo là cho anh chị em, là nguồn ân sủng để tăng tr</w:t>
      </w:r>
      <w:r w:rsidRPr="00E23387">
        <w:rPr>
          <w:rFonts w:hint="eastAsia"/>
          <w:i/>
        </w:rPr>
        <w:t>ư</w:t>
      </w:r>
      <w:r w:rsidRPr="00E23387">
        <w:rPr>
          <w:i/>
        </w:rPr>
        <w:t>ởng đức tin. N</w:t>
      </w:r>
      <w:r w:rsidRPr="00E23387">
        <w:rPr>
          <w:rFonts w:hint="eastAsia"/>
          <w:i/>
        </w:rPr>
        <w:t>ơ</w:t>
      </w:r>
      <w:r w:rsidRPr="00E23387">
        <w:rPr>
          <w:i/>
        </w:rPr>
        <w:t>i anh chị em, đức tin của cha ông chúng ta tiếp tục đ</w:t>
      </w:r>
      <w:r w:rsidRPr="00E23387">
        <w:rPr>
          <w:rFonts w:hint="eastAsia"/>
          <w:i/>
        </w:rPr>
        <w:t>ư</w:t>
      </w:r>
      <w:r w:rsidRPr="00E23387">
        <w:rPr>
          <w:i/>
        </w:rPr>
        <w:t>ợc thông truyền cho những thế hệ mới. Đức tin này là nền tảng giúp cho anh chị em, vừa trung thành với quê h</w:t>
      </w:r>
      <w:r w:rsidRPr="00E23387">
        <w:rPr>
          <w:rFonts w:hint="eastAsia"/>
          <w:i/>
        </w:rPr>
        <w:t>ươ</w:t>
      </w:r>
      <w:r w:rsidRPr="00E23387">
        <w:rPr>
          <w:i/>
        </w:rPr>
        <w:t>ng Việt Nam, vừa tiếp tục là những môn đệ đích thực của Đức Kitô</w:t>
      </w:r>
      <w:r>
        <w:t xml:space="preserve">”. </w:t>
      </w:r>
    </w:p>
    <w:p w:rsidR="00944312" w:rsidRDefault="00944312" w:rsidP="00944312">
      <w:r>
        <w:t>Giáo Hội Công Giáo VN cùng với Giáo Hội toàn cầu hân hoan và cung kính cử hành lễ mừng trọng thể vào ngày 24/11 hàng năm tại các nhà thờ các giáo xứ, giáo họ khắp cả n</w:t>
      </w:r>
      <w:r>
        <w:rPr>
          <w:rFonts w:hint="eastAsia"/>
        </w:rPr>
        <w:t>ư</w:t>
      </w:r>
      <w:r>
        <w:t>ớc.</w:t>
      </w:r>
    </w:p>
    <w:p w:rsidR="00C43B31" w:rsidRDefault="00C43B31" w:rsidP="00944312">
      <w:pPr>
        <w:sectPr w:rsidR="00C43B31" w:rsidSect="001C6EA2">
          <w:footnotePr>
            <w:numRestart w:val="eachPage"/>
          </w:footnotePr>
          <w:pgSz w:w="12240" w:h="15840"/>
          <w:pgMar w:top="1152" w:right="1152" w:bottom="1224" w:left="1152" w:header="720" w:footer="720" w:gutter="0"/>
          <w:cols w:num="2" w:space="432"/>
          <w:docGrid w:linePitch="360"/>
        </w:sectPr>
      </w:pPr>
    </w:p>
    <w:p w:rsidR="00C43B31" w:rsidRDefault="00C43B31" w:rsidP="00C43B31">
      <w:pPr>
        <w:pStyle w:val="Title"/>
      </w:pPr>
      <w:r>
        <w:t>Gói Quà Đầu Năm</w:t>
      </w:r>
    </w:p>
    <w:p w:rsidR="00C43B31" w:rsidRDefault="00C43B31" w:rsidP="00C43B31">
      <w:pPr>
        <w:pStyle w:val="Author"/>
      </w:pPr>
      <w:r>
        <w:t xml:space="preserve"> Phạm Tín An Ninh</w:t>
      </w:r>
    </w:p>
    <w:p w:rsidR="00C43B31" w:rsidRDefault="00C43B31" w:rsidP="00C43B31">
      <w:r>
        <w:t xml:space="preserve"> Tôi phải ngồi lại trên các bậc đá nghỉ chân đến ba lần tr</w:t>
      </w:r>
      <w:r>
        <w:rPr>
          <w:rFonts w:hint="eastAsia"/>
        </w:rPr>
        <w:t>ư</w:t>
      </w:r>
      <w:r>
        <w:t>ớc khi b</w:t>
      </w:r>
      <w:r>
        <w:rPr>
          <w:rFonts w:hint="eastAsia"/>
        </w:rPr>
        <w:t>ư</w:t>
      </w:r>
      <w:r>
        <w:t>ớc vào cổng chùa. Ngôi chùa nhỏ nằm trên một triền núi, đ</w:t>
      </w:r>
      <w:r>
        <w:rPr>
          <w:rFonts w:hint="eastAsia"/>
        </w:rPr>
        <w:t>ư</w:t>
      </w:r>
      <w:r>
        <w:t>ợc phủ mát bởi những tàng cây. Ngôi nhà khách bằng gỗ, khá xinh xắn, nằm trong một khu v</w:t>
      </w:r>
      <w:r>
        <w:rPr>
          <w:rFonts w:hint="eastAsia"/>
        </w:rPr>
        <w:t>ư</w:t>
      </w:r>
      <w:r>
        <w:t>ờn toàn hoa vạn thọ. Phía tr</w:t>
      </w:r>
      <w:r>
        <w:rPr>
          <w:rFonts w:hint="eastAsia"/>
        </w:rPr>
        <w:t>ư</w:t>
      </w:r>
      <w:r>
        <w:t>ớc là một t</w:t>
      </w:r>
      <w:r>
        <w:rPr>
          <w:rFonts w:hint="eastAsia"/>
        </w:rPr>
        <w:t>ư</w:t>
      </w:r>
      <w:r>
        <w:t>ợng Phật ngồi d</w:t>
      </w:r>
      <w:r>
        <w:rPr>
          <w:rFonts w:hint="eastAsia"/>
        </w:rPr>
        <w:t>ươ</w:t>
      </w:r>
      <w:r>
        <w:t>i gốc cây bồ đề, cành lá đ</w:t>
      </w:r>
      <w:r>
        <w:rPr>
          <w:rFonts w:hint="eastAsia"/>
        </w:rPr>
        <w:t>ư</w:t>
      </w:r>
      <w:r>
        <w:t>ợc cắt tỉa công phu. Chung quanh là cả một vùng núi trời tĩnh mịch.Tôi không phải là phật tử, nh</w:t>
      </w:r>
      <w:r>
        <w:rPr>
          <w:rFonts w:hint="eastAsia"/>
        </w:rPr>
        <w:t>ư</w:t>
      </w:r>
      <w:r>
        <w:t>ng ngồi nghe tiếng mõ và lời cầu kinh trong chùa vọng ra, cũng thấy lòng nhẹ hẳn đi tr</w:t>
      </w:r>
      <w:r>
        <w:rPr>
          <w:rFonts w:hint="eastAsia"/>
        </w:rPr>
        <w:t>ư</w:t>
      </w:r>
      <w:r>
        <w:t>ớc bao nhiêu điều phiền não.</w:t>
      </w:r>
    </w:p>
    <w:p w:rsidR="00C43B31" w:rsidRDefault="00C43B31" w:rsidP="00C43B31">
      <w:r>
        <w:t>Hôm nay là mồng một tết, nh</w:t>
      </w:r>
      <w:r>
        <w:rPr>
          <w:rFonts w:hint="eastAsia"/>
        </w:rPr>
        <w:t>ư</w:t>
      </w:r>
      <w:r>
        <w:t>ng cảnh chùa khá im ắng, bởi chùa nằm khá xa khu dân chúng. Ngày hôm qua tôi có đến đây, nh</w:t>
      </w:r>
      <w:r>
        <w:rPr>
          <w:rFonts w:hint="eastAsia"/>
        </w:rPr>
        <w:t>ư</w:t>
      </w:r>
      <w:r>
        <w:t>ng thầy trụ trì đi vắng. Tôi đã để lại tấm danh thiếp của chồng tôi, viết vài dòng phía sau xin hẹn thầy hôm nay trở lại.</w:t>
      </w:r>
    </w:p>
    <w:p w:rsidR="00C43B31" w:rsidRDefault="00C43B31" w:rsidP="00C43B31">
      <w:r>
        <w:t>Chú tiểu còn rất trẻ, mang trà ra mời và xin tôi chờ thêm m</w:t>
      </w:r>
      <w:r>
        <w:rPr>
          <w:rFonts w:hint="eastAsia"/>
        </w:rPr>
        <w:t>ươ</w:t>
      </w:r>
      <w:r>
        <w:t>i phút nữa, vì thầy trụ trì đang khai kinh cho buổi lễ tân niên. Tôi nôn nao muốn sớm đ</w:t>
      </w:r>
      <w:r>
        <w:rPr>
          <w:rFonts w:hint="eastAsia"/>
        </w:rPr>
        <w:t>ư</w:t>
      </w:r>
      <w:r>
        <w:t>ợc nhìn mặt vị ân nhân của mình, nh</w:t>
      </w:r>
      <w:r>
        <w:rPr>
          <w:rFonts w:hint="eastAsia"/>
        </w:rPr>
        <w:t>ư</w:t>
      </w:r>
      <w:r>
        <w:t>ng cũng dặn lòng phải kiên nhẫn và cẩn trọng ý tứ tr</w:t>
      </w:r>
      <w:r>
        <w:rPr>
          <w:rFonts w:hint="eastAsia"/>
        </w:rPr>
        <w:t>ư</w:t>
      </w:r>
      <w:r>
        <w:t>ớc một nhà s</w:t>
      </w:r>
      <w:r>
        <w:rPr>
          <w:rFonts w:hint="eastAsia"/>
        </w:rPr>
        <w:t>ư</w:t>
      </w:r>
      <w:r>
        <w:t>.</w:t>
      </w:r>
    </w:p>
    <w:p w:rsidR="00C43B31" w:rsidRDefault="00C43B31" w:rsidP="00C43B31">
      <w:r>
        <w:t>H</w:t>
      </w:r>
      <w:r>
        <w:rPr>
          <w:rFonts w:hint="eastAsia"/>
        </w:rPr>
        <w:t>ơ</w:t>
      </w:r>
      <w:r>
        <w:t>n ba m</w:t>
      </w:r>
      <w:r>
        <w:rPr>
          <w:rFonts w:hint="eastAsia"/>
        </w:rPr>
        <w:t>ươ</w:t>
      </w:r>
      <w:r>
        <w:t>i năm tr</w:t>
      </w:r>
      <w:r>
        <w:rPr>
          <w:rFonts w:hint="eastAsia"/>
        </w:rPr>
        <w:t>ư</w:t>
      </w:r>
      <w:r>
        <w:t>ớc. Lúc ấy tôi còn là cô bé học trò của tr</w:t>
      </w:r>
      <w:r>
        <w:rPr>
          <w:rFonts w:hint="eastAsia"/>
        </w:rPr>
        <w:t>ư</w:t>
      </w:r>
      <w:r>
        <w:t>ờng huyện An Túc, nằm giữa thị trấn An Khê, bên QL 19 nối liền Qui Nh</w:t>
      </w:r>
      <w:r>
        <w:rPr>
          <w:rFonts w:hint="eastAsia"/>
        </w:rPr>
        <w:t>ơ</w:t>
      </w:r>
      <w:r>
        <w:t>n với Pleiku. Chiến tranh đang thời kỳ ác liệt. Tuổi còn nhỏ, nh</w:t>
      </w:r>
      <w:r>
        <w:rPr>
          <w:rFonts w:hint="eastAsia"/>
        </w:rPr>
        <w:t>ư</w:t>
      </w:r>
      <w:r>
        <w:t>ng ngày nào tôi cũng nghe cha mẹ và các thầy cô bàn chuyện chiến tr</w:t>
      </w:r>
      <w:r>
        <w:rPr>
          <w:rFonts w:hint="eastAsia"/>
        </w:rPr>
        <w:t>ư</w:t>
      </w:r>
      <w:r>
        <w:t>ờng: đánh lớn ở Pleime, Dakto, Tân Cảnh. Mấy năm nay, An Khê t</w:t>
      </w:r>
      <w:r>
        <w:rPr>
          <w:rFonts w:hint="eastAsia"/>
        </w:rPr>
        <w:t>ươ</w:t>
      </w:r>
      <w:r>
        <w:t>ng đồi bình yên, nhờ S</w:t>
      </w:r>
      <w:r>
        <w:rPr>
          <w:rFonts w:hint="eastAsia"/>
        </w:rPr>
        <w:t>ư</w:t>
      </w:r>
      <w:r>
        <w:t xml:space="preserve"> Đòan 101 Không Kỵ Hoa Kỳ có căn cứ ở đây, và dọc theo đèo An Khê có đồn bót của các đ</w:t>
      </w:r>
      <w:r>
        <w:rPr>
          <w:rFonts w:hint="eastAsia"/>
        </w:rPr>
        <w:t>ơ</w:t>
      </w:r>
      <w:r>
        <w:t>n vị thuộc S</w:t>
      </w:r>
      <w:r>
        <w:rPr>
          <w:rFonts w:hint="eastAsia"/>
        </w:rPr>
        <w:t>ư</w:t>
      </w:r>
      <w:r>
        <w:t xml:space="preserve"> Đoàn Mãnh Hổ Đại Hàn. Giữa lúc chiến tranh ngày khốc liệt, bất ngờ lực l</w:t>
      </w:r>
      <w:r>
        <w:rPr>
          <w:rFonts w:hint="eastAsia"/>
        </w:rPr>
        <w:t>ư</w:t>
      </w:r>
      <w:r>
        <w:t>ợng đồng minh rút quân về n</w:t>
      </w:r>
      <w:r>
        <w:rPr>
          <w:rFonts w:hint="eastAsia"/>
        </w:rPr>
        <w:t>ư</w:t>
      </w:r>
      <w:r>
        <w:t>ớc, làm dân chúng ở đây hoang mang, lo lắng. Xứ họ đạo của tôi cũng đ</w:t>
      </w:r>
      <w:r>
        <w:rPr>
          <w:rFonts w:hint="eastAsia"/>
        </w:rPr>
        <w:t>ư</w:t>
      </w:r>
      <w:r>
        <w:t>ợc cha chánh xứ tổ chức những toán tự vệ, phối hợp với quận, lo canh gác khu vực của mình.</w:t>
      </w:r>
    </w:p>
    <w:p w:rsidR="00C43B31" w:rsidRDefault="00C43B31" w:rsidP="00C43B31">
      <w:r>
        <w:t>Chiều ba m</w:t>
      </w:r>
      <w:r>
        <w:rPr>
          <w:rFonts w:hint="eastAsia"/>
        </w:rPr>
        <w:t>ươ</w:t>
      </w:r>
      <w:r>
        <w:t>i Tết, đ</w:t>
      </w:r>
      <w:r>
        <w:rPr>
          <w:rFonts w:hint="eastAsia"/>
        </w:rPr>
        <w:t>ư</w:t>
      </w:r>
      <w:r>
        <w:t>ợc thông báo của tỉnh, các c</w:t>
      </w:r>
      <w:r>
        <w:rPr>
          <w:rFonts w:hint="eastAsia"/>
        </w:rPr>
        <w:t>ơ</w:t>
      </w:r>
      <w:r>
        <w:t xml:space="preserve"> quan trên quận phối h</w:t>
      </w:r>
      <w:r>
        <w:rPr>
          <w:rFonts w:hint="eastAsia"/>
        </w:rPr>
        <w:t>ơ</w:t>
      </w:r>
      <w:r>
        <w:t>p với các thầy cô giáo và cả Hội Đồng giáo xứ đi mọi nhà kêu gọi đóng góp những gói quà t</w:t>
      </w:r>
      <w:r>
        <w:rPr>
          <w:rFonts w:hint="eastAsia"/>
        </w:rPr>
        <w:t>ư</w:t>
      </w:r>
      <w:r>
        <w:t>ợng tr</w:t>
      </w:r>
      <w:r>
        <w:rPr>
          <w:rFonts w:hint="eastAsia"/>
        </w:rPr>
        <w:t>ư</w:t>
      </w:r>
      <w:r>
        <w:t>ng dành tặng cho anh em chiến sĩ của một đ</w:t>
      </w:r>
      <w:r>
        <w:rPr>
          <w:rFonts w:hint="eastAsia"/>
        </w:rPr>
        <w:t>ơ</w:t>
      </w:r>
      <w:r>
        <w:t>n vị từ xa tới, thay thế lực l</w:t>
      </w:r>
      <w:r>
        <w:rPr>
          <w:rFonts w:hint="eastAsia"/>
        </w:rPr>
        <w:t>ư</w:t>
      </w:r>
      <w:r>
        <w:t>ợng đồng minh, đồn trú ở đây.</w:t>
      </w:r>
    </w:p>
    <w:p w:rsidR="00C43B31" w:rsidRDefault="00C43B31" w:rsidP="00C43B31">
      <w:r w:rsidRPr="00AF694E">
        <w:rPr>
          <w:rFonts w:ascii="Times New Roman" w:hAnsi="Times New Roman" w:hint="eastAsia"/>
        </w:rPr>
        <w:t xml:space="preserve">- </w:t>
      </w:r>
      <w:r>
        <w:t>Tôi nghiệp, nghe nói anh em đã phải rời căn cứ từ sáng sớm 30 để chiều mồng một Tết có mặt ở đây. Họ có biết tết nhất gì đâu! Ông cha xứ nói với chúng tôi nh</w:t>
      </w:r>
      <w:r>
        <w:rPr>
          <w:rFonts w:hint="eastAsia"/>
        </w:rPr>
        <w:t>ư</w:t>
      </w:r>
      <w:r>
        <w:t xml:space="preserve"> thế.</w:t>
      </w:r>
    </w:p>
    <w:p w:rsidR="00C43B31" w:rsidRDefault="00C43B31" w:rsidP="00C43B31">
      <w:r>
        <w:t>Cả quận vui mừng, nô nức tr</w:t>
      </w:r>
      <w:r>
        <w:rPr>
          <w:rFonts w:hint="eastAsia"/>
        </w:rPr>
        <w:t>ư</w:t>
      </w:r>
      <w:r>
        <w:t>ớc tin vui. Riêng tôi còn vui h</w:t>
      </w:r>
      <w:r>
        <w:rPr>
          <w:rFonts w:hint="eastAsia"/>
        </w:rPr>
        <w:t>ơ</w:t>
      </w:r>
      <w:r>
        <w:t>n khi t</w:t>
      </w:r>
      <w:r>
        <w:rPr>
          <w:rFonts w:hint="eastAsia"/>
        </w:rPr>
        <w:t>ư</w:t>
      </w:r>
      <w:r>
        <w:t>ởng t</w:t>
      </w:r>
      <w:r>
        <w:rPr>
          <w:rFonts w:hint="eastAsia"/>
        </w:rPr>
        <w:t>ư</w:t>
      </w:r>
      <w:r>
        <w:t>ợng sẽ có nhiều anh lính đến cái thị trấn nhỏ xíu buồn tênh này, nên rất sốt sắng trong việc gói quà. Tôi tự tay thực hiện đ</w:t>
      </w:r>
      <w:r>
        <w:rPr>
          <w:rFonts w:hint="eastAsia"/>
        </w:rPr>
        <w:t>ư</w:t>
      </w:r>
      <w:r>
        <w:t>ợc hai gói quà, gồm một số bánh mức, chiếc khăn tay do tôi thêu lấy, kèm theo lá th</w:t>
      </w:r>
      <w:r>
        <w:rPr>
          <w:rFonts w:hint="eastAsia"/>
        </w:rPr>
        <w:t>ơ</w:t>
      </w:r>
      <w:r>
        <w:t xml:space="preserve"> chúc mừng năm mới tới hai anh chiến sĩ vô danh nào đó. Tôi nắn nót viết thật đẹp rồi đề tên, lớp và tr</w:t>
      </w:r>
      <w:r>
        <w:rPr>
          <w:rFonts w:hint="eastAsia"/>
        </w:rPr>
        <w:t>ư</w:t>
      </w:r>
      <w:r>
        <w:t>ờng học phía d</w:t>
      </w:r>
      <w:r>
        <w:rPr>
          <w:rFonts w:hint="eastAsia"/>
        </w:rPr>
        <w:t>ư</w:t>
      </w:r>
      <w:r>
        <w:t>ới. Vì “sao y bản chánh” từ một bài luận văn tháng tr</w:t>
      </w:r>
      <w:r>
        <w:rPr>
          <w:rFonts w:hint="eastAsia"/>
        </w:rPr>
        <w:t>ư</w:t>
      </w:r>
      <w:r>
        <w:t>ớc, nên hai lá th</w:t>
      </w:r>
      <w:r>
        <w:rPr>
          <w:rFonts w:hint="eastAsia"/>
        </w:rPr>
        <w:t>ư</w:t>
      </w:r>
      <w:r>
        <w:t xml:space="preserve"> giống nhau nh</w:t>
      </w:r>
      <w:r>
        <w:rPr>
          <w:rFonts w:hint="eastAsia"/>
        </w:rPr>
        <w:t>ư</w:t>
      </w:r>
      <w:r>
        <w:t xml:space="preserve"> đúc. Nhìn hai gói quà tôi mỉm c</w:t>
      </w:r>
      <w:r>
        <w:rPr>
          <w:rFonts w:hint="eastAsia"/>
        </w:rPr>
        <w:t>ư</w:t>
      </w:r>
      <w:r>
        <w:t>ời, khi nghĩ sẽ có hai “ng</w:t>
      </w:r>
      <w:r>
        <w:rPr>
          <w:rFonts w:hint="eastAsia"/>
        </w:rPr>
        <w:t>ư</w:t>
      </w:r>
      <w:r>
        <w:t>ời tình không chân dung” nào đó nhận đ</w:t>
      </w:r>
      <w:r>
        <w:rPr>
          <w:rFonts w:hint="eastAsia"/>
        </w:rPr>
        <w:t>ư</w:t>
      </w:r>
      <w:r>
        <w:t>ợc lá th</w:t>
      </w:r>
      <w:r>
        <w:rPr>
          <w:rFonts w:hint="eastAsia"/>
        </w:rPr>
        <w:t>ư</w:t>
      </w:r>
      <w:r>
        <w:t xml:space="preserve"> nồng nàn của một cô “em gái hậu ph</w:t>
      </w:r>
      <w:r>
        <w:rPr>
          <w:rFonts w:hint="eastAsia"/>
        </w:rPr>
        <w:t>ươ</w:t>
      </w:r>
      <w:r>
        <w:t>ng”. Ban đầu, các thầy cô cho biết, đám học trò chúng tôi đ</w:t>
      </w:r>
      <w:r>
        <w:rPr>
          <w:rFonts w:hint="eastAsia"/>
        </w:rPr>
        <w:t>ư</w:t>
      </w:r>
      <w:r>
        <w:t>ợc h</w:t>
      </w:r>
      <w:r>
        <w:rPr>
          <w:rFonts w:hint="eastAsia"/>
        </w:rPr>
        <w:t>ư</w:t>
      </w:r>
      <w:r>
        <w:t xml:space="preserve">ớng dẫn vào căn cứ để tận tay tặng quà cho các anh chiến sĩ. Bọn tôi </w:t>
      </w:r>
      <w:r>
        <w:rPr>
          <w:rFonts w:hint="eastAsia"/>
        </w:rPr>
        <w:t>đ</w:t>
      </w:r>
      <w:r>
        <w:t xml:space="preserve">ứa nào cũng hớn hở, lăng xăng giặt ủi lại chiếc áo dài trắng </w:t>
      </w:r>
      <w:r>
        <w:rPr>
          <w:rFonts w:hint="eastAsia"/>
        </w:rPr>
        <w:t>ư</w:t>
      </w:r>
      <w:r>
        <w:t>ng ý nhất. Nh</w:t>
      </w:r>
      <w:r>
        <w:rPr>
          <w:rFonts w:hint="eastAsia"/>
        </w:rPr>
        <w:t>ư</w:t>
      </w:r>
      <w:r>
        <w:t>ng sau đó d</w:t>
      </w:r>
      <w:r>
        <w:rPr>
          <w:rFonts w:hint="eastAsia"/>
        </w:rPr>
        <w:t>ư</w:t>
      </w:r>
      <w:r>
        <w:t>ới tỉnh cho biết là tr</w:t>
      </w:r>
      <w:r>
        <w:rPr>
          <w:rFonts w:hint="eastAsia"/>
        </w:rPr>
        <w:t>ư</w:t>
      </w:r>
      <w:r>
        <w:t>ớc khi vào An Khê, các đ</w:t>
      </w:r>
      <w:r>
        <w:rPr>
          <w:rFonts w:hint="eastAsia"/>
        </w:rPr>
        <w:t>ơ</w:t>
      </w:r>
      <w:r>
        <w:t>n vị này còn phải hành quân mở đ</w:t>
      </w:r>
      <w:r>
        <w:rPr>
          <w:rFonts w:hint="eastAsia"/>
        </w:rPr>
        <w:t>ư</w:t>
      </w:r>
      <w:r>
        <w:t>ờng, giải tỏa một số đồn bót của lực l</w:t>
      </w:r>
      <w:r>
        <w:rPr>
          <w:rFonts w:hint="eastAsia"/>
        </w:rPr>
        <w:t>ư</w:t>
      </w:r>
      <w:r>
        <w:t>ợng Đại Hàn nằm dọc theo đèo An Khê, bị địch qu</w:t>
      </w:r>
      <w:r>
        <w:rPr>
          <w:rFonts w:hint="eastAsia"/>
        </w:rPr>
        <w:t>â</w:t>
      </w:r>
      <w:r>
        <w:t>n bao vây đã ba hôm nay. Cuối cùng tất cả quà đều đ</w:t>
      </w:r>
      <w:r>
        <w:rPr>
          <w:rFonts w:hint="eastAsia"/>
        </w:rPr>
        <w:t>ư</w:t>
      </w:r>
      <w:r>
        <w:t>ợc nộp cho tr</w:t>
      </w:r>
      <w:r>
        <w:rPr>
          <w:rFonts w:hint="eastAsia"/>
        </w:rPr>
        <w:t>ư</w:t>
      </w:r>
      <w:r>
        <w:t>ờng, và thầy hiệu tr</w:t>
      </w:r>
      <w:r>
        <w:rPr>
          <w:rFonts w:hint="eastAsia"/>
        </w:rPr>
        <w:t>ư</w:t>
      </w:r>
      <w:r>
        <w:t>ởng cùng các thầy cô giáo sẽ mang vào cho đ</w:t>
      </w:r>
      <w:r>
        <w:rPr>
          <w:rFonts w:hint="eastAsia"/>
        </w:rPr>
        <w:t>ơ</w:t>
      </w:r>
      <w:r>
        <w:t>n vị để trao lại cho anh em chiến sĩ khi tình hình an ninh cho phép. Bọn học trò chúng tôi tiếc hùi hụi vì mất một dịp đ</w:t>
      </w:r>
      <w:r>
        <w:rPr>
          <w:rFonts w:hint="eastAsia"/>
        </w:rPr>
        <w:t>ư</w:t>
      </w:r>
      <w:r>
        <w:t>ợc vào xem căn cứ và ủy lạo các anh chiến sĩ.</w:t>
      </w:r>
    </w:p>
    <w:p w:rsidR="00C43B31" w:rsidRDefault="00C43B31" w:rsidP="00C43B31">
      <w:r w:rsidRPr="00AF694E">
        <w:rPr>
          <w:rFonts w:ascii="Times New Roman" w:hAnsi="Times New Roman" w:hint="eastAsia"/>
        </w:rPr>
        <w:t xml:space="preserve">- </w:t>
      </w:r>
      <w:r>
        <w:t xml:space="preserve">Nam Mô A Di Đà Phật. Xin chào bà. Xin lỗi, chắc là bà đã chờ tôi lâu lắm phải không </w:t>
      </w:r>
      <w:r w:rsidRPr="00AF694E">
        <w:rPr>
          <w:rFonts w:ascii="Times New Roman" w:hAnsi="Times New Roman"/>
        </w:rPr>
        <w:t>?</w:t>
      </w:r>
    </w:p>
    <w:p w:rsidR="00C43B31" w:rsidRDefault="00C43B31" w:rsidP="00C43B31">
      <w:r>
        <w:t>Câu hỏi của thầy trụ trì cắt đứt dòng hồi t</w:t>
      </w:r>
      <w:r>
        <w:rPr>
          <w:rFonts w:hint="eastAsia"/>
        </w:rPr>
        <w:t>ư</w:t>
      </w:r>
      <w:r>
        <w:t>ởng của tôi. Tôi đứng lên, vụng về chấp hai tay tr</w:t>
      </w:r>
      <w:r>
        <w:rPr>
          <w:rFonts w:hint="eastAsia"/>
        </w:rPr>
        <w:t>ư</w:t>
      </w:r>
      <w:r>
        <w:t>ớc ngực chào lại thầy. Tôi muốn nhìn thật kỹ khuôn mặt của thầy, nh</w:t>
      </w:r>
      <w:r>
        <w:rPr>
          <w:rFonts w:hint="eastAsia"/>
        </w:rPr>
        <w:t>ư</w:t>
      </w:r>
      <w:r>
        <w:t>ng thấy ái ngại, nên chỉ cúi đầu im lặng.</w:t>
      </w:r>
    </w:p>
    <w:p w:rsidR="00C43B31" w:rsidRDefault="00C43B31" w:rsidP="00C43B31">
      <w:r w:rsidRPr="00AF694E">
        <w:rPr>
          <w:rFonts w:ascii="Times New Roman" w:hAnsi="Times New Roman" w:hint="eastAsia"/>
        </w:rPr>
        <w:t xml:space="preserve">- </w:t>
      </w:r>
      <w:r>
        <w:t>Cái cổng tam quan, ngôi nhà khách này, và những bậc đá trên con đ</w:t>
      </w:r>
      <w:r>
        <w:rPr>
          <w:rFonts w:hint="eastAsia"/>
        </w:rPr>
        <w:t>ư</w:t>
      </w:r>
      <w:r>
        <w:t>ờng mà bà vừa đi lên là do tiền cúng d</w:t>
      </w:r>
      <w:r>
        <w:rPr>
          <w:rFonts w:hint="eastAsia"/>
        </w:rPr>
        <w:t>ư</w:t>
      </w:r>
      <w:r>
        <w:t>ờng của ông bà. Chúng tôi xin tán thán công đức và cầu xin ch</w:t>
      </w:r>
      <w:r>
        <w:rPr>
          <w:rFonts w:hint="eastAsia"/>
        </w:rPr>
        <w:t>ư</w:t>
      </w:r>
      <w:r>
        <w:t xml:space="preserve"> Phật gia hộ cho ông bà cùng gia đình. Bà có muốn đi một vòng xem cảnh chùa không </w:t>
      </w:r>
      <w:r w:rsidRPr="00AF694E">
        <w:rPr>
          <w:rFonts w:ascii="Times New Roman" w:hAnsi="Times New Roman"/>
        </w:rPr>
        <w:t>?</w:t>
      </w:r>
      <w:r>
        <w:t xml:space="preserve"> Xin mời bà.</w:t>
      </w:r>
    </w:p>
    <w:p w:rsidR="00C43B31" w:rsidRDefault="00C43B31" w:rsidP="00C43B31"/>
    <w:p w:rsidR="00C43B31" w:rsidRDefault="00C43B31" w:rsidP="00C43B31">
      <w:pPr>
        <w:pStyle w:val="NoSpacing"/>
      </w:pPr>
      <w:r>
        <w:rPr>
          <w:noProof/>
        </w:rPr>
        <w:drawing>
          <wp:inline distT="0" distB="0" distL="0" distR="0" wp14:anchorId="7A4EE0CE" wp14:editId="3F132749">
            <wp:extent cx="3017520" cy="2060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huong.jpg"/>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17520" cy="2060575"/>
                    </a:xfrm>
                    <a:prstGeom prst="rect">
                      <a:avLst/>
                    </a:prstGeom>
                  </pic:spPr>
                </pic:pic>
              </a:graphicData>
            </a:graphic>
          </wp:inline>
        </w:drawing>
      </w:r>
    </w:p>
    <w:p w:rsidR="00C43B31" w:rsidRDefault="00C43B31" w:rsidP="00C43B31"/>
    <w:p w:rsidR="00C43B31" w:rsidRDefault="00C43B31" w:rsidP="00C43B31">
      <w:r>
        <w:t>Thầy vừa nói vừa chỉ tay về phía cổng tam quan.</w:t>
      </w:r>
    </w:p>
    <w:p w:rsidR="00C43B31" w:rsidRDefault="00C43B31" w:rsidP="00C43B31">
      <w:r w:rsidRPr="00AF694E">
        <w:rPr>
          <w:rFonts w:ascii="Times New Roman" w:hAnsi="Times New Roman" w:hint="eastAsia"/>
        </w:rPr>
        <w:t xml:space="preserve">- </w:t>
      </w:r>
      <w:r>
        <w:t xml:space="preserve">Dạ, công </w:t>
      </w:r>
      <w:r>
        <w:rPr>
          <w:rFonts w:hint="eastAsia"/>
        </w:rPr>
        <w:t>ơ</w:t>
      </w:r>
      <w:r>
        <w:t>n của thầy đối với gia đình tôi lớn lao quá. Biết làm sao đền đáp. Xin thầy đừng nhắc tới công đức, làm tôi thêm xấu hổ. Tôi vừa b</w:t>
      </w:r>
      <w:r>
        <w:rPr>
          <w:rFonts w:hint="eastAsia"/>
        </w:rPr>
        <w:t>ư</w:t>
      </w:r>
      <w:r>
        <w:t>ớc theo phía sau thầy, vừa nói.</w:t>
      </w:r>
    </w:p>
    <w:p w:rsidR="00C43B31" w:rsidRDefault="00C43B31" w:rsidP="00C43B31">
      <w:r w:rsidRPr="00AF694E">
        <w:rPr>
          <w:rFonts w:ascii="Times New Roman" w:hAnsi="Times New Roman" w:hint="eastAsia"/>
        </w:rPr>
        <w:t xml:space="preserve">- </w:t>
      </w:r>
      <w:r>
        <w:t>Mô Phật ! Giúp ng</w:t>
      </w:r>
      <w:r>
        <w:rPr>
          <w:rFonts w:hint="eastAsia"/>
        </w:rPr>
        <w:t>ư</w:t>
      </w:r>
      <w:r>
        <w:t xml:space="preserve">ời, đó là nhiệm vụ của kẻ tu hành, dù là tôn giáo nào. Sao bà lại gọi là công </w:t>
      </w:r>
      <w:r>
        <w:rPr>
          <w:rFonts w:hint="eastAsia"/>
        </w:rPr>
        <w:t>ơ</w:t>
      </w:r>
      <w:r>
        <w:t>n. Thầy nở một nụ c</w:t>
      </w:r>
      <w:r>
        <w:rPr>
          <w:rFonts w:hint="eastAsia"/>
        </w:rPr>
        <w:t>ư</w:t>
      </w:r>
      <w:r>
        <w:t>ời độ l</w:t>
      </w:r>
      <w:r>
        <w:rPr>
          <w:rFonts w:hint="eastAsia"/>
        </w:rPr>
        <w:t>ư</w:t>
      </w:r>
      <w:r>
        <w:t>ợng.</w:t>
      </w:r>
    </w:p>
    <w:p w:rsidR="00C43B31" w:rsidRDefault="00C43B31" w:rsidP="00C43B31">
      <w:r>
        <w:rPr>
          <w:rFonts w:hint="eastAsia"/>
        </w:rPr>
        <w:t>Đ</w:t>
      </w:r>
      <w:r>
        <w:t>i phía sau, nhìn dáng đi khoan thai của thầy, tôi băn khoăn suy nghĩ: Khuôn mặt thì có nhiều nét giống, nh</w:t>
      </w:r>
      <w:r>
        <w:rPr>
          <w:rFonts w:hint="eastAsia"/>
        </w:rPr>
        <w:t>ư</w:t>
      </w:r>
      <w:r>
        <w:t>ng với cái dáng đi thì lại khác hẳn. Có thể ngày x</w:t>
      </w:r>
      <w:r>
        <w:rPr>
          <w:rFonts w:hint="eastAsia"/>
        </w:rPr>
        <w:t>ư</w:t>
      </w:r>
      <w:r>
        <w:t>a là lính nên cần phải nhanh nhẹn. Tôi nghĩ thầm nh</w:t>
      </w:r>
      <w:r>
        <w:rPr>
          <w:rFonts w:hint="eastAsia"/>
        </w:rPr>
        <w:t>ư</w:t>
      </w:r>
      <w:r>
        <w:t xml:space="preserve"> thế.</w:t>
      </w:r>
    </w:p>
    <w:p w:rsidR="00C43B31" w:rsidRDefault="00C43B31" w:rsidP="00C43B31">
      <w:r>
        <w:t>Khi đến cửa tam quan, thầy dừng lại và chỉ tay về h</w:t>
      </w:r>
      <w:r>
        <w:rPr>
          <w:rFonts w:hint="eastAsia"/>
        </w:rPr>
        <w:t>ư</w:t>
      </w:r>
      <w:r>
        <w:t>ớng bờ biển, n</w:t>
      </w:r>
      <w:r>
        <w:rPr>
          <w:rFonts w:hint="eastAsia"/>
        </w:rPr>
        <w:t>ơ</w:t>
      </w:r>
      <w:r>
        <w:t>i có mấy tảng đá ở triền núi, phía d</w:t>
      </w:r>
      <w:r>
        <w:rPr>
          <w:rFonts w:hint="eastAsia"/>
        </w:rPr>
        <w:t>ư</w:t>
      </w:r>
      <w:r>
        <w:t>ới là một khu rừng rậm :</w:t>
      </w:r>
    </w:p>
    <w:p w:rsidR="00C43B31" w:rsidRDefault="00C43B31" w:rsidP="00C43B31">
      <w:r w:rsidRPr="00AF694E">
        <w:rPr>
          <w:rFonts w:ascii="Times New Roman" w:hAnsi="Times New Roman" w:hint="eastAsia"/>
        </w:rPr>
        <w:t xml:space="preserve">- </w:t>
      </w:r>
      <w:r>
        <w:t>Chính ở n</w:t>
      </w:r>
      <w:r>
        <w:rPr>
          <w:rFonts w:hint="eastAsia"/>
        </w:rPr>
        <w:t>ơ</w:t>
      </w:r>
      <w:r>
        <w:t>i đó, tôi đã tìm gặp chồng của bà</w:t>
      </w:r>
    </w:p>
    <w:p w:rsidR="00C43B31" w:rsidRDefault="00C43B31" w:rsidP="00C43B31">
      <w:r>
        <w:t>Năm ấy, khi chồng tôi vừa mới trốn về từ trại tù cải tạo Gia Trung (anh chỉ là thầy giáo, vì dạy một tr</w:t>
      </w:r>
      <w:r>
        <w:rPr>
          <w:rFonts w:hint="eastAsia"/>
        </w:rPr>
        <w:t>ư</w:t>
      </w:r>
      <w:r>
        <w:t>ờng trong khu ng</w:t>
      </w:r>
      <w:r>
        <w:rPr>
          <w:rFonts w:hint="eastAsia"/>
        </w:rPr>
        <w:t>ư</w:t>
      </w:r>
      <w:r>
        <w:t>ời Th</w:t>
      </w:r>
      <w:r>
        <w:rPr>
          <w:rFonts w:hint="eastAsia"/>
        </w:rPr>
        <w:t>ư</w:t>
      </w:r>
      <w:r>
        <w:t>ợng, nên bị nghi ngờ hợp tác với lực l</w:t>
      </w:r>
      <w:r>
        <w:rPr>
          <w:rFonts w:hint="eastAsia"/>
        </w:rPr>
        <w:t>ư</w:t>
      </w:r>
      <w:r>
        <w:t>ợng Fulro chống lại chính quyền, bị bắt năm 1979 ), đ</w:t>
      </w:r>
      <w:r>
        <w:rPr>
          <w:rFonts w:hint="eastAsia"/>
        </w:rPr>
        <w:t>ư</w:t>
      </w:r>
      <w:r>
        <w:t>ợc một ng</w:t>
      </w:r>
      <w:r>
        <w:rPr>
          <w:rFonts w:hint="eastAsia"/>
        </w:rPr>
        <w:t>ư</w:t>
      </w:r>
      <w:r>
        <w:t>ời bạn thân cho đi theo một chuyến v</w:t>
      </w:r>
      <w:r>
        <w:rPr>
          <w:rFonts w:hint="eastAsia"/>
        </w:rPr>
        <w:t>ư</w:t>
      </w:r>
      <w:r>
        <w:t>ợt biển do gia đình anh ta tổ chức. Lúc ấy ai cũng nghĩ ra đi là không bao giờ gặp lại vợ con, mà có ở lại cũng sống không yên, chỉ làm khổ cho gia đình. H</w:t>
      </w:r>
      <w:r>
        <w:rPr>
          <w:rFonts w:hint="eastAsia"/>
        </w:rPr>
        <w:t>ơ</w:t>
      </w:r>
      <w:r>
        <w:t>n nữa lúc ấy tôi vừa mới sanh đứa con đầu lòng, nên không thể đi cùng.  Chúng tôi đành gạt lệ chia tay mà không dám nghĩ sẽ có ngày tái ngộ.</w:t>
      </w:r>
    </w:p>
    <w:p w:rsidR="00C43B31" w:rsidRDefault="00C43B31" w:rsidP="00C43B31">
      <w:r>
        <w:t>Tàu vừa ra kh</w:t>
      </w:r>
      <w:r>
        <w:rPr>
          <w:rFonts w:hint="eastAsia"/>
        </w:rPr>
        <w:t>ơ</w:t>
      </w:r>
      <w:r>
        <w:t>i h</w:t>
      </w:r>
      <w:r>
        <w:rPr>
          <w:rFonts w:hint="eastAsia"/>
        </w:rPr>
        <w:t>ơ</w:t>
      </w:r>
      <w:r>
        <w:t>n một ngày thì bị hỏng máy, trong lúc gió m</w:t>
      </w:r>
      <w:r>
        <w:rPr>
          <w:rFonts w:hint="eastAsia"/>
        </w:rPr>
        <w:t>ư</w:t>
      </w:r>
      <w:r>
        <w:t>a tầm tã. Tất cả mọi ng</w:t>
      </w:r>
      <w:r>
        <w:rPr>
          <w:rFonts w:hint="eastAsia"/>
        </w:rPr>
        <w:t>ư</w:t>
      </w:r>
      <w:r>
        <w:t>ời phải đem sinh mạng chống chọi với phong ba. Cuối cùng, sau gần ba ngày bềnh bồng trên biển, nhờ những c</w:t>
      </w:r>
      <w:r>
        <w:rPr>
          <w:rFonts w:hint="eastAsia"/>
        </w:rPr>
        <w:t>ơ</w:t>
      </w:r>
      <w:r>
        <w:t>n gió nhiệm màu đã đẩy chiếc tàu với h</w:t>
      </w:r>
      <w:r>
        <w:rPr>
          <w:rFonts w:hint="eastAsia"/>
        </w:rPr>
        <w:t>ơ</w:t>
      </w:r>
      <w:r>
        <w:t>n một nửa số ng</w:t>
      </w:r>
      <w:r>
        <w:rPr>
          <w:rFonts w:hint="eastAsia"/>
        </w:rPr>
        <w:t>ư</w:t>
      </w:r>
      <w:r>
        <w:t>ời sống sót, giạt vào một ghềnh đá lúc trời nhá nhem tối. T</w:t>
      </w:r>
      <w:r>
        <w:rPr>
          <w:rFonts w:hint="eastAsia"/>
        </w:rPr>
        <w:t>ư</w:t>
      </w:r>
      <w:r>
        <w:t>ởng đã thoát chết, nào ngờ khi vừa leo lên bờ thì bị một toán công an biên phòng vây bắt. Một số ng</w:t>
      </w:r>
      <w:r>
        <w:rPr>
          <w:rFonts w:hint="eastAsia"/>
        </w:rPr>
        <w:t>ư</w:t>
      </w:r>
      <w:r>
        <w:t>ời yếu sức thì đành đ</w:t>
      </w:r>
      <w:r>
        <w:rPr>
          <w:rFonts w:hint="eastAsia"/>
        </w:rPr>
        <w:t>ư</w:t>
      </w:r>
      <w:r>
        <w:t>a tay cho họ trói. Chồng tôi cùng một vài thanh niên khác dùng hết tàn lực chạy trốn trong các hốc đá bên triền núi. Mấy lần thoát chết d</w:t>
      </w:r>
      <w:r>
        <w:rPr>
          <w:rFonts w:hint="eastAsia"/>
        </w:rPr>
        <w:t>ư</w:t>
      </w:r>
      <w:r>
        <w:t>ới những tràng đạn. Nhờ trời tối anh chạy thoát vào khu rừng tr</w:t>
      </w:r>
      <w:r>
        <w:rPr>
          <w:rFonts w:hint="eastAsia"/>
        </w:rPr>
        <w:t>ư</w:t>
      </w:r>
      <w:r>
        <w:t>ớc khi kiệt sức. Khi tỉnh lại, anh thấy mình nằm trong ngôi chùa nhỏ nằm bên triền núi. Anh đ</w:t>
      </w:r>
      <w:r>
        <w:rPr>
          <w:rFonts w:hint="eastAsia"/>
        </w:rPr>
        <w:t>ư</w:t>
      </w:r>
      <w:r>
        <w:t>ợc vị trụ trì săn sóc và che dấu chu đáo, mặc dù biết anh là ng</w:t>
      </w:r>
      <w:r>
        <w:rPr>
          <w:rFonts w:hint="eastAsia"/>
        </w:rPr>
        <w:t>ư</w:t>
      </w:r>
      <w:r>
        <w:t>ời công giáo, bởi trên cổ có đeo thánh giá. Sau h</w:t>
      </w:r>
      <w:r>
        <w:rPr>
          <w:rFonts w:hint="eastAsia"/>
        </w:rPr>
        <w:t>ơ</w:t>
      </w:r>
      <w:r>
        <w:t>n một tuần, nhờ thầy giúp cạo đầu, cho áo quần để cải dạng một thầy tu, và gởi theo một chiếc xe đò của một phật tử thân quen, chồng tôi mới trốn đ</w:t>
      </w:r>
      <w:r>
        <w:rPr>
          <w:rFonts w:hint="eastAsia"/>
        </w:rPr>
        <w:t>ư</w:t>
      </w:r>
      <w:r>
        <w:t>ợc vào nhà bà cô ruột ở Cam Ranh. Sau đó nhờ chính bà cô này tìm đ</w:t>
      </w:r>
      <w:r>
        <w:rPr>
          <w:rFonts w:hint="eastAsia"/>
        </w:rPr>
        <w:t>ư</w:t>
      </w:r>
      <w:r>
        <w:t>ờng để v</w:t>
      </w:r>
      <w:r>
        <w:rPr>
          <w:rFonts w:hint="eastAsia"/>
        </w:rPr>
        <w:t>ư</w:t>
      </w:r>
      <w:r>
        <w:t>ợt biển tiếp.Và lần này anh đã đ</w:t>
      </w:r>
      <w:r>
        <w:rPr>
          <w:rFonts w:hint="eastAsia"/>
        </w:rPr>
        <w:t>ươ</w:t>
      </w:r>
      <w:r>
        <w:t>c tàu Pháp vớt, nên đ</w:t>
      </w:r>
      <w:r>
        <w:rPr>
          <w:rFonts w:hint="eastAsia"/>
        </w:rPr>
        <w:t>ư</w:t>
      </w:r>
      <w:r>
        <w:t>ợc sang định c</w:t>
      </w:r>
      <w:r>
        <w:rPr>
          <w:rFonts w:hint="eastAsia"/>
        </w:rPr>
        <w:t>ư</w:t>
      </w:r>
      <w:r>
        <w:t xml:space="preserve"> bên Pháp. Ba năm sau, tôi và đứa con đ</w:t>
      </w:r>
      <w:r>
        <w:rPr>
          <w:rFonts w:hint="eastAsia"/>
        </w:rPr>
        <w:t>ư</w:t>
      </w:r>
      <w:r>
        <w:t>ợc anh bảo lãnh với diện đoàn tụ gia đình.</w:t>
      </w:r>
    </w:p>
    <w:p w:rsidR="00C43B31" w:rsidRDefault="00C43B31" w:rsidP="00C43B31">
      <w:r w:rsidRPr="00AF694E">
        <w:rPr>
          <w:rFonts w:ascii="Times New Roman" w:hAnsi="Times New Roman" w:hint="eastAsia"/>
        </w:rPr>
        <w:t xml:space="preserve">- </w:t>
      </w:r>
      <w:r>
        <w:t>Mô Phật! Tôi nghiệp, ông ấy đã về tìm thăm tôi hai lần, và giúp cho tôi khá nhiều tiền để lập lại ngôi chùa này và một nhà từ thiện nuôi các em bé tật nguyền d</w:t>
      </w:r>
      <w:r>
        <w:rPr>
          <w:rFonts w:hint="eastAsia"/>
        </w:rPr>
        <w:t>ư</w:t>
      </w:r>
      <w:r>
        <w:t>ới xóm. Công đức của ông bà thật lớn lắm.</w:t>
      </w:r>
    </w:p>
    <w:p w:rsidR="00C43B31" w:rsidRDefault="00C43B31" w:rsidP="00C43B31">
      <w:r>
        <w:t>Tôi nhớ lại tấm ảnh mà chồng tôi chụp chung với thầy trong lần thứ nhì về thăm thầy. Bao nhiêu lần tôi đã nhìn kỷ tấm ảnh, lại nghe chồng tôi bảo, ngày x</w:t>
      </w:r>
      <w:r>
        <w:rPr>
          <w:rFonts w:hint="eastAsia"/>
        </w:rPr>
        <w:t>ư</w:t>
      </w:r>
      <w:r>
        <w:t>a thầy cũng là lính, nên tôi đã ngồi hằng giờ hình dung, nhớ lại một ng</w:t>
      </w:r>
      <w:r>
        <w:rPr>
          <w:rFonts w:hint="eastAsia"/>
        </w:rPr>
        <w:t>ư</w:t>
      </w:r>
      <w:r>
        <w:t>ời quen lúc tr</w:t>
      </w:r>
      <w:r>
        <w:rPr>
          <w:rFonts w:hint="eastAsia"/>
        </w:rPr>
        <w:t>ư</w:t>
      </w:r>
      <w:r>
        <w:t>ớc.</w:t>
      </w:r>
    </w:p>
    <w:p w:rsidR="00C43B31" w:rsidRDefault="00C43B31" w:rsidP="00C43B31">
      <w:r w:rsidRPr="00AF694E">
        <w:rPr>
          <w:rFonts w:ascii="Times New Roman" w:hAnsi="Times New Roman" w:hint="eastAsia"/>
        </w:rPr>
        <w:t xml:space="preserve">- </w:t>
      </w:r>
      <w:r>
        <w:t>Thực ra anh ấy ngại không muốn về, nh</w:t>
      </w:r>
      <w:r>
        <w:rPr>
          <w:rFonts w:hint="eastAsia"/>
        </w:rPr>
        <w:t>ư</w:t>
      </w:r>
      <w:r>
        <w:t xml:space="preserve">ng vì nhớ </w:t>
      </w:r>
      <w:r>
        <w:rPr>
          <w:rFonts w:hint="eastAsia"/>
        </w:rPr>
        <w:t>ơ</w:t>
      </w:r>
      <w:r>
        <w:t>n thầy mà anh ấy mới về gặp thầy. Lần này chính tôi đề nghị đ</w:t>
      </w:r>
      <w:r>
        <w:rPr>
          <w:rFonts w:hint="eastAsia"/>
        </w:rPr>
        <w:t>ư</w:t>
      </w:r>
      <w:r>
        <w:t>ợc thay anh về thăm thầy, nhân dịp thăm mẹ của tôi đang ốm nặng.</w:t>
      </w:r>
    </w:p>
    <w:p w:rsidR="00C43B31" w:rsidRDefault="00C43B31" w:rsidP="00C43B31">
      <w:r w:rsidRPr="00AF694E">
        <w:rPr>
          <w:rFonts w:ascii="Times New Roman" w:hAnsi="Times New Roman" w:hint="eastAsia"/>
        </w:rPr>
        <w:t xml:space="preserve">- </w:t>
      </w:r>
      <w:r>
        <w:t>Mô Phật ! Tôi hiểu nỗi khổ tâm của ông ấy.</w:t>
      </w:r>
    </w:p>
    <w:p w:rsidR="00C43B31" w:rsidRDefault="00C43B31" w:rsidP="00C43B31">
      <w:r>
        <w:t>Tôi nghe tiếng thở dài của vị trụ trì, và thấy thầy đ</w:t>
      </w:r>
      <w:r>
        <w:rPr>
          <w:rFonts w:hint="eastAsia"/>
        </w:rPr>
        <w:t>ư</w:t>
      </w:r>
      <w:r>
        <w:t>a mắt nhìn về một n</w:t>
      </w:r>
      <w:r>
        <w:rPr>
          <w:rFonts w:hint="eastAsia"/>
        </w:rPr>
        <w:t>ơ</w:t>
      </w:r>
      <w:r>
        <w:t>i xa xăm nào đó. Từ lúc mới gặp nhau trong ngôi nhà khách, tôi nghĩ là thầy đã nhận ra tôi. Tôi chờ thầy hỏi, nh</w:t>
      </w:r>
      <w:r>
        <w:rPr>
          <w:rFonts w:hint="eastAsia"/>
        </w:rPr>
        <w:t>ư</w:t>
      </w:r>
      <w:r>
        <w:t>ng có thể thầy đã quên hay bây giờ là kẻ tu hành, nên thầy không muốn nhắc lại chuyện thế tục ngày x</w:t>
      </w:r>
      <w:r>
        <w:rPr>
          <w:rFonts w:hint="eastAsia"/>
        </w:rPr>
        <w:t>ư</w:t>
      </w:r>
      <w:r>
        <w:t>a. Không để lỡ mất c</w:t>
      </w:r>
      <w:r>
        <w:rPr>
          <w:rFonts w:hint="eastAsia"/>
        </w:rPr>
        <w:t>ơ</w:t>
      </w:r>
      <w:r>
        <w:t xml:space="preserve"> hội, tôi lên tiếng :</w:t>
      </w:r>
    </w:p>
    <w:p w:rsidR="00C43B31" w:rsidRDefault="00C43B31" w:rsidP="00C43B31">
      <w:r w:rsidRPr="00AF694E">
        <w:rPr>
          <w:rFonts w:ascii="Times New Roman" w:hAnsi="Times New Roman" w:hint="eastAsia"/>
        </w:rPr>
        <w:t xml:space="preserve">- </w:t>
      </w:r>
      <w:r>
        <w:t>Tôi về đây, gặp thầy cũng để muốn xin đ</w:t>
      </w:r>
      <w:r>
        <w:rPr>
          <w:rFonts w:hint="eastAsia"/>
        </w:rPr>
        <w:t>ư</w:t>
      </w:r>
      <w:r>
        <w:t>ợc hỏi thầy một điều, mà bấy lâu nay cứ băn khoăn mãi trong lòng, nh</w:t>
      </w:r>
      <w:r>
        <w:rPr>
          <w:rFonts w:hint="eastAsia"/>
        </w:rPr>
        <w:t>ư</w:t>
      </w:r>
      <w:r>
        <w:t>ng ngại thầy là bậc tu hành, nên tôi không dám .</w:t>
      </w:r>
    </w:p>
    <w:p w:rsidR="00C43B31" w:rsidRDefault="00C43B31" w:rsidP="00C43B31">
      <w:r>
        <w:t>Thầy nhìn tôi, im lặng giây lát rồi lên tiếng :</w:t>
      </w:r>
    </w:p>
    <w:p w:rsidR="00C43B31" w:rsidRDefault="00C43B31" w:rsidP="00C43B31">
      <w:r w:rsidRPr="00AF694E">
        <w:rPr>
          <w:rFonts w:ascii="Times New Roman" w:hAnsi="Times New Roman" w:hint="eastAsia"/>
        </w:rPr>
        <w:t xml:space="preserve">- </w:t>
      </w:r>
      <w:r>
        <w:t>Mô Phật!  Kẻ tu hành lúc nào cũng muốn đem ánh sáng cho chúng sinh hầu giải tỏa những lo âu phiền não. Xin bà cứ tự nhiên</w:t>
      </w:r>
    </w:p>
    <w:p w:rsidR="00C43B31" w:rsidRDefault="00C43B31" w:rsidP="00C43B31">
      <w:r w:rsidRPr="00AF694E">
        <w:rPr>
          <w:rFonts w:ascii="Times New Roman" w:hAnsi="Times New Roman" w:hint="eastAsia"/>
        </w:rPr>
        <w:t xml:space="preserve">- </w:t>
      </w:r>
      <w:r>
        <w:t>Xin thầy tha lỗi, nếu có điều gì không phải. Có phải thế danh của thầy là Quế, Lê Ph</w:t>
      </w:r>
      <w:r>
        <w:rPr>
          <w:rFonts w:hint="eastAsia"/>
        </w:rPr>
        <w:t>ươ</w:t>
      </w:r>
      <w:r>
        <w:t xml:space="preserve">ng Quế </w:t>
      </w:r>
      <w:r w:rsidRPr="00AF694E">
        <w:rPr>
          <w:rFonts w:ascii="Times New Roman" w:hAnsi="Times New Roman"/>
        </w:rPr>
        <w:t>?</w:t>
      </w:r>
    </w:p>
    <w:p w:rsidR="00C43B31" w:rsidRDefault="00C43B31" w:rsidP="00C43B31">
      <w:r>
        <w:t>Thầy ngạc nhiên nhìn tôi, rồi nhìn lên khoảng không, nhíu mày.</w:t>
      </w:r>
    </w:p>
    <w:p w:rsidR="00C43B31" w:rsidRDefault="00C43B31" w:rsidP="00C43B31">
      <w:r w:rsidRPr="00AF694E">
        <w:rPr>
          <w:rFonts w:ascii="Times New Roman" w:hAnsi="Times New Roman" w:hint="eastAsia"/>
        </w:rPr>
        <w:t xml:space="preserve">- </w:t>
      </w:r>
      <w:r>
        <w:t>Mô Phật!  Làm sao mà bà biết đ</w:t>
      </w:r>
      <w:r>
        <w:rPr>
          <w:rFonts w:hint="eastAsia"/>
        </w:rPr>
        <w:t>ư</w:t>
      </w:r>
      <w:r>
        <w:t xml:space="preserve">ợc tên của tôi </w:t>
      </w:r>
      <w:r w:rsidRPr="00AF694E">
        <w:rPr>
          <w:rFonts w:ascii="Times New Roman" w:hAnsi="Times New Roman"/>
        </w:rPr>
        <w:t>?</w:t>
      </w:r>
    </w:p>
    <w:p w:rsidR="00C43B31" w:rsidRDefault="00C43B31" w:rsidP="00C43B31">
      <w:r w:rsidRPr="00AF694E">
        <w:rPr>
          <w:rFonts w:ascii="Times New Roman" w:hAnsi="Times New Roman" w:hint="eastAsia"/>
        </w:rPr>
        <w:t xml:space="preserve">- </w:t>
      </w:r>
      <w:r>
        <w:t>Thầy còn nhớ anh Lân, trung sĩ  Đỗ Lân, ở S</w:t>
      </w:r>
      <w:r>
        <w:rPr>
          <w:rFonts w:hint="eastAsia"/>
        </w:rPr>
        <w:t>ư</w:t>
      </w:r>
      <w:r>
        <w:t xml:space="preserve"> Đoàn 23 BB, có đóng quân ở An Khê vào những ngày tết năm 1972 </w:t>
      </w:r>
      <w:r w:rsidRPr="00AF694E">
        <w:rPr>
          <w:rFonts w:ascii="Times New Roman" w:hAnsi="Times New Roman"/>
        </w:rPr>
        <w:t>?</w:t>
      </w:r>
    </w:p>
    <w:p w:rsidR="00C43B31" w:rsidRDefault="00C43B31" w:rsidP="00C43B31">
      <w:r w:rsidRPr="00AF694E">
        <w:rPr>
          <w:rFonts w:ascii="Times New Roman" w:hAnsi="Times New Roman" w:hint="eastAsia"/>
        </w:rPr>
        <w:t xml:space="preserve">- </w:t>
      </w:r>
      <w:r>
        <w:t>Bà còn biết cả bạn tôi</w:t>
      </w:r>
      <w:r w:rsidRPr="00AF694E">
        <w:rPr>
          <w:rFonts w:ascii="Times New Roman" w:hAnsi="Times New Roman"/>
        </w:rPr>
        <w:t>?</w:t>
      </w:r>
      <w:r>
        <w:t xml:space="preserve"> Anh Lân đã tử trận ở Kontum từ mùa hè 72 . Bà có biết không</w:t>
      </w:r>
      <w:r w:rsidRPr="00AF694E">
        <w:rPr>
          <w:rFonts w:ascii="Times New Roman" w:hAnsi="Times New Roman"/>
        </w:rPr>
        <w:t>?</w:t>
      </w:r>
    </w:p>
    <w:p w:rsidR="00C43B31" w:rsidRDefault="00C43B31" w:rsidP="00C43B31">
      <w:r>
        <w:t>Tôi có một thoáng giận thầy, vì nghĩ là đến bây giờ ông vẫn ch</w:t>
      </w:r>
      <w:r>
        <w:rPr>
          <w:rFonts w:hint="eastAsia"/>
        </w:rPr>
        <w:t>ư</w:t>
      </w:r>
      <w:r>
        <w:t>a nhận ra mình. Chẳng lẽ thầy vô tình đến thế. Nh</w:t>
      </w:r>
      <w:r>
        <w:rPr>
          <w:rFonts w:hint="eastAsia"/>
        </w:rPr>
        <w:t>ư</w:t>
      </w:r>
      <w:r>
        <w:t>ng ngay sau đó tôi hối hận về ý nghĩ của mình. Sao lại đem chuyện đời để mà trách một vị chân tu, một ng</w:t>
      </w:r>
      <w:r>
        <w:rPr>
          <w:rFonts w:hint="eastAsia"/>
        </w:rPr>
        <w:t>ư</w:t>
      </w:r>
      <w:r>
        <w:t>ời đã xa lánh chuyện hồng trần, thế sự. Thầy đã cho mình hỏi và sẳn sàng tâm sự đã là một điều hỉ xả rồi.</w:t>
      </w:r>
    </w:p>
    <w:p w:rsidR="00C43B31" w:rsidRDefault="00C43B31" w:rsidP="00C43B31">
      <w:r w:rsidRPr="00AF694E">
        <w:rPr>
          <w:rFonts w:ascii="Times New Roman" w:hAnsi="Times New Roman" w:hint="eastAsia"/>
        </w:rPr>
        <w:t xml:space="preserve">- </w:t>
      </w:r>
      <w:r>
        <w:t>Dạ, tôi có biết, và tôi cũng có đến Kontum thăm mộ anh mấy lần. Sau này tôi về tìm để xây lại ngôi mộ cho anh, thì nghĩa trang không còn nữa, và không ai biết mộ anh đã chuyển đi đâu .</w:t>
      </w:r>
    </w:p>
    <w:p w:rsidR="00C43B31" w:rsidRDefault="00C43B31" w:rsidP="00C43B31">
      <w:r>
        <w:rPr>
          <w:rFonts w:hint="eastAsia"/>
        </w:rPr>
        <w:t>Đô</w:t>
      </w:r>
      <w:r>
        <w:t>i mắt của vị trụ trì sáng hẳn lên. Thầy mở đôi mắt thật to nhìn tôi, đ</w:t>
      </w:r>
      <w:r>
        <w:rPr>
          <w:rFonts w:hint="eastAsia"/>
        </w:rPr>
        <w:t>ư</w:t>
      </w:r>
      <w:r>
        <w:t>a tay lên định nắm vai tôi, nh</w:t>
      </w:r>
      <w:r>
        <w:rPr>
          <w:rFonts w:hint="eastAsia"/>
        </w:rPr>
        <w:t>ư</w:t>
      </w:r>
      <w:r>
        <w:t>ng rồi kịp khựng lại.</w:t>
      </w:r>
    </w:p>
    <w:p w:rsidR="00C43B31" w:rsidRDefault="00C43B31" w:rsidP="00C43B31">
      <w:r w:rsidRPr="00AF694E">
        <w:rPr>
          <w:rFonts w:ascii="Times New Roman" w:hAnsi="Times New Roman" w:hint="eastAsia"/>
        </w:rPr>
        <w:t xml:space="preserve">- </w:t>
      </w:r>
      <w:r>
        <w:t xml:space="preserve">Vậy là Xuân </w:t>
      </w:r>
      <w:r w:rsidRPr="00AF694E">
        <w:rPr>
          <w:rFonts w:ascii="Times New Roman" w:hAnsi="Times New Roman"/>
        </w:rPr>
        <w:t>?</w:t>
      </w:r>
      <w:r>
        <w:t xml:space="preserve"> Bà là cô Xuân ngày x</w:t>
      </w:r>
      <w:r>
        <w:rPr>
          <w:rFonts w:hint="eastAsia"/>
        </w:rPr>
        <w:t>ư</w:t>
      </w:r>
      <w:r>
        <w:t>a</w:t>
      </w:r>
      <w:r w:rsidRPr="00AF694E">
        <w:rPr>
          <w:rFonts w:ascii="Times New Roman" w:hAnsi="Times New Roman"/>
        </w:rPr>
        <w:t>?</w:t>
      </w:r>
      <w:r>
        <w:t xml:space="preserve"> Mô Phật! Sao lại có chuyện kỳ ngộ lạ lùng này.</w:t>
      </w:r>
    </w:p>
    <w:p w:rsidR="00C43B31" w:rsidRDefault="00C43B31" w:rsidP="00C43B31">
      <w:r>
        <w:t>Vâng, tôi chính là Xuân, cô bé học trò tr</w:t>
      </w:r>
      <w:r>
        <w:rPr>
          <w:rFonts w:hint="eastAsia"/>
        </w:rPr>
        <w:t>ư</w:t>
      </w:r>
      <w:r>
        <w:t>ờng trung học An Túc ngày x</w:t>
      </w:r>
      <w:r>
        <w:rPr>
          <w:rFonts w:hint="eastAsia"/>
        </w:rPr>
        <w:t>ư</w:t>
      </w:r>
      <w:r>
        <w:t>a. Ng</w:t>
      </w:r>
      <w:r>
        <w:rPr>
          <w:rFonts w:hint="eastAsia"/>
        </w:rPr>
        <w:t>ư</w:t>
      </w:r>
      <w:r>
        <w:t>ời  đã gói hai gói quà Xuân ủy lạo cho những chiến sĩ đến giữ an ninh cho quê tôi vào đúng chiều ngày mồng một tết. Hai gói quà đ</w:t>
      </w:r>
      <w:r>
        <w:rPr>
          <w:rFonts w:hint="eastAsia"/>
        </w:rPr>
        <w:t>ư</w:t>
      </w:r>
      <w:r>
        <w:t>ợc nộp cho tr</w:t>
      </w:r>
      <w:r>
        <w:rPr>
          <w:rFonts w:hint="eastAsia"/>
        </w:rPr>
        <w:t>ư</w:t>
      </w:r>
      <w:r>
        <w:t>ờng để chuyển tới cho các anh, vì lúc ấy đ</w:t>
      </w:r>
      <w:r>
        <w:rPr>
          <w:rFonts w:hint="eastAsia"/>
        </w:rPr>
        <w:t>ơ</w:t>
      </w:r>
      <w:r>
        <w:t>n vị đang hành quân mở đ</w:t>
      </w:r>
      <w:r>
        <w:rPr>
          <w:rFonts w:hint="eastAsia"/>
        </w:rPr>
        <w:t>ư</w:t>
      </w:r>
      <w:r>
        <w:t>ờng để đến n</w:t>
      </w:r>
      <w:r>
        <w:rPr>
          <w:rFonts w:hint="eastAsia"/>
        </w:rPr>
        <w:t>ơ</w:t>
      </w:r>
      <w:r>
        <w:t>i trú đóng.</w:t>
      </w:r>
    </w:p>
    <w:p w:rsidR="00C43B31" w:rsidRDefault="00C43B31" w:rsidP="00C43B31">
      <w:r>
        <w:t>Sau một cái tết an bình, cả thị trấn nhỏ của tôi nhộn nhịp hẳn lên bởi sự có mặt của một trung đoàn lính chiến, ngày mồng tám tết, đám học trò chúng tôi trở lại tr</w:t>
      </w:r>
      <w:r>
        <w:rPr>
          <w:rFonts w:hint="eastAsia"/>
        </w:rPr>
        <w:t>ư</w:t>
      </w:r>
      <w:r>
        <w:t>ờng, nh</w:t>
      </w:r>
      <w:r>
        <w:rPr>
          <w:rFonts w:hint="eastAsia"/>
        </w:rPr>
        <w:t>ư</w:t>
      </w:r>
      <w:r>
        <w:t>ng các thầy cô biết là trong lòng đám học trò ai cũng còn d</w:t>
      </w:r>
      <w:r>
        <w:rPr>
          <w:rFonts w:hint="eastAsia"/>
        </w:rPr>
        <w:t>ư</w:t>
      </w:r>
      <w:r>
        <w:t xml:space="preserve"> âm ngày tết, nên cho ch</w:t>
      </w:r>
      <w:r>
        <w:rPr>
          <w:rFonts w:hint="eastAsia"/>
        </w:rPr>
        <w:t>ú</w:t>
      </w:r>
      <w:r>
        <w:t>ng tôi tập họp lại hát hò và kể chuyện vui. Trong lúc thầy h</w:t>
      </w:r>
      <w:r>
        <w:rPr>
          <w:rFonts w:hint="eastAsia"/>
        </w:rPr>
        <w:t>ư</w:t>
      </w:r>
      <w:r>
        <w:t>ớng dẫn đệm đàn cho cả đám học trò ca hát, thầy giám thị đến tìm tôi, bảo tôi lên văn phòng có ng</w:t>
      </w:r>
      <w:r>
        <w:rPr>
          <w:rFonts w:hint="eastAsia"/>
        </w:rPr>
        <w:t>ư</w:t>
      </w:r>
      <w:r>
        <w:t>ời nhà muốn gặp. B</w:t>
      </w:r>
      <w:r>
        <w:rPr>
          <w:rFonts w:hint="eastAsia"/>
        </w:rPr>
        <w:t>ư</w:t>
      </w:r>
      <w:r>
        <w:t xml:space="preserve">ớc theo thầy giám thị mà lòng tôi lo lắng không biết ở nhà có chuyện gì, thì </w:t>
      </w:r>
      <w:r>
        <w:rPr>
          <w:rFonts w:hint="eastAsia"/>
        </w:rPr>
        <w:t>ô</w:t>
      </w:r>
      <w:r>
        <w:t>ng đ</w:t>
      </w:r>
      <w:r>
        <w:rPr>
          <w:rFonts w:hint="eastAsia"/>
        </w:rPr>
        <w:t>ư</w:t>
      </w:r>
      <w:r>
        <w:t>a tay chỉ hai anh lính đang ngồi chờ trên chiếc ghế đá trong sân tr</w:t>
      </w:r>
      <w:r>
        <w:rPr>
          <w:rFonts w:hint="eastAsia"/>
        </w:rPr>
        <w:t>ư</w:t>
      </w:r>
      <w:r>
        <w:t>ờng.</w:t>
      </w:r>
    </w:p>
    <w:p w:rsidR="00C43B31" w:rsidRDefault="00C43B31" w:rsidP="00C43B31">
      <w:r>
        <w:t>Hai anh lính thật trẻ đứng lên chào tôi, nhoẻn miệng c</w:t>
      </w:r>
      <w:r>
        <w:rPr>
          <w:rFonts w:hint="eastAsia"/>
        </w:rPr>
        <w:t>ư</w:t>
      </w:r>
      <w:r>
        <w:t>ời :</w:t>
      </w:r>
    </w:p>
    <w:p w:rsidR="00C43B31" w:rsidRDefault="00C43B31" w:rsidP="00C43B31">
      <w:r w:rsidRPr="00AF694E">
        <w:rPr>
          <w:rFonts w:ascii="Times New Roman" w:hAnsi="Times New Roman" w:hint="eastAsia"/>
        </w:rPr>
        <w:t xml:space="preserve">- </w:t>
      </w:r>
      <w:r>
        <w:t xml:space="preserve">Hai đứa tôi đến để cám </w:t>
      </w:r>
      <w:r>
        <w:rPr>
          <w:rFonts w:hint="eastAsia"/>
        </w:rPr>
        <w:t>ơ</w:t>
      </w:r>
      <w:r>
        <w:t>n Xuân và chúc mừng Xuân năm mới .</w:t>
      </w:r>
    </w:p>
    <w:p w:rsidR="00C43B31" w:rsidRDefault="00C43B31" w:rsidP="00C43B31">
      <w:r>
        <w:t>Tôi thoáng một chút ngạc nhiên và bẽn lẽn :</w:t>
      </w:r>
    </w:p>
    <w:p w:rsidR="00C43B31" w:rsidRDefault="00C43B31" w:rsidP="00C43B31">
      <w:r w:rsidRPr="00AF694E">
        <w:rPr>
          <w:rFonts w:ascii="Times New Roman" w:hAnsi="Times New Roman" w:hint="eastAsia"/>
        </w:rPr>
        <w:t xml:space="preserve">- </w:t>
      </w:r>
      <w:r>
        <w:t xml:space="preserve">Em có làm gì đâu mà hai anh cám </w:t>
      </w:r>
      <w:r>
        <w:rPr>
          <w:rFonts w:hint="eastAsia"/>
        </w:rPr>
        <w:t>ơ</w:t>
      </w:r>
      <w:r>
        <w:t xml:space="preserve">n </w:t>
      </w:r>
      <w:r w:rsidRPr="00AF694E">
        <w:rPr>
          <w:rFonts w:ascii="Times New Roman" w:hAnsi="Times New Roman"/>
        </w:rPr>
        <w:t>?</w:t>
      </w:r>
      <w:r>
        <w:t xml:space="preserve"> Mà sao hai anh biết đ</w:t>
      </w:r>
      <w:r>
        <w:rPr>
          <w:rFonts w:hint="eastAsia"/>
        </w:rPr>
        <w:t>ư</w:t>
      </w:r>
      <w:r>
        <w:t xml:space="preserve">ợc tên em </w:t>
      </w:r>
      <w:r w:rsidRPr="00AF694E">
        <w:rPr>
          <w:rFonts w:ascii="Times New Roman" w:hAnsi="Times New Roman"/>
        </w:rPr>
        <w:t>?</w:t>
      </w:r>
    </w:p>
    <w:p w:rsidR="00C43B31" w:rsidRDefault="00C43B31" w:rsidP="00C43B31">
      <w:r>
        <w:t>Hai anh cùng mở túi áo lấy ra bức th</w:t>
      </w:r>
      <w:r>
        <w:rPr>
          <w:rFonts w:hint="eastAsia"/>
        </w:rPr>
        <w:t>ư</w:t>
      </w:r>
      <w:r>
        <w:t>. Vừa kịp nhận ra đó là hai bức th</w:t>
      </w:r>
      <w:r>
        <w:rPr>
          <w:rFonts w:hint="eastAsia"/>
        </w:rPr>
        <w:t>ư</w:t>
      </w:r>
      <w:r>
        <w:t xml:space="preserve"> mà tôi đã “sao y bản chánh” bỏ trong hai gói quà ủy lạo, thì một anh lên tiếng :</w:t>
      </w:r>
    </w:p>
    <w:p w:rsidR="00C43B31" w:rsidRDefault="00C43B31" w:rsidP="00C43B31">
      <w:r>
        <w:rPr>
          <w:rFonts w:hint="eastAsia"/>
        </w:rPr>
        <w:t>–</w:t>
      </w:r>
      <w:r>
        <w:t xml:space="preserve"> Tôi là Đỗ Lân, và ng</w:t>
      </w:r>
      <w:r>
        <w:rPr>
          <w:rFonts w:hint="eastAsia"/>
        </w:rPr>
        <w:t>ư</w:t>
      </w:r>
      <w:r>
        <w:t>ời bạn thân của tôi đây là Lê Ph</w:t>
      </w:r>
      <w:r>
        <w:rPr>
          <w:rFonts w:hint="eastAsia"/>
        </w:rPr>
        <w:t>ươ</w:t>
      </w:r>
      <w:r>
        <w:t>ng Quế. Trông anh hiền nh</w:t>
      </w:r>
      <w:r>
        <w:rPr>
          <w:rFonts w:hint="eastAsia"/>
        </w:rPr>
        <w:t>ư</w:t>
      </w:r>
      <w:r>
        <w:t xml:space="preserve"> con gái, nh</w:t>
      </w:r>
      <w:r>
        <w:rPr>
          <w:rFonts w:hint="eastAsia"/>
        </w:rPr>
        <w:t>ư</w:t>
      </w:r>
      <w:r>
        <w:t>ng Xuân đừng nhầm với nữ ca sĩ Ph</w:t>
      </w:r>
      <w:r>
        <w:rPr>
          <w:rFonts w:hint="eastAsia"/>
        </w:rPr>
        <w:t>ươ</w:t>
      </w:r>
      <w:r>
        <w:t>ng Hồng Quế nghe, mặc dù anh Quế bạn tôi cũng có giọng hát rất hay, không thua gì Ph</w:t>
      </w:r>
      <w:r>
        <w:rPr>
          <w:rFonts w:hint="eastAsia"/>
        </w:rPr>
        <w:t>ươ</w:t>
      </w:r>
      <w:r>
        <w:t>ng Hồng Quế . Hai đứa tôi nhận hai gói quà của Xuân. Quà cáp nh</w:t>
      </w:r>
      <w:r>
        <w:rPr>
          <w:rFonts w:hint="eastAsia"/>
        </w:rPr>
        <w:t>ư</w:t>
      </w:r>
      <w:r>
        <w:t xml:space="preserve"> nhau và lời lẽ trong cả hai bức th</w:t>
      </w:r>
      <w:r>
        <w:rPr>
          <w:rFonts w:hint="eastAsia"/>
        </w:rPr>
        <w:t>ơ</w:t>
      </w:r>
      <w:r>
        <w:t xml:space="preserve"> cũng giống nhau nh</w:t>
      </w:r>
      <w:r>
        <w:rPr>
          <w:rFonts w:hint="eastAsia"/>
        </w:rPr>
        <w:t>ư</w:t>
      </w:r>
      <w:r>
        <w:t xml:space="preserve"> đúc. Cô Xuân thật công bình. Cám </w:t>
      </w:r>
      <w:r>
        <w:rPr>
          <w:rFonts w:hint="eastAsia"/>
        </w:rPr>
        <w:t>ơ</w:t>
      </w:r>
      <w:r>
        <w:t>n nghe!</w:t>
      </w:r>
    </w:p>
    <w:p w:rsidR="00C43B31" w:rsidRDefault="00C43B31" w:rsidP="00C43B31">
      <w:r>
        <w:t>Tôi h</w:t>
      </w:r>
      <w:r>
        <w:rPr>
          <w:rFonts w:hint="eastAsia"/>
        </w:rPr>
        <w:t>ơ</w:t>
      </w:r>
      <w:r>
        <w:t>i quê, nh</w:t>
      </w:r>
      <w:r>
        <w:rPr>
          <w:rFonts w:hint="eastAsia"/>
        </w:rPr>
        <w:t>ư</w:t>
      </w:r>
      <w:r>
        <w:t>ng cố làm ra vẻ tự nhiên:</w:t>
      </w:r>
    </w:p>
    <w:p w:rsidR="00C43B31" w:rsidRDefault="00C43B31" w:rsidP="00C43B31">
      <w:r w:rsidRPr="00AF694E">
        <w:rPr>
          <w:rFonts w:ascii="Times New Roman" w:hAnsi="Times New Roman" w:hint="eastAsia"/>
        </w:rPr>
        <w:t xml:space="preserve">- </w:t>
      </w:r>
      <w:r>
        <w:t>Hai anh tới tr</w:t>
      </w:r>
      <w:r>
        <w:rPr>
          <w:rFonts w:hint="eastAsia"/>
        </w:rPr>
        <w:t>ư</w:t>
      </w:r>
      <w:r>
        <w:t xml:space="preserve">ờng tìm Xuân, không sợ thầy giám thị la Xuân hà </w:t>
      </w:r>
      <w:r w:rsidRPr="00AF694E">
        <w:rPr>
          <w:rFonts w:ascii="Times New Roman" w:hAnsi="Times New Roman"/>
        </w:rPr>
        <w:t>?</w:t>
      </w:r>
    </w:p>
    <w:p w:rsidR="00C43B31" w:rsidRDefault="00C43B31" w:rsidP="00C43B31">
      <w:r>
        <w:t>Anh lính thứ nhì, tên Quế, lên tiếng :</w:t>
      </w:r>
    </w:p>
    <w:p w:rsidR="00C43B31" w:rsidRDefault="00C43B31" w:rsidP="00C43B31">
      <w:r w:rsidRPr="00AF694E">
        <w:rPr>
          <w:rFonts w:ascii="Times New Roman" w:hAnsi="Times New Roman" w:hint="eastAsia"/>
        </w:rPr>
        <w:t xml:space="preserve">- </w:t>
      </w:r>
      <w:r>
        <w:t>Bọn tôi bảo là anh em bà con với Xuân, đi lính xa nhà bây giờ mới gặp. Thầy giám thị coi bộ cũng th</w:t>
      </w:r>
      <w:r>
        <w:rPr>
          <w:rFonts w:hint="eastAsia"/>
        </w:rPr>
        <w:t>ươ</w:t>
      </w:r>
      <w:r>
        <w:t>ng lính lắm, nên chắc không nở la rầy ng</w:t>
      </w:r>
      <w:r>
        <w:rPr>
          <w:rFonts w:hint="eastAsia"/>
        </w:rPr>
        <w:t>ư</w:t>
      </w:r>
      <w:r>
        <w:t>ời yêu, à xin lỗi, ng</w:t>
      </w:r>
      <w:r>
        <w:rPr>
          <w:rFonts w:hint="eastAsia"/>
        </w:rPr>
        <w:t>ư</w:t>
      </w:r>
      <w:r>
        <w:t>ời em của lính đâu!</w:t>
      </w:r>
    </w:p>
    <w:p w:rsidR="00C43B31" w:rsidRDefault="00C43B31" w:rsidP="00C43B31">
      <w:r>
        <w:t>Mặc dù thấy hai anh chàng có vẻ th</w:t>
      </w:r>
      <w:r>
        <w:rPr>
          <w:rFonts w:hint="eastAsia"/>
        </w:rPr>
        <w:t>ư</w:t>
      </w:r>
      <w:r>
        <w:t xml:space="preserve"> sinh, vui tính, nh</w:t>
      </w:r>
      <w:r>
        <w:rPr>
          <w:rFonts w:hint="eastAsia"/>
        </w:rPr>
        <w:t>ư</w:t>
      </w:r>
      <w:r>
        <w:t>ng nhớ lời bà chị th</w:t>
      </w:r>
      <w:r>
        <w:rPr>
          <w:rFonts w:hint="eastAsia"/>
        </w:rPr>
        <w:t>ư</w:t>
      </w:r>
      <w:r>
        <w:t>ờng bảo mấy ông lính bạo dạn và tán gái hay lắm. Phải coi chừng. Tôi nhủ thầm nh</w:t>
      </w:r>
      <w:r>
        <w:rPr>
          <w:rFonts w:hint="eastAsia"/>
        </w:rPr>
        <w:t>ư</w:t>
      </w:r>
      <w:r>
        <w:t xml:space="preserve"> thế. Và để xem hai anh chàng này có thực sự bạo dạn hay không tôi khoanh tay:</w:t>
      </w:r>
    </w:p>
    <w:p w:rsidR="00C43B31" w:rsidRDefault="00C43B31" w:rsidP="00C43B31">
      <w:r w:rsidRPr="00AF694E">
        <w:rPr>
          <w:rFonts w:ascii="Times New Roman" w:hAnsi="Times New Roman" w:hint="eastAsia"/>
        </w:rPr>
        <w:t xml:space="preserve">- </w:t>
      </w:r>
      <w:r>
        <w:t>Nghe nói anh Quế hát hay không thua gì Ph</w:t>
      </w:r>
      <w:r>
        <w:rPr>
          <w:rFonts w:hint="eastAsia"/>
        </w:rPr>
        <w:t>ươ</w:t>
      </w:r>
      <w:r>
        <w:t>ng Hồng Quế, em xin mời hai anh vào lớp em ch</w:t>
      </w:r>
      <w:r>
        <w:rPr>
          <w:rFonts w:hint="eastAsia"/>
        </w:rPr>
        <w:t>ơ</w:t>
      </w:r>
      <w:r>
        <w:t>i. Bọn em cũng đang ca hát trong đó, chứ không có học hành gì đâu. Đám bạn em sẽ mừng lắm đó.</w:t>
      </w:r>
    </w:p>
    <w:p w:rsidR="00C43B31" w:rsidRDefault="00C43B31" w:rsidP="00C43B31">
      <w:r>
        <w:t>Hai anh nhìn nhau c</w:t>
      </w:r>
      <w:r>
        <w:rPr>
          <w:rFonts w:hint="eastAsia"/>
        </w:rPr>
        <w:t>ư</w:t>
      </w:r>
      <w:r>
        <w:t>ời, rồi gật đầu, theo tôi vào lớp.</w:t>
      </w:r>
    </w:p>
    <w:p w:rsidR="00C43B31" w:rsidRDefault="00C43B31" w:rsidP="00C43B31">
      <w:r>
        <w:t>Cả đám bạn học trò im bặt, tò mò nhìn ra khi thấy tôi dắt theo hai anh lính trẻ. Tôi nói với vị giáo s</w:t>
      </w:r>
      <w:r>
        <w:rPr>
          <w:rFonts w:hint="eastAsia"/>
        </w:rPr>
        <w:t>ư</w:t>
      </w:r>
      <w:r>
        <w:t xml:space="preserve"> h</w:t>
      </w:r>
      <w:r>
        <w:rPr>
          <w:rFonts w:hint="eastAsia"/>
        </w:rPr>
        <w:t>ư</w:t>
      </w:r>
      <w:r>
        <w:t>ớng dẫn :</w:t>
      </w:r>
    </w:p>
    <w:p w:rsidR="00C43B31" w:rsidRDefault="00C43B31" w:rsidP="00C43B31">
      <w:r w:rsidRPr="00AF694E">
        <w:rPr>
          <w:rFonts w:ascii="Times New Roman" w:hAnsi="Times New Roman" w:hint="eastAsia"/>
        </w:rPr>
        <w:t xml:space="preserve">- </w:t>
      </w:r>
      <w:r>
        <w:t>Th</w:t>
      </w:r>
      <w:r>
        <w:rPr>
          <w:rFonts w:hint="eastAsia"/>
        </w:rPr>
        <w:t>ư</w:t>
      </w:r>
      <w:r>
        <w:t>a thầy, có hai anh lính nhận đ</w:t>
      </w:r>
      <w:r>
        <w:rPr>
          <w:rFonts w:hint="eastAsia"/>
        </w:rPr>
        <w:t>ư</w:t>
      </w:r>
      <w:r>
        <w:t xml:space="preserve">ợc quà tết của lớp mình, đến cám </w:t>
      </w:r>
      <w:r>
        <w:rPr>
          <w:rFonts w:hint="eastAsia"/>
        </w:rPr>
        <w:t>ơ</w:t>
      </w:r>
      <w:r>
        <w:t>n và xin hát cho cả lớp mình nghe .</w:t>
      </w:r>
    </w:p>
    <w:p w:rsidR="00C43B31" w:rsidRDefault="00C43B31" w:rsidP="00C43B31">
      <w:r>
        <w:t>Thầy h</w:t>
      </w:r>
      <w:r>
        <w:rPr>
          <w:rFonts w:hint="eastAsia"/>
        </w:rPr>
        <w:t>ư</w:t>
      </w:r>
      <w:r>
        <w:t>ớng dẫn lớp gật đầu, đến bắt tay hai anh, t</w:t>
      </w:r>
      <w:r>
        <w:rPr>
          <w:rFonts w:hint="eastAsia"/>
        </w:rPr>
        <w:t>ươ</w:t>
      </w:r>
      <w:r>
        <w:t>i c</w:t>
      </w:r>
      <w:r>
        <w:rPr>
          <w:rFonts w:hint="eastAsia"/>
        </w:rPr>
        <w:t>ư</w:t>
      </w:r>
      <w:r>
        <w:t>ời :</w:t>
      </w:r>
    </w:p>
    <w:p w:rsidR="00C43B31" w:rsidRDefault="00C43B31" w:rsidP="00C43B31">
      <w:r w:rsidRPr="00AF694E">
        <w:rPr>
          <w:rFonts w:ascii="Times New Roman" w:hAnsi="Times New Roman" w:hint="eastAsia"/>
        </w:rPr>
        <w:t xml:space="preserve">- </w:t>
      </w:r>
      <w:r>
        <w:t xml:space="preserve">Hồi nãy tới giờ mấy cô chỉ hát những bài tình yêu lính chiến, bây giờ đích thân lính chiến hát tặng mấy cô thì còn gì hay bằng, phải không </w:t>
      </w:r>
      <w:r w:rsidRPr="00AF694E">
        <w:rPr>
          <w:rFonts w:ascii="Times New Roman" w:hAnsi="Times New Roman"/>
        </w:rPr>
        <w:t>?</w:t>
      </w:r>
    </w:p>
    <w:p w:rsidR="00C43B31" w:rsidRDefault="00C43B31" w:rsidP="00C43B31">
      <w:r>
        <w:t>Cả lớp vỗ tay .</w:t>
      </w:r>
    </w:p>
    <w:p w:rsidR="00C43B31" w:rsidRDefault="00C43B31" w:rsidP="00C43B31">
      <w:r>
        <w:t>Anh lính tên Lân b</w:t>
      </w:r>
      <w:r>
        <w:rPr>
          <w:rFonts w:hint="eastAsia"/>
        </w:rPr>
        <w:t>ư</w:t>
      </w:r>
      <w:r>
        <w:t>ớc lên bục giảng, hai tay mân mê chiếc nón bê- rê :</w:t>
      </w:r>
    </w:p>
    <w:p w:rsidR="00C43B31" w:rsidRDefault="00C43B31" w:rsidP="00C43B31">
      <w:r w:rsidRPr="00AF694E">
        <w:rPr>
          <w:rFonts w:ascii="Times New Roman" w:hAnsi="Times New Roman" w:hint="eastAsia"/>
        </w:rPr>
        <w:t xml:space="preserve">- </w:t>
      </w:r>
      <w:r>
        <w:t>Kính th</w:t>
      </w:r>
      <w:r>
        <w:rPr>
          <w:rFonts w:hint="eastAsia"/>
        </w:rPr>
        <w:t>ư</w:t>
      </w:r>
      <w:r>
        <w:t>a thầy, th</w:t>
      </w:r>
      <w:r>
        <w:rPr>
          <w:rFonts w:hint="eastAsia"/>
        </w:rPr>
        <w:t>ư</w:t>
      </w:r>
      <w:r>
        <w:t>a các bạn. Tôi không biết hát, nên xin dành phần nói tr</w:t>
      </w:r>
      <w:r>
        <w:rPr>
          <w:rFonts w:hint="eastAsia"/>
        </w:rPr>
        <w:t>ư</w:t>
      </w:r>
      <w:r>
        <w:t xml:space="preserve">ớc. Chúng tôi xin cám </w:t>
      </w:r>
      <w:r>
        <w:rPr>
          <w:rFonts w:hint="eastAsia"/>
        </w:rPr>
        <w:t>ơ</w:t>
      </w:r>
      <w:r>
        <w:t>n những gói quà Tết của nhà tr</w:t>
      </w:r>
      <w:r>
        <w:rPr>
          <w:rFonts w:hint="eastAsia"/>
        </w:rPr>
        <w:t>ư</w:t>
      </w:r>
      <w:r>
        <w:t>ờng, của các bạn. Trong không khí Tết, vì nhiệm vụ phải xa nhà, đ</w:t>
      </w:r>
      <w:r>
        <w:rPr>
          <w:rFonts w:hint="eastAsia"/>
        </w:rPr>
        <w:t>ư</w:t>
      </w:r>
      <w:r>
        <w:t>ợc những món quà của các bạn chúng tôi thấy ấm áp nhiều lắm. Đặc biệt hai đứa tôi đây đã nhận đ</w:t>
      </w:r>
      <w:r>
        <w:rPr>
          <w:rFonts w:hint="eastAsia"/>
        </w:rPr>
        <w:t>ư</w:t>
      </w:r>
      <w:r>
        <w:t xml:space="preserve">ợc quà của cô Xuân. Chỉ cần cái tên của cô là hai đứa chúng tôi cũng đã có cả một mùa xuân rồi . Xin cám </w:t>
      </w:r>
      <w:r>
        <w:rPr>
          <w:rFonts w:hint="eastAsia"/>
        </w:rPr>
        <w:t>ơ</w:t>
      </w:r>
      <w:r>
        <w:t>n và kính chúc thầy, chúc các bạn một năm mới vạn điều nh</w:t>
      </w:r>
      <w:r>
        <w:rPr>
          <w:rFonts w:hint="eastAsia"/>
        </w:rPr>
        <w:t>ư</w:t>
      </w:r>
      <w:r>
        <w:t xml:space="preserve"> ý.</w:t>
      </w:r>
    </w:p>
    <w:p w:rsidR="00C43B31" w:rsidRDefault="00C43B31" w:rsidP="00C43B31">
      <w:r>
        <w:t>Cả lớp lại rộn lên tiếng c</w:t>
      </w:r>
      <w:r>
        <w:rPr>
          <w:rFonts w:hint="eastAsia"/>
        </w:rPr>
        <w:t>ư</w:t>
      </w:r>
      <w:r>
        <w:t>ời và những tràng vỗ tay không dứt. Một con bạn có tiếng nghịch nhất lớp quay về h</w:t>
      </w:r>
      <w:r>
        <w:rPr>
          <w:rFonts w:hint="eastAsia"/>
        </w:rPr>
        <w:t>ư</w:t>
      </w:r>
      <w:r>
        <w:t>ớng tôi ngồi :</w:t>
      </w:r>
    </w:p>
    <w:p w:rsidR="00C43B31" w:rsidRDefault="00C43B31" w:rsidP="00C43B31">
      <w:r w:rsidRPr="00AF694E">
        <w:rPr>
          <w:rFonts w:ascii="Times New Roman" w:hAnsi="Times New Roman" w:hint="eastAsia"/>
        </w:rPr>
        <w:t xml:space="preserve">- </w:t>
      </w:r>
      <w:r>
        <w:t xml:space="preserve">Xuân </w:t>
      </w:r>
      <w:r>
        <w:rPr>
          <w:rFonts w:hint="eastAsia"/>
        </w:rPr>
        <w:t>ơ</w:t>
      </w:r>
      <w:r>
        <w:t>i, mày chỉ đ</w:t>
      </w:r>
      <w:r>
        <w:rPr>
          <w:rFonts w:hint="eastAsia"/>
        </w:rPr>
        <w:t>ư</w:t>
      </w:r>
      <w:r>
        <w:t>ợc chọn một trong hai thôi. Còn để dành cho đứa khác nữa chứ!</w:t>
      </w:r>
    </w:p>
    <w:p w:rsidR="00C43B31" w:rsidRDefault="00C43B31" w:rsidP="00C43B31">
      <w:r>
        <w:rPr>
          <w:rFonts w:hint="eastAsia"/>
        </w:rPr>
        <w:t>Đú</w:t>
      </w:r>
      <w:r>
        <w:t>ng là nhất quỉ nhì ba, còn thứ ba là bọn này. Tôi đoán hai anh chàng lính sữa đang nghĩ nh</w:t>
      </w:r>
      <w:r>
        <w:rPr>
          <w:rFonts w:hint="eastAsia"/>
        </w:rPr>
        <w:t>ư</w:t>
      </w:r>
      <w:r>
        <w:t xml:space="preserve"> thế. Anh lính tên Lân bẽn lẽn, ngừng lại đôi phút rồi đ</w:t>
      </w:r>
      <w:r>
        <w:rPr>
          <w:rFonts w:hint="eastAsia"/>
        </w:rPr>
        <w:t>ư</w:t>
      </w:r>
      <w:r>
        <w:t>a tay về h</w:t>
      </w:r>
      <w:r>
        <w:rPr>
          <w:rFonts w:hint="eastAsia"/>
        </w:rPr>
        <w:t>ư</w:t>
      </w:r>
      <w:r>
        <w:t>ớng ng</w:t>
      </w:r>
      <w:r>
        <w:rPr>
          <w:rFonts w:hint="eastAsia"/>
        </w:rPr>
        <w:t>ư</w:t>
      </w:r>
      <w:r>
        <w:t>ời bạn, tiếp tục :</w:t>
      </w:r>
    </w:p>
    <w:p w:rsidR="00C43B31" w:rsidRDefault="00C43B31" w:rsidP="00C43B31">
      <w:r w:rsidRPr="00AF694E">
        <w:rPr>
          <w:rFonts w:ascii="Times New Roman" w:hAnsi="Times New Roman" w:hint="eastAsia"/>
        </w:rPr>
        <w:t xml:space="preserve">- </w:t>
      </w:r>
      <w:r>
        <w:t>Bây giờ, xin giới thiệu anh bạn thân nhất của tôi, Lê Ph</w:t>
      </w:r>
      <w:r>
        <w:rPr>
          <w:rFonts w:hint="eastAsia"/>
        </w:rPr>
        <w:t>ươ</w:t>
      </w:r>
      <w:r>
        <w:t>ng Quế, mà chúng tôi th</w:t>
      </w:r>
      <w:r>
        <w:rPr>
          <w:rFonts w:hint="eastAsia"/>
        </w:rPr>
        <w:t>ư</w:t>
      </w:r>
      <w:r>
        <w:t>ờng gọi là Ph</w:t>
      </w:r>
      <w:r>
        <w:rPr>
          <w:rFonts w:hint="eastAsia"/>
        </w:rPr>
        <w:t>ươ</w:t>
      </w:r>
      <w:r>
        <w:t>ng Hồng Quế, tiếng hát hàng đầu của tr</w:t>
      </w:r>
      <w:r>
        <w:rPr>
          <w:rFonts w:hint="eastAsia"/>
        </w:rPr>
        <w:t>ư</w:t>
      </w:r>
      <w:r>
        <w:t>ờng Thiếu Sinh Quân Vũng Tàu, sẽ lên hát một vài bài tặng thầy và các bạn .</w:t>
      </w:r>
    </w:p>
    <w:p w:rsidR="00C43B31" w:rsidRDefault="00C43B31" w:rsidP="00C43B31">
      <w:r>
        <w:t>Tôi cũng phục tài ăn nói khá “tâm lý chiến” của anh chàng Lân này. Cái giọng Huế nghe cũng êm ái, cứ nh</w:t>
      </w:r>
      <w:r>
        <w:rPr>
          <w:rFonts w:hint="eastAsia"/>
        </w:rPr>
        <w:t>ư</w:t>
      </w:r>
      <w:r>
        <w:t xml:space="preserve"> rót mật vào tai ng</w:t>
      </w:r>
      <w:r>
        <w:rPr>
          <w:rFonts w:hint="eastAsia"/>
        </w:rPr>
        <w:t>ư</w:t>
      </w:r>
      <w:r>
        <w:t>ời ta. Bây giờ nhìn kỹ thấy anh ta cũng đẹp trai, nụ c</w:t>
      </w:r>
      <w:r>
        <w:rPr>
          <w:rFonts w:hint="eastAsia"/>
        </w:rPr>
        <w:t>ư</w:t>
      </w:r>
      <w:r>
        <w:t>ời cũng có duyên ghê lắm. Lính cỡ này chắc sẽ làm khổ vài cô em gái hậu ph</w:t>
      </w:r>
      <w:r>
        <w:rPr>
          <w:rFonts w:hint="eastAsia"/>
        </w:rPr>
        <w:t>ươ</w:t>
      </w:r>
      <w:r>
        <w:t>ng đây. Tôi mỉm c</w:t>
      </w:r>
      <w:r>
        <w:rPr>
          <w:rFonts w:hint="eastAsia"/>
        </w:rPr>
        <w:t>ư</w:t>
      </w:r>
      <w:r>
        <w:t>ời với ý nghĩ vừa thoáng trong đầu.</w:t>
      </w:r>
    </w:p>
    <w:p w:rsidR="00C43B31" w:rsidRDefault="00C43B31" w:rsidP="00C43B31">
      <w:r>
        <w:t>Anh Quế b</w:t>
      </w:r>
      <w:r>
        <w:rPr>
          <w:rFonts w:hint="eastAsia"/>
        </w:rPr>
        <w:t>ư</w:t>
      </w:r>
      <w:r>
        <w:t>ớc lại chỗ thầy h</w:t>
      </w:r>
      <w:r>
        <w:rPr>
          <w:rFonts w:hint="eastAsia"/>
        </w:rPr>
        <w:t>ư</w:t>
      </w:r>
      <w:r>
        <w:t>ớng dẫn để xin nhờ thầy đệm đàn. Anh hát bài Xuân Này Con Không Về của nhạc sĩ Trịnh Lâm Ngân. Trông anh có dáng dấp th</w:t>
      </w:r>
      <w:r>
        <w:rPr>
          <w:rFonts w:hint="eastAsia"/>
        </w:rPr>
        <w:t>ư</w:t>
      </w:r>
      <w:r>
        <w:t xml:space="preserve"> sinh và khuôn mặt hiền lành nh</w:t>
      </w:r>
      <w:r>
        <w:rPr>
          <w:rFonts w:hint="eastAsia"/>
        </w:rPr>
        <w:t>ư</w:t>
      </w:r>
      <w:r>
        <w:t xml:space="preserve"> một thầy tu.</w:t>
      </w:r>
    </w:p>
    <w:p w:rsidR="00C43B31" w:rsidRDefault="00C43B31" w:rsidP="00C43B31">
      <w:r>
        <w:t>Tiếng hát cất lên làm cả lớp im bặt. Đúng là giọng hát của anh rất hay, điêu luyện, lúc réo rắt lúc trầm buồn không thua một ca sĩ chuyên nghiệp. D</w:t>
      </w:r>
      <w:r>
        <w:rPr>
          <w:rFonts w:hint="eastAsia"/>
        </w:rPr>
        <w:t>ư</w:t>
      </w:r>
      <w:r>
        <w:t>ờng nh</w:t>
      </w:r>
      <w:r>
        <w:rPr>
          <w:rFonts w:hint="eastAsia"/>
        </w:rPr>
        <w:t>ư</w:t>
      </w:r>
      <w:r>
        <w:t xml:space="preserve"> có cùng tâm trạng với nội dung bài hát, nên anh đã hát với tất cả cảm xúc, làm dao động trái tim mọi ng</w:t>
      </w:r>
      <w:r>
        <w:rPr>
          <w:rFonts w:hint="eastAsia"/>
        </w:rPr>
        <w:t>ư</w:t>
      </w:r>
      <w:r>
        <w:t>ời. Bài hát chấm dứt, mà cả lớp d</w:t>
      </w:r>
      <w:r>
        <w:rPr>
          <w:rFonts w:hint="eastAsia"/>
        </w:rPr>
        <w:t>ư</w:t>
      </w:r>
      <w:r>
        <w:t>ờng nh</w:t>
      </w:r>
      <w:r>
        <w:rPr>
          <w:rFonts w:hint="eastAsia"/>
        </w:rPr>
        <w:t>ư</w:t>
      </w:r>
      <w:r>
        <w:t xml:space="preserve"> còn thẫn thờ, yên lặng. Sau đó bùng vỡ bởi những tràng vỗ tay và nhiều tiếng la: bis, bis…</w:t>
      </w:r>
    </w:p>
    <w:p w:rsidR="00C43B31" w:rsidRDefault="00C43B31" w:rsidP="00C43B31">
      <w:r>
        <w:t>Anh cúi xuống một lúc, hình nh</w:t>
      </w:r>
      <w:r>
        <w:rPr>
          <w:rFonts w:hint="eastAsia"/>
        </w:rPr>
        <w:t>ư</w:t>
      </w:r>
      <w:r>
        <w:t xml:space="preserve"> để dấu sự cảm xúc, rồi ng</w:t>
      </w:r>
      <w:r>
        <w:rPr>
          <w:rFonts w:hint="eastAsia"/>
        </w:rPr>
        <w:t>ư</w:t>
      </w:r>
      <w:r>
        <w:t xml:space="preserve">ớc lên nói nhỏ hai tiếng cám </w:t>
      </w:r>
      <w:r>
        <w:rPr>
          <w:rFonts w:hint="eastAsia"/>
        </w:rPr>
        <w:t>ơ</w:t>
      </w:r>
      <w:r>
        <w:t>n và xin hát tiếp bài Chiều Trên Phá Tam Giang, th</w:t>
      </w:r>
      <w:r>
        <w:rPr>
          <w:rFonts w:hint="eastAsia"/>
        </w:rPr>
        <w:t>ơ</w:t>
      </w:r>
      <w:r>
        <w:t xml:space="preserve"> của Tô Thùy Yên phổ nhạc.</w:t>
      </w:r>
    </w:p>
    <w:p w:rsidR="00C43B31" w:rsidRDefault="00C43B31" w:rsidP="00C43B31">
      <w:r>
        <w:t>Lần này, chính tôi không cầm đ</w:t>
      </w:r>
      <w:r>
        <w:rPr>
          <w:rFonts w:hint="eastAsia"/>
        </w:rPr>
        <w:t>ư</w:t>
      </w:r>
      <w:r>
        <w:t>ợc n</w:t>
      </w:r>
      <w:r>
        <w:rPr>
          <w:rFonts w:hint="eastAsia"/>
        </w:rPr>
        <w:t>ư</w:t>
      </w:r>
      <w:r>
        <w:t>ớc mắt. Không chỉ vì anh hát hay, nh</w:t>
      </w:r>
      <w:r>
        <w:rPr>
          <w:rFonts w:hint="eastAsia"/>
        </w:rPr>
        <w:t>ư</w:t>
      </w:r>
      <w:r>
        <w:t>ng tôi thấy xúc động, thấm thía h</w:t>
      </w:r>
      <w:r>
        <w:rPr>
          <w:rFonts w:hint="eastAsia"/>
        </w:rPr>
        <w:t>ơ</w:t>
      </w:r>
      <w:r>
        <w:t>n cuộc đời của những ng</w:t>
      </w:r>
      <w:r>
        <w:rPr>
          <w:rFonts w:hint="eastAsia"/>
        </w:rPr>
        <w:t>ư</w:t>
      </w:r>
      <w:r>
        <w:t>ời lính chiến.</w:t>
      </w:r>
    </w:p>
    <w:p w:rsidR="00C43B31" w:rsidRDefault="00C43B31" w:rsidP="00C43B31">
      <w:r w:rsidRPr="00AF694E">
        <w:rPr>
          <w:rFonts w:ascii="Times New Roman" w:hAnsi="Times New Roman" w:hint="eastAsia"/>
        </w:rPr>
        <w:t xml:space="preserve">- </w:t>
      </w:r>
      <w:r>
        <w:t>Th</w:t>
      </w:r>
      <w:r>
        <w:rPr>
          <w:rFonts w:hint="eastAsia"/>
        </w:rPr>
        <w:t>ư</w:t>
      </w:r>
      <w:r>
        <w:t>a thầy. Bây giờ đã đi tu rồi, thầy có còn hát những bản nhạc tình lính ngày x</w:t>
      </w:r>
      <w:r>
        <w:rPr>
          <w:rFonts w:hint="eastAsia"/>
        </w:rPr>
        <w:t>ư</w:t>
      </w:r>
      <w:r>
        <w:t>a</w:t>
      </w:r>
      <w:r w:rsidRPr="00AF694E">
        <w:rPr>
          <w:rFonts w:ascii="Times New Roman" w:hAnsi="Times New Roman"/>
        </w:rPr>
        <w:t>?</w:t>
      </w:r>
      <w:r>
        <w:t xml:space="preserve"> Tôi vẫn còn nhớ cái cảm xúc khi thầy hát cho cả lớp tôi nghe, sau cái tết năm nào ở tr</w:t>
      </w:r>
      <w:r>
        <w:rPr>
          <w:rFonts w:hint="eastAsia"/>
        </w:rPr>
        <w:t>ư</w:t>
      </w:r>
      <w:r>
        <w:t>ờng An Túc. Thầy hát thật hay và truyền cảm. Hôm ấy là lần đầu tiên tôi đ</w:t>
      </w:r>
      <w:r>
        <w:rPr>
          <w:rFonts w:hint="eastAsia"/>
        </w:rPr>
        <w:t>ư</w:t>
      </w:r>
      <w:r>
        <w:t>ợc gặp thầy và anh Lân.</w:t>
      </w:r>
    </w:p>
    <w:p w:rsidR="00C43B31" w:rsidRDefault="00C43B31" w:rsidP="00C43B31">
      <w:r w:rsidRPr="00AF694E">
        <w:rPr>
          <w:rFonts w:ascii="Times New Roman" w:hAnsi="Times New Roman" w:hint="eastAsia"/>
        </w:rPr>
        <w:t xml:space="preserve">- </w:t>
      </w:r>
      <w:r>
        <w:t>Mô Phật ! Bây giờ tôi chỉ còn biết tụng kinh gõ mõ, cầu cho thế giới hòa bình, chúng sinh an lạc. Nh</w:t>
      </w:r>
      <w:r>
        <w:rPr>
          <w:rFonts w:hint="eastAsia"/>
        </w:rPr>
        <w:t>ư</w:t>
      </w:r>
      <w:r>
        <w:t>ng những gì bà vừa nhắc lại, cũng là con ng</w:t>
      </w:r>
      <w:r>
        <w:rPr>
          <w:rFonts w:hint="eastAsia"/>
        </w:rPr>
        <w:t>ư</w:t>
      </w:r>
      <w:r>
        <w:t>ời, làm sao tôi có thể quên.</w:t>
      </w:r>
    </w:p>
    <w:p w:rsidR="00C43B31" w:rsidRDefault="00C43B31" w:rsidP="00C43B31">
      <w:r w:rsidRPr="00AF694E">
        <w:rPr>
          <w:rFonts w:ascii="Times New Roman" w:hAnsi="Times New Roman" w:hint="eastAsia"/>
        </w:rPr>
        <w:t xml:space="preserve">- </w:t>
      </w:r>
      <w:r>
        <w:t>Xin thầy thứ lỗi, nếu tôi đã nhắc thầy nhớ lại chuyện đời để làm bận lòng một bậc chân tu.</w:t>
      </w:r>
    </w:p>
    <w:p w:rsidR="00C43B31" w:rsidRDefault="00C43B31" w:rsidP="00C43B31">
      <w:r w:rsidRPr="00AF694E">
        <w:rPr>
          <w:rFonts w:ascii="Times New Roman" w:hAnsi="Times New Roman" w:hint="eastAsia"/>
        </w:rPr>
        <w:t xml:space="preserve">- </w:t>
      </w:r>
      <w:r>
        <w:t>Mô Phật! Đạo ở trong Đời, cũng nh</w:t>
      </w:r>
      <w:r>
        <w:rPr>
          <w:rFonts w:hint="eastAsia"/>
        </w:rPr>
        <w:t>ư</w:t>
      </w:r>
      <w:r>
        <w:t xml:space="preserve"> hai kẻ đồng hành. Hành đạo là để giúp đời. Kẻ tu hành nh</w:t>
      </w:r>
      <w:r>
        <w:rPr>
          <w:rFonts w:hint="eastAsia"/>
        </w:rPr>
        <w:t>ư</w:t>
      </w:r>
      <w:r>
        <w:t xml:space="preserve"> chúng tôi cũng chỉ là “c</w:t>
      </w:r>
      <w:r>
        <w:rPr>
          <w:rFonts w:hint="eastAsia"/>
        </w:rPr>
        <w:t>ư</w:t>
      </w:r>
      <w:r>
        <w:t xml:space="preserve"> trần lạc đạo”  mà thôi, th</w:t>
      </w:r>
      <w:r>
        <w:rPr>
          <w:rFonts w:hint="eastAsia"/>
        </w:rPr>
        <w:t>ư</w:t>
      </w:r>
      <w:r>
        <w:t>a bà.</w:t>
      </w:r>
    </w:p>
    <w:p w:rsidR="00C43B31" w:rsidRDefault="00C43B31" w:rsidP="00C43B31">
      <w:r w:rsidRPr="00AF694E">
        <w:rPr>
          <w:rFonts w:ascii="Times New Roman" w:hAnsi="Times New Roman" w:hint="eastAsia"/>
        </w:rPr>
        <w:t xml:space="preserve">- </w:t>
      </w:r>
      <w:r>
        <w:t>C</w:t>
      </w:r>
      <w:r>
        <w:rPr>
          <w:rFonts w:hint="eastAsia"/>
        </w:rPr>
        <w:t>ư</w:t>
      </w:r>
      <w:r>
        <w:t xml:space="preserve"> trần lạc đạo là sao, th</w:t>
      </w:r>
      <w:r>
        <w:rPr>
          <w:rFonts w:hint="eastAsia"/>
        </w:rPr>
        <w:t>ư</w:t>
      </w:r>
      <w:r>
        <w:t>a thầy</w:t>
      </w:r>
      <w:r w:rsidRPr="00AF694E">
        <w:rPr>
          <w:rFonts w:ascii="Times New Roman" w:hAnsi="Times New Roman"/>
        </w:rPr>
        <w:t>?</w:t>
      </w:r>
    </w:p>
    <w:p w:rsidR="00C43B31" w:rsidRDefault="00C43B31" w:rsidP="00C43B31">
      <w:r w:rsidRPr="00AF694E">
        <w:rPr>
          <w:rFonts w:ascii="Times New Roman" w:hAnsi="Times New Roman" w:hint="eastAsia"/>
        </w:rPr>
        <w:t xml:space="preserve">- </w:t>
      </w:r>
      <w:r>
        <w:t>Có nghĩa là hiện diện n</w:t>
      </w:r>
      <w:r>
        <w:rPr>
          <w:rFonts w:hint="eastAsia"/>
        </w:rPr>
        <w:t>ơ</w:t>
      </w:r>
      <w:r>
        <w:t>i trần thế mà hành đạo, vui đạo. Chứ không phải xa lánh trần thế đầy khổ nhục để tìm sự thanh thản riêng cho bản thân mình.</w:t>
      </w:r>
    </w:p>
    <w:p w:rsidR="00C43B31" w:rsidRDefault="00C43B31" w:rsidP="00C43B31">
      <w:r w:rsidRPr="00AF694E">
        <w:rPr>
          <w:rFonts w:ascii="Times New Roman" w:hAnsi="Times New Roman" w:hint="eastAsia"/>
        </w:rPr>
        <w:t xml:space="preserve">- </w:t>
      </w:r>
      <w:r>
        <w:t xml:space="preserve">Cám </w:t>
      </w:r>
      <w:r>
        <w:rPr>
          <w:rFonts w:hint="eastAsia"/>
        </w:rPr>
        <w:t>ơ</w:t>
      </w:r>
      <w:r>
        <w:t>n thầy. Thầy giảng hay quá. Ngày đầu tiên gặp thầy, và nhất là lúc nhìn thầy đứng hát trên bục lớp, tôi đã thấy thầy giống một nhà tu. Có lẽ thầy đã có căn duyên từ tr</w:t>
      </w:r>
      <w:r>
        <w:rPr>
          <w:rFonts w:hint="eastAsia"/>
        </w:rPr>
        <w:t>ư</w:t>
      </w:r>
      <w:r>
        <w:t xml:space="preserve">ớc, phải không thầy </w:t>
      </w:r>
      <w:r w:rsidRPr="00AF694E">
        <w:rPr>
          <w:rFonts w:ascii="Times New Roman" w:hAnsi="Times New Roman"/>
        </w:rPr>
        <w:t>?</w:t>
      </w:r>
    </w:p>
    <w:p w:rsidR="00C43B31" w:rsidRDefault="00C43B31" w:rsidP="00C43B31">
      <w:r w:rsidRPr="00AF694E">
        <w:rPr>
          <w:rFonts w:ascii="Times New Roman" w:hAnsi="Times New Roman" w:hint="eastAsia"/>
        </w:rPr>
        <w:t xml:space="preserve">- </w:t>
      </w:r>
      <w:r>
        <w:t xml:space="preserve"> Mô Phật! Ai cũng có thể tu hành, và bất cứ ai cũng có thể thành Phật đ</w:t>
      </w:r>
      <w:r>
        <w:rPr>
          <w:rFonts w:hint="eastAsia"/>
        </w:rPr>
        <w:t>ư</w:t>
      </w:r>
      <w:r>
        <w:t>ợc, th</w:t>
      </w:r>
      <w:r>
        <w:rPr>
          <w:rFonts w:hint="eastAsia"/>
        </w:rPr>
        <w:t>ư</w:t>
      </w:r>
      <w:r>
        <w:t>a bà .</w:t>
      </w:r>
    </w:p>
    <w:p w:rsidR="00C43B31" w:rsidRDefault="00C43B31" w:rsidP="00C43B31">
      <w:r>
        <w:t>Không ngờ lần gặp gỡ đầu tiên năm ấy lại mang đến cho tôi mối tình đầu. Sau vài lần gặp nhau, tôi biết Lân và Quế là hai ng</w:t>
      </w:r>
      <w:r>
        <w:rPr>
          <w:rFonts w:hint="eastAsia"/>
        </w:rPr>
        <w:t>ư</w:t>
      </w:r>
      <w:r>
        <w:t>ời bạn thân thiết từ lúc còn học trong tr</w:t>
      </w:r>
      <w:r>
        <w:rPr>
          <w:rFonts w:hint="eastAsia"/>
        </w:rPr>
        <w:t>ư</w:t>
      </w:r>
      <w:r>
        <w:t>ờng Thiếu Sinh Quân Vũng Tàu. Ra tr</w:t>
      </w:r>
      <w:r>
        <w:rPr>
          <w:rFonts w:hint="eastAsia"/>
        </w:rPr>
        <w:t>ư</w:t>
      </w:r>
      <w:r>
        <w:t>ờng về cùng đ</w:t>
      </w:r>
      <w:r>
        <w:rPr>
          <w:rFonts w:hint="eastAsia"/>
        </w:rPr>
        <w:t>ơ</w:t>
      </w:r>
      <w:r>
        <w:t>n vị, nên sống với nhau nh</w:t>
      </w:r>
      <w:r>
        <w:rPr>
          <w:rFonts w:hint="eastAsia"/>
        </w:rPr>
        <w:t>ư</w:t>
      </w:r>
      <w:r>
        <w:t xml:space="preserve"> anh em, mặc dù tôn giáo khác nhau. Quế đạo Phật còn Lân là tín đồ Công giáo.  Những ngày chủ nhật không bận hành quân, Lân đều đi lễ nhà thờ, nên chúng tôi th</w:t>
      </w:r>
      <w:r>
        <w:rPr>
          <w:rFonts w:hint="eastAsia"/>
        </w:rPr>
        <w:t>ư</w:t>
      </w:r>
      <w:r>
        <w:t>ờng gặp nhau h</w:t>
      </w:r>
      <w:r>
        <w:rPr>
          <w:rFonts w:hint="eastAsia"/>
        </w:rPr>
        <w:t>ơ</w:t>
      </w:r>
      <w:r>
        <w:t>n. Và lần nào tôi cũng mời Lân về nhà. Cha mẹ tôi cũng rất th</w:t>
      </w:r>
      <w:r>
        <w:rPr>
          <w:rFonts w:hint="eastAsia"/>
        </w:rPr>
        <w:t>ươ</w:t>
      </w:r>
      <w:r>
        <w:t>ng quí Lân, nhất là sau khi biết cha mẹ Lân đã chết trong biến cố tết Mậu Thân. Tính tình Lân lại hiền lành chân chất và hiếu học. Dù bận hành quân liên miên, nh</w:t>
      </w:r>
      <w:r>
        <w:rPr>
          <w:rFonts w:hint="eastAsia"/>
        </w:rPr>
        <w:t>ư</w:t>
      </w:r>
      <w:r>
        <w:t>ng anh vẫn cố gắng tự học để thi tú tài vào mùa hè này. Cũng có đôi lần Quế theo Lân đến nhà tôi ch</w:t>
      </w:r>
      <w:r>
        <w:rPr>
          <w:rFonts w:hint="eastAsia"/>
        </w:rPr>
        <w:t>ơ</w:t>
      </w:r>
      <w:r>
        <w:t>i. Càng lúc chúng tôi càng thân nhau h</w:t>
      </w:r>
      <w:r>
        <w:rPr>
          <w:rFonts w:hint="eastAsia"/>
        </w:rPr>
        <w:t>ơ</w:t>
      </w:r>
      <w:r>
        <w:t>n.</w:t>
      </w:r>
    </w:p>
    <w:p w:rsidR="00C43B31" w:rsidRDefault="00C43B31" w:rsidP="00C43B31">
      <w:r>
        <w:t>Tôi biết là Lân cũng thích tôi. Trong túi áo của anh lúc nào cũng có chiếc khăn tay tôi đã tặng anh trong gói quà Xuân. Mỗi lần chia tay, anh bịn rịn l</w:t>
      </w:r>
      <w:r>
        <w:rPr>
          <w:rFonts w:hint="eastAsia"/>
        </w:rPr>
        <w:t>ư</w:t>
      </w:r>
      <w:r>
        <w:t>u luyến không muốn rời tôi. Còn tôi, cũng thấy nhớ anh da diết và mong chờ anh từng ngày trong các lần anh đi hành quân. Tối nào tôi cũng đọc kinh cầu nguyên cho anh đ</w:t>
      </w:r>
      <w:r>
        <w:rPr>
          <w:rFonts w:hint="eastAsia"/>
        </w:rPr>
        <w:t>ư</w:t>
      </w:r>
      <w:r>
        <w:t>ợc bình yên trở về.</w:t>
      </w:r>
    </w:p>
    <w:p w:rsidR="00C43B31" w:rsidRDefault="00C43B31" w:rsidP="00C43B31">
      <w:r>
        <w:t>Bây giờ tôi mới biết tình yêu là gì. Tôi bắt đầu biết t</w:t>
      </w:r>
      <w:r>
        <w:rPr>
          <w:rFonts w:hint="eastAsia"/>
        </w:rPr>
        <w:t>ươ</w:t>
      </w:r>
      <w:r>
        <w:t>ng t</w:t>
      </w:r>
      <w:r>
        <w:rPr>
          <w:rFonts w:hint="eastAsia"/>
        </w:rPr>
        <w:t>ư</w:t>
      </w:r>
      <w:r>
        <w:t>, m</w:t>
      </w:r>
      <w:r>
        <w:rPr>
          <w:rFonts w:hint="eastAsia"/>
        </w:rPr>
        <w:t>ơ</w:t>
      </w:r>
      <w:r>
        <w:t xml:space="preserve"> mộng, nhớ nhung và man mác buồn khi thiếu vắng anh. Những bản nhạc tình lính, ng</w:t>
      </w:r>
      <w:r>
        <w:rPr>
          <w:rFonts w:hint="eastAsia"/>
        </w:rPr>
        <w:t>ư</w:t>
      </w:r>
      <w:r>
        <w:t>ời yêu của lính, d</w:t>
      </w:r>
      <w:r>
        <w:rPr>
          <w:rFonts w:hint="eastAsia"/>
        </w:rPr>
        <w:t>ư</w:t>
      </w:r>
      <w:r>
        <w:t>ờng nh</w:t>
      </w:r>
      <w:r>
        <w:rPr>
          <w:rFonts w:hint="eastAsia"/>
        </w:rPr>
        <w:t>ư</w:t>
      </w:r>
      <w:r>
        <w:t xml:space="preserve"> càng lúc tôi càng thấy hay h</w:t>
      </w:r>
      <w:r>
        <w:rPr>
          <w:rFonts w:hint="eastAsia"/>
        </w:rPr>
        <w:t>ơ</w:t>
      </w:r>
      <w:r>
        <w:t>n, và tôi hát nhiều h</w:t>
      </w:r>
      <w:r>
        <w:rPr>
          <w:rFonts w:hint="eastAsia"/>
        </w:rPr>
        <w:t>ơ</w:t>
      </w:r>
      <w:r>
        <w:t xml:space="preserve">n. Sau mỗi lần hành quân, Lân </w:t>
      </w:r>
      <w:r>
        <w:rPr>
          <w:rFonts w:hint="eastAsia"/>
        </w:rPr>
        <w:t>đ</w:t>
      </w:r>
      <w:r>
        <w:t>ều mang về tặng tôi những cánh hoa lan rừng. Tôi nghe nói vùng núi rừng An Khê này có nhiều hoa lan. Có những loại hoa lạ, thật đẹp mà tôi ch</w:t>
      </w:r>
      <w:r>
        <w:rPr>
          <w:rFonts w:hint="eastAsia"/>
        </w:rPr>
        <w:t>ư</w:t>
      </w:r>
      <w:r>
        <w:t>a bao giờ nhìn thấy hoặc biết tên. Chỉ sau hai tháng, trong phòng tôi treo đầy hoa lan rừng. Tôi thích nhất là những cánh hoa màu tím. Có lẽ tôi nhớ tới màu tím hoa sim trong một bản nhạc mà tôi th</w:t>
      </w:r>
      <w:r>
        <w:rPr>
          <w:rFonts w:hint="eastAsia"/>
        </w:rPr>
        <w:t>ư</w:t>
      </w:r>
      <w:r>
        <w:t>ờng hay hát..</w:t>
      </w:r>
    </w:p>
    <w:p w:rsidR="00C43B31" w:rsidRDefault="00C43B31" w:rsidP="00C43B31">
      <w:r>
        <w:t>Chiến tranh lại ngày càng ác liệt. Ngồi trong lớp học, bọn tôi vẫn th</w:t>
      </w:r>
      <w:r>
        <w:rPr>
          <w:rFonts w:hint="eastAsia"/>
        </w:rPr>
        <w:t>ư</w:t>
      </w:r>
      <w:r>
        <w:t>ờng nghe tiếng súng, tiếng máy bay vần vũ trên bầu trời. Ban đêm, nhìn qua cửa sổ, những trái hỏa châu l</w:t>
      </w:r>
      <w:r>
        <w:rPr>
          <w:rFonts w:hint="eastAsia"/>
        </w:rPr>
        <w:t>ơ</w:t>
      </w:r>
      <w:r>
        <w:t xml:space="preserve"> lững giữa trời, soi sáng cả một vùng núi non nào đó. Rồi tôi nghe tin Dakto mất, Tân Cãnh thất thủ, thành phố Kontum bị pháo kích..Một số ng</w:t>
      </w:r>
      <w:r>
        <w:rPr>
          <w:rFonts w:hint="eastAsia"/>
        </w:rPr>
        <w:t>ư</w:t>
      </w:r>
      <w:r>
        <w:t>ời đã phải bỏ nhà chạy xuống Pleiku, sống trong các tr</w:t>
      </w:r>
      <w:r>
        <w:rPr>
          <w:rFonts w:hint="eastAsia"/>
        </w:rPr>
        <w:t>ư</w:t>
      </w:r>
      <w:r>
        <w:t>ờng học, đ</w:t>
      </w:r>
      <w:r>
        <w:rPr>
          <w:rFonts w:hint="eastAsia"/>
        </w:rPr>
        <w:t>ư</w:t>
      </w:r>
      <w:r>
        <w:t>ợc chính quyền dùng làm trại tiếp c</w:t>
      </w:r>
      <w:r>
        <w:rPr>
          <w:rFonts w:hint="eastAsia"/>
        </w:rPr>
        <w:t>ư</w:t>
      </w:r>
    </w:p>
    <w:p w:rsidR="00C43B31" w:rsidRDefault="00C43B31" w:rsidP="00C43B31">
      <w:r>
        <w:t>H</w:t>
      </w:r>
      <w:r>
        <w:rPr>
          <w:rFonts w:hint="eastAsia"/>
        </w:rPr>
        <w:t>ơ</w:t>
      </w:r>
      <w:r>
        <w:t>n một tuần, tôi ch</w:t>
      </w:r>
      <w:r>
        <w:rPr>
          <w:rFonts w:hint="eastAsia"/>
        </w:rPr>
        <w:t>ư</w:t>
      </w:r>
      <w:r>
        <w:t>a gặp Lân bởi đ</w:t>
      </w:r>
      <w:r>
        <w:rPr>
          <w:rFonts w:hint="eastAsia"/>
        </w:rPr>
        <w:t>ơ</w:t>
      </w:r>
      <w:r>
        <w:t>n vị anh có lệnh cắm trại, ứng chiến. Bất ngờ gặp lại anh trong lễ sáng chủ nhật ở nhà thờ. Khi tôi đang quỳ gối cầu kinh, Lân đến sau, quỳ xuống bên cạnh. Tan lễ, vừa b</w:t>
      </w:r>
      <w:r>
        <w:rPr>
          <w:rFonts w:hint="eastAsia"/>
        </w:rPr>
        <w:t>ư</w:t>
      </w:r>
      <w:r>
        <w:t>ớc ra khỏi nhà thờ thì chúng tôi gặp anh Quế đứng đợi từ lúc nào. Tôi mời hai anh về nhà. Trên đ</w:t>
      </w:r>
      <w:r>
        <w:rPr>
          <w:rFonts w:hint="eastAsia"/>
        </w:rPr>
        <w:t>ư</w:t>
      </w:r>
      <w:r>
        <w:t xml:space="preserve">ờng đi, cả hai anh im lặng, không nói một lời gì. Nhìn nét mặt thật buồn, tôi nghĩ là họ đang </w:t>
      </w:r>
      <w:r>
        <w:rPr>
          <w:rFonts w:hint="eastAsia"/>
        </w:rPr>
        <w:t>ư</w:t>
      </w:r>
      <w:r>
        <w:t>u t</w:t>
      </w:r>
      <w:r>
        <w:rPr>
          <w:rFonts w:hint="eastAsia"/>
        </w:rPr>
        <w:t>ư</w:t>
      </w:r>
      <w:r>
        <w:t xml:space="preserve"> điều gì. Tôi hỏi, nh</w:t>
      </w:r>
      <w:r>
        <w:rPr>
          <w:rFonts w:hint="eastAsia"/>
        </w:rPr>
        <w:t>ư</w:t>
      </w:r>
      <w:r>
        <w:t>ng hai anh chỉ nhìn nhau rồi lắc đầu, không nói.</w:t>
      </w:r>
    </w:p>
    <w:p w:rsidR="00C43B31" w:rsidRDefault="00C43B31" w:rsidP="00C43B31">
      <w:r>
        <w:t>Suốt ngày hôm ấy hai anh ở lại nhà tôi. Mẹ tôi đãi hai anh một con gà t</w:t>
      </w:r>
      <w:r>
        <w:rPr>
          <w:rFonts w:hint="eastAsia"/>
        </w:rPr>
        <w:t>ơ</w:t>
      </w:r>
      <w:r>
        <w:t>. Trong lúc Lân và Quế r</w:t>
      </w:r>
      <w:r>
        <w:rPr>
          <w:rFonts w:hint="eastAsia"/>
        </w:rPr>
        <w:t>ư</w:t>
      </w:r>
      <w:r>
        <w:t>ợt bắt gà trong v</w:t>
      </w:r>
      <w:r>
        <w:rPr>
          <w:rFonts w:hint="eastAsia"/>
        </w:rPr>
        <w:t>ư</w:t>
      </w:r>
      <w:r>
        <w:t>ờn, tôi tìm hái mấy trái cà, trái m</w:t>
      </w:r>
      <w:r>
        <w:rPr>
          <w:rFonts w:hint="eastAsia"/>
        </w:rPr>
        <w:t>ư</w:t>
      </w:r>
      <w:r>
        <w:t>ớp và rau th</w:t>
      </w:r>
      <w:r>
        <w:rPr>
          <w:rFonts w:hint="eastAsia"/>
        </w:rPr>
        <w:t>ơ</w:t>
      </w:r>
      <w:r>
        <w:t xml:space="preserve">m. Cả ba chúng tôi cùng làm bếp, đùa giỡn, ca hát líu lo, không còn chút </w:t>
      </w:r>
      <w:r>
        <w:rPr>
          <w:rFonts w:hint="eastAsia"/>
        </w:rPr>
        <w:t>ư</w:t>
      </w:r>
      <w:r>
        <w:t>u t</w:t>
      </w:r>
      <w:r>
        <w:rPr>
          <w:rFonts w:hint="eastAsia"/>
        </w:rPr>
        <w:t>ư</w:t>
      </w:r>
      <w:r>
        <w:t xml:space="preserve"> nào trên khuôn mặt của mọi ng</w:t>
      </w:r>
      <w:r>
        <w:rPr>
          <w:rFonts w:hint="eastAsia"/>
        </w:rPr>
        <w:t>ư</w:t>
      </w:r>
      <w:r>
        <w:t>ời. Ăn c</w:t>
      </w:r>
      <w:r>
        <w:rPr>
          <w:rFonts w:hint="eastAsia"/>
        </w:rPr>
        <w:t>ơ</w:t>
      </w:r>
      <w:r>
        <w:t>m xong, chúng tôi rủ nhau ra ngồi d</w:t>
      </w:r>
      <w:r>
        <w:rPr>
          <w:rFonts w:hint="eastAsia"/>
        </w:rPr>
        <w:t>ư</w:t>
      </w:r>
      <w:r>
        <w:t>ới những cây dừa rợp bóng, nghe Quế hát, rồi chúng tôi cùng hát theo những bài tình ca quen thuộc. Buổi chiều, Quế cáo từ tôi, chào ba mẹ tôi xin về tr</w:t>
      </w:r>
      <w:r>
        <w:rPr>
          <w:rFonts w:hint="eastAsia"/>
        </w:rPr>
        <w:t>ư</w:t>
      </w:r>
      <w:r>
        <w:t>ớc.                      Trong phòng tôi chỉ còn có tôi và Lân. Lần đầu tiên tôi nghe Lân rụt rè tỏ tình. Anh bảo, đời chiến binh rày đây mai đó, rồi có một ngày, anh sẽ phải đi xa, nh</w:t>
      </w:r>
      <w:r>
        <w:rPr>
          <w:rFonts w:hint="eastAsia"/>
        </w:rPr>
        <w:t>ư</w:t>
      </w:r>
      <w:r>
        <w:t>ng lúc nào cũng mang theo bóng hình của tôi vào những n</w:t>
      </w:r>
      <w:r>
        <w:rPr>
          <w:rFonts w:hint="eastAsia"/>
        </w:rPr>
        <w:t>ơ</w:t>
      </w:r>
      <w:r>
        <w:t>i gió cát. Những lời anh nói làm tôi nhớ tới những câu th</w:t>
      </w:r>
      <w:r>
        <w:rPr>
          <w:rFonts w:hint="eastAsia"/>
        </w:rPr>
        <w:t>ơ</w:t>
      </w:r>
      <w:r>
        <w:t xml:space="preserve"> Chinh Phụ Ngâm thật hay của bà Đoàn thị Điểm dịch mà tôi đã học. Những câu th</w:t>
      </w:r>
      <w:r>
        <w:rPr>
          <w:rFonts w:hint="eastAsia"/>
        </w:rPr>
        <w:t>ơ</w:t>
      </w:r>
      <w:r>
        <w:t xml:space="preserve"> thật buồn bây giờ lại càng buồn h</w:t>
      </w:r>
      <w:r>
        <w:rPr>
          <w:rFonts w:hint="eastAsia"/>
        </w:rPr>
        <w:t>ơ</w:t>
      </w:r>
      <w:r>
        <w:t>n. Tôi khóc. Lần đầu tiên tôi khóc, không biết là vì hạnh phúc đến bất chợt của mối tình đầu hay là vì nghĩ tới nỗi cô đ</w:t>
      </w:r>
      <w:r>
        <w:rPr>
          <w:rFonts w:hint="eastAsia"/>
        </w:rPr>
        <w:t>ơ</w:t>
      </w:r>
      <w:r>
        <w:t>n của ng</w:t>
      </w:r>
      <w:r>
        <w:rPr>
          <w:rFonts w:hint="eastAsia"/>
        </w:rPr>
        <w:t>ư</w:t>
      </w:r>
      <w:r>
        <w:t>ời Chinh Phụ. Tôi giật mình, khi Lân ôm tôi vào lòng. Tôi đứng im, bất động, đón nhận nụ hôn tình yêu đầu đời trong hai hàng n</w:t>
      </w:r>
      <w:r>
        <w:rPr>
          <w:rFonts w:hint="eastAsia"/>
        </w:rPr>
        <w:t>ư</w:t>
      </w:r>
      <w:r>
        <w:t>ớc mắt. Tôi tiễn Lân ra đầu làng, hai đứa ôm lấy nhau khi bóng chiều vừa tắt.</w:t>
      </w:r>
    </w:p>
    <w:p w:rsidR="00C43B31" w:rsidRDefault="00C43B31" w:rsidP="00C43B31">
      <w:r>
        <w:t>Sáng hôm sau, ngồi trong lớp học, khi thấy từng đoàn xe nhà binh chở đầy lính chạy về h</w:t>
      </w:r>
      <w:r>
        <w:rPr>
          <w:rFonts w:hint="eastAsia"/>
        </w:rPr>
        <w:t>ư</w:t>
      </w:r>
      <w:r>
        <w:t>ớng Pleiku, lòng tôi thẫn thờ khi nghĩ là Lân đã đi xa..Tôi vội lên xin phép cô giáo ra ngoài. Nh</w:t>
      </w:r>
      <w:r>
        <w:rPr>
          <w:rFonts w:hint="eastAsia"/>
        </w:rPr>
        <w:t>ư</w:t>
      </w:r>
      <w:r>
        <w:t>ng khi tôi vừa chạy đến hàng thông phía tr</w:t>
      </w:r>
      <w:r>
        <w:rPr>
          <w:rFonts w:hint="eastAsia"/>
        </w:rPr>
        <w:t>ư</w:t>
      </w:r>
      <w:r>
        <w:t>ớc, thì đoàn xe cuối cùng đ</w:t>
      </w:r>
      <w:r>
        <w:rPr>
          <w:rFonts w:hint="eastAsia"/>
        </w:rPr>
        <w:t>ã</w:t>
      </w:r>
      <w:r>
        <w:t xml:space="preserve"> chạy qua bên kia cầu .</w:t>
      </w:r>
    </w:p>
    <w:p w:rsidR="00C43B31" w:rsidRPr="00692780" w:rsidRDefault="00C43B31" w:rsidP="00C43B31">
      <w:pPr>
        <w:spacing w:before="120"/>
        <w:rPr>
          <w:i/>
        </w:rPr>
      </w:pPr>
      <w:r w:rsidRPr="00692780">
        <w:rPr>
          <w:i/>
        </w:rPr>
        <w:t xml:space="preserve">Xuân </w:t>
      </w:r>
      <w:r w:rsidRPr="00692780">
        <w:rPr>
          <w:rFonts w:hint="eastAsia"/>
          <w:i/>
        </w:rPr>
        <w:t>ơ</w:t>
      </w:r>
      <w:r>
        <w:rPr>
          <w:i/>
        </w:rPr>
        <w:t>i,</w:t>
      </w:r>
    </w:p>
    <w:p w:rsidR="00C43B31" w:rsidRPr="00692780" w:rsidRDefault="00C43B31" w:rsidP="00C43B31">
      <w:pPr>
        <w:spacing w:before="120"/>
        <w:rPr>
          <w:i/>
        </w:rPr>
      </w:pPr>
      <w:r w:rsidRPr="00692780">
        <w:rPr>
          <w:i/>
        </w:rPr>
        <w:t>Anh đang ở phi tr</w:t>
      </w:r>
      <w:r w:rsidRPr="00692780">
        <w:rPr>
          <w:rFonts w:hint="eastAsia"/>
          <w:i/>
        </w:rPr>
        <w:t>ư</w:t>
      </w:r>
      <w:r w:rsidRPr="00692780">
        <w:rPr>
          <w:i/>
        </w:rPr>
        <w:t>ờng Pleiku để chuận bị đ</w:t>
      </w:r>
      <w:r w:rsidRPr="00692780">
        <w:rPr>
          <w:rFonts w:hint="eastAsia"/>
          <w:i/>
        </w:rPr>
        <w:t>ư</w:t>
      </w:r>
      <w:r w:rsidRPr="00692780">
        <w:rPr>
          <w:i/>
        </w:rPr>
        <w:t>ợc không vận lên Kontum. Chiến tr</w:t>
      </w:r>
      <w:r w:rsidRPr="00692780">
        <w:rPr>
          <w:rFonts w:hint="eastAsia"/>
          <w:i/>
        </w:rPr>
        <w:t>ư</w:t>
      </w:r>
      <w:r w:rsidRPr="00692780">
        <w:rPr>
          <w:i/>
        </w:rPr>
        <w:t>ờng đang ác liệt. Căn cứ Tân Cảnh vừa thất thủ. Địch quân đang tràn xuống uy hiếp thành phố Kontum. Thành phố  này đang bị cô lập bởi những cái chốt của địch quân trên đỉnh núi ChuPao, cắt đứt quôc lộ 14 nối liền với Pleiku. Sợ lên Kontum rồi, anh không liên lạc đ</w:t>
      </w:r>
      <w:r w:rsidRPr="00692780">
        <w:rPr>
          <w:rFonts w:hint="eastAsia"/>
          <w:i/>
        </w:rPr>
        <w:t>ư</w:t>
      </w:r>
      <w:r w:rsidRPr="00692780">
        <w:rPr>
          <w:i/>
        </w:rPr>
        <w:t>ợc với em, nên viết vội ít dòng tin em và cũng xin lỗi em vì hôm qua, khi chia tay ở</w:t>
      </w:r>
      <w:r>
        <w:rPr>
          <w:i/>
        </w:rPr>
        <w:t xml:space="preserve"> nhà em</w:t>
      </w:r>
      <w:r w:rsidRPr="00692780">
        <w:rPr>
          <w:i/>
        </w:rPr>
        <w:t>, anh không nói chuyện anh  đi. Mong em thông cảm bởi đó là bí mật quân sự, anh không đ</w:t>
      </w:r>
      <w:r w:rsidRPr="00692780">
        <w:rPr>
          <w:rFonts w:hint="eastAsia"/>
          <w:i/>
        </w:rPr>
        <w:t>ư</w:t>
      </w:r>
      <w:r w:rsidRPr="00692780">
        <w:rPr>
          <w:i/>
        </w:rPr>
        <w:t>ợc phép tiết lộ, mặc dù anh rất yêu em và tin em</w:t>
      </w:r>
      <w:r>
        <w:rPr>
          <w:i/>
        </w:rPr>
        <w:t>…</w:t>
      </w:r>
    </w:p>
    <w:p w:rsidR="00C43B31" w:rsidRPr="00692780" w:rsidRDefault="00C43B31" w:rsidP="00C43B31">
      <w:pPr>
        <w:rPr>
          <w:i/>
        </w:rPr>
      </w:pPr>
      <w:r w:rsidRPr="00692780">
        <w:rPr>
          <w:i/>
        </w:rPr>
        <w:t>Không biết đến bao giờ mình mới gặp lại, nh</w:t>
      </w:r>
      <w:r w:rsidRPr="00692780">
        <w:rPr>
          <w:rFonts w:hint="eastAsia"/>
          <w:i/>
        </w:rPr>
        <w:t>ư</w:t>
      </w:r>
      <w:r w:rsidRPr="00692780">
        <w:rPr>
          <w:i/>
        </w:rPr>
        <w:t>ng dù bất cứ hoàn cảnh nào, anh vẫn luôn mang theo trong tim mình hình bóng của em. Em nhớ cầu nguyện cho anh nghe.</w:t>
      </w:r>
    </w:p>
    <w:p w:rsidR="00C43B31" w:rsidRPr="00692780" w:rsidRDefault="00C43B31" w:rsidP="00C43B31">
      <w:pPr>
        <w:spacing w:before="120"/>
        <w:rPr>
          <w:i/>
        </w:rPr>
      </w:pPr>
      <w:r w:rsidRPr="00692780">
        <w:rPr>
          <w:i/>
        </w:rPr>
        <w:t>Xin cho anh kính lời hỏi thăm hai bác cùng gia đình. Cầu xin Chúa và Đức Mẹ Maria luôn che chở em cùng tất cả mọi ng</w:t>
      </w:r>
      <w:r w:rsidRPr="00692780">
        <w:rPr>
          <w:rFonts w:hint="eastAsia"/>
          <w:i/>
        </w:rPr>
        <w:t>ư</w:t>
      </w:r>
      <w:r w:rsidRPr="00692780">
        <w:rPr>
          <w:i/>
        </w:rPr>
        <w:t>ờ</w:t>
      </w:r>
      <w:r>
        <w:rPr>
          <w:i/>
        </w:rPr>
        <w:t>i.</w:t>
      </w:r>
    </w:p>
    <w:p w:rsidR="00C43B31" w:rsidRPr="00692780" w:rsidRDefault="00C43B31" w:rsidP="00C43B31">
      <w:pPr>
        <w:spacing w:before="120"/>
        <w:rPr>
          <w:i/>
        </w:rPr>
      </w:pPr>
      <w:r w:rsidRPr="00692780">
        <w:rPr>
          <w:i/>
        </w:rPr>
        <w:t>Hôn em</w:t>
      </w:r>
    </w:p>
    <w:p w:rsidR="00C43B31" w:rsidRPr="00692780" w:rsidRDefault="00C43B31" w:rsidP="00C43B31">
      <w:pPr>
        <w:rPr>
          <w:i/>
        </w:rPr>
      </w:pPr>
    </w:p>
    <w:p w:rsidR="00C43B31" w:rsidRPr="00692780" w:rsidRDefault="00C43B31" w:rsidP="00C43B31">
      <w:pPr>
        <w:rPr>
          <w:i/>
        </w:rPr>
      </w:pPr>
      <w:r w:rsidRPr="00692780">
        <w:rPr>
          <w:rFonts w:hint="eastAsia"/>
          <w:i/>
        </w:rPr>
        <w:t>Đ</w:t>
      </w:r>
      <w:r w:rsidRPr="00692780">
        <w:rPr>
          <w:i/>
        </w:rPr>
        <w:t>ỗ Lân</w:t>
      </w:r>
    </w:p>
    <w:p w:rsidR="00C43B31" w:rsidRDefault="00C43B31" w:rsidP="00C43B31">
      <w:pPr>
        <w:spacing w:before="120"/>
      </w:pPr>
      <w:r>
        <w:t>Không ngờ lá th</w:t>
      </w:r>
      <w:r>
        <w:rPr>
          <w:rFonts w:hint="eastAsia"/>
        </w:rPr>
        <w:t>ư</w:t>
      </w:r>
      <w:r>
        <w:t xml:space="preserve"> này là lá th</w:t>
      </w:r>
      <w:r>
        <w:rPr>
          <w:rFonts w:hint="eastAsia"/>
        </w:rPr>
        <w:t>ư</w:t>
      </w:r>
      <w:r>
        <w:t xml:space="preserve"> cuối cùng tôi nhận đ</w:t>
      </w:r>
      <w:r>
        <w:rPr>
          <w:rFonts w:hint="eastAsia"/>
        </w:rPr>
        <w:t>ư</w:t>
      </w:r>
      <w:r>
        <w:t>ợc của Lân. Chỉ ba tuần sau, Lân hy sinh. Ng</w:t>
      </w:r>
      <w:r>
        <w:rPr>
          <w:rFonts w:hint="eastAsia"/>
        </w:rPr>
        <w:t>ư</w:t>
      </w:r>
      <w:r>
        <w:t>ời báo tin buồn này chính là Lê Ph</w:t>
      </w:r>
      <w:r>
        <w:rPr>
          <w:rFonts w:hint="eastAsia"/>
        </w:rPr>
        <w:t>ươ</w:t>
      </w:r>
      <w:r>
        <w:t>ng Quế, ng</w:t>
      </w:r>
      <w:r>
        <w:rPr>
          <w:rFonts w:hint="eastAsia"/>
        </w:rPr>
        <w:t>ư</w:t>
      </w:r>
      <w:r>
        <w:t>ời bạn chí thân của Lân và sau này cũng là bạn của tôi. Lá th</w:t>
      </w:r>
      <w:r>
        <w:rPr>
          <w:rFonts w:hint="eastAsia"/>
        </w:rPr>
        <w:t>ư</w:t>
      </w:r>
      <w:r>
        <w:t xml:space="preserve"> có kèm theo vài di vật, Quế đã nhờ một anh phi công gởi cho tôi từ Pleiku , sau một chuyến đổ quân cho đ</w:t>
      </w:r>
      <w:r>
        <w:rPr>
          <w:rFonts w:hint="eastAsia"/>
        </w:rPr>
        <w:t>ơ</w:t>
      </w:r>
      <w:r>
        <w:t>n vị  của Quế ở Kontum. Lân đã bị th</w:t>
      </w:r>
      <w:r>
        <w:rPr>
          <w:rFonts w:hint="eastAsia"/>
        </w:rPr>
        <w:t>ươ</w:t>
      </w:r>
      <w:r>
        <w:t>ng rất nặng khi cùng với vị tiểu đoàn tr</w:t>
      </w:r>
      <w:r>
        <w:rPr>
          <w:rFonts w:hint="eastAsia"/>
        </w:rPr>
        <w:t>ư</w:t>
      </w:r>
      <w:r>
        <w:t>ởng chui qua hàng rào phòng thủ, mở đ</w:t>
      </w:r>
      <w:r>
        <w:rPr>
          <w:rFonts w:hint="eastAsia"/>
        </w:rPr>
        <w:t>ư</w:t>
      </w:r>
      <w:r>
        <w:t>ờng vào giải cứu Bệnh Viện 2 Dã Chiến, đang bị địch quân xua xe tăng đánh chiếm, với ý đồ lợi dụng những th</w:t>
      </w:r>
      <w:r>
        <w:rPr>
          <w:rFonts w:hint="eastAsia"/>
        </w:rPr>
        <w:t>ươ</w:t>
      </w:r>
      <w:r>
        <w:t>ng binh nằm trong bệnh viện, làm bàn đạp tấn công vào khu phi tr</w:t>
      </w:r>
      <w:r>
        <w:rPr>
          <w:rFonts w:hint="eastAsia"/>
        </w:rPr>
        <w:t>ư</w:t>
      </w:r>
      <w:r>
        <w:t>ờng nằm sát thị xã Kontum. Lân chết lúc chờ máy bay tản th</w:t>
      </w:r>
      <w:r>
        <w:rPr>
          <w:rFonts w:hint="eastAsia"/>
        </w:rPr>
        <w:t>ươ</w:t>
      </w:r>
      <w:r>
        <w:t>ng. Chính Quế là ng</w:t>
      </w:r>
      <w:r>
        <w:rPr>
          <w:rFonts w:hint="eastAsia"/>
        </w:rPr>
        <w:t>ư</w:t>
      </w:r>
      <w:r>
        <w:t>ời đã vuốt mắt cho Lân và nghe những lời trăn trối cuối cùng. Anh nhờ Quế giữ để trao lại cho tôi cái dây chuyền có mang thánh giá cùng mấy tấm ảnh có hình của cha mẹ anh và của anh mặc lễ phục trắng đội bê rê đỏ khi còn là thiếu sinh quân. Những tấm ảnh ấy bây giờ vẫn còn trong nhà thờ An Túc, và sợi dây chuyền tôi vẫn còn cất giữ đến hôm nay. Anh Quế còn cho biết thêm, tr</w:t>
      </w:r>
      <w:r>
        <w:rPr>
          <w:rFonts w:hint="eastAsia"/>
        </w:rPr>
        <w:t>ư</w:t>
      </w:r>
      <w:r>
        <w:t>ớc khi trút h</w:t>
      </w:r>
      <w:r>
        <w:rPr>
          <w:rFonts w:hint="eastAsia"/>
        </w:rPr>
        <w:t>ơ</w:t>
      </w:r>
      <w:r>
        <w:t>i thở cuối cùng, Lân còn thì thào gọi tên tôi, và khi lục trong túi áo, anh Quế còn thấy cái khăn tay và lá th</w:t>
      </w:r>
      <w:r>
        <w:rPr>
          <w:rFonts w:hint="eastAsia"/>
        </w:rPr>
        <w:t>ư</w:t>
      </w:r>
      <w:r>
        <w:t xml:space="preserve"> của tôi tặng Lân trong gói quà tết hôm nào.</w:t>
      </w:r>
    </w:p>
    <w:p w:rsidR="00C43B31" w:rsidRDefault="00C43B31" w:rsidP="00C43B31">
      <w:r w:rsidRPr="00AF694E">
        <w:rPr>
          <w:rFonts w:ascii="Times New Roman" w:hAnsi="Times New Roman" w:hint="eastAsia"/>
        </w:rPr>
        <w:t xml:space="preserve">- </w:t>
      </w:r>
      <w:r>
        <w:t>Th</w:t>
      </w:r>
      <w:r>
        <w:rPr>
          <w:rFonts w:hint="eastAsia"/>
        </w:rPr>
        <w:t>ư</w:t>
      </w:r>
      <w:r>
        <w:t>a thầy, cuối năm 1973 tôi có nhận đ</w:t>
      </w:r>
      <w:r>
        <w:rPr>
          <w:rFonts w:hint="eastAsia"/>
        </w:rPr>
        <w:t>ư</w:t>
      </w:r>
      <w:r>
        <w:t>ợc th</w:t>
      </w:r>
      <w:r>
        <w:rPr>
          <w:rFonts w:hint="eastAsia"/>
        </w:rPr>
        <w:t>ư</w:t>
      </w:r>
      <w:r>
        <w:t xml:space="preserve"> của thầy. Lúc ấy thầy bị th</w:t>
      </w:r>
      <w:r>
        <w:rPr>
          <w:rFonts w:hint="eastAsia"/>
        </w:rPr>
        <w:t>ươ</w:t>
      </w:r>
      <w:r>
        <w:t>ng nặng, nằm ở quân y viện Pleiku. Tôi có tìm đến thăm, nh</w:t>
      </w:r>
      <w:r>
        <w:rPr>
          <w:rFonts w:hint="eastAsia"/>
        </w:rPr>
        <w:t>ư</w:t>
      </w:r>
      <w:r>
        <w:t>ng ng</w:t>
      </w:r>
      <w:r>
        <w:rPr>
          <w:rFonts w:hint="eastAsia"/>
        </w:rPr>
        <w:t>ư</w:t>
      </w:r>
      <w:r>
        <w:t>ời ta bảo là thầy đã đ</w:t>
      </w:r>
      <w:r>
        <w:rPr>
          <w:rFonts w:hint="eastAsia"/>
        </w:rPr>
        <w:t>ư</w:t>
      </w:r>
      <w:r>
        <w:t>ợc chuyển về quân y viện Nguyễn Huệ ở Nha Trang, để đ</w:t>
      </w:r>
      <w:r>
        <w:rPr>
          <w:rFonts w:hint="eastAsia"/>
        </w:rPr>
        <w:t>ư</w:t>
      </w:r>
      <w:r>
        <w:t>ợc gần nhà. Lúc ấy đoạn đèo An Khê lại bị địch chiếm, nên xe đò không chạy đ</w:t>
      </w:r>
      <w:r>
        <w:rPr>
          <w:rFonts w:hint="eastAsia"/>
        </w:rPr>
        <w:t>ư</w:t>
      </w:r>
      <w:r>
        <w:t>ợc. Mấy tháng sau, khi đi đ</w:t>
      </w:r>
      <w:r>
        <w:rPr>
          <w:rFonts w:hint="eastAsia"/>
        </w:rPr>
        <w:t>ư</w:t>
      </w:r>
      <w:r>
        <w:t>ợc xuống NhaTrang tìm thăm thầy, thì thầy đã xuất viện. Tôi có hỏi nh</w:t>
      </w:r>
      <w:r>
        <w:rPr>
          <w:rFonts w:hint="eastAsia"/>
        </w:rPr>
        <w:t>ư</w:t>
      </w:r>
      <w:r>
        <w:t>ng bệnh viện không biết thầy ở đâu.</w:t>
      </w:r>
    </w:p>
    <w:p w:rsidR="00C43B31" w:rsidRDefault="00C43B31" w:rsidP="00C43B31">
      <w:r w:rsidRPr="00AF694E">
        <w:rPr>
          <w:rFonts w:ascii="Times New Roman" w:hAnsi="Times New Roman" w:hint="eastAsia"/>
        </w:rPr>
        <w:t xml:space="preserve">- </w:t>
      </w:r>
      <w:r>
        <w:t>Mô Phật! Đúng nh</w:t>
      </w:r>
      <w:r>
        <w:rPr>
          <w:rFonts w:hint="eastAsia"/>
        </w:rPr>
        <w:t>ư</w:t>
      </w:r>
      <w:r>
        <w:t xml:space="preserve"> bà nói. Tôi đ</w:t>
      </w:r>
      <w:r>
        <w:rPr>
          <w:rFonts w:hint="eastAsia"/>
        </w:rPr>
        <w:t>ư</w:t>
      </w:r>
      <w:r>
        <w:t>ợc Hội Đồng Giám Định Y Khoa cho xuất ngũ, vì th</w:t>
      </w:r>
      <w:r>
        <w:rPr>
          <w:rFonts w:hint="eastAsia"/>
        </w:rPr>
        <w:t>ươ</w:t>
      </w:r>
      <w:r>
        <w:t>ng tích. Tôi về sống với mẹ già. Lúc ấy bà cũng đang tu tại gia, ăn chay tr</w:t>
      </w:r>
      <w:r>
        <w:rPr>
          <w:rFonts w:hint="eastAsia"/>
        </w:rPr>
        <w:t>ư</w:t>
      </w:r>
      <w:r>
        <w:t>ờng. Suốt một đời bà đã lo lắng cầu nguyện cho cha tôi, rồi đến tôi. Cha tôi cũng đã tử trận năm 1965, trong trận Đồng Xoài, khi ấy tôi chỉ vừa 11 tuồi.</w:t>
      </w:r>
    </w:p>
    <w:p w:rsidR="00C43B31" w:rsidRDefault="00C43B31" w:rsidP="00C43B31">
      <w:r w:rsidRPr="00AF694E">
        <w:rPr>
          <w:rFonts w:ascii="Times New Roman" w:hAnsi="Times New Roman" w:hint="eastAsia"/>
        </w:rPr>
        <w:t xml:space="preserve">- </w:t>
      </w:r>
      <w:r>
        <w:t>Nhờ vậy mà thầy đã đi tu .</w:t>
      </w:r>
    </w:p>
    <w:p w:rsidR="00C43B31" w:rsidRDefault="00C43B31" w:rsidP="00C43B31">
      <w:r w:rsidRPr="00AF694E">
        <w:rPr>
          <w:rFonts w:ascii="Times New Roman" w:hAnsi="Times New Roman" w:hint="eastAsia"/>
        </w:rPr>
        <w:t xml:space="preserve">- </w:t>
      </w:r>
      <w:r>
        <w:t>Lý do đó chỉ một phần. Cái chính là do tôi đã sống trong chiến tranh, chứng kiến bao nhiêu cái chết quá đau lòng, nh</w:t>
      </w:r>
      <w:r>
        <w:rPr>
          <w:rFonts w:hint="eastAsia"/>
        </w:rPr>
        <w:t>ư</w:t>
      </w:r>
      <w:r>
        <w:t xml:space="preserve"> cái chết của những ng</w:t>
      </w:r>
      <w:r>
        <w:rPr>
          <w:rFonts w:hint="eastAsia"/>
        </w:rPr>
        <w:t>ư</w:t>
      </w:r>
      <w:r>
        <w:t>ời còn quá trẻ nh</w:t>
      </w:r>
      <w:r>
        <w:rPr>
          <w:rFonts w:hint="eastAsia"/>
        </w:rPr>
        <w:t>ư</w:t>
      </w:r>
      <w:r>
        <w:t xml:space="preserve"> Lân. Họ đâu có tội tình gì. Tôi nghĩ tới cuộc chiến phi nghĩa, khi mà anh em cùng một nhà lại chém giết thù hận lẫn nhau. Tôi nghĩ tới cái Vô Th</w:t>
      </w:r>
      <w:r>
        <w:rPr>
          <w:rFonts w:hint="eastAsia"/>
        </w:rPr>
        <w:t>ư</w:t>
      </w:r>
      <w:r>
        <w:t>ờng, Vô Minh mà Đức Phật đã dạy, nên tôi đã tìm tới cửa Thiền để mong trút bỏ mọi ám ảnh, oan khiên.</w:t>
      </w:r>
    </w:p>
    <w:p w:rsidR="00C43B31" w:rsidRDefault="00C43B31" w:rsidP="00C43B31">
      <w:r>
        <w:t>Nh</w:t>
      </w:r>
      <w:r>
        <w:rPr>
          <w:rFonts w:hint="eastAsia"/>
        </w:rPr>
        <w:t>ư</w:t>
      </w:r>
      <w:r>
        <w:t xml:space="preserve"> vừa nhớ ra một điều gì, thầy chỉ tay về h</w:t>
      </w:r>
      <w:r>
        <w:rPr>
          <w:rFonts w:hint="eastAsia"/>
        </w:rPr>
        <w:t>ư</w:t>
      </w:r>
      <w:r>
        <w:t>ớng sau chùa :</w:t>
      </w:r>
    </w:p>
    <w:p w:rsidR="00C43B31" w:rsidRDefault="00C43B31" w:rsidP="00C43B31">
      <w:r w:rsidRPr="00AF694E">
        <w:rPr>
          <w:rFonts w:ascii="Times New Roman" w:hAnsi="Times New Roman" w:hint="eastAsia"/>
        </w:rPr>
        <w:t xml:space="preserve">- </w:t>
      </w:r>
      <w:r>
        <w:t>Mời bà đi theo tôi. Mong bà sẽ tìm thấy một điều kỳ diệu.</w:t>
      </w:r>
    </w:p>
    <w:p w:rsidR="00C43B31" w:rsidRDefault="00C43B31" w:rsidP="00C43B31">
      <w:r>
        <w:t>Tôi theo thầy đi dọc theo triền đồi, đến một n</w:t>
      </w:r>
      <w:r>
        <w:rPr>
          <w:rFonts w:hint="eastAsia"/>
        </w:rPr>
        <w:t>ơ</w:t>
      </w:r>
      <w:r>
        <w:t>i t</w:t>
      </w:r>
      <w:r>
        <w:rPr>
          <w:rFonts w:hint="eastAsia"/>
        </w:rPr>
        <w:t>ươ</w:t>
      </w:r>
      <w:r>
        <w:t>ng đối bằng phẳng. Lại một khu v</w:t>
      </w:r>
      <w:r>
        <w:rPr>
          <w:rFonts w:hint="eastAsia"/>
        </w:rPr>
        <w:t>ư</w:t>
      </w:r>
      <w:r>
        <w:t>ờn nhỏ toàn hoa sim. Tuyêt diệu h</w:t>
      </w:r>
      <w:r>
        <w:rPr>
          <w:rFonts w:hint="eastAsia"/>
        </w:rPr>
        <w:t>ơ</w:t>
      </w:r>
      <w:r>
        <w:t>n, bên trên các khung cây đ</w:t>
      </w:r>
      <w:r>
        <w:rPr>
          <w:rFonts w:hint="eastAsia"/>
        </w:rPr>
        <w:t>ư</w:t>
      </w:r>
      <w:r>
        <w:t>ợc treo đầy những cánh lan rừng. Tôi nhớ tới những cành lan mà Lân th</w:t>
      </w:r>
      <w:r>
        <w:rPr>
          <w:rFonts w:hint="eastAsia"/>
        </w:rPr>
        <w:t>ư</w:t>
      </w:r>
      <w:r>
        <w:t>ờng mang về tặng tôi sau các cuộc hành quân. Ngày xuân, tất cả đang nở rộ một mùa hoa. Điều làm tôi ngạc nhiên h</w:t>
      </w:r>
      <w:r>
        <w:rPr>
          <w:rFonts w:hint="eastAsia"/>
        </w:rPr>
        <w:t>ơ</w:t>
      </w:r>
      <w:r>
        <w:t>n là giữa khu v</w:t>
      </w:r>
      <w:r>
        <w:rPr>
          <w:rFonts w:hint="eastAsia"/>
        </w:rPr>
        <w:t>ư</w:t>
      </w:r>
      <w:r>
        <w:t>ờn là một ngôi mộ, trên tấm bia lại có cây thánh giá. Tôi thắc mắc hỏi thầy.</w:t>
      </w:r>
    </w:p>
    <w:p w:rsidR="00C43B31" w:rsidRDefault="00C43B31" w:rsidP="00C43B31">
      <w:r>
        <w:t>Thầy im lặng, không trả lời, ra dấu bảo tôi cùng thầy đến gần ngôi mộ. Tôi bàng hoàng khi đọc mấy dòng chữ trên mô bia :</w:t>
      </w:r>
    </w:p>
    <w:p w:rsidR="00C43B31" w:rsidRDefault="00C43B31" w:rsidP="00C43B31"/>
    <w:p w:rsidR="00C43B31" w:rsidRPr="00AF694E" w:rsidRDefault="00C43B31" w:rsidP="00C43B31">
      <w:pPr>
        <w:pStyle w:val="NoSpacing"/>
        <w:rPr>
          <w:b/>
        </w:rPr>
      </w:pPr>
      <w:r>
        <w:rPr>
          <w:b/>
          <w:noProof/>
        </w:rPr>
        <mc:AlternateContent>
          <mc:Choice Requires="wps">
            <w:drawing>
              <wp:anchor distT="0" distB="0" distL="114300" distR="114300" simplePos="0" relativeHeight="251685888" behindDoc="1" locked="0" layoutInCell="1" allowOverlap="1" wp14:anchorId="5CD6FD4D" wp14:editId="3EC04E63">
                <wp:simplePos x="0" y="0"/>
                <wp:positionH relativeFrom="column">
                  <wp:posOffset>263347</wp:posOffset>
                </wp:positionH>
                <wp:positionV relativeFrom="paragraph">
                  <wp:posOffset>-36576</wp:posOffset>
                </wp:positionV>
                <wp:extent cx="2494483" cy="716890"/>
                <wp:effectExtent l="76200" t="76200" r="96520" b="102870"/>
                <wp:wrapNone/>
                <wp:docPr id="298" name="Rectangle 298"/>
                <wp:cNvGraphicFramePr/>
                <a:graphic xmlns:a="http://schemas.openxmlformats.org/drawingml/2006/main">
                  <a:graphicData uri="http://schemas.microsoft.com/office/word/2010/wordprocessingShape">
                    <wps:wsp>
                      <wps:cNvSpPr/>
                      <wps:spPr>
                        <a:xfrm>
                          <a:off x="0" y="0"/>
                          <a:ext cx="2494483" cy="716890"/>
                        </a:xfrm>
                        <a:prstGeom prst="rect">
                          <a:avLst/>
                        </a:prstGeom>
                        <a:solidFill>
                          <a:schemeClr val="bg1">
                            <a:lumMod val="95000"/>
                          </a:schemeClr>
                        </a:solidFill>
                        <a:ln w="9525">
                          <a:solidFill>
                            <a:schemeClr val="tx1"/>
                          </a:solidFill>
                        </a:ln>
                        <a:effectLst>
                          <a:glow rad="63500">
                            <a:schemeClr val="bg1">
                              <a:lumMod val="6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26" style="position:absolute;margin-left:20.75pt;margin-top:-2.9pt;width:196.4pt;height:56.4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" fillcolor="#f2f2f2 [3052]" strokecolor="black [3213]"/>
            </w:pict>
          </mc:Fallback>
        </mc:AlternateContent>
      </w:r>
      <w:r w:rsidRPr="00AF694E">
        <w:rPr>
          <w:b/>
        </w:rPr>
        <w:t>Giuse Đỗ Lân</w:t>
      </w:r>
    </w:p>
    <w:p w:rsidR="00C43B31" w:rsidRPr="00AF694E" w:rsidRDefault="00C43B31" w:rsidP="00C43B31">
      <w:pPr>
        <w:pStyle w:val="NoSpacing"/>
        <w:rPr>
          <w:b/>
        </w:rPr>
      </w:pPr>
      <w:r w:rsidRPr="00AF694E">
        <w:rPr>
          <w:b/>
        </w:rPr>
        <w:t>Sinh ngày 10.7.1953 tại Huế</w:t>
      </w:r>
    </w:p>
    <w:p w:rsidR="00C43B31" w:rsidRPr="00692780" w:rsidRDefault="00C43B31" w:rsidP="00C43B31">
      <w:pPr>
        <w:pStyle w:val="NoSpacing"/>
      </w:pPr>
      <w:r w:rsidRPr="00AF694E">
        <w:rPr>
          <w:b/>
        </w:rPr>
        <w:t>Tử ngày 11.5.1972 tại Kontum</w:t>
      </w:r>
    </w:p>
    <w:p w:rsidR="00C43B31" w:rsidRDefault="00C43B31" w:rsidP="00C43B31"/>
    <w:p w:rsidR="00C43B31" w:rsidRDefault="00C43B31" w:rsidP="00C43B31">
      <w:r>
        <w:t>Tôi quỳ tr</w:t>
      </w:r>
      <w:r>
        <w:rPr>
          <w:rFonts w:hint="eastAsia"/>
        </w:rPr>
        <w:t>ư</w:t>
      </w:r>
      <w:r>
        <w:t>ớc ngôi mộ, đ</w:t>
      </w:r>
      <w:r>
        <w:rPr>
          <w:rFonts w:hint="eastAsia"/>
        </w:rPr>
        <w:t>ư</w:t>
      </w:r>
      <w:r>
        <w:t>a tay lên ngực làm dấu thánh giá rồi khóc sụt sùi. Một c</w:t>
      </w:r>
      <w:r>
        <w:rPr>
          <w:rFonts w:hint="eastAsia"/>
        </w:rPr>
        <w:t>ơ</w:t>
      </w:r>
      <w:r>
        <w:t>n gió xào xạc làm chao động cả rừng cây. D</w:t>
      </w:r>
      <w:r>
        <w:rPr>
          <w:rFonts w:hint="eastAsia"/>
        </w:rPr>
        <w:t>ư</w:t>
      </w:r>
      <w:r>
        <w:t>ờng nh</w:t>
      </w:r>
      <w:r>
        <w:rPr>
          <w:rFonts w:hint="eastAsia"/>
        </w:rPr>
        <w:t>ư</w:t>
      </w:r>
      <w:r>
        <w:t xml:space="preserve"> tôi đã ngồi ở đây lâu lắm. Khi lau n</w:t>
      </w:r>
      <w:r>
        <w:rPr>
          <w:rFonts w:hint="eastAsia"/>
        </w:rPr>
        <w:t>ư</w:t>
      </w:r>
      <w:r>
        <w:t>ớc mắt đứng lên tôi không còn thấy thầy trụ trì. Có lẽ thầy muốn để tôi ngồi khóc một mình mà thổn thức với ng</w:t>
      </w:r>
      <w:r>
        <w:rPr>
          <w:rFonts w:hint="eastAsia"/>
        </w:rPr>
        <w:t>ư</w:t>
      </w:r>
      <w:r>
        <w:t>ời x</w:t>
      </w:r>
      <w:r>
        <w:rPr>
          <w:rFonts w:hint="eastAsia"/>
        </w:rPr>
        <w:t>ư</w:t>
      </w:r>
      <w:r>
        <w:t>a, hay là muốn tránh xa chuyện vui buồn của thế tục.</w:t>
      </w:r>
    </w:p>
    <w:p w:rsidR="00C43B31" w:rsidRDefault="00C43B31" w:rsidP="00C43B31">
      <w:r>
        <w:t>Khi trở lại chùa, tôi có cảm giác nh</w:t>
      </w:r>
      <w:r>
        <w:rPr>
          <w:rFonts w:hint="eastAsia"/>
        </w:rPr>
        <w:t>ư</w:t>
      </w:r>
      <w:r>
        <w:t xml:space="preserve"> chân mình đang b</w:t>
      </w:r>
      <w:r>
        <w:rPr>
          <w:rFonts w:hint="eastAsia"/>
        </w:rPr>
        <w:t>ư</w:t>
      </w:r>
      <w:r>
        <w:t>ớc vào khoảng không, hụt hẫng. Chú tiểu chờ tôi trong căn nhà khách, chuyển lại lời xin lỗi của thầy trụ trì và trao lại cho tôi một tờ giấy học trò đ</w:t>
      </w:r>
      <w:r>
        <w:rPr>
          <w:rFonts w:hint="eastAsia"/>
        </w:rPr>
        <w:t>ư</w:t>
      </w:r>
      <w:r>
        <w:t>ợc xếp làm đôi. Thầy trụ trì đang cúng ngọ. Tôi mở tờ giấy ra đọc, trong lúc tiếng chuông chùa ngân nga nh</w:t>
      </w:r>
      <w:r>
        <w:rPr>
          <w:rFonts w:hint="eastAsia"/>
        </w:rPr>
        <w:t>ư</w:t>
      </w:r>
      <w:r>
        <w:t xml:space="preserve"> muốn làm dịu đi phần nào những c</w:t>
      </w:r>
      <w:r>
        <w:rPr>
          <w:rFonts w:hint="eastAsia"/>
        </w:rPr>
        <w:t>ơ</w:t>
      </w:r>
      <w:r>
        <w:t xml:space="preserve">n sóng đang bềnh bồng  trong lòng tôi. Trên tờ giấy chỉ có mấy dòng chữ : </w:t>
      </w:r>
    </w:p>
    <w:p w:rsidR="00C43B31" w:rsidRPr="004523A4" w:rsidRDefault="00C43B31" w:rsidP="00C43B31">
      <w:pPr>
        <w:pStyle w:val="TopNormal"/>
        <w:rPr>
          <w:i/>
        </w:rPr>
      </w:pPr>
      <w:r w:rsidRPr="004523A4">
        <w:rPr>
          <w:i/>
        </w:rPr>
        <w:t xml:space="preserve">Xin chào bà và cám </w:t>
      </w:r>
      <w:r w:rsidRPr="004523A4">
        <w:rPr>
          <w:rFonts w:hint="eastAsia"/>
          <w:i/>
        </w:rPr>
        <w:t>ơ</w:t>
      </w:r>
      <w:r w:rsidRPr="004523A4">
        <w:rPr>
          <w:i/>
        </w:rPr>
        <w:t>n bà. Chính tôi đã mang hài cốt của anh Lân về cải táng trong v</w:t>
      </w:r>
      <w:r w:rsidRPr="004523A4">
        <w:rPr>
          <w:rFonts w:hint="eastAsia"/>
          <w:i/>
        </w:rPr>
        <w:t>ư</w:t>
      </w:r>
      <w:r w:rsidRPr="004523A4">
        <w:rPr>
          <w:i/>
        </w:rPr>
        <w:t>ờn chùa, khi đ</w:t>
      </w:r>
      <w:r w:rsidRPr="004523A4">
        <w:rPr>
          <w:rFonts w:hint="eastAsia"/>
          <w:i/>
        </w:rPr>
        <w:t>ư</w:t>
      </w:r>
      <w:r w:rsidRPr="004523A4">
        <w:rPr>
          <w:i/>
        </w:rPr>
        <w:t>ợc tin nghĩa trang trong thành phố Kontum bị giải tỏa. Anh Lân mồ côi, không còn ai thân thích.Từ nay, xin bà hãy cầu nguyện cho anh Lân, theo nghi thức tôn giáo của bà. Nam Mô A Di Đà Phật./.</w:t>
      </w:r>
    </w:p>
    <w:p w:rsidR="00C43B31" w:rsidRDefault="00C43B31" w:rsidP="00C43B31"/>
    <w:p w:rsidR="00C43B31" w:rsidRDefault="00C43B31" w:rsidP="00C43B31">
      <w:pPr>
        <w:pStyle w:val="NoSpacing"/>
      </w:pPr>
      <w:r>
        <w:rPr>
          <w:noProof/>
        </w:rPr>
        <w:drawing>
          <wp:inline distT="0" distB="0" distL="0" distR="0" wp14:anchorId="728BF684" wp14:editId="7E7D1BE3">
            <wp:extent cx="1492301" cy="1565452"/>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da147d31daf8e023c4dad713dcf42b.jpg"/>
                    <pic:cNvPicPr/>
                  </pic:nvPicPr>
                  <pic:blipFill rotWithShape="1">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r="4673"/>
                    <a:stretch/>
                  </pic:blipFill>
                  <pic:spPr bwMode="auto">
                    <a:xfrm>
                      <a:off x="0" y="0"/>
                      <a:ext cx="1494112" cy="1567352"/>
                    </a:xfrm>
                    <a:prstGeom prst="rect">
                      <a:avLst/>
                    </a:prstGeom>
                    <a:ln>
                      <a:noFill/>
                    </a:ln>
                    <a:effectLst>
                      <a:softEdge rad="38100"/>
                    </a:effectLst>
                    <a:extLst>
                      <a:ext uri="{53640926-AAD7-44D8-BBD7-CCE9431645EC}">
                        <a14:shadowObscured xmlns:a14="http://schemas.microsoft.com/office/drawing/2010/main"/>
                      </a:ext>
                    </a:extLst>
                  </pic:spPr>
                </pic:pic>
              </a:graphicData>
            </a:graphic>
          </wp:inline>
        </w:drawing>
      </w:r>
    </w:p>
    <w:p w:rsidR="00C43B31" w:rsidRPr="003C1093" w:rsidRDefault="00C43B31" w:rsidP="00C43B31">
      <w:pPr>
        <w:spacing w:before="120"/>
        <w:ind w:firstLine="0"/>
        <w:rPr>
          <w:i/>
        </w:rPr>
      </w:pPr>
      <w:r w:rsidRPr="003C1093">
        <w:rPr>
          <w:i/>
        </w:rPr>
        <w:t>(Tác giả viết lại phỏng theo lời kể của một nữ độc giả. Độc giả này sau khi đọc bài Trên Chiến Tr</w:t>
      </w:r>
      <w:r w:rsidRPr="003C1093">
        <w:rPr>
          <w:rFonts w:hint="eastAsia"/>
          <w:i/>
        </w:rPr>
        <w:t>ư</w:t>
      </w:r>
      <w:r w:rsidRPr="003C1093">
        <w:rPr>
          <w:i/>
        </w:rPr>
        <w:t>ờng X</w:t>
      </w:r>
      <w:r w:rsidRPr="003C1093">
        <w:rPr>
          <w:rFonts w:hint="eastAsia"/>
          <w:i/>
        </w:rPr>
        <w:t>ư</w:t>
      </w:r>
      <w:r w:rsidRPr="003C1093">
        <w:rPr>
          <w:i/>
        </w:rPr>
        <w:t>a (Kontum) của tác giả,  đ</w:t>
      </w:r>
      <w:r w:rsidRPr="003C1093">
        <w:rPr>
          <w:rFonts w:hint="eastAsia"/>
          <w:i/>
        </w:rPr>
        <w:t>ư</w:t>
      </w:r>
      <w:r w:rsidRPr="003C1093">
        <w:rPr>
          <w:i/>
        </w:rPr>
        <w:t>ợc phổ biến trên nhiều số báo nhân ngày 30.4.2008 đã tìm cách liên lạc với tác giả để tìm hiểu vế cái chết của ng</w:t>
      </w:r>
      <w:r w:rsidRPr="003C1093">
        <w:rPr>
          <w:rFonts w:hint="eastAsia"/>
          <w:i/>
        </w:rPr>
        <w:t>ư</w:t>
      </w:r>
      <w:r w:rsidRPr="003C1093">
        <w:rPr>
          <w:i/>
        </w:rPr>
        <w:t>ời tình cũ. Anh đã tử th</w:t>
      </w:r>
      <w:r w:rsidRPr="003C1093">
        <w:rPr>
          <w:rFonts w:hint="eastAsia"/>
          <w:i/>
        </w:rPr>
        <w:t>ươ</w:t>
      </w:r>
      <w:r w:rsidRPr="003C1093">
        <w:rPr>
          <w:i/>
        </w:rPr>
        <w:t>ng trong trận tái chiếm Bệnh Viện 2 Dã Chiến, Kontum ngày 11.5.1972)</w:t>
      </w:r>
    </w:p>
    <w:p w:rsidR="003565FB" w:rsidRDefault="003565FB" w:rsidP="00944312">
      <w:pPr>
        <w:sectPr w:rsidR="003565FB" w:rsidSect="001C6EA2">
          <w:footnotePr>
            <w:numRestart w:val="eachPage"/>
          </w:footnotePr>
          <w:pgSz w:w="12240" w:h="15840"/>
          <w:pgMar w:top="1152" w:right="1152" w:bottom="1224" w:left="1152" w:header="720" w:footer="720" w:gutter="0"/>
          <w:cols w:num="2" w:space="432"/>
          <w:docGrid w:linePitch="360"/>
        </w:sectPr>
      </w:pPr>
    </w:p>
    <w:p w:rsidR="003565FB" w:rsidRDefault="003565FB" w:rsidP="003565FB">
      <w:pPr>
        <w:pStyle w:val="Title"/>
      </w:pPr>
      <w:bookmarkStart w:id="28" w:name="OLE_LINK60"/>
      <w:bookmarkStart w:id="29" w:name="OLE_LINK61"/>
      <w:r>
        <w:t>Ngôn-ngữ ng</w:t>
      </w:r>
      <w:r>
        <w:rPr>
          <w:rFonts w:hint="eastAsia"/>
        </w:rPr>
        <w:t>ư</w:t>
      </w:r>
      <w:r>
        <w:t>ời Việt</w:t>
      </w:r>
      <w:bookmarkEnd w:id="28"/>
      <w:bookmarkEnd w:id="29"/>
    </w:p>
    <w:p w:rsidR="003565FB" w:rsidRDefault="003565FB" w:rsidP="003565FB">
      <w:pPr>
        <w:pStyle w:val="Author"/>
      </w:pPr>
      <w:r>
        <w:t>Yên Hà</w:t>
      </w:r>
    </w:p>
    <w:p w:rsidR="003565FB" w:rsidRPr="008846EB" w:rsidRDefault="003565FB" w:rsidP="003565FB">
      <w:pPr>
        <w:jc w:val="right"/>
        <w:rPr>
          <w:i/>
        </w:rPr>
      </w:pPr>
      <w:r w:rsidRPr="008846EB">
        <w:rPr>
          <w:i/>
        </w:rPr>
        <w:t>Truyện Kiều còn, tiếng ta còn,</w:t>
      </w:r>
    </w:p>
    <w:p w:rsidR="003565FB" w:rsidRPr="008846EB" w:rsidRDefault="003565FB" w:rsidP="003565FB">
      <w:pPr>
        <w:jc w:val="right"/>
        <w:rPr>
          <w:i/>
        </w:rPr>
      </w:pPr>
      <w:r w:rsidRPr="008846EB">
        <w:rPr>
          <w:i/>
        </w:rPr>
        <w:t>Tiếng ta còn, n</w:t>
      </w:r>
      <w:r w:rsidRPr="008846EB">
        <w:rPr>
          <w:rFonts w:hint="eastAsia"/>
          <w:i/>
        </w:rPr>
        <w:t>ư</w:t>
      </w:r>
      <w:r w:rsidRPr="008846EB">
        <w:rPr>
          <w:i/>
        </w:rPr>
        <w:t>ớc ta còn.</w:t>
      </w:r>
    </w:p>
    <w:p w:rsidR="003565FB" w:rsidRPr="008846EB" w:rsidRDefault="003565FB" w:rsidP="003565FB">
      <w:pPr>
        <w:ind w:firstLine="0"/>
        <w:jc w:val="right"/>
        <w:rPr>
          <w:i/>
        </w:rPr>
      </w:pPr>
      <w:r w:rsidRPr="008846EB">
        <w:rPr>
          <w:i/>
        </w:rPr>
        <w:t>Có gì mà lo, có gì mà sợ, còn điều chi nữa mà ngờ</w:t>
      </w:r>
      <w:r w:rsidRPr="008846EB">
        <w:rPr>
          <w:rFonts w:ascii="Times New Roman" w:hAnsi="Times New Roman"/>
          <w:i/>
        </w:rPr>
        <w:t>?</w:t>
      </w:r>
    </w:p>
    <w:p w:rsidR="003565FB" w:rsidRPr="008846EB" w:rsidRDefault="003565FB" w:rsidP="003565FB">
      <w:pPr>
        <w:jc w:val="right"/>
        <w:rPr>
          <w:i/>
        </w:rPr>
      </w:pPr>
      <w:r w:rsidRPr="008846EB">
        <w:rPr>
          <w:i/>
        </w:rPr>
        <w:t>(Phạm Quỳnh)</w:t>
      </w:r>
    </w:p>
    <w:p w:rsidR="003565FB" w:rsidRDefault="003565FB" w:rsidP="003565FB"/>
    <w:p w:rsidR="003565FB" w:rsidRDefault="003565FB" w:rsidP="003565FB">
      <w:r>
        <w:t>Thân mời các bạn trở về với tiếng nói và chữ viết của ng</w:t>
      </w:r>
      <w:r>
        <w:rPr>
          <w:rFonts w:hint="eastAsia"/>
        </w:rPr>
        <w:t>ư</w:t>
      </w:r>
      <w:r>
        <w:t>ời Việt.</w:t>
      </w:r>
    </w:p>
    <w:p w:rsidR="003565FB" w:rsidRDefault="003565FB" w:rsidP="003565FB">
      <w:pPr>
        <w:pStyle w:val="Heading2"/>
      </w:pPr>
      <w:r>
        <w:t>1. Tiếng nói ng</w:t>
      </w:r>
      <w:r>
        <w:rPr>
          <w:rFonts w:hint="eastAsia"/>
        </w:rPr>
        <w:t>ư</w:t>
      </w:r>
      <w:r>
        <w:t>ời Việt (ngôn)</w:t>
      </w:r>
    </w:p>
    <w:p w:rsidR="003565FB" w:rsidRDefault="003565FB" w:rsidP="003565FB">
      <w:r>
        <w:t>Tiếng Việt là ngôn-ngữ có nguồn-gốc bản-địa, xuất thân từ nền văn-minh nông-nghiệp, tại n</w:t>
      </w:r>
      <w:r>
        <w:rPr>
          <w:rFonts w:hint="eastAsia"/>
        </w:rPr>
        <w:t>ơ</w:t>
      </w:r>
      <w:r>
        <w:t>i mà ngày nay là khu vực phía bắc l</w:t>
      </w:r>
      <w:r>
        <w:rPr>
          <w:rFonts w:hint="eastAsia"/>
        </w:rPr>
        <w:t>ư</w:t>
      </w:r>
      <w:r>
        <w:t>u vực sông Hồng và sông Mã của Việt-Nam.</w:t>
      </w:r>
    </w:p>
    <w:p w:rsidR="003565FB" w:rsidRDefault="003565FB" w:rsidP="003565FB">
      <w:r>
        <w:t>Tiếng Việt đ</w:t>
      </w:r>
      <w:r>
        <w:rPr>
          <w:rFonts w:hint="eastAsia"/>
        </w:rPr>
        <w:t>ư</w:t>
      </w:r>
      <w:r>
        <w:t>ợc coi là một trong số các ngôn-ngữ thuộc hệ ngôn-ngữ Nam Á ở khu vực Đông Nam Á hiện nay, có quan hệ gần gũi với tiếng M</w:t>
      </w:r>
      <w:r>
        <w:rPr>
          <w:rFonts w:hint="eastAsia"/>
        </w:rPr>
        <w:t>ư</w:t>
      </w:r>
      <w:r>
        <w:t xml:space="preserve">ờng và các thứ tiếng thuộc nhóm ngôn-ngữ Môn-Khmer. </w:t>
      </w:r>
    </w:p>
    <w:p w:rsidR="003565FB" w:rsidRDefault="003565FB" w:rsidP="003565FB">
      <w:r>
        <w:t>Tiếng Việt đã chịu rất nhiều ảnh-h</w:t>
      </w:r>
      <w:r>
        <w:rPr>
          <w:rFonts w:hint="eastAsia"/>
        </w:rPr>
        <w:t>ư</w:t>
      </w:r>
      <w:r>
        <w:t>ởng Trung Hoa sau h</w:t>
      </w:r>
      <w:r>
        <w:rPr>
          <w:rFonts w:hint="eastAsia"/>
        </w:rPr>
        <w:t>ơ</w:t>
      </w:r>
      <w:r>
        <w:t>n một ngàn năm đô-hộ nh</w:t>
      </w:r>
      <w:r>
        <w:rPr>
          <w:rFonts w:hint="eastAsia"/>
        </w:rPr>
        <w:t>ư</w:t>
      </w:r>
      <w:r>
        <w:t>ng những từ gốc Hán vẫn đ</w:t>
      </w:r>
      <w:r>
        <w:rPr>
          <w:rFonts w:hint="eastAsia"/>
        </w:rPr>
        <w:t>ư</w:t>
      </w:r>
      <w:r>
        <w:t>ợc phát-âm theo lối bản-xứ nên tiếng Việt nghe vẫn khác hẳn tiếng Tàu.</w:t>
      </w:r>
    </w:p>
    <w:p w:rsidR="003565FB" w:rsidRDefault="003565FB" w:rsidP="003565FB">
      <w:pPr>
        <w:pStyle w:val="Heading2"/>
      </w:pPr>
      <w:r>
        <w:t>2. Chữ viết ng</w:t>
      </w:r>
      <w:r>
        <w:rPr>
          <w:rFonts w:hint="eastAsia"/>
        </w:rPr>
        <w:t>ư</w:t>
      </w:r>
      <w:r>
        <w:t>ời Việt (văn tự)</w:t>
      </w:r>
    </w:p>
    <w:p w:rsidR="003565FB" w:rsidRDefault="003565FB" w:rsidP="003565FB">
      <w:r>
        <w:t>Trên giòng sông lịch-sử, chữ Việt đã phải trải qua bốn giai-đoạn tr</w:t>
      </w:r>
      <w:r>
        <w:rPr>
          <w:rFonts w:hint="eastAsia"/>
        </w:rPr>
        <w:t>ư</w:t>
      </w:r>
      <w:r>
        <w:t>ớc khi đ</w:t>
      </w:r>
      <w:r>
        <w:rPr>
          <w:rFonts w:hint="eastAsia"/>
        </w:rPr>
        <w:t>ư</w:t>
      </w:r>
      <w:r>
        <w:t>ợc chính-thức hoá là ngôn-ngữ quốc-gia:</w:t>
      </w:r>
    </w:p>
    <w:p w:rsidR="003565FB" w:rsidRDefault="003565FB" w:rsidP="003565FB">
      <w:pPr>
        <w:pStyle w:val="Heading2"/>
      </w:pPr>
      <w:r>
        <w:t>2.1 Chữ Việt cổ</w:t>
      </w:r>
    </w:p>
    <w:p w:rsidR="003565FB" w:rsidRDefault="003565FB" w:rsidP="003565FB">
      <w:r>
        <w:t>Dân tộc ta tr</w:t>
      </w:r>
      <w:r>
        <w:rPr>
          <w:rFonts w:hint="eastAsia"/>
        </w:rPr>
        <w:t>ư</w:t>
      </w:r>
      <w:r>
        <w:t>ớc khi nội thuộc n</w:t>
      </w:r>
      <w:r>
        <w:rPr>
          <w:rFonts w:hint="eastAsia"/>
        </w:rPr>
        <w:t>ư</w:t>
      </w:r>
      <w:r>
        <w:t>ớc Tàu, có thứ chữ riêng để viết tiếng Nam hay không</w:t>
      </w:r>
      <w:r w:rsidRPr="008846EB">
        <w:rPr>
          <w:rFonts w:ascii="Times New Roman" w:hAnsi="Times New Roman"/>
        </w:rPr>
        <w:t>?</w:t>
      </w:r>
      <w:r>
        <w:t xml:space="preserve"> Đó là một vấn đề hiện nay vì không có di tích và thiếu tài liệu, không thể giải quyết đ</w:t>
      </w:r>
      <w:r>
        <w:rPr>
          <w:rFonts w:hint="eastAsia"/>
        </w:rPr>
        <w:t>ư</w:t>
      </w:r>
      <w:r>
        <w:t>ợc... (D</w:t>
      </w:r>
      <w:r>
        <w:rPr>
          <w:rFonts w:hint="eastAsia"/>
        </w:rPr>
        <w:t>ươ</w:t>
      </w:r>
      <w:r>
        <w:t>ng Quảng Hàm)</w:t>
      </w:r>
    </w:p>
    <w:p w:rsidR="003565FB" w:rsidRDefault="003565FB" w:rsidP="003565FB">
      <w:r>
        <w:t>Tuy nhiên, nhiều nhà nghiên cứu trong và ngoài n</w:t>
      </w:r>
      <w:r>
        <w:rPr>
          <w:rFonts w:hint="eastAsia"/>
        </w:rPr>
        <w:t>ư</w:t>
      </w:r>
      <w:r>
        <w:t>ớc đều khẳng định:</w:t>
      </w:r>
    </w:p>
    <w:p w:rsidR="003565FB" w:rsidRDefault="003565FB" w:rsidP="003565FB">
      <w:r>
        <w:t>"</w:t>
      </w:r>
      <w:r w:rsidRPr="008846EB">
        <w:rPr>
          <w:i/>
        </w:rPr>
        <w:t>Đất n</w:t>
      </w:r>
      <w:r w:rsidRPr="008846EB">
        <w:rPr>
          <w:rFonts w:hint="eastAsia"/>
          <w:i/>
        </w:rPr>
        <w:t>ư</w:t>
      </w:r>
      <w:r w:rsidRPr="008846EB">
        <w:rPr>
          <w:i/>
        </w:rPr>
        <w:t>ớc ta, ng</w:t>
      </w:r>
      <w:r w:rsidRPr="008846EB">
        <w:rPr>
          <w:rFonts w:hint="eastAsia"/>
          <w:i/>
        </w:rPr>
        <w:t>ư</w:t>
      </w:r>
      <w:r w:rsidRPr="008846EB">
        <w:rPr>
          <w:i/>
        </w:rPr>
        <w:t>ời Việt chúng ta, từ mãi thời Vua Hùng, từ tận thời Đông S</w:t>
      </w:r>
      <w:r w:rsidRPr="008846EB">
        <w:rPr>
          <w:rFonts w:hint="eastAsia"/>
          <w:i/>
        </w:rPr>
        <w:t>ơ</w:t>
      </w:r>
      <w:r w:rsidRPr="008846EB">
        <w:rPr>
          <w:i/>
        </w:rPr>
        <w:t>n mấy ngàn năm tr</w:t>
      </w:r>
      <w:r w:rsidRPr="008846EB">
        <w:rPr>
          <w:rFonts w:hint="eastAsia"/>
          <w:i/>
        </w:rPr>
        <w:t>ư</w:t>
      </w:r>
      <w:r w:rsidRPr="008846EB">
        <w:rPr>
          <w:i/>
        </w:rPr>
        <w:t>ớc, đã từng có chữ viết riêng</w:t>
      </w:r>
      <w:r>
        <w:t>."</w:t>
      </w:r>
    </w:p>
    <w:p w:rsidR="003565FB" w:rsidRDefault="003565FB" w:rsidP="003565FB">
      <w:r>
        <w:t xml:space="preserve"> Trong suốt năm m</w:t>
      </w:r>
      <w:r>
        <w:rPr>
          <w:rFonts w:hint="eastAsia"/>
        </w:rPr>
        <w:t>ươ</w:t>
      </w:r>
      <w:r>
        <w:t xml:space="preserve">i năm, nhà nghiên-cứu Đỗ Văn Xuyền đã lặng lẽ bỏ bao công sức đi thu-thập, nghiên-cứu từng tài-liệu để giải-mã một bộ chữ gồm 47 chữ cái mà ông tin chắc là chữ Việt cổ. </w:t>
      </w:r>
    </w:p>
    <w:p w:rsidR="003565FB" w:rsidRDefault="003565FB" w:rsidP="003565FB">
      <w:pPr>
        <w:rPr>
          <w:rFonts w:ascii="Times New Roman" w:hAnsi="Times New Roman"/>
        </w:rPr>
      </w:pPr>
      <w:r>
        <w:t>Thuyết này ch</w:t>
      </w:r>
      <w:r>
        <w:rPr>
          <w:rFonts w:hint="eastAsia"/>
        </w:rPr>
        <w:t>ư</w:t>
      </w:r>
      <w:r>
        <w:t>a đ</w:t>
      </w:r>
      <w:r>
        <w:rPr>
          <w:rFonts w:hint="eastAsia"/>
        </w:rPr>
        <w:t>ư</w:t>
      </w:r>
      <w:r>
        <w:t>ợc công-nhận hoàn toàn nh</w:t>
      </w:r>
      <w:r>
        <w:rPr>
          <w:rFonts w:hint="eastAsia"/>
        </w:rPr>
        <w:t>ư</w:t>
      </w:r>
      <w:r>
        <w:t>ng không phải là vô-lý. Cứ thử hỏi làm sao có thể cai quản một v</w:t>
      </w:r>
      <w:r>
        <w:rPr>
          <w:rFonts w:hint="eastAsia"/>
        </w:rPr>
        <w:t>ươ</w:t>
      </w:r>
      <w:r>
        <w:t>ng-quốc nh</w:t>
      </w:r>
      <w:r>
        <w:rPr>
          <w:rFonts w:hint="eastAsia"/>
        </w:rPr>
        <w:t>ư</w:t>
      </w:r>
      <w:r>
        <w:t xml:space="preserve"> Việt-Nam thuở ấy nếu không có chữ viết</w:t>
      </w:r>
      <w:r w:rsidRPr="008846EB">
        <w:rPr>
          <w:rFonts w:ascii="Times New Roman" w:hAnsi="Times New Roman"/>
        </w:rPr>
        <w:t>?</w:t>
      </w:r>
    </w:p>
    <w:p w:rsidR="003565FB" w:rsidRDefault="003565FB" w:rsidP="003565FB">
      <w:pPr>
        <w:rPr>
          <w:rFonts w:ascii="Times New Roman" w:hAnsi="Times New Roman"/>
        </w:rPr>
      </w:pPr>
    </w:p>
    <w:p w:rsidR="003565FB" w:rsidRDefault="003565FB" w:rsidP="003565FB">
      <w:pPr>
        <w:pStyle w:val="NoSpacing"/>
      </w:pPr>
      <w:r>
        <w:rPr>
          <w:noProof/>
        </w:rPr>
        <w:drawing>
          <wp:inline distT="0" distB="0" distL="0" distR="0" wp14:anchorId="77C96525" wp14:editId="043A3455">
            <wp:extent cx="1905000" cy="1428750"/>
            <wp:effectExtent l="0" t="0" r="0" b="0"/>
            <wp:docPr id="18" name="Picture 18" descr="https://3.bp.blogspot.com/-CC8n4J8u5Hg/WeYQvFGSmRI/AAAAAAAAPQw/VOAF8ZuFjvcnit0oLsOLLZ8-I4zWNI1fwCLcBGAs/s200/chu%2Bcai%2Bviet%2Bco.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CC8n4J8u5Hg/WeYQvFGSmRI/AAAAAAAAPQw/VOAF8ZuFjvcnit0oLsOLLZ8-I4zWNI1fwCLcBGAs/s200/chu%2Bcai%2Bviet%2Bco.jpg">
                      <a:hlinkClick r:id="rId65"/>
                    </pic:cNvPr>
                    <pic:cNvPicPr>
                      <a:picLocks noChangeAspect="1" noChangeArrowheads="1"/>
                    </pic:cNvPicPr>
                  </pic:nvPicPr>
                  <pic:blipFill>
                    <a:blip r:embed="rId66">
                      <a:extLst>
                        <a:ext uri="{BEBA8EAE-BF5A-486C-A8C5-ECC9F3942E4B}">
                          <a14:imgProps xmlns:a14="http://schemas.microsoft.com/office/drawing/2010/main">
                            <a14:imgLayer r:embed="rId6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565FB" w:rsidRDefault="003565FB" w:rsidP="003565FB"/>
    <w:p w:rsidR="003565FB" w:rsidRDefault="003565FB" w:rsidP="003565FB">
      <w:r>
        <w:t>Dù sao đi nữa, suốt 1000 năm Bắc thuộc, với chính-sách "đồng-hóa”, ng</w:t>
      </w:r>
      <w:r>
        <w:rPr>
          <w:rFonts w:hint="eastAsia"/>
        </w:rPr>
        <w:t>ư</w:t>
      </w:r>
      <w:r>
        <w:t>ời Hán khuyến khích mọi ng</w:t>
      </w:r>
      <w:r>
        <w:rPr>
          <w:rFonts w:hint="eastAsia"/>
        </w:rPr>
        <w:t>ư</w:t>
      </w:r>
      <w:r>
        <w:t xml:space="preserve">ời học chữ Hán, đồng thời hủy diệt đi tất cả sách vở, tài-liệu và tất cả những vết tích chữ nghĩa ta rồi. </w:t>
      </w:r>
    </w:p>
    <w:p w:rsidR="003565FB" w:rsidRDefault="003565FB" w:rsidP="003565FB">
      <w:pPr>
        <w:pStyle w:val="Heading2"/>
      </w:pPr>
      <w:r>
        <w:t>2.2 Chữ Hán</w:t>
      </w:r>
    </w:p>
    <w:p w:rsidR="003565FB" w:rsidRDefault="003565FB" w:rsidP="003565FB">
      <w:r>
        <w:rPr>
          <w:rFonts w:hint="eastAsia"/>
        </w:rPr>
        <w:t>Đ</w:t>
      </w:r>
      <w:r>
        <w:t>ến lúc Hán tộc phát-triển và cai-trị n</w:t>
      </w:r>
      <w:r>
        <w:rPr>
          <w:rFonts w:hint="eastAsia"/>
        </w:rPr>
        <w:t>ư</w:t>
      </w:r>
      <w:r>
        <w:t>ớc ta, dân ta vẫn nói tiếng Việt của mình nh</w:t>
      </w:r>
      <w:r>
        <w:rPr>
          <w:rFonts w:hint="eastAsia"/>
        </w:rPr>
        <w:t>ư</w:t>
      </w:r>
      <w:r>
        <w:t>ng chữ viết thì các quan Thái Thú Trung Hoa khuyến-khích dân ta học chữ Hán (còn gọi là chữ Nho).</w:t>
      </w:r>
    </w:p>
    <w:p w:rsidR="003565FB" w:rsidRDefault="003565FB" w:rsidP="003565FB">
      <w:r>
        <w:t xml:space="preserve">Từ đó, chữ Hán đã trở thành chữ viết chính-thức trong gần 1000 năm, kể từ năm 1075 sau khi vua Lý Nhân Tông cho mở khoa thi Nho học đầu tiên, cho đến năm 1919 là năm mở khoa thi cuối cùng ở Huế. </w:t>
      </w:r>
    </w:p>
    <w:p w:rsidR="003565FB" w:rsidRDefault="003565FB" w:rsidP="003565FB">
      <w:r>
        <w:t>Mặc dù chữ Nho viết từ chữ của ng</w:t>
      </w:r>
      <w:r>
        <w:rPr>
          <w:rFonts w:hint="eastAsia"/>
        </w:rPr>
        <w:t>ư</w:t>
      </w:r>
      <w:r>
        <w:t>ời Trung Hoa, nh</w:t>
      </w:r>
      <w:r>
        <w:rPr>
          <w:rFonts w:hint="eastAsia"/>
        </w:rPr>
        <w:t>ư</w:t>
      </w:r>
      <w:r>
        <w:t>ng dân ta có cách đọc phát-âm riêng biệt. Mãi về sau, tổ tiên ta, dần dần, dựa trên căn bản chữ Nho mà biến-chế ra một loại văn-tự riêng biệt của n</w:t>
      </w:r>
      <w:r>
        <w:rPr>
          <w:rFonts w:hint="eastAsia"/>
        </w:rPr>
        <w:t>ư</w:t>
      </w:r>
      <w:r>
        <w:t>ớc Nam ta, đ</w:t>
      </w:r>
      <w:r>
        <w:rPr>
          <w:rFonts w:hint="eastAsia"/>
        </w:rPr>
        <w:t>ư</w:t>
      </w:r>
      <w:r>
        <w:t>ợc gọi là chữ Nôm.</w:t>
      </w:r>
    </w:p>
    <w:p w:rsidR="003565FB" w:rsidRDefault="003565FB" w:rsidP="003565FB">
      <w:pPr>
        <w:pStyle w:val="Heading2"/>
      </w:pPr>
      <w:r>
        <w:t>2.3 Chữ Nôm</w:t>
      </w:r>
    </w:p>
    <w:p w:rsidR="003565FB" w:rsidRDefault="003565FB" w:rsidP="003565FB">
      <w:r>
        <w:t>Chữ Nôm (= Nam đọc trại) là thứ chữ hoặc dùng nguyên-hình chữ nho, hoặc lấy hai ba chữ nho ghép lại để viết tiếng Nam. Chữ nôm đặt ra tự bao giờ và do ai đặt ra là một vấn-đề ch</w:t>
      </w:r>
      <w:r>
        <w:rPr>
          <w:rFonts w:hint="eastAsia"/>
        </w:rPr>
        <w:t>ư</w:t>
      </w:r>
      <w:r>
        <w:t>a thể giải-quyết đ</w:t>
      </w:r>
      <w:r>
        <w:rPr>
          <w:rFonts w:hint="eastAsia"/>
        </w:rPr>
        <w:t>ư</w:t>
      </w:r>
      <w:r>
        <w:t>ợc. Có lẽ là khoảng sau thế-kỷ 10 khi ng</w:t>
      </w:r>
      <w:r>
        <w:rPr>
          <w:rFonts w:hint="eastAsia"/>
        </w:rPr>
        <w:t>ư</w:t>
      </w:r>
      <w:r>
        <w:t>ời Việt thoát khỏi nghìn năm Bắc-thuộc với chiến-thắng của Ngô Quyền vào năm 938 và sau khi phá tan quân Thanh, vua Quang Trung bắt đầu xây-dựng đất n</w:t>
      </w:r>
      <w:r>
        <w:rPr>
          <w:rFonts w:hint="eastAsia"/>
        </w:rPr>
        <w:t>ư</w:t>
      </w:r>
      <w:r>
        <w:t>ớc và cho dùng ngay chữ Nôm làm thứ chữ chính-thức thay cho chữ Hán.</w:t>
      </w:r>
    </w:p>
    <w:p w:rsidR="003565FB" w:rsidRDefault="003565FB" w:rsidP="003565FB">
      <w:pPr>
        <w:pStyle w:val="Heading2"/>
      </w:pPr>
      <w:r>
        <w:t>2.4 Chữ quốc-ngữ</w:t>
      </w:r>
    </w:p>
    <w:p w:rsidR="003565FB" w:rsidRDefault="003565FB" w:rsidP="003565FB">
      <w:r>
        <w:t>Văn-tự là  chữ viết. Quốc-ngữ là loại chữ viết đ</w:t>
      </w:r>
      <w:r>
        <w:rPr>
          <w:rFonts w:hint="eastAsia"/>
        </w:rPr>
        <w:t>ư</w:t>
      </w:r>
      <w:r>
        <w:t>ợc dùng chung cho một n</w:t>
      </w:r>
      <w:r>
        <w:rPr>
          <w:rFonts w:hint="eastAsia"/>
        </w:rPr>
        <w:t>ư</w:t>
      </w:r>
      <w:r>
        <w:t>ớc.</w:t>
      </w:r>
    </w:p>
    <w:p w:rsidR="003565FB" w:rsidRDefault="003565FB" w:rsidP="003565FB">
      <w:r>
        <w:t>Vào đầu thế kỷ 17, các nhà truyền-giáo Tây-ph</w:t>
      </w:r>
      <w:r>
        <w:rPr>
          <w:rFonts w:hint="eastAsia"/>
        </w:rPr>
        <w:t>ươ</w:t>
      </w:r>
      <w:r>
        <w:t>ng đến Việt-Nam, và bắt đầu giới-thiệu đạo Thiên-Chúa cho dân ta. Để truyền-đạo hữu-hiệu, việc dùng chữ viết là một yếu-tố rất quan-trọng, trong việc tìm-hiểu phong-tục tập-quán của dân bản-xứ, cũng nh</w:t>
      </w:r>
      <w:r>
        <w:rPr>
          <w:rFonts w:hint="eastAsia"/>
        </w:rPr>
        <w:t>ư</w:t>
      </w:r>
      <w:r>
        <w:t xml:space="preserve"> việc phổ-biến t</w:t>
      </w:r>
      <w:r>
        <w:rPr>
          <w:rFonts w:hint="eastAsia"/>
        </w:rPr>
        <w:t>ư</w:t>
      </w:r>
      <w:r>
        <w:t>-t</w:t>
      </w:r>
      <w:r>
        <w:rPr>
          <w:rFonts w:hint="eastAsia"/>
        </w:rPr>
        <w:t>ư</w:t>
      </w:r>
      <w:r>
        <w:t>ởng, giáo-lý kinh sách cho ng</w:t>
      </w:r>
      <w:r>
        <w:rPr>
          <w:rFonts w:hint="eastAsia"/>
        </w:rPr>
        <w:t>ư</w:t>
      </w:r>
      <w:r>
        <w:t>ời học đạo.</w:t>
      </w:r>
    </w:p>
    <w:p w:rsidR="003565FB" w:rsidRDefault="003565FB" w:rsidP="003565FB">
      <w:r>
        <w:t>Lúc bấy giờ, các giáo-sĩ nhận thấy chữ Nho và chữ Nôm quá phức tạp để học, đối với đại chúng bình dân. Cho nên, một nhóm tu-sĩ dòng Tên (Jésuites), cùng với các thầy giảng ng</w:t>
      </w:r>
      <w:r>
        <w:rPr>
          <w:rFonts w:hint="eastAsia"/>
        </w:rPr>
        <w:t>ư</w:t>
      </w:r>
      <w:r>
        <w:t>ời Việt-Nam đầu tiên, đã ra công nghiên-cứu, áp-dụng các mẫu-tự Latinh, mà ghi-ch</w:t>
      </w:r>
      <w:r>
        <w:rPr>
          <w:rFonts w:hint="eastAsia"/>
        </w:rPr>
        <w:t>ú</w:t>
      </w:r>
      <w:r>
        <w:t xml:space="preserve"> cách phát âm tiếng Việt, để dùng trong cách giao-dịch hàng ngày.</w:t>
      </w:r>
    </w:p>
    <w:p w:rsidR="003565FB" w:rsidRDefault="003565FB" w:rsidP="003565FB">
      <w:pPr>
        <w:pStyle w:val="NoSpacing"/>
      </w:pPr>
      <w:r>
        <w:rPr>
          <w:noProof/>
        </w:rPr>
        <w:drawing>
          <wp:inline distT="0" distB="0" distL="0" distR="0" wp14:anchorId="47F645F8" wp14:editId="4DE7118F">
            <wp:extent cx="1905000" cy="1247775"/>
            <wp:effectExtent l="0" t="0" r="0" b="9525"/>
            <wp:docPr id="19" name="Picture 19" descr="https://3.bp.blogspot.com/-J5RHtzQArDw/Wfm3h6JbZfI/AAAAAAAAPTs/5mWm42hbqXkqf8RU0XZx6SGtTmWgZUOIQCLcBGAs/s200/a_Rhodes_5b.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J5RHtzQArDw/Wfm3h6JbZfI/AAAAAAAAPTs/5mWm42hbqXkqf8RU0XZx6SGtTmWgZUOIQCLcBGAs/s200/a_Rhodes_5b.jpg">
                      <a:hlinkClick r:id="rId68"/>
                    </pic:cNvPr>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rsidR="003565FB" w:rsidRDefault="003565FB" w:rsidP="003565FB">
      <w:pPr>
        <w:pStyle w:val="TopNormal"/>
      </w:pPr>
      <w:r>
        <w:t>Cố Đắc Lộ Alexandre De Rhodes đã đ</w:t>
      </w:r>
      <w:r>
        <w:rPr>
          <w:rFonts w:hint="eastAsia"/>
        </w:rPr>
        <w:t>ư</w:t>
      </w:r>
      <w:r>
        <w:t>ợc xem là ng</w:t>
      </w:r>
      <w:r>
        <w:rPr>
          <w:rFonts w:hint="eastAsia"/>
        </w:rPr>
        <w:t>ư</w:t>
      </w:r>
      <w:r>
        <w:t>ời đại-diện trong việc sáng chế ra chữ quốc-ngữ Việt-Nam. Quyển tự-điển An Nam, Bồ Đào Nha, Latinh (Dictionarium Annamiticum, Lusitanum et Latinum), in tại Roma năm 1651, là nền-tảng cho chữ Quốc-ngữ ta.</w:t>
      </w:r>
    </w:p>
    <w:p w:rsidR="003565FB" w:rsidRDefault="003565FB" w:rsidP="003565FB">
      <w:pPr>
        <w:pStyle w:val="Heading2"/>
      </w:pPr>
      <w:r>
        <w:t>3. Đặc-điểm ngôn-ngữ Việt-Nam</w:t>
      </w:r>
    </w:p>
    <w:p w:rsidR="003565FB" w:rsidRDefault="003565FB" w:rsidP="003565FB">
      <w:pPr>
        <w:pStyle w:val="Heading2"/>
      </w:pPr>
      <w:r>
        <w:t>3.1 Chữ La-Tinh</w:t>
      </w:r>
    </w:p>
    <w:p w:rsidR="003565FB" w:rsidRDefault="003565FB" w:rsidP="003565FB">
      <w:r>
        <w:t>Khác hẳn với các n</w:t>
      </w:r>
      <w:r>
        <w:rPr>
          <w:rFonts w:hint="eastAsia"/>
        </w:rPr>
        <w:t>ư</w:t>
      </w:r>
      <w:r>
        <w:t>ớc châu Á, chữ Việt-Nam đ</w:t>
      </w:r>
      <w:r>
        <w:rPr>
          <w:rFonts w:hint="eastAsia"/>
        </w:rPr>
        <w:t>ư</w:t>
      </w:r>
      <w:r>
        <w:t>ợc viết bằng mẫu-tự La-tinh dễ viết, dễ học so với chữ Nho và trên ph</w:t>
      </w:r>
      <w:r>
        <w:rPr>
          <w:rFonts w:hint="eastAsia"/>
        </w:rPr>
        <w:t>ươ</w:t>
      </w:r>
      <w:r>
        <w:t>ng-diện này, các giáo-sĩ Tây-ph</w:t>
      </w:r>
      <w:r>
        <w:rPr>
          <w:rFonts w:hint="eastAsia"/>
        </w:rPr>
        <w:t>ươ</w:t>
      </w:r>
      <w:r>
        <w:t>ng đã có công lớn với dân ta.</w:t>
      </w:r>
    </w:p>
    <w:p w:rsidR="003565FB" w:rsidRDefault="003565FB" w:rsidP="003565FB">
      <w:pPr>
        <w:pStyle w:val="Heading2"/>
      </w:pPr>
      <w:r>
        <w:t>3.2 Đ</w:t>
      </w:r>
      <w:r>
        <w:rPr>
          <w:rFonts w:hint="eastAsia"/>
        </w:rPr>
        <w:t>ơ</w:t>
      </w:r>
      <w:r>
        <w:t>n âm</w:t>
      </w:r>
    </w:p>
    <w:p w:rsidR="003565FB" w:rsidRDefault="003565FB" w:rsidP="003565FB">
      <w:r>
        <w:t>Ng</w:t>
      </w:r>
      <w:r>
        <w:rPr>
          <w:rFonts w:hint="eastAsia"/>
        </w:rPr>
        <w:t>ư</w:t>
      </w:r>
      <w:r>
        <w:t>ợc lại, tiếng Việt lại có một đặc-điểm Đông-Nam-Á là đ</w:t>
      </w:r>
      <w:r>
        <w:rPr>
          <w:rFonts w:hint="eastAsia"/>
        </w:rPr>
        <w:t>ơ</w:t>
      </w:r>
      <w:r>
        <w:t>n âm (hay đ</w:t>
      </w:r>
      <w:r>
        <w:rPr>
          <w:rFonts w:hint="eastAsia"/>
        </w:rPr>
        <w:t>ơ</w:t>
      </w:r>
      <w:r>
        <w:t>n lập), nghĩa là mỗi một ti</w:t>
      </w:r>
      <w:r>
        <w:rPr>
          <w:rFonts w:cs="UVN Thay Giao"/>
        </w:rPr>
        <w:t>ê</w:t>
      </w:r>
      <w:r>
        <w:t>́ng (</w:t>
      </w:r>
      <w:r>
        <w:rPr>
          <w:rFonts w:cs="UVN Thay Giao"/>
        </w:rPr>
        <w:t>â</w:t>
      </w:r>
      <w:r>
        <w:t>m-ti</w:t>
      </w:r>
      <w:r>
        <w:rPr>
          <w:rFonts w:cs="UVN Thay Giao"/>
        </w:rPr>
        <w:t>ê</w:t>
      </w:r>
      <w:r>
        <w:t>́t) đ</w:t>
      </w:r>
      <w:r>
        <w:rPr>
          <w:rFonts w:hint="eastAsia"/>
        </w:rPr>
        <w:t>ư</w:t>
      </w:r>
      <w:r>
        <w:t>ợc phát-âm tách rời nhau và đ</w:t>
      </w:r>
      <w:r>
        <w:rPr>
          <w:rFonts w:hint="eastAsia"/>
        </w:rPr>
        <w:t>ư</w:t>
      </w:r>
      <w:r>
        <w:t>ợc thể hi</w:t>
      </w:r>
      <w:r>
        <w:rPr>
          <w:rFonts w:cs="UVN Thay Giao"/>
        </w:rPr>
        <w:t>ệ</w:t>
      </w:r>
      <w:r>
        <w:t xml:space="preserve">n bằng một chữ viết. </w:t>
      </w:r>
      <w:r>
        <w:rPr>
          <w:rFonts w:cs="UVN Thay Giao"/>
        </w:rPr>
        <w:t>Đă</w:t>
      </w:r>
      <w:r>
        <w:t xml:space="preserve">̣c </w:t>
      </w:r>
      <w:r>
        <w:rPr>
          <w:rFonts w:cs="UVN Thay Giao"/>
        </w:rPr>
        <w:t>đ</w:t>
      </w:r>
      <w:r>
        <w:t>i</w:t>
      </w:r>
      <w:r>
        <w:rPr>
          <w:rFonts w:cs="UVN Thay Giao"/>
        </w:rPr>
        <w:t>ê</w:t>
      </w:r>
      <w:r>
        <w:t>̉m này th</w:t>
      </w:r>
      <w:r>
        <w:rPr>
          <w:rFonts w:cs="UVN Thay Giao"/>
        </w:rPr>
        <w:t>ê</w:t>
      </w:r>
      <w:r>
        <w:t>̉ hi</w:t>
      </w:r>
      <w:r>
        <w:rPr>
          <w:rFonts w:cs="UVN Thay Giao"/>
        </w:rPr>
        <w:t>ệ</w:t>
      </w:r>
      <w:r>
        <w:t>n rõ r</w:t>
      </w:r>
      <w:r>
        <w:rPr>
          <w:rFonts w:cs="UVN Thay Giao"/>
        </w:rPr>
        <w:t>ệ</w:t>
      </w:r>
      <w:r>
        <w:t>t ở tất cả cácc m</w:t>
      </w:r>
      <w:r>
        <w:rPr>
          <w:rFonts w:cs="UVN Thay Giao"/>
        </w:rPr>
        <w:t>ă</w:t>
      </w:r>
      <w:r>
        <w:t>̣t ngữ âm, từ vựng, ngữ pháp.</w:t>
      </w:r>
    </w:p>
    <w:p w:rsidR="003565FB" w:rsidRDefault="003565FB" w:rsidP="003565FB">
      <w:r>
        <w:t>Bên cạnh những từ đ</w:t>
      </w:r>
      <w:r>
        <w:rPr>
          <w:rFonts w:hint="eastAsia"/>
        </w:rPr>
        <w:t>ơ</w:t>
      </w:r>
      <w:r>
        <w:t>n (một chữ), còn có những từ ghép do sự kết-hợp của hai, ba chữ, gom vào hai ba nghĩa để mô-tả rõ h</w:t>
      </w:r>
      <w:r>
        <w:rPr>
          <w:rFonts w:hint="eastAsia"/>
        </w:rPr>
        <w:t>ơ</w:t>
      </w:r>
      <w:r>
        <w:t>n hay tạo một chữ mới.</w:t>
      </w:r>
    </w:p>
    <w:p w:rsidR="003565FB" w:rsidRDefault="003565FB" w:rsidP="003565FB">
      <w:r>
        <w:t xml:space="preserve">Ví dụ: </w:t>
      </w:r>
    </w:p>
    <w:p w:rsidR="003565FB" w:rsidRDefault="003565FB" w:rsidP="003565FB">
      <w:r>
        <w:t>- Từ-đ</w:t>
      </w:r>
      <w:r>
        <w:rPr>
          <w:rFonts w:hint="eastAsia"/>
        </w:rPr>
        <w:t>ơ</w:t>
      </w:r>
      <w:r>
        <w:t>n “Yêu” là một tình-cảm ; “yêu mến”, “yêu th</w:t>
      </w:r>
      <w:r>
        <w:rPr>
          <w:rFonts w:hint="eastAsia"/>
        </w:rPr>
        <w:t>ươ</w:t>
      </w:r>
      <w:r>
        <w:t>ng”, “yêu mến”, “yêu quí”, nói rõ h</w:t>
      </w:r>
      <w:r>
        <w:rPr>
          <w:rFonts w:hint="eastAsia"/>
        </w:rPr>
        <w:t>ơ</w:t>
      </w:r>
      <w:r>
        <w:t>n những sắc-thái của tình yêu tuỳ theo tr</w:t>
      </w:r>
      <w:r>
        <w:rPr>
          <w:rFonts w:hint="eastAsia"/>
        </w:rPr>
        <w:t>ư</w:t>
      </w:r>
      <w:r>
        <w:t>ờng hợp, với ng</w:t>
      </w:r>
      <w:r>
        <w:rPr>
          <w:rFonts w:hint="eastAsia"/>
        </w:rPr>
        <w:t>ư</w:t>
      </w:r>
      <w:r>
        <w:t>ời yêu, với gia-đình, với bạn bè, …</w:t>
      </w:r>
    </w:p>
    <w:p w:rsidR="003565FB" w:rsidRDefault="003565FB" w:rsidP="003565FB">
      <w:r>
        <w:t>- “Nhân-quyền” là một từ ghép bằng hai nghĩa “quyền” và “nhân= ng</w:t>
      </w:r>
      <w:r>
        <w:rPr>
          <w:rFonts w:hint="eastAsia"/>
        </w:rPr>
        <w:t>ư</w:t>
      </w:r>
      <w:r>
        <w:t>ời”. Đây là một đặc-điểm của chữ Hán.</w:t>
      </w:r>
    </w:p>
    <w:p w:rsidR="003565FB" w:rsidRDefault="003565FB" w:rsidP="003565FB">
      <w:r>
        <w:t>Ngoài ra, Việt-Nam ta thích dùng những từ láy là những từ ghép lập lại một chữ (nghĩa chính) với một chữ đồng âm hay đồng vần cho đỡ khô khan, để tăng thêm vẻ bóng bảy, văn ch</w:t>
      </w:r>
      <w:r>
        <w:rPr>
          <w:rFonts w:hint="eastAsia"/>
        </w:rPr>
        <w:t>ươ</w:t>
      </w:r>
      <w:r>
        <w:t>ng hay để thay đổi sắc thái của chữ.</w:t>
      </w:r>
    </w:p>
    <w:p w:rsidR="003565FB" w:rsidRDefault="003565FB" w:rsidP="003565FB">
      <w:r>
        <w:t>Ví dụ: lành lạnh (h</w:t>
      </w:r>
      <w:r>
        <w:rPr>
          <w:rFonts w:hint="eastAsia"/>
        </w:rPr>
        <w:t>ơ</w:t>
      </w:r>
      <w:r>
        <w:t>i lạnh), đậm đà (rất đậm), xinh xinh, …</w:t>
      </w:r>
    </w:p>
    <w:p w:rsidR="003565FB" w:rsidRDefault="003565FB" w:rsidP="003565FB">
      <w:pPr>
        <w:pStyle w:val="Heading2"/>
      </w:pPr>
      <w:r>
        <w:t>3.3 Đa thanh</w:t>
      </w:r>
    </w:p>
    <w:p w:rsidR="003565FB" w:rsidRDefault="003565FB" w:rsidP="003565FB">
      <w:r>
        <w:t>Thanh-điệu (tone / ton) là một âm-độ trầm bổng của giọng nói trong một âm-tiết, có tác dụng làm thay đổi ý nghĩa của các đ</w:t>
      </w:r>
      <w:r>
        <w:rPr>
          <w:rFonts w:hint="eastAsia"/>
        </w:rPr>
        <w:t>ơ</w:t>
      </w:r>
      <w:r>
        <w:t>n-vị ngôn-ngữ.</w:t>
      </w:r>
    </w:p>
    <w:p w:rsidR="003565FB" w:rsidRDefault="003565FB" w:rsidP="003565FB">
      <w:r>
        <w:t>Có những ngôn-ngữ có thanh-điệu ở Phi-Châu, Bắc-Mỹ, Nam-Mỹ, Âu-Châu hay Đông-Á. Nh</w:t>
      </w:r>
      <w:r>
        <w:rPr>
          <w:rFonts w:hint="eastAsia"/>
        </w:rPr>
        <w:t>ư</w:t>
      </w:r>
      <w:r>
        <w:t>ng đối với Trung-Quốc, Việt-Nam, Thái-Lan, Lào, hệ-thống thanh-điệu phức tạp h</w:t>
      </w:r>
      <w:r>
        <w:rPr>
          <w:rFonts w:hint="eastAsia"/>
        </w:rPr>
        <w:t>ơ</w:t>
      </w:r>
      <w:r>
        <w:t>n hết và có lẽ tiếng Việt là một thứ tiếng có nhiều thanh-điệu nhất.</w:t>
      </w:r>
    </w:p>
    <w:p w:rsidR="003565FB" w:rsidRDefault="003565FB" w:rsidP="003565FB">
      <w:r>
        <w:t>Tiếng Việt có 6 thanh điệu:</w:t>
      </w:r>
    </w:p>
    <w:p w:rsidR="003565FB" w:rsidRDefault="003565FB" w:rsidP="003565FB">
      <w:r>
        <w:t>- ngang (không dấu: a),</w:t>
      </w:r>
    </w:p>
    <w:p w:rsidR="003565FB" w:rsidRDefault="003565FB" w:rsidP="003565FB">
      <w:r>
        <w:t>- sắc (nghiêng phải: á),</w:t>
      </w:r>
    </w:p>
    <w:p w:rsidR="003565FB" w:rsidRDefault="003565FB" w:rsidP="003565FB">
      <w:r>
        <w:t>- huyền (nghiêng trái: à),</w:t>
      </w:r>
    </w:p>
    <w:p w:rsidR="003565FB" w:rsidRDefault="003565FB" w:rsidP="003565FB">
      <w:r>
        <w:t>- hỏi (dấu hỏi: ả),</w:t>
      </w:r>
    </w:p>
    <w:p w:rsidR="003565FB" w:rsidRDefault="003565FB" w:rsidP="003565FB">
      <w:r>
        <w:t>- ngã (dấu ngã: ã)</w:t>
      </w:r>
    </w:p>
    <w:p w:rsidR="003565FB" w:rsidRDefault="003565FB" w:rsidP="003565FB">
      <w:r>
        <w:t>- nặng (dấu chấm: ạ).</w:t>
      </w:r>
    </w:p>
    <w:p w:rsidR="003565FB" w:rsidRDefault="003565FB" w:rsidP="003565FB"/>
    <w:p w:rsidR="003565FB" w:rsidRDefault="003565FB" w:rsidP="003565FB">
      <w:r>
        <w:t xml:space="preserve">Với 6 thanh-điệu này, chỉ với một âm tiết mà ta có thể có đến 6 chữ khác nghĩa. </w:t>
      </w:r>
    </w:p>
    <w:p w:rsidR="003565FB" w:rsidRDefault="003565FB" w:rsidP="003565FB">
      <w:r>
        <w:t>Ví dụ: với âm-tiết “ma”, ta có đ</w:t>
      </w:r>
      <w:r>
        <w:rPr>
          <w:rFonts w:hint="eastAsia"/>
        </w:rPr>
        <w:t>ư</w:t>
      </w:r>
      <w:r>
        <w:t>ợc 6 chữ khác nhau : ma ; má ; mà ; mả ; mã ; mạ.</w:t>
      </w:r>
    </w:p>
    <w:p w:rsidR="003565FB" w:rsidRDefault="003565FB" w:rsidP="003565FB">
      <w:r>
        <w:t>Với sáu thanh điệu nh</w:t>
      </w:r>
      <w:r>
        <w:rPr>
          <w:rFonts w:hint="eastAsia"/>
        </w:rPr>
        <w:t>ư</w:t>
      </w:r>
      <w:r>
        <w:t xml:space="preserve"> bảy nốt nhạc, tiếng Việt chúng ta lên xuống, trầm bổng, mỗi câu nói là một khúc nhạc rất êm tai nh</w:t>
      </w:r>
      <w:r>
        <w:rPr>
          <w:rFonts w:hint="eastAsia"/>
        </w:rPr>
        <w:t>ư</w:t>
      </w:r>
      <w:r>
        <w:t>ng ng</w:t>
      </w:r>
      <w:r>
        <w:rPr>
          <w:rFonts w:hint="eastAsia"/>
        </w:rPr>
        <w:t>ư</w:t>
      </w:r>
      <w:r>
        <w:t>ợc lại khiến ng</w:t>
      </w:r>
      <w:r>
        <w:rPr>
          <w:rFonts w:hint="eastAsia"/>
        </w:rPr>
        <w:t>ư</w:t>
      </w:r>
      <w:r>
        <w:t xml:space="preserve">ời ngoại-quốc phải gặp chút khó khăn để phát âm cho đúng. </w:t>
      </w:r>
    </w:p>
    <w:p w:rsidR="003565FB" w:rsidRDefault="003565FB" w:rsidP="003565FB">
      <w:r>
        <w:t>Ngoài ra, những thanh-điệu này cũng gây nên không ít lỗi chính tả. Viết bỏ dấu trên máy vi-tính hay máy điện-thoại cũng là cả một vấn-đề đối với một số ng</w:t>
      </w:r>
      <w:r>
        <w:rPr>
          <w:rFonts w:hint="eastAsia"/>
        </w:rPr>
        <w:t>ư</w:t>
      </w:r>
      <w:r>
        <w:t>ời Việt hải-ngoại.</w:t>
      </w:r>
    </w:p>
    <w:p w:rsidR="003565FB" w:rsidRDefault="003565FB" w:rsidP="003565FB">
      <w:pPr>
        <w:pStyle w:val="Heading2"/>
      </w:pPr>
      <w:r>
        <w:t>3.4 Từ-vựng</w:t>
      </w:r>
    </w:p>
    <w:p w:rsidR="003565FB" w:rsidRDefault="003565FB" w:rsidP="003565FB">
      <w:r>
        <w:t>Ngữ vựng chúng ta đ</w:t>
      </w:r>
      <w:r>
        <w:rPr>
          <w:rFonts w:hint="eastAsia"/>
        </w:rPr>
        <w:t>ư</w:t>
      </w:r>
      <w:r>
        <w:t>ợc tập-họp bởi những từ thuần-Việt, những từ xuất xứ từ chữ Hán (đa số, sau 1000 năm đô-hộ) hay từ tiếng Pháp (suốt h</w:t>
      </w:r>
      <w:r>
        <w:rPr>
          <w:rFonts w:hint="eastAsia"/>
        </w:rPr>
        <w:t>ơ</w:t>
      </w:r>
      <w:r>
        <w:t>n trăm năm đô-hộ).</w:t>
      </w:r>
    </w:p>
    <w:p w:rsidR="003565FB" w:rsidRDefault="003565FB" w:rsidP="003565FB">
      <w:r>
        <w:t>Ví dụ từ tiếng Pháp : ô-tô (automobile), b</w:t>
      </w:r>
      <w:r>
        <w:rPr>
          <w:rFonts w:hint="eastAsia"/>
        </w:rPr>
        <w:t>ơ</w:t>
      </w:r>
      <w:r>
        <w:t xml:space="preserve"> (beurre), cặp-táp (cartable), …</w:t>
      </w:r>
    </w:p>
    <w:p w:rsidR="003565FB" w:rsidRDefault="003565FB" w:rsidP="003565FB">
      <w:pPr>
        <w:pStyle w:val="Heading2"/>
      </w:pPr>
      <w:r>
        <w:t>3.5 Ngữ-pháp</w:t>
      </w:r>
    </w:p>
    <w:p w:rsidR="003565FB" w:rsidRDefault="003565FB" w:rsidP="003565FB">
      <w:r>
        <w:t>Nói chung, tiếng Việt không có một hệ-thống văn-phạm phức tạp nh</w:t>
      </w:r>
      <w:r>
        <w:rPr>
          <w:rFonts w:hint="eastAsia"/>
        </w:rPr>
        <w:t>ư</w:t>
      </w:r>
      <w:r>
        <w:t xml:space="preserve"> tiếng La-Tinh (Pháp, Ý, Tây Ban Nha,…): không có giống đực/giống cái, động-từ không có dạng khác nhau tuỳ theo chủ-từ hay thời-gian, cách phát-âm từ Việt hoàn toàn thống nhất theo qui-luật (không nh</w:t>
      </w:r>
      <w:r>
        <w:rPr>
          <w:rFonts w:hint="eastAsia"/>
        </w:rPr>
        <w:t>ư</w:t>
      </w:r>
      <w:r>
        <w:t xml:space="preserve"> tiếng Anh, chữ “I” lúc đọc “ai, lúc đọc “I”…), mỗi chữ (danh từ, động từ, tĩnh từ, …) không thay đổi theo số ít, số nhiều, hoàn cảnh, …</w:t>
      </w:r>
    </w:p>
    <w:p w:rsidR="003565FB" w:rsidRDefault="003565FB" w:rsidP="003565FB">
      <w:r>
        <w:t>Một điều khó khăn nữa cho ng</w:t>
      </w:r>
      <w:r>
        <w:rPr>
          <w:rFonts w:hint="eastAsia"/>
        </w:rPr>
        <w:t>ư</w:t>
      </w:r>
      <w:r>
        <w:t>ời học là cách x</w:t>
      </w:r>
      <w:r>
        <w:rPr>
          <w:rFonts w:hint="eastAsia"/>
        </w:rPr>
        <w:t>ư</w:t>
      </w:r>
      <w:r>
        <w:t>ng hộ tuỳ thuộc liên-hệ giữa hai ng</w:t>
      </w:r>
      <w:r>
        <w:rPr>
          <w:rFonts w:hint="eastAsia"/>
        </w:rPr>
        <w:t>ư</w:t>
      </w:r>
      <w:r>
        <w:t>ời.</w:t>
      </w:r>
    </w:p>
    <w:p w:rsidR="003565FB" w:rsidRDefault="003565FB" w:rsidP="003565FB">
      <w:r>
        <w:t>Ví dụ: Giữa bố-con, bố x</w:t>
      </w:r>
      <w:r>
        <w:rPr>
          <w:rFonts w:hint="eastAsia"/>
        </w:rPr>
        <w:t>ư</w:t>
      </w:r>
      <w:r>
        <w:t>ng “bố” và gọi “con”, con x</w:t>
      </w:r>
      <w:r>
        <w:rPr>
          <w:rFonts w:hint="eastAsia"/>
        </w:rPr>
        <w:t>ư</w:t>
      </w:r>
      <w:r>
        <w:t>ng “con” và gọi “bố”, ng</w:t>
      </w:r>
      <w:r>
        <w:rPr>
          <w:rFonts w:hint="eastAsia"/>
        </w:rPr>
        <w:t>ư</w:t>
      </w:r>
      <w:r>
        <w:t>ời trẻ gọi ng</w:t>
      </w:r>
      <w:r>
        <w:rPr>
          <w:rFonts w:hint="eastAsia"/>
        </w:rPr>
        <w:t>ư</w:t>
      </w:r>
      <w:r>
        <w:t>ời h</w:t>
      </w:r>
      <w:r>
        <w:rPr>
          <w:rFonts w:hint="eastAsia"/>
        </w:rPr>
        <w:t>ơ</w:t>
      </w:r>
      <w:r>
        <w:t>n tuổi mình là anh/chị, cô/chú/bác, ông/bà, cụ/cụ, …</w:t>
      </w:r>
    </w:p>
    <w:p w:rsidR="003565FB" w:rsidRDefault="003565FB" w:rsidP="003565FB">
      <w:pPr>
        <w:pStyle w:val="Heading2"/>
      </w:pPr>
      <w:r>
        <w:t>3.6 Địa-ph</w:t>
      </w:r>
      <w:r>
        <w:rPr>
          <w:rFonts w:hint="eastAsia"/>
        </w:rPr>
        <w:t>ươ</w:t>
      </w:r>
      <w:r>
        <w:t>ng tính</w:t>
      </w:r>
    </w:p>
    <w:p w:rsidR="003565FB" w:rsidRDefault="003565FB" w:rsidP="003565FB">
      <w:r>
        <w:t>Thêm vào đó, ng</w:t>
      </w:r>
      <w:r>
        <w:rPr>
          <w:rFonts w:hint="eastAsia"/>
        </w:rPr>
        <w:t>ư</w:t>
      </w:r>
      <w:r>
        <w:t>ời miền Bắc, ng</w:t>
      </w:r>
      <w:r>
        <w:rPr>
          <w:rFonts w:hint="eastAsia"/>
        </w:rPr>
        <w:t>ư</w:t>
      </w:r>
      <w:r>
        <w:t>ời miền Trung, ng</w:t>
      </w:r>
      <w:r>
        <w:rPr>
          <w:rFonts w:hint="eastAsia"/>
        </w:rPr>
        <w:t>ư</w:t>
      </w:r>
      <w:r>
        <w:t>ời miền Nam (không kể đến mỗi vùng trong mỗi miền) có lối phát-âm và một số từ-vựng khác nhau.</w:t>
      </w:r>
    </w:p>
    <w:p w:rsidR="003565FB" w:rsidRDefault="003565FB" w:rsidP="003565FB">
      <w:r>
        <w:t>Nói chung, giọng Bắc đ</w:t>
      </w:r>
      <w:r>
        <w:rPr>
          <w:rFonts w:hint="eastAsia"/>
        </w:rPr>
        <w:t>ư</w:t>
      </w:r>
      <w:r>
        <w:t>ợc xem nh</w:t>
      </w:r>
      <w:r>
        <w:rPr>
          <w:rFonts w:hint="eastAsia"/>
        </w:rPr>
        <w:t>ư</w:t>
      </w:r>
      <w:r>
        <w:t xml:space="preserve"> phát-âm chuẩn nhất và viết ít lỗi chính tả h</w:t>
      </w:r>
      <w:r>
        <w:rPr>
          <w:rFonts w:hint="eastAsia"/>
        </w:rPr>
        <w:t>ơ</w:t>
      </w:r>
      <w:r>
        <w:t>n (có lẽ vì dân-tộc Việt xuất thân từ miền Bắc</w:t>
      </w:r>
      <w:r w:rsidRPr="008846EB">
        <w:rPr>
          <w:rFonts w:ascii="Times New Roman" w:hAnsi="Times New Roman"/>
        </w:rPr>
        <w:t>?</w:t>
      </w:r>
      <w:r>
        <w:t>). Ví dụ: trong ngành tân-nhạc, các ca-sĩ đều phải cố gắng hát giọng Bắc.</w:t>
      </w:r>
    </w:p>
    <w:p w:rsidR="003565FB" w:rsidRDefault="003565FB" w:rsidP="003565FB">
      <w:pPr>
        <w:pStyle w:val="Heading2"/>
      </w:pPr>
      <w:r>
        <w:t>4. Kết-luận</w:t>
      </w:r>
    </w:p>
    <w:p w:rsidR="003565FB" w:rsidRDefault="003565FB" w:rsidP="003565FB">
      <w:r>
        <w:t>Mỗi ngôn-ngữ trên thế-giới là duy nhất nh</w:t>
      </w:r>
      <w:r>
        <w:rPr>
          <w:rFonts w:hint="eastAsia"/>
        </w:rPr>
        <w:t>ư</w:t>
      </w:r>
      <w:r>
        <w:t>ng ngôn-ngữ n</w:t>
      </w:r>
      <w:r>
        <w:rPr>
          <w:rFonts w:hint="eastAsia"/>
        </w:rPr>
        <w:t>ư</w:t>
      </w:r>
      <w:r>
        <w:t>ớc mình vẫn duy nhất… nhất.</w:t>
      </w:r>
    </w:p>
    <w:p w:rsidR="003565FB" w:rsidRDefault="003565FB" w:rsidP="003565FB">
      <w:r>
        <w:t>Khách quan h</w:t>
      </w:r>
      <w:r>
        <w:rPr>
          <w:rFonts w:hint="eastAsia"/>
        </w:rPr>
        <w:t>ơ</w:t>
      </w:r>
      <w:r>
        <w:t>n chút, tiếng Việt ta dễ học, dễ viết, nghe rất êm tai, trầm bổng nh</w:t>
      </w:r>
      <w:r>
        <w:rPr>
          <w:rFonts w:hint="eastAsia"/>
        </w:rPr>
        <w:t>ư</w:t>
      </w:r>
      <w:r>
        <w:t xml:space="preserve"> một khúc nhạc. Từ vựng rất phong phú, biểu-lộ rất nhiều sắc-thái khác nhau, nhất là trong những lãnh-vực tinh-thần và tình cảm. </w:t>
      </w:r>
    </w:p>
    <w:p w:rsidR="003565FB" w:rsidRDefault="003565FB" w:rsidP="003565FB">
      <w:r>
        <w:t>Những đặc-tính nói trên đem lại nhiều ph</w:t>
      </w:r>
      <w:r>
        <w:rPr>
          <w:rFonts w:hint="eastAsia"/>
        </w:rPr>
        <w:t>ươ</w:t>
      </w:r>
      <w:r>
        <w:t>ng-cách ch</w:t>
      </w:r>
      <w:r>
        <w:rPr>
          <w:rFonts w:hint="eastAsia"/>
        </w:rPr>
        <w:t>ơ</w:t>
      </w:r>
      <w:r>
        <w:t>i chữ dựa trên ngữ-âm, ngữ nghĩa, ngữ phạm và nói lái là cách ch</w:t>
      </w:r>
      <w:r>
        <w:rPr>
          <w:rFonts w:hint="eastAsia"/>
        </w:rPr>
        <w:t>ơ</w:t>
      </w:r>
      <w:r>
        <w:t>i chữ có một không hai trên thế-giới.</w:t>
      </w:r>
    </w:p>
    <w:p w:rsidR="003565FB" w:rsidRDefault="003565FB" w:rsidP="003565FB">
      <w:r w:rsidRPr="008846EB">
        <w:rPr>
          <w:i/>
        </w:rPr>
        <w:t>Tôi yêu tiếng n</w:t>
      </w:r>
      <w:r w:rsidRPr="008846EB">
        <w:rPr>
          <w:rFonts w:hint="eastAsia"/>
          <w:i/>
        </w:rPr>
        <w:t>ư</w:t>
      </w:r>
      <w:r w:rsidRPr="008846EB">
        <w:rPr>
          <w:i/>
        </w:rPr>
        <w:t>ớc tôi cũng phải</w:t>
      </w:r>
      <w:r>
        <w:t>.</w:t>
      </w:r>
    </w:p>
    <w:p w:rsidR="003565FB" w:rsidRDefault="003565FB" w:rsidP="003565FB"/>
    <w:p w:rsidR="003565FB" w:rsidRDefault="003565FB" w:rsidP="003565FB">
      <w:pPr>
        <w:jc w:val="right"/>
        <w:rPr>
          <w:i/>
        </w:rPr>
      </w:pPr>
      <w:r w:rsidRPr="008846EB">
        <w:rPr>
          <w:i/>
        </w:rPr>
        <w:t>Tháng 11, 2017</w:t>
      </w:r>
    </w:p>
    <w:p w:rsidR="003565FB" w:rsidRPr="008846EB" w:rsidRDefault="003565FB" w:rsidP="003565FB">
      <w:pPr>
        <w:jc w:val="right"/>
        <w:rPr>
          <w:i/>
        </w:rPr>
      </w:pPr>
    </w:p>
    <w:p w:rsidR="003565FB" w:rsidRPr="008846EB" w:rsidRDefault="003565FB" w:rsidP="003565FB">
      <w:pPr>
        <w:ind w:firstLine="0"/>
        <w:rPr>
          <w:i/>
        </w:rPr>
      </w:pPr>
      <w:r w:rsidRPr="008846EB">
        <w:rPr>
          <w:i/>
        </w:rPr>
        <w:t xml:space="preserve">Tài-liệu nguồn: </w:t>
      </w:r>
    </w:p>
    <w:p w:rsidR="003565FB" w:rsidRPr="008846EB" w:rsidRDefault="003565FB" w:rsidP="003565FB">
      <w:pPr>
        <w:ind w:firstLine="0"/>
        <w:rPr>
          <w:i/>
        </w:rPr>
      </w:pPr>
      <w:r w:rsidRPr="008846EB">
        <w:rPr>
          <w:i/>
        </w:rPr>
        <w:t>- Wikipedia</w:t>
      </w:r>
    </w:p>
    <w:p w:rsidR="003565FB" w:rsidRPr="008846EB" w:rsidRDefault="003565FB" w:rsidP="003565FB">
      <w:pPr>
        <w:ind w:firstLine="0"/>
        <w:rPr>
          <w:i/>
        </w:rPr>
      </w:pPr>
      <w:r w:rsidRPr="008846EB">
        <w:rPr>
          <w:i/>
        </w:rPr>
        <w:t>- D</w:t>
      </w:r>
      <w:r w:rsidRPr="008846EB">
        <w:rPr>
          <w:rFonts w:hint="eastAsia"/>
          <w:i/>
        </w:rPr>
        <w:t>ươ</w:t>
      </w:r>
      <w:r w:rsidRPr="008846EB">
        <w:rPr>
          <w:i/>
        </w:rPr>
        <w:t>ng Quảng Hàm, Việt-Nam Văn-Học Sử-yếu</w:t>
      </w:r>
    </w:p>
    <w:p w:rsidR="003565FB" w:rsidRDefault="003565FB" w:rsidP="003565FB">
      <w:pPr>
        <w:ind w:firstLine="0"/>
        <w:rPr>
          <w:i/>
        </w:rPr>
      </w:pPr>
      <w:r w:rsidRPr="008846EB">
        <w:rPr>
          <w:i/>
        </w:rPr>
        <w:t>- Nguyễn Hữu Vinh, Chữ Nôm và tinh-thần dân-tộc</w:t>
      </w:r>
    </w:p>
    <w:p w:rsidR="003565FB" w:rsidRDefault="003565FB" w:rsidP="003565FB">
      <w:pPr>
        <w:ind w:firstLine="0"/>
        <w:rPr>
          <w:i/>
        </w:rPr>
        <w:sectPr w:rsidR="003565FB" w:rsidSect="00D5549A">
          <w:footnotePr>
            <w:numRestart w:val="eachPage"/>
          </w:footnotePr>
          <w:pgSz w:w="12240" w:h="15840"/>
          <w:pgMar w:top="1152" w:right="1152" w:bottom="1224" w:left="1152" w:header="720" w:footer="720" w:gutter="0"/>
          <w:cols w:num="2" w:space="432"/>
          <w:docGrid w:linePitch="360"/>
        </w:sectPr>
      </w:pPr>
      <w:r>
        <w:rPr>
          <w:i/>
        </w:rPr>
        <w:br w:type="page"/>
      </w:r>
    </w:p>
    <w:p w:rsidR="00C43B31" w:rsidRDefault="00C43B31" w:rsidP="00C43B31">
      <w:pPr>
        <w:pStyle w:val="Title"/>
      </w:pPr>
      <w:r>
        <w:t xml:space="preserve">Linh mục </w:t>
      </w:r>
      <w:bookmarkStart w:id="30" w:name="OLE_LINK37"/>
      <w:bookmarkStart w:id="31" w:name="OLE_LINK38"/>
      <w:r>
        <w:t>Đặng Đức Tuấn</w:t>
      </w:r>
      <w:bookmarkEnd w:id="30"/>
      <w:bookmarkEnd w:id="31"/>
    </w:p>
    <w:p w:rsidR="00C43B31" w:rsidRPr="00CB1E74" w:rsidRDefault="00C43B31" w:rsidP="00C43B31">
      <w:pPr>
        <w:pStyle w:val="Title"/>
        <w:spacing w:after="240"/>
        <w:rPr>
          <w:sz w:val="44"/>
          <w:szCs w:val="44"/>
        </w:rPr>
      </w:pPr>
      <w:r w:rsidRPr="00CB1E74">
        <w:rPr>
          <w:sz w:val="44"/>
          <w:szCs w:val="44"/>
        </w:rPr>
        <w:t>(1825-1874)</w:t>
      </w:r>
    </w:p>
    <w:p w:rsidR="00C43B31" w:rsidRPr="00CB1E74" w:rsidRDefault="00C43B31" w:rsidP="00C43B31">
      <w:pPr>
        <w:pStyle w:val="NoSpacing"/>
        <w:rPr>
          <w:rFonts w:ascii="UVN Mau Tim 1" w:hAnsi="UVN Mau Tim 1"/>
          <w:sz w:val="36"/>
          <w:szCs w:val="36"/>
        </w:rPr>
      </w:pPr>
      <w:r w:rsidRPr="00CB1E74">
        <w:rPr>
          <w:rFonts w:ascii="UVN Mau Tim 1" w:hAnsi="UVN Mau Tim 1"/>
          <w:sz w:val="36"/>
          <w:szCs w:val="36"/>
        </w:rPr>
        <w:t xml:space="preserve"> Bị bắt vì là đạo trưởng</w:t>
      </w:r>
    </w:p>
    <w:p w:rsidR="00C43B31" w:rsidRPr="00CB1E74" w:rsidRDefault="00C43B31" w:rsidP="00C43B31">
      <w:pPr>
        <w:pStyle w:val="NoSpacing"/>
        <w:rPr>
          <w:rFonts w:ascii="UVN Mau Tim 1" w:hAnsi="UVN Mau Tim 1"/>
          <w:sz w:val="36"/>
          <w:szCs w:val="36"/>
        </w:rPr>
      </w:pPr>
      <w:r w:rsidRPr="00CB1E74">
        <w:rPr>
          <w:rFonts w:ascii="UVN Mau Tim 1" w:hAnsi="UVN Mau Tim 1"/>
          <w:sz w:val="36"/>
          <w:szCs w:val="36"/>
        </w:rPr>
        <w:t xml:space="preserve">trở thành khâm sai triều đình </w:t>
      </w:r>
    </w:p>
    <w:p w:rsidR="00C43B31" w:rsidRPr="00CB1E74" w:rsidRDefault="00C43B31" w:rsidP="00C43B31">
      <w:pPr>
        <w:pStyle w:val="NoSpacing"/>
      </w:pPr>
    </w:p>
    <w:p w:rsidR="00C43B31" w:rsidRDefault="00C43B31" w:rsidP="00C43B31">
      <w:pPr>
        <w:pStyle w:val="Author"/>
      </w:pPr>
      <w:r>
        <w:t xml:space="preserve">Lê Thiên </w:t>
      </w:r>
    </w:p>
    <w:p w:rsidR="00C43B31" w:rsidRDefault="00C43B31" w:rsidP="00C43B31">
      <w:pPr>
        <w:spacing w:line="252" w:lineRule="auto"/>
      </w:pPr>
      <w:r>
        <w:rPr>
          <w:rFonts w:hint="eastAsia"/>
        </w:rPr>
        <w:t>Đ</w:t>
      </w:r>
      <w:r>
        <w:t>ịa sở Gia Hựu thuộc huyện Hoài Nh</w:t>
      </w:r>
      <w:r>
        <w:rPr>
          <w:rFonts w:hint="eastAsia"/>
        </w:rPr>
        <w:t>ơ</w:t>
      </w:r>
      <w:r>
        <w:t>n, tỉnh Bình Định, là một họ đạo lớn kỳ cựu của Địa phận Đàng Trong, nay thuộc Giáo phận Qui Nh</w:t>
      </w:r>
      <w:r>
        <w:rPr>
          <w:rFonts w:hint="eastAsia"/>
        </w:rPr>
        <w:t>ơ</w:t>
      </w:r>
      <w:r>
        <w:t>n. Thống kê năm 1747 ghi nhận lúc bấy giờ họ đạo này đã có h</w:t>
      </w:r>
      <w:r>
        <w:rPr>
          <w:rFonts w:hint="eastAsia"/>
        </w:rPr>
        <w:t>ơ</w:t>
      </w:r>
      <w:r>
        <w:t xml:space="preserve">n 400 tín hữu. </w:t>
      </w:r>
    </w:p>
    <w:p w:rsidR="00C43B31" w:rsidRDefault="00C43B31" w:rsidP="00C43B31">
      <w:pPr>
        <w:spacing w:line="252" w:lineRule="auto"/>
      </w:pPr>
      <w:r>
        <w:rPr>
          <w:rFonts w:hint="eastAsia"/>
        </w:rPr>
        <w:t>Đ</w:t>
      </w:r>
      <w:r>
        <w:t>ặng Đức Tuấn sinh năm 1806 và lớn lên tại họ đạo ấy. Thân phụ của Tuấn là Đặng Đức Lành, một nhà Hán học nổi danh trong vùng, làm trùm tr</w:t>
      </w:r>
      <w:r>
        <w:rPr>
          <w:rFonts w:hint="eastAsia"/>
        </w:rPr>
        <w:t>ư</w:t>
      </w:r>
      <w:r>
        <w:t>ởng giáo họ Gia Hựu. Ba ng</w:t>
      </w:r>
      <w:r>
        <w:rPr>
          <w:rFonts w:hint="eastAsia"/>
        </w:rPr>
        <w:t>ư</w:t>
      </w:r>
      <w:r>
        <w:t>ời con của ông gồm Đặng Đức Hóa, Đặng Đức Tuấn và Đặng Đức Bình đều đ</w:t>
      </w:r>
      <w:r>
        <w:rPr>
          <w:rFonts w:hint="eastAsia"/>
        </w:rPr>
        <w:t>ư</w:t>
      </w:r>
      <w:r>
        <w:t>ợc giáo dục nên ng</w:t>
      </w:r>
      <w:r>
        <w:rPr>
          <w:rFonts w:hint="eastAsia"/>
        </w:rPr>
        <w:t>ư</w:t>
      </w:r>
      <w:r>
        <w:t xml:space="preserve">ời, ngoan đạo và tinh thông chữ nghĩa. </w:t>
      </w:r>
    </w:p>
    <w:p w:rsidR="00C43B31" w:rsidRDefault="00C43B31" w:rsidP="00C43B31">
      <w:pPr>
        <w:spacing w:line="252" w:lineRule="auto"/>
      </w:pPr>
      <w:r>
        <w:t>Có tài liệu ghi nhận Đặng Đức Lành là cháu nội Đặng Đức Siêu (1750-1810), ng</w:t>
      </w:r>
      <w:r>
        <w:rPr>
          <w:rFonts w:hint="eastAsia"/>
        </w:rPr>
        <w:t>ư</w:t>
      </w:r>
      <w:r>
        <w:t>ời Bồng S</w:t>
      </w:r>
      <w:r>
        <w:rPr>
          <w:rFonts w:hint="eastAsia"/>
        </w:rPr>
        <w:t>ơ</w:t>
      </w:r>
      <w:r>
        <w:t>n, tỉnh Bình Định, một danh sĩ đã từng làm Lễ Bộ Th</w:t>
      </w:r>
      <w:r>
        <w:rPr>
          <w:rFonts w:hint="eastAsia"/>
        </w:rPr>
        <w:t>ư</w:t>
      </w:r>
      <w:r>
        <w:t>ợng Th</w:t>
      </w:r>
      <w:r>
        <w:rPr>
          <w:rFonts w:hint="eastAsia"/>
        </w:rPr>
        <w:t>ư</w:t>
      </w:r>
      <w:r>
        <w:t xml:space="preserve"> triều Gia Long và đã sáng tác nhiều văn th</w:t>
      </w:r>
      <w:r>
        <w:rPr>
          <w:rFonts w:hint="eastAsia"/>
        </w:rPr>
        <w:t>ơ</w:t>
      </w:r>
      <w:r>
        <w:t xml:space="preserve"> nổi tiếng, trong đó có Văn Tế Võ Tánh và Ngô Tùng Châu. Đặng Đức Bình, con trai út của Đặng Đức Lành, mất sớm vì bệnh đậu mùa. Con cả Đặng Đức Hóa đổ tú tài Hán học. Riêng Đặng Đức Tuấn, năm 19 tuổi (1825), cũng lều chõng vào Bình Định thi h</w:t>
      </w:r>
      <w:r>
        <w:rPr>
          <w:rFonts w:hint="eastAsia"/>
        </w:rPr>
        <w:t>ươ</w:t>
      </w:r>
      <w:r>
        <w:t>ng, v</w:t>
      </w:r>
      <w:r>
        <w:rPr>
          <w:rFonts w:hint="eastAsia"/>
        </w:rPr>
        <w:t>ư</w:t>
      </w:r>
      <w:r>
        <w:t>ợt qua đ</w:t>
      </w:r>
      <w:r>
        <w:rPr>
          <w:rFonts w:hint="eastAsia"/>
        </w:rPr>
        <w:t>ư</w:t>
      </w:r>
      <w:r>
        <w:t>ợc hai tr</w:t>
      </w:r>
      <w:r>
        <w:rPr>
          <w:rFonts w:hint="eastAsia"/>
        </w:rPr>
        <w:t>ư</w:t>
      </w:r>
      <w:r>
        <w:t>ờng thi (kinh nghĩa và phú lục), nh</w:t>
      </w:r>
      <w:r>
        <w:rPr>
          <w:rFonts w:hint="eastAsia"/>
        </w:rPr>
        <w:t>ư</w:t>
      </w:r>
      <w:r>
        <w:t>ng ở tr</w:t>
      </w:r>
      <w:r>
        <w:rPr>
          <w:rFonts w:hint="eastAsia"/>
        </w:rPr>
        <w:t>ư</w:t>
      </w:r>
      <w:r>
        <w:t>ờng thi thứ ba lại hỏng môn th</w:t>
      </w:r>
      <w:r>
        <w:rPr>
          <w:rFonts w:hint="eastAsia"/>
        </w:rPr>
        <w:t>ơ</w:t>
      </w:r>
      <w:r>
        <w:t xml:space="preserve"> phú là môn sở tr</w:t>
      </w:r>
      <w:r>
        <w:rPr>
          <w:rFonts w:hint="eastAsia"/>
        </w:rPr>
        <w:t>ư</w:t>
      </w:r>
      <w:r>
        <w:t xml:space="preserve">ờng của cậu. </w:t>
      </w:r>
    </w:p>
    <w:p w:rsidR="00C43B31" w:rsidRDefault="00C43B31" w:rsidP="00C43B31">
      <w:pPr>
        <w:pStyle w:val="Heading2"/>
        <w:spacing w:line="252" w:lineRule="auto"/>
      </w:pPr>
      <w:r>
        <w:t>Từ thầy dạy chữ Hán tới linh mục</w:t>
      </w:r>
    </w:p>
    <w:p w:rsidR="00C43B31" w:rsidRDefault="00C43B31" w:rsidP="00C43B31">
      <w:pPr>
        <w:spacing w:line="252" w:lineRule="auto"/>
      </w:pPr>
      <w:r>
        <w:t>Thời kỳ đó, trên đất Mã Lai, có Đại Chủng Viện Phi Năng (Pénang) đ</w:t>
      </w:r>
      <w:r>
        <w:rPr>
          <w:rFonts w:hint="eastAsia"/>
        </w:rPr>
        <w:t>ư</w:t>
      </w:r>
      <w:r>
        <w:t>ợc mở ra để đào tạo linh mục cho vùng Đông Nam Á (thay thế Chủng viện ở Thái Lan, đóng cửa vì bị tàn phá). Các Chủng sinh Việt Nam thời ấy đều đ</w:t>
      </w:r>
      <w:r>
        <w:rPr>
          <w:rFonts w:hint="eastAsia"/>
        </w:rPr>
        <w:t>ư</w:t>
      </w:r>
      <w:r>
        <w:t>ợc gửi học tại Chủng viện Pénăng (Phi-Năng), phần lớn đã đ</w:t>
      </w:r>
      <w:r>
        <w:rPr>
          <w:rFonts w:hint="eastAsia"/>
        </w:rPr>
        <w:t>ư</w:t>
      </w:r>
      <w:r>
        <w:t>ợc thụ phong linh mục. Một số nhỏ không đ</w:t>
      </w:r>
      <w:r>
        <w:rPr>
          <w:rFonts w:hint="eastAsia"/>
        </w:rPr>
        <w:t>ư</w:t>
      </w:r>
      <w:r>
        <w:t>ợc Chúa chọn, trở về sống đời giáo dân và đã thành danh, nh</w:t>
      </w:r>
      <w:r>
        <w:rPr>
          <w:rFonts w:hint="eastAsia"/>
        </w:rPr>
        <w:t>ư</w:t>
      </w:r>
      <w:r>
        <w:t xml:space="preserve"> Nguyễn Tr</w:t>
      </w:r>
      <w:r>
        <w:rPr>
          <w:rFonts w:hint="eastAsia"/>
        </w:rPr>
        <w:t>ư</w:t>
      </w:r>
      <w:r>
        <w:t>ờng Tộ, Tr</w:t>
      </w:r>
      <w:r>
        <w:rPr>
          <w:rFonts w:hint="eastAsia"/>
        </w:rPr>
        <w:t>ươ</w:t>
      </w:r>
      <w:r>
        <w:t xml:space="preserve">ng Vĩnh Ký, Nguyễn Hữu Bài và Ngô Đình Khả. </w:t>
      </w:r>
    </w:p>
    <w:p w:rsidR="00C43B31" w:rsidRDefault="00C43B31" w:rsidP="00C43B31">
      <w:pPr>
        <w:spacing w:line="252" w:lineRule="auto"/>
      </w:pPr>
      <w:r>
        <w:t>Vì hồi đó linh mục Việt Nam cần học chữ nho để chu toàn công tác mục vụ, nên sau khi xét thấy Đặng Đức Tuấn vừa uyên thâm nho học vừa có t</w:t>
      </w:r>
      <w:r>
        <w:rPr>
          <w:rFonts w:hint="eastAsia"/>
        </w:rPr>
        <w:t>ư</w:t>
      </w:r>
      <w:r>
        <w:t xml:space="preserve"> cách đạo đức, năm 1840, Đức Giám Mục Cuénot Thể (Giám Mục Đàng Trong) giới thiệu Tuấn đi Mã Lai dạy chữ Nho trong Chủng Viện. Thầy Đặng Đức Tuấn không những tỏ ra mẫn cán trong công tác giảng huấn, mà còn nhanh chóng thông hiểu cả tiếng La tinh lẫn một số sinh ngữ Tây ph</w:t>
      </w:r>
      <w:r>
        <w:rPr>
          <w:rFonts w:hint="eastAsia"/>
        </w:rPr>
        <w:t>ươ</w:t>
      </w:r>
      <w:r>
        <w:t>ng nhờ cố công tự học và đ</w:t>
      </w:r>
      <w:r>
        <w:rPr>
          <w:rFonts w:hint="eastAsia"/>
        </w:rPr>
        <w:t>ư</w:t>
      </w:r>
      <w:r>
        <w:t xml:space="preserve">ợc một số Cha giáo tận tình chỉ dạy. </w:t>
      </w:r>
    </w:p>
    <w:p w:rsidR="00C43B31" w:rsidRDefault="00C43B31" w:rsidP="00C43B31">
      <w:pPr>
        <w:spacing w:line="252" w:lineRule="auto"/>
      </w:pPr>
      <w:r>
        <w:t xml:space="preserve">Cha Bề trên Đại Chủng viện khám phá khả năng thông hiểu tiếng La tinh của thầy dạy chữ nho Đặng Đức Tuấn. Cha </w:t>
      </w:r>
      <w:r>
        <w:rPr>
          <w:rFonts w:hint="eastAsia"/>
        </w:rPr>
        <w:t>ư</w:t>
      </w:r>
      <w:r>
        <w:t xml:space="preserve">ớm hỏi thầy có muốn làm linh mục không. Câu hỏi đánh trúng </w:t>
      </w:r>
      <w:r>
        <w:rPr>
          <w:rFonts w:hint="eastAsia"/>
        </w:rPr>
        <w:t>ư</w:t>
      </w:r>
      <w:r>
        <w:t>ớc vọng thầm kín mà Thầy Tuấn đã ôm ấp từ khi đến dạy học ở chủng viện này. Thầy không ngần ngại đáp lại tiếng gọi thiêng liêng của Chúa qua câu hỏi của vị Giám đốc. Thế là thầy Tuấn vừa tiếp tục giảng dạy môn chữ Hán vừa ngồi vào ghế học trò để bắt đầu học các môn học cần thiết cho sứ mạng mục vụ t</w:t>
      </w:r>
      <w:r>
        <w:rPr>
          <w:rFonts w:hint="eastAsia"/>
        </w:rPr>
        <w:t>ươ</w:t>
      </w:r>
      <w:r>
        <w:t xml:space="preserve">ng lai. </w:t>
      </w:r>
    </w:p>
    <w:p w:rsidR="00C43B31" w:rsidRDefault="00C43B31" w:rsidP="00C43B31">
      <w:pPr>
        <w:spacing w:line="252" w:lineRule="auto"/>
      </w:pPr>
      <w:r>
        <w:t>Sau 7 năm mài miệt đèn sách, thầy Tuấn đ</w:t>
      </w:r>
      <w:r>
        <w:rPr>
          <w:rFonts w:hint="eastAsia"/>
        </w:rPr>
        <w:t>ư</w:t>
      </w:r>
      <w:r>
        <w:t>ợc Bề Trên gọi ban chức Cắt Tóc, chuẩn bị b</w:t>
      </w:r>
      <w:r>
        <w:rPr>
          <w:rFonts w:hint="eastAsia"/>
        </w:rPr>
        <w:t>ư</w:t>
      </w:r>
      <w:r>
        <w:t>ớc vào đời sống giáo sĩ. Mãn Đại Chủng viện, thầy trở về Việt Nam đi tập sự, gọi là “đi thử’ hầu đ</w:t>
      </w:r>
      <w:r>
        <w:rPr>
          <w:rFonts w:hint="eastAsia"/>
        </w:rPr>
        <w:t>ư</w:t>
      </w:r>
      <w:r>
        <w:t>ợc đào luyện thêm về đức độ cũng nh</w:t>
      </w:r>
      <w:r>
        <w:rPr>
          <w:rFonts w:hint="eastAsia"/>
        </w:rPr>
        <w:t>ư</w:t>
      </w:r>
      <w:r>
        <w:t xml:space="preserve"> khả năng mục vụ. Ít lâu sau, Thầy Đặng Đức Tuấn đ</w:t>
      </w:r>
      <w:r>
        <w:rPr>
          <w:rFonts w:hint="eastAsia"/>
        </w:rPr>
        <w:t>ư</w:t>
      </w:r>
      <w:r>
        <w:t>ợc Đức Giám Mục Cuénot Thể phong chức linh mục tại nhà thờ Gò Thị (Bình Định), quê h</w:t>
      </w:r>
      <w:r>
        <w:rPr>
          <w:rFonts w:hint="eastAsia"/>
        </w:rPr>
        <w:t>ươ</w:t>
      </w:r>
      <w:r>
        <w:t>ng của Thánh Anrê Kim Thông, rồi đ</w:t>
      </w:r>
      <w:r>
        <w:rPr>
          <w:rFonts w:hint="eastAsia"/>
        </w:rPr>
        <w:t>ư</w:t>
      </w:r>
      <w:r>
        <w:t>ợc bổ nhiệm coi sóc họ Châu Me và Trung Tín, thuộc huyện Tuy Ph</w:t>
      </w:r>
      <w:r>
        <w:rPr>
          <w:rFonts w:hint="eastAsia"/>
        </w:rPr>
        <w:t>ư</w:t>
      </w:r>
      <w:r>
        <w:t>ớc, tỉnh Bình Định.</w:t>
      </w:r>
    </w:p>
    <w:p w:rsidR="00C43B31" w:rsidRDefault="00C43B31" w:rsidP="00C43B31">
      <w:pPr>
        <w:pStyle w:val="Heading2"/>
        <w:spacing w:line="252" w:lineRule="auto"/>
      </w:pPr>
      <w:r>
        <w:t>Tình hình bách hại: Thích tự và phân sáp</w:t>
      </w:r>
    </w:p>
    <w:p w:rsidR="00C43B31" w:rsidRDefault="00C43B31" w:rsidP="00C43B31">
      <w:pPr>
        <w:spacing w:line="252" w:lineRule="auto"/>
      </w:pPr>
      <w:r>
        <w:t>Linh mục Đặng Đức Tuấn bắt đầu thi hành nhiệm vụ mục vụ nhằm vào lúc xảy ra hai biến cố 1858 và 1859: Liên quân Pháp - Tây Ban Nha đánh phá Đà Nẳng năm 1858 và xâm chiếm Sài Gòn – Gia Định năm 1859 d</w:t>
      </w:r>
      <w:r>
        <w:rPr>
          <w:rFonts w:hint="eastAsia"/>
        </w:rPr>
        <w:t>ư</w:t>
      </w:r>
      <w:r>
        <w:t xml:space="preserve">ới triều vua Tự Đức (1848-1883) </w:t>
      </w:r>
    </w:p>
    <w:p w:rsidR="00C43B31" w:rsidRDefault="00C43B31" w:rsidP="00C43B31">
      <w:pPr>
        <w:spacing w:line="252" w:lineRule="auto"/>
      </w:pPr>
      <w:r>
        <w:t>Tr</w:t>
      </w:r>
      <w:r>
        <w:rPr>
          <w:rFonts w:hint="eastAsia"/>
        </w:rPr>
        <w:t>ư</w:t>
      </w:r>
      <w:r>
        <w:t>ớc đó, d</w:t>
      </w:r>
      <w:r>
        <w:rPr>
          <w:rFonts w:hint="eastAsia"/>
        </w:rPr>
        <w:t>ư</w:t>
      </w:r>
      <w:r>
        <w:t>ới thời vua Minh Mạng (1820-1840), ng</w:t>
      </w:r>
      <w:r>
        <w:rPr>
          <w:rFonts w:hint="eastAsia"/>
        </w:rPr>
        <w:t>ư</w:t>
      </w:r>
      <w:r>
        <w:t>ời Công giáo đã chịu bách hại một cách thảm khốc. Tới thời vua Thiệu Trị (1841-1847) và giai đoạn đầu của triều vua Tự Đức (1848), sự bắt bớ tuy vẫn tiếp tục, nh</w:t>
      </w:r>
      <w:r>
        <w:rPr>
          <w:rFonts w:hint="eastAsia"/>
        </w:rPr>
        <w:t>ư</w:t>
      </w:r>
      <w:r>
        <w:t>ng c</w:t>
      </w:r>
      <w:r>
        <w:rPr>
          <w:rFonts w:hint="eastAsia"/>
        </w:rPr>
        <w:t>ư</w:t>
      </w:r>
      <w:r>
        <w:t>ờng độ ít căng thẳng h</w:t>
      </w:r>
      <w:r>
        <w:rPr>
          <w:rFonts w:hint="eastAsia"/>
        </w:rPr>
        <w:t>ơ</w:t>
      </w:r>
      <w:r>
        <w:t xml:space="preserve">n. </w:t>
      </w:r>
    </w:p>
    <w:p w:rsidR="00C43B31" w:rsidRDefault="00C43B31" w:rsidP="00C43B31">
      <w:pPr>
        <w:spacing w:line="252" w:lineRule="auto"/>
      </w:pPr>
      <w:r>
        <w:t>Sau hai biến cố trên, cuộc bắt đạo trở nên gay gắt gấp bội. Các đạo tr</w:t>
      </w:r>
      <w:r>
        <w:rPr>
          <w:rFonts w:hint="eastAsia"/>
        </w:rPr>
        <w:t>ư</w:t>
      </w:r>
      <w:r>
        <w:t>ởng (linh mục cùng tu sĩ) và các trùm họ bị bắt đều bị đ</w:t>
      </w:r>
      <w:r>
        <w:rPr>
          <w:rFonts w:hint="eastAsia"/>
        </w:rPr>
        <w:t>ư</w:t>
      </w:r>
      <w:r>
        <w:t>a ra pháp tr</w:t>
      </w:r>
      <w:r>
        <w:rPr>
          <w:rFonts w:hint="eastAsia"/>
        </w:rPr>
        <w:t>ư</w:t>
      </w:r>
      <w:r>
        <w:t xml:space="preserve">ờng xử trảm. Hàng trăm ngàn giáo dân bị đóng ấn hay khắc chữ “tả đạo” lên mặt bằng sắt nung lửa (gọi là thích tự), rồi phân tán vào các làng không Công giáo (gọi là phân sáp) để canh giữ và kìm kẹp. </w:t>
      </w:r>
    </w:p>
    <w:p w:rsidR="00C43B31" w:rsidRDefault="00C43B31" w:rsidP="00C43B31">
      <w:pPr>
        <w:spacing w:line="252" w:lineRule="auto"/>
      </w:pPr>
      <w:r>
        <w:t>Tình hình thích tự và phân sáp đ</w:t>
      </w:r>
      <w:r>
        <w:rPr>
          <w:rFonts w:hint="eastAsia"/>
        </w:rPr>
        <w:t>ư</w:t>
      </w:r>
      <w:r>
        <w:t xml:space="preserve">ợc linh mục Đặng Đức Tuấn mô tả bằng những dòng sinh động sau đây: </w:t>
      </w:r>
    </w:p>
    <w:p w:rsidR="00C43B31" w:rsidRDefault="00C43B31" w:rsidP="00C43B31">
      <w:pPr>
        <w:pStyle w:val="NoSpacing"/>
        <w:spacing w:line="252" w:lineRule="auto"/>
      </w:pPr>
      <w:r>
        <w:t xml:space="preserve">Đạo rày phân sáp các miền, </w:t>
      </w:r>
    </w:p>
    <w:p w:rsidR="00C43B31" w:rsidRDefault="00C43B31" w:rsidP="00C43B31">
      <w:pPr>
        <w:pStyle w:val="NoSpacing"/>
        <w:spacing w:line="252" w:lineRule="auto"/>
      </w:pPr>
      <w:r>
        <w:t xml:space="preserve">Làm vi canh nhặt giữ gìn chớ tha. </w:t>
      </w:r>
    </w:p>
    <w:p w:rsidR="00C43B31" w:rsidRDefault="00C43B31" w:rsidP="00C43B31">
      <w:pPr>
        <w:pStyle w:val="NoSpacing"/>
        <w:spacing w:line="252" w:lineRule="auto"/>
      </w:pPr>
      <w:r>
        <w:t xml:space="preserve">Làng nào để nó trốn ra, </w:t>
      </w:r>
    </w:p>
    <w:p w:rsidR="00C43B31" w:rsidRDefault="00C43B31" w:rsidP="00C43B31">
      <w:pPr>
        <w:pStyle w:val="NoSpacing"/>
        <w:spacing w:line="252" w:lineRule="auto"/>
      </w:pPr>
      <w:r>
        <w:t xml:space="preserve">Tội tình chẳng nhỏ, oan gia chẳng vừa. </w:t>
      </w:r>
    </w:p>
    <w:p w:rsidR="00C43B31" w:rsidRDefault="00C43B31" w:rsidP="00C43B31">
      <w:pPr>
        <w:pStyle w:val="NoSpacing"/>
        <w:spacing w:line="252" w:lineRule="auto"/>
      </w:pPr>
      <w:r>
        <w:t xml:space="preserve">Giáo dân lớn nhỏ bắt bừa, </w:t>
      </w:r>
    </w:p>
    <w:p w:rsidR="00C43B31" w:rsidRDefault="00C43B31" w:rsidP="00C43B31">
      <w:pPr>
        <w:pStyle w:val="NoSpacing"/>
        <w:spacing w:line="252" w:lineRule="auto"/>
      </w:pPr>
      <w:r>
        <w:t xml:space="preserve">Bắt ra thích tự chẳng chừa gái trai. </w:t>
      </w:r>
    </w:p>
    <w:p w:rsidR="00C43B31" w:rsidRDefault="00C43B31" w:rsidP="00C43B31">
      <w:pPr>
        <w:pStyle w:val="Heading2"/>
        <w:spacing w:line="252" w:lineRule="auto"/>
      </w:pPr>
      <w:r>
        <w:t>Nghĩ</w:t>
      </w:r>
      <w:r w:rsidRPr="00CB1E74">
        <w:rPr>
          <w:rStyle w:val="Heading2Char"/>
        </w:rPr>
        <w:t>a</w:t>
      </w:r>
      <w:r>
        <w:t xml:space="preserve"> khí trung can của ng</w:t>
      </w:r>
      <w:r>
        <w:rPr>
          <w:rFonts w:hint="eastAsia"/>
        </w:rPr>
        <w:t>ư</w:t>
      </w:r>
      <w:r>
        <w:t>ời Công giáo</w:t>
      </w:r>
    </w:p>
    <w:p w:rsidR="00C43B31" w:rsidRDefault="00C43B31" w:rsidP="00C43B31">
      <w:pPr>
        <w:spacing w:line="252" w:lineRule="auto"/>
      </w:pPr>
      <w:r>
        <w:t>Cảm khái đức tin kiên dũng của ng</w:t>
      </w:r>
      <w:r>
        <w:rPr>
          <w:rFonts w:hint="eastAsia"/>
        </w:rPr>
        <w:t>ư</w:t>
      </w:r>
      <w:r>
        <w:t>ời giáo dân lúc bấy giờ sẵn sàng thà chịu chết vì đạo Chúa chứ không thà bỏ đạo, linh mục Đặng Đức Tuấn hết lời tuyên d</w:t>
      </w:r>
      <w:r>
        <w:rPr>
          <w:rFonts w:hint="eastAsia"/>
        </w:rPr>
        <w:t>ươ</w:t>
      </w:r>
      <w:r>
        <w:t>ng ca tụng, coi họ giống nh</w:t>
      </w:r>
      <w:r>
        <w:rPr>
          <w:rFonts w:hint="eastAsia"/>
        </w:rPr>
        <w:t>ư</w:t>
      </w:r>
      <w:r>
        <w:t xml:space="preserve"> các bậc nghĩa khí trung can, sẵn sàng vong thân tuẫn đạo. Theo Linh mục, những ng</w:t>
      </w:r>
      <w:r>
        <w:rPr>
          <w:rFonts w:hint="eastAsia"/>
        </w:rPr>
        <w:t>ư</w:t>
      </w:r>
      <w:r>
        <w:t>ời “quyên sanh vị quốc” đ</w:t>
      </w:r>
      <w:r>
        <w:rPr>
          <w:rFonts w:hint="eastAsia"/>
        </w:rPr>
        <w:t>ư</w:t>
      </w:r>
      <w:r>
        <w:t>ợc “lệnh ban sắc thần,” thì những ng</w:t>
      </w:r>
      <w:r>
        <w:rPr>
          <w:rFonts w:hint="eastAsia"/>
        </w:rPr>
        <w:t>ư</w:t>
      </w:r>
      <w:r>
        <w:t>ời bỏ mình chịu chết vì đạo càng đ</w:t>
      </w:r>
      <w:r>
        <w:rPr>
          <w:rFonts w:hint="eastAsia"/>
        </w:rPr>
        <w:t>ư</w:t>
      </w:r>
      <w:r>
        <w:t>ợc Chúa ban phần hiển vang, h</w:t>
      </w:r>
      <w:r>
        <w:rPr>
          <w:rFonts w:hint="eastAsia"/>
        </w:rPr>
        <w:t>ư</w:t>
      </w:r>
      <w:r>
        <w:t xml:space="preserve">ởng phúc thanh nhàn đời sau:  </w:t>
      </w:r>
    </w:p>
    <w:p w:rsidR="00C43B31" w:rsidRDefault="00C43B31" w:rsidP="00C43B31">
      <w:pPr>
        <w:pStyle w:val="NoSpacing"/>
        <w:spacing w:line="252" w:lineRule="auto"/>
      </w:pPr>
      <w:r>
        <w:t>Phận l</w:t>
      </w:r>
      <w:r>
        <w:rPr>
          <w:rFonts w:hint="eastAsia"/>
        </w:rPr>
        <w:t>ư</w:t>
      </w:r>
      <w:r>
        <w:t>u ly chịu vì đạo thánh,</w:t>
      </w:r>
    </w:p>
    <w:p w:rsidR="00C43B31" w:rsidRDefault="00C43B31" w:rsidP="00C43B31">
      <w:pPr>
        <w:pStyle w:val="NoSpacing"/>
        <w:spacing w:line="252" w:lineRule="auto"/>
      </w:pPr>
      <w:r>
        <w:t xml:space="preserve">Lòng thảo ngay há lánh chông gai. </w:t>
      </w:r>
    </w:p>
    <w:p w:rsidR="00C43B31" w:rsidRDefault="00C43B31" w:rsidP="00C43B31">
      <w:pPr>
        <w:pStyle w:val="NoSpacing"/>
        <w:spacing w:line="252" w:lineRule="auto"/>
      </w:pPr>
      <w:r>
        <w:t>D</w:t>
      </w:r>
      <w:r>
        <w:rPr>
          <w:rFonts w:hint="eastAsia"/>
        </w:rPr>
        <w:t>ư</w:t>
      </w:r>
      <w:r>
        <w:t xml:space="preserve">ới đời những bậc làm trai, </w:t>
      </w:r>
    </w:p>
    <w:p w:rsidR="00C43B31" w:rsidRDefault="00C43B31" w:rsidP="00C43B31">
      <w:pPr>
        <w:pStyle w:val="NoSpacing"/>
        <w:spacing w:line="252" w:lineRule="auto"/>
      </w:pPr>
      <w:r>
        <w:t xml:space="preserve">Xá sanh thủ nghĩa dễ nài gian nan. </w:t>
      </w:r>
    </w:p>
    <w:p w:rsidR="00C43B31" w:rsidRDefault="00C43B31" w:rsidP="00C43B31">
      <w:pPr>
        <w:pStyle w:val="NoSpacing"/>
        <w:spacing w:line="252" w:lineRule="auto"/>
      </w:pPr>
      <w:r>
        <w:t>Kìa ng</w:t>
      </w:r>
      <w:r>
        <w:rPr>
          <w:rFonts w:hint="eastAsia"/>
        </w:rPr>
        <w:t>ư</w:t>
      </w:r>
      <w:r>
        <w:t>ời nghĩa khí trung can,</w:t>
      </w:r>
    </w:p>
    <w:p w:rsidR="00C43B31" w:rsidRDefault="00C43B31" w:rsidP="00C43B31">
      <w:pPr>
        <w:pStyle w:val="NoSpacing"/>
        <w:spacing w:line="252" w:lineRule="auto"/>
      </w:pPr>
      <w:r>
        <w:t xml:space="preserve">Quyên sanh vị quốc, lịnh ban sắc thần, </w:t>
      </w:r>
    </w:p>
    <w:p w:rsidR="00C43B31" w:rsidRDefault="00C43B31" w:rsidP="00C43B31">
      <w:pPr>
        <w:pStyle w:val="NoSpacing"/>
        <w:spacing w:line="252" w:lineRule="auto"/>
      </w:pPr>
      <w:r>
        <w:t>Huống ng</w:t>
      </w:r>
      <w:r>
        <w:rPr>
          <w:rFonts w:hint="eastAsia"/>
        </w:rPr>
        <w:t>ư</w:t>
      </w:r>
      <w:r>
        <w:t xml:space="preserve">ời tuẫn đạo vong thân, </w:t>
      </w:r>
    </w:p>
    <w:p w:rsidR="00C43B31" w:rsidRDefault="00C43B31" w:rsidP="00C43B31">
      <w:pPr>
        <w:pStyle w:val="NoSpacing"/>
        <w:spacing w:line="252" w:lineRule="auto"/>
      </w:pPr>
      <w:r>
        <w:t>Lẽ nào Chúa chẳng ban phần hiển vang</w:t>
      </w:r>
      <w:r w:rsidR="002A3FBC" w:rsidRPr="002A3FBC">
        <w:rPr>
          <w:rFonts w:ascii="Times New Roman" w:hAnsi="Times New Roman"/>
        </w:rPr>
        <w:t>?</w:t>
      </w:r>
      <w:r>
        <w:t xml:space="preserve"> </w:t>
      </w:r>
    </w:p>
    <w:p w:rsidR="00C43B31" w:rsidRDefault="00C43B31" w:rsidP="00C43B31">
      <w:pPr>
        <w:pStyle w:val="NoSpacing"/>
        <w:spacing w:line="252" w:lineRule="auto"/>
      </w:pPr>
      <w:r>
        <w:t xml:space="preserve">Chữ rằng thiên đạo hảo hoàn, </w:t>
      </w:r>
    </w:p>
    <w:p w:rsidR="00C43B31" w:rsidRDefault="00C43B31" w:rsidP="00C43B31">
      <w:pPr>
        <w:pStyle w:val="NoSpacing"/>
        <w:spacing w:line="252" w:lineRule="auto"/>
      </w:pPr>
      <w:r>
        <w:t>Gian nan có chốn, thanh nhàn có n</w:t>
      </w:r>
      <w:r>
        <w:rPr>
          <w:rFonts w:hint="eastAsia"/>
        </w:rPr>
        <w:t>ơ</w:t>
      </w:r>
      <w:r>
        <w:t xml:space="preserve">i. </w:t>
      </w:r>
    </w:p>
    <w:p w:rsidR="00C43B31" w:rsidRDefault="00C43B31" w:rsidP="00C43B31">
      <w:pPr>
        <w:pStyle w:val="NoSpacing"/>
        <w:spacing w:line="252" w:lineRule="auto"/>
      </w:pPr>
      <w:r>
        <w:t xml:space="preserve">Lấy câu: Sách định trên trời, </w:t>
      </w:r>
    </w:p>
    <w:p w:rsidR="00C43B31" w:rsidRDefault="00C43B31" w:rsidP="00C43B31">
      <w:pPr>
        <w:pStyle w:val="NoSpacing"/>
        <w:spacing w:line="252" w:lineRule="auto"/>
      </w:pPr>
      <w:r>
        <w:t xml:space="preserve">Hẳn âu có Chúa muôn đòi sửa sang. </w:t>
      </w:r>
    </w:p>
    <w:p w:rsidR="00C43B31" w:rsidRDefault="00C43B31" w:rsidP="00C43B31">
      <w:pPr>
        <w:pStyle w:val="Heading2"/>
        <w:spacing w:line="252" w:lineRule="auto"/>
      </w:pPr>
      <w:r>
        <w:t>Giữ đạo vì Chúa, chẳng phải vì Tây</w:t>
      </w:r>
    </w:p>
    <w:p w:rsidR="00C43B31" w:rsidRDefault="00C43B31" w:rsidP="00C43B31">
      <w:pPr>
        <w:spacing w:line="252" w:lineRule="auto"/>
      </w:pPr>
      <w:r>
        <w:t>Linh mục Tuấn cũng mạnh dạn quả quyết rằng, ng</w:t>
      </w:r>
      <w:r>
        <w:rPr>
          <w:rFonts w:hint="eastAsia"/>
        </w:rPr>
        <w:t>ư</w:t>
      </w:r>
      <w:r>
        <w:t>ời Công giáo nếu đ</w:t>
      </w:r>
      <w:r>
        <w:rPr>
          <w:rFonts w:hint="eastAsia"/>
        </w:rPr>
        <w:t>ư</w:t>
      </w:r>
      <w:r>
        <w:t>ợc chiếu chỉ vua ban, sẽ lập tức hợp tác tòng quân đánh Tây cứu n</w:t>
      </w:r>
      <w:r>
        <w:rPr>
          <w:rFonts w:hint="eastAsia"/>
        </w:rPr>
        <w:t>ư</w:t>
      </w:r>
      <w:r>
        <w:t>ớc, sẵn lòng chịu chết vì n</w:t>
      </w:r>
      <w:r>
        <w:rPr>
          <w:rFonts w:hint="eastAsia"/>
        </w:rPr>
        <w:t>ư</w:t>
      </w:r>
      <w:r>
        <w:t xml:space="preserve">ớc vì vua để chứng tỏ mình giữ đạo vì Chúa, chứ chẳng phải vì Tây: </w:t>
      </w:r>
    </w:p>
    <w:p w:rsidR="00C43B31" w:rsidRDefault="00C43B31" w:rsidP="00C43B31">
      <w:pPr>
        <w:pStyle w:val="NoSpacing"/>
        <w:spacing w:line="252" w:lineRule="auto"/>
      </w:pPr>
      <w:r>
        <w:t xml:space="preserve">Phải mà trên xuống chiếu ban, </w:t>
      </w:r>
    </w:p>
    <w:p w:rsidR="00C43B31" w:rsidRDefault="00C43B31" w:rsidP="00C43B31">
      <w:pPr>
        <w:pStyle w:val="NoSpacing"/>
        <w:spacing w:line="252" w:lineRule="auto"/>
      </w:pPr>
      <w:r>
        <w:t xml:space="preserve">Truyền cho bổn đạo tùng đoàn cự Tây, </w:t>
      </w:r>
    </w:p>
    <w:p w:rsidR="00C43B31" w:rsidRDefault="00C43B31" w:rsidP="00C43B31">
      <w:pPr>
        <w:pStyle w:val="NoSpacing"/>
        <w:spacing w:line="252" w:lineRule="auto"/>
      </w:pPr>
      <w:r>
        <w:t xml:space="preserve">Cam lòng liều thác bỏ thây, </w:t>
      </w:r>
    </w:p>
    <w:p w:rsidR="00C43B31" w:rsidRDefault="00C43B31" w:rsidP="00C43B31">
      <w:pPr>
        <w:pStyle w:val="NoSpacing"/>
        <w:spacing w:line="252" w:lineRule="auto"/>
      </w:pPr>
      <w:r>
        <w:rPr>
          <w:rFonts w:hint="eastAsia"/>
        </w:rPr>
        <w:t>Ơ</w:t>
      </w:r>
      <w:r>
        <w:t xml:space="preserve">n vua trả đặng, lòng này mới </w:t>
      </w:r>
      <w:r>
        <w:rPr>
          <w:rFonts w:hint="eastAsia"/>
        </w:rPr>
        <w:t>ư</w:t>
      </w:r>
      <w:r>
        <w:t xml:space="preserve">ng. </w:t>
      </w:r>
    </w:p>
    <w:p w:rsidR="00C43B31" w:rsidRDefault="00C43B31" w:rsidP="00C43B31">
      <w:pPr>
        <w:pStyle w:val="NoSpacing"/>
        <w:spacing w:line="252" w:lineRule="auto"/>
      </w:pPr>
      <w:r>
        <w:t>Kẻo rằng: Trở mặt, sấp l</w:t>
      </w:r>
      <w:r>
        <w:rPr>
          <w:rFonts w:hint="eastAsia"/>
        </w:rPr>
        <w:t>ư</w:t>
      </w:r>
      <w:r>
        <w:t xml:space="preserve">ng, </w:t>
      </w:r>
    </w:p>
    <w:p w:rsidR="00C43B31" w:rsidRDefault="00C43B31" w:rsidP="00C43B31">
      <w:pPr>
        <w:pStyle w:val="NoSpacing"/>
        <w:spacing w:line="252" w:lineRule="auto"/>
      </w:pPr>
      <w:r>
        <w:t>Ở trong v</w:t>
      </w:r>
      <w:r>
        <w:rPr>
          <w:rFonts w:hint="eastAsia"/>
        </w:rPr>
        <w:t>ươ</w:t>
      </w:r>
      <w:r>
        <w:t>ng thố, trông chừng Tây d</w:t>
      </w:r>
      <w:r>
        <w:rPr>
          <w:rFonts w:hint="eastAsia"/>
        </w:rPr>
        <w:t>ươ</w:t>
      </w:r>
      <w:r>
        <w:t xml:space="preserve">ng. </w:t>
      </w:r>
    </w:p>
    <w:p w:rsidR="00C43B31" w:rsidRDefault="00C43B31" w:rsidP="00C43B31">
      <w:pPr>
        <w:pStyle w:val="NoSpacing"/>
        <w:spacing w:line="252" w:lineRule="auto"/>
      </w:pPr>
      <w:r>
        <w:t>Suy đi nghiệm lại cho t</w:t>
      </w:r>
      <w:r>
        <w:rPr>
          <w:rFonts w:hint="eastAsia"/>
        </w:rPr>
        <w:t>ư</w:t>
      </w:r>
      <w:r>
        <w:t xml:space="preserve">ờng, </w:t>
      </w:r>
    </w:p>
    <w:p w:rsidR="00C43B31" w:rsidRDefault="00C43B31" w:rsidP="00C43B31">
      <w:pPr>
        <w:pStyle w:val="NoSpacing"/>
        <w:spacing w:line="252" w:lineRule="auto"/>
      </w:pPr>
      <w:r>
        <w:t>Bất cảm khoa quá, kính nh</w:t>
      </w:r>
      <w:r>
        <w:rPr>
          <w:rFonts w:hint="eastAsia"/>
        </w:rPr>
        <w:t>ư</w:t>
      </w:r>
      <w:r>
        <w:t>ờng thờ ai.</w:t>
      </w:r>
    </w:p>
    <w:p w:rsidR="00C43B31" w:rsidRDefault="00C43B31" w:rsidP="00C43B31">
      <w:pPr>
        <w:pStyle w:val="NoSpacing"/>
        <w:spacing w:line="252" w:lineRule="auto"/>
      </w:pPr>
      <w:r>
        <w:t xml:space="preserve">Vốn là vì Chúa Thiên Thai, </w:t>
      </w:r>
    </w:p>
    <w:p w:rsidR="00C43B31" w:rsidRDefault="00C43B31" w:rsidP="00C43B31">
      <w:pPr>
        <w:pStyle w:val="NoSpacing"/>
        <w:spacing w:line="252" w:lineRule="auto"/>
      </w:pPr>
      <w:r>
        <w:t>Chẳng phải vì ng</w:t>
      </w:r>
      <w:r>
        <w:rPr>
          <w:rFonts w:hint="eastAsia"/>
        </w:rPr>
        <w:t>ư</w:t>
      </w:r>
      <w:r>
        <w:t>ời hóa ngoại Tây d</w:t>
      </w:r>
      <w:r>
        <w:rPr>
          <w:rFonts w:hint="eastAsia"/>
        </w:rPr>
        <w:t>ươ</w:t>
      </w:r>
      <w:r>
        <w:t xml:space="preserve">ng. </w:t>
      </w:r>
    </w:p>
    <w:p w:rsidR="00C43B31" w:rsidRDefault="00C43B31" w:rsidP="00C43B31">
      <w:pPr>
        <w:pStyle w:val="Heading2"/>
        <w:spacing w:line="252" w:lineRule="auto"/>
      </w:pPr>
      <w:r>
        <w:t>Bôn tẩu để biên soạn điều trần</w:t>
      </w:r>
    </w:p>
    <w:p w:rsidR="00764404" w:rsidRDefault="00C43B31" w:rsidP="00C43B31">
      <w:pPr>
        <w:spacing w:line="252" w:lineRule="auto"/>
      </w:pPr>
      <w:r>
        <w:rPr>
          <w:rFonts w:hint="eastAsia"/>
        </w:rPr>
        <w:t>Đ</w:t>
      </w:r>
      <w:r>
        <w:t>ang thi hành mục vụ, nghe có tin bắt bớ gia tăng, linh mục Đặng Đức Tuấn tìm đ</w:t>
      </w:r>
      <w:r>
        <w:rPr>
          <w:rFonts w:hint="eastAsia"/>
        </w:rPr>
        <w:t>ư</w:t>
      </w:r>
      <w:r>
        <w:t>ờng lánh nạn, nhân thể soạn một tập điều trần nói lên những điều tâm huyết mà ngài đã c</w:t>
      </w:r>
      <w:r>
        <w:rPr>
          <w:rFonts w:hint="eastAsia"/>
        </w:rPr>
        <w:t>ư</w:t>
      </w:r>
      <w:r>
        <w:t xml:space="preserve">u mang trong lòng bấy lâu nay: </w:t>
      </w:r>
    </w:p>
    <w:p w:rsidR="00C43B31" w:rsidRDefault="00C43B31" w:rsidP="00764404">
      <w:pPr>
        <w:pStyle w:val="NoSpacing"/>
      </w:pPr>
      <w:r>
        <w:t xml:space="preserve">Tứ </w:t>
      </w:r>
      <w:proofErr w:type="gramStart"/>
      <w:r>
        <w:t>vi</w:t>
      </w:r>
      <w:proofErr w:type="gramEnd"/>
      <w:r>
        <w:t xml:space="preserve"> sấm sét đùng đùng, </w:t>
      </w:r>
    </w:p>
    <w:p w:rsidR="00C43B31" w:rsidRDefault="00C43B31" w:rsidP="00C43B31">
      <w:pPr>
        <w:pStyle w:val="NoSpacing"/>
        <w:spacing w:line="252" w:lineRule="auto"/>
      </w:pPr>
      <w:proofErr w:type="gramStart"/>
      <w:r>
        <w:t>Giam cầm khắp chốn, gông c</w:t>
      </w:r>
      <w:r>
        <w:rPr>
          <w:rFonts w:hint="eastAsia"/>
        </w:rPr>
        <w:t>ù</w:t>
      </w:r>
      <w:r>
        <w:t>m khắp n</w:t>
      </w:r>
      <w:r>
        <w:rPr>
          <w:rFonts w:hint="eastAsia"/>
        </w:rPr>
        <w:t>ơ</w:t>
      </w:r>
      <w:r>
        <w:t>i.</w:t>
      </w:r>
      <w:proofErr w:type="gramEnd"/>
      <w:r>
        <w:t xml:space="preserve"> </w:t>
      </w:r>
    </w:p>
    <w:p w:rsidR="00C43B31" w:rsidRDefault="00C43B31" w:rsidP="00C43B31">
      <w:pPr>
        <w:pStyle w:val="NoSpacing"/>
        <w:spacing w:line="252" w:lineRule="auto"/>
      </w:pPr>
      <w:r>
        <w:t>Nghe trong Bình Định thảnh th</w:t>
      </w:r>
      <w:r>
        <w:rPr>
          <w:rFonts w:hint="eastAsia"/>
        </w:rPr>
        <w:t>ơ</w:t>
      </w:r>
      <w:r>
        <w:t xml:space="preserve">i, </w:t>
      </w:r>
    </w:p>
    <w:p w:rsidR="00C43B31" w:rsidRDefault="00C43B31" w:rsidP="00C43B31">
      <w:pPr>
        <w:pStyle w:val="NoSpacing"/>
        <w:spacing w:line="252" w:lineRule="auto"/>
      </w:pPr>
      <w:r>
        <w:t>Tính vào trong ấy trốn ch</w:t>
      </w:r>
      <w:r>
        <w:rPr>
          <w:rFonts w:hint="eastAsia"/>
        </w:rPr>
        <w:t>ơ</w:t>
      </w:r>
      <w:r>
        <w:t xml:space="preserve">i ít ngày. </w:t>
      </w:r>
    </w:p>
    <w:p w:rsidR="00C43B31" w:rsidRDefault="00C43B31" w:rsidP="00C43B31">
      <w:pPr>
        <w:pStyle w:val="NoSpacing"/>
        <w:spacing w:line="252" w:lineRule="auto"/>
      </w:pPr>
      <w:r>
        <w:t xml:space="preserve">Thấy trong thời sự đắng cay, </w:t>
      </w:r>
    </w:p>
    <w:p w:rsidR="00C43B31" w:rsidRDefault="00C43B31" w:rsidP="00C43B31">
      <w:pPr>
        <w:pStyle w:val="NoSpacing"/>
        <w:spacing w:line="252" w:lineRule="auto"/>
      </w:pPr>
      <w:r>
        <w:t xml:space="preserve">Điều trần một tập, tỏ bày căn nguyên. </w:t>
      </w:r>
    </w:p>
    <w:p w:rsidR="00C43B31" w:rsidRDefault="00C43B31" w:rsidP="00C43B31">
      <w:pPr>
        <w:pStyle w:val="NoSpacing"/>
        <w:spacing w:line="252" w:lineRule="auto"/>
      </w:pPr>
      <w:r>
        <w:t xml:space="preserve">Làm rồi lại ở chẳng yên, </w:t>
      </w:r>
    </w:p>
    <w:p w:rsidR="00C43B31" w:rsidRDefault="00C43B31" w:rsidP="00C43B31">
      <w:pPr>
        <w:pStyle w:val="NoSpacing"/>
        <w:spacing w:line="252" w:lineRule="auto"/>
      </w:pPr>
      <w:r>
        <w:t>Bọc l</w:t>
      </w:r>
      <w:r>
        <w:rPr>
          <w:rFonts w:hint="eastAsia"/>
        </w:rPr>
        <w:t>ư</w:t>
      </w:r>
      <w:r>
        <w:t>ng đi trốn qua miền Nha Mân.</w:t>
      </w:r>
    </w:p>
    <w:p w:rsidR="00C43B31" w:rsidRDefault="00C43B31" w:rsidP="00C43B31">
      <w:pPr>
        <w:pStyle w:val="TopNormal"/>
        <w:spacing w:line="252" w:lineRule="auto"/>
      </w:pPr>
      <w:r>
        <w:t>Nh</w:t>
      </w:r>
      <w:r>
        <w:rPr>
          <w:rFonts w:hint="eastAsia"/>
        </w:rPr>
        <w:t>ư</w:t>
      </w:r>
      <w:r>
        <w:t xml:space="preserve"> vậy, khi trốn vào Bình Định, linh mục Đặng Đức Tuấn đã hoàn thành tập điều trần. Nh</w:t>
      </w:r>
      <w:r>
        <w:rPr>
          <w:rFonts w:hint="eastAsia"/>
        </w:rPr>
        <w:t>ư</w:t>
      </w:r>
      <w:r>
        <w:t>ng tình hình bắt bớ ở Bình Định trở nên dữ dội, ngài lại trốn ra Quảng Ngãi. Tới Nha Mân (thuộc Mộ Đức, Quảng Ngãi), ngài bị bắt và giải lên tỉnh năm 1861. Ngài trần tình với quan tỉnh về việc ng</w:t>
      </w:r>
      <w:r>
        <w:rPr>
          <w:rFonts w:hint="eastAsia"/>
        </w:rPr>
        <w:t>ư</w:t>
      </w:r>
      <w:r>
        <w:t xml:space="preserve">ời Công giáo không hề can dự vào việc giặc Pháp đánh phá Đà Nẳng. Ngài nói: </w:t>
      </w:r>
    </w:p>
    <w:p w:rsidR="00C43B31" w:rsidRDefault="00C43B31" w:rsidP="00C43B31">
      <w:pPr>
        <w:pStyle w:val="NoSpacing"/>
        <w:spacing w:line="252" w:lineRule="auto"/>
        <w:ind w:left="1350"/>
        <w:jc w:val="left"/>
      </w:pPr>
      <w:r>
        <w:t xml:space="preserve">Năm kia tàu lại, </w:t>
      </w:r>
    </w:p>
    <w:p w:rsidR="00C43B31" w:rsidRDefault="00C43B31" w:rsidP="00C43B31">
      <w:pPr>
        <w:pStyle w:val="NoSpacing"/>
        <w:spacing w:line="252" w:lineRule="auto"/>
        <w:ind w:left="1350"/>
        <w:jc w:val="left"/>
      </w:pPr>
      <w:r>
        <w:t xml:space="preserve">Giặc đánh ngoài Hàn. </w:t>
      </w:r>
    </w:p>
    <w:p w:rsidR="00C43B31" w:rsidRDefault="00C43B31" w:rsidP="00C43B31">
      <w:pPr>
        <w:pStyle w:val="NoSpacing"/>
        <w:spacing w:line="252" w:lineRule="auto"/>
        <w:ind w:left="1350"/>
        <w:jc w:val="left"/>
      </w:pPr>
      <w:r>
        <w:t xml:space="preserve">Chúng tôi vô can, </w:t>
      </w:r>
    </w:p>
    <w:p w:rsidR="00C43B31" w:rsidRDefault="00C43B31" w:rsidP="00C43B31">
      <w:pPr>
        <w:pStyle w:val="NoSpacing"/>
        <w:spacing w:line="252" w:lineRule="auto"/>
        <w:ind w:left="1350"/>
        <w:jc w:val="left"/>
      </w:pPr>
      <w:r>
        <w:t>Xin quan thấm truất!</w:t>
      </w:r>
    </w:p>
    <w:p w:rsidR="00C43B31" w:rsidRDefault="00C43B31" w:rsidP="00C43B31">
      <w:pPr>
        <w:pStyle w:val="TopNormal"/>
        <w:spacing w:line="252" w:lineRule="auto"/>
      </w:pPr>
      <w:r>
        <w:t>Sau đó linh mục tiết lộ với quan rằng, trên đ</w:t>
      </w:r>
      <w:r>
        <w:rPr>
          <w:rFonts w:hint="eastAsia"/>
        </w:rPr>
        <w:t>ư</w:t>
      </w:r>
      <w:r>
        <w:t>ờng bôn tẩu linh mục có mang theo một tập điều trần do mình soạn thảo nói lên nỗi oan của ng</w:t>
      </w:r>
      <w:r>
        <w:rPr>
          <w:rFonts w:hint="eastAsia"/>
        </w:rPr>
        <w:t>ư</w:t>
      </w:r>
      <w:r>
        <w:t>ời theo đạo, nh</w:t>
      </w:r>
      <w:r>
        <w:rPr>
          <w:rFonts w:hint="eastAsia"/>
        </w:rPr>
        <w:t>ư</w:t>
      </w:r>
      <w:r>
        <w:t>ng ch</w:t>
      </w:r>
      <w:r>
        <w:rPr>
          <w:rFonts w:hint="eastAsia"/>
        </w:rPr>
        <w:t>ư</w:t>
      </w:r>
      <w:r>
        <w:t xml:space="preserve">a có dịp dâng lên triều đình thì bị bắt: </w:t>
      </w:r>
    </w:p>
    <w:p w:rsidR="00C43B31" w:rsidRPr="00CB1E74" w:rsidRDefault="00C43B31" w:rsidP="00C43B31">
      <w:pPr>
        <w:pStyle w:val="NoSpacing"/>
        <w:spacing w:line="252" w:lineRule="auto"/>
        <w:ind w:left="1440"/>
        <w:jc w:val="left"/>
      </w:pPr>
      <w:r w:rsidRPr="00CB1E74">
        <w:t xml:space="preserve">Nghĩ tình oan ức, </w:t>
      </w:r>
    </w:p>
    <w:p w:rsidR="00C43B31" w:rsidRPr="00CB1E74" w:rsidRDefault="00C43B31" w:rsidP="00C43B31">
      <w:pPr>
        <w:pStyle w:val="NoSpacing"/>
        <w:spacing w:line="252" w:lineRule="auto"/>
        <w:ind w:left="1440"/>
        <w:jc w:val="left"/>
      </w:pPr>
      <w:r w:rsidRPr="00CB1E74">
        <w:t xml:space="preserve">Tôi mới điều trần... </w:t>
      </w:r>
    </w:p>
    <w:p w:rsidR="00C43B31" w:rsidRPr="00CB1E74" w:rsidRDefault="00C43B31" w:rsidP="00C43B31">
      <w:pPr>
        <w:pStyle w:val="NoSpacing"/>
        <w:spacing w:line="252" w:lineRule="auto"/>
        <w:ind w:left="1440"/>
        <w:jc w:val="left"/>
      </w:pPr>
      <w:r w:rsidRPr="00CB1E74">
        <w:t xml:space="preserve">Đợi dịp mà dâng, </w:t>
      </w:r>
    </w:p>
    <w:p w:rsidR="00C43B31" w:rsidRPr="00CB1E74" w:rsidRDefault="00C43B31" w:rsidP="00C43B31">
      <w:pPr>
        <w:pStyle w:val="NoSpacing"/>
        <w:spacing w:line="252" w:lineRule="auto"/>
        <w:ind w:left="1440"/>
        <w:jc w:val="left"/>
      </w:pPr>
      <w:r w:rsidRPr="00CB1E74">
        <w:t>L</w:t>
      </w:r>
      <w:r w:rsidRPr="00CB1E74">
        <w:rPr>
          <w:rFonts w:hint="eastAsia"/>
        </w:rPr>
        <w:t>ư</w:t>
      </w:r>
      <w:r w:rsidRPr="00CB1E74">
        <w:t xml:space="preserve">ợng trên minh chiếu, </w:t>
      </w:r>
    </w:p>
    <w:p w:rsidR="00C43B31" w:rsidRPr="00CB1E74" w:rsidRDefault="00C43B31" w:rsidP="00C43B31">
      <w:pPr>
        <w:pStyle w:val="NoSpacing"/>
        <w:spacing w:line="252" w:lineRule="auto"/>
        <w:ind w:left="1440"/>
        <w:jc w:val="left"/>
      </w:pPr>
      <w:r w:rsidRPr="00CB1E74">
        <w:t xml:space="preserve">Xét suy thì hiểu,  </w:t>
      </w:r>
    </w:p>
    <w:p w:rsidR="00C43B31" w:rsidRPr="00CB1E74" w:rsidRDefault="00C43B31" w:rsidP="00C43B31">
      <w:pPr>
        <w:pStyle w:val="NoSpacing"/>
        <w:spacing w:line="252" w:lineRule="auto"/>
        <w:ind w:left="1440"/>
        <w:jc w:val="left"/>
      </w:pPr>
      <w:r w:rsidRPr="00CB1E74">
        <w:t xml:space="preserve">Đạo có tình ngay. </w:t>
      </w:r>
    </w:p>
    <w:p w:rsidR="00C43B31" w:rsidRPr="00CB1E74" w:rsidRDefault="00C43B31" w:rsidP="00C43B31">
      <w:pPr>
        <w:pStyle w:val="NoSpacing"/>
        <w:spacing w:line="252" w:lineRule="auto"/>
        <w:ind w:left="1440"/>
        <w:jc w:val="left"/>
      </w:pPr>
      <w:r w:rsidRPr="00CB1E74">
        <w:t xml:space="preserve">Đạo chẳng vẽ bày, </w:t>
      </w:r>
    </w:p>
    <w:p w:rsidR="00C43B31" w:rsidRDefault="00C43B31" w:rsidP="00C43B31">
      <w:pPr>
        <w:pStyle w:val="NoSpacing"/>
        <w:spacing w:line="252" w:lineRule="auto"/>
        <w:ind w:left="1440"/>
        <w:jc w:val="left"/>
      </w:pPr>
      <w:r w:rsidRPr="00CB1E74">
        <w:t>Thông m</w:t>
      </w:r>
      <w:r w:rsidRPr="00CB1E74">
        <w:rPr>
          <w:rFonts w:hint="eastAsia"/>
        </w:rPr>
        <w:t>ư</w:t>
      </w:r>
      <w:r w:rsidRPr="00CB1E74">
        <w:t>u với giặc</w:t>
      </w:r>
      <w:r>
        <w:t>.</w:t>
      </w:r>
    </w:p>
    <w:p w:rsidR="00C43B31" w:rsidRDefault="00C43B31" w:rsidP="00C43B31">
      <w:pPr>
        <w:pStyle w:val="TopNormal"/>
        <w:spacing w:line="252" w:lineRule="auto"/>
      </w:pPr>
      <w:r>
        <w:t>Linh mục Tuấn khẳng định, đạo Công giáo từ x</w:t>
      </w:r>
      <w:r>
        <w:rPr>
          <w:rFonts w:hint="eastAsia"/>
        </w:rPr>
        <w:t>ư</w:t>
      </w:r>
      <w:r>
        <w:t>a tới nay, khắp n</w:t>
      </w:r>
      <w:r>
        <w:rPr>
          <w:rFonts w:hint="eastAsia"/>
        </w:rPr>
        <w:t>ơ</w:t>
      </w:r>
      <w:r>
        <w:t>i thiên hạ, chỉ dạy lẽ công bằng chính trực, trung với vua, hiếu với cha mẹ và chăm lo thờ ph</w:t>
      </w:r>
      <w:r>
        <w:rPr>
          <w:rFonts w:hint="eastAsia"/>
        </w:rPr>
        <w:t>ư</w:t>
      </w:r>
      <w:r>
        <w:t xml:space="preserve">ợng Chúa, chứ chẳng làm gì sai trái. </w:t>
      </w:r>
    </w:p>
    <w:p w:rsidR="00C43B31" w:rsidRPr="00CB1E74" w:rsidRDefault="00C43B31" w:rsidP="00C43B31">
      <w:pPr>
        <w:spacing w:line="252" w:lineRule="auto"/>
        <w:ind w:left="1440" w:firstLine="0"/>
        <w:rPr>
          <w:i/>
        </w:rPr>
      </w:pPr>
      <w:r w:rsidRPr="00CB1E74">
        <w:rPr>
          <w:i/>
        </w:rPr>
        <w:t>Tứ ph</w:t>
      </w:r>
      <w:r w:rsidRPr="00CB1E74">
        <w:rPr>
          <w:rFonts w:hint="eastAsia"/>
          <w:i/>
        </w:rPr>
        <w:t>ươ</w:t>
      </w:r>
      <w:r w:rsidRPr="00CB1E74">
        <w:rPr>
          <w:i/>
        </w:rPr>
        <w:t xml:space="preserve">ng nam bắc, </w:t>
      </w:r>
    </w:p>
    <w:p w:rsidR="00C43B31" w:rsidRPr="00CB1E74" w:rsidRDefault="00C43B31" w:rsidP="00C43B31">
      <w:pPr>
        <w:spacing w:line="252" w:lineRule="auto"/>
        <w:ind w:left="1440" w:firstLine="0"/>
        <w:rPr>
          <w:i/>
        </w:rPr>
      </w:pPr>
      <w:r w:rsidRPr="00CB1E74">
        <w:rPr>
          <w:i/>
        </w:rPr>
        <w:t xml:space="preserve">Đạo dạy lẽ công, </w:t>
      </w:r>
    </w:p>
    <w:p w:rsidR="00C43B31" w:rsidRPr="00CB1E74" w:rsidRDefault="00C43B31" w:rsidP="00C43B31">
      <w:pPr>
        <w:spacing w:line="252" w:lineRule="auto"/>
        <w:ind w:left="1440" w:firstLine="0"/>
        <w:rPr>
          <w:i/>
        </w:rPr>
      </w:pPr>
      <w:r w:rsidRPr="00CB1E74">
        <w:rPr>
          <w:i/>
        </w:rPr>
        <w:t xml:space="preserve">Đạo dạy thuận tòng </w:t>
      </w:r>
    </w:p>
    <w:p w:rsidR="00C43B31" w:rsidRPr="00CB1E74" w:rsidRDefault="00C43B31" w:rsidP="00C43B31">
      <w:pPr>
        <w:spacing w:line="252" w:lineRule="auto"/>
        <w:ind w:left="1440" w:firstLine="0"/>
        <w:rPr>
          <w:i/>
        </w:rPr>
      </w:pPr>
      <w:r w:rsidRPr="00CB1E74">
        <w:rPr>
          <w:i/>
        </w:rPr>
        <w:t>Quốc v</w:t>
      </w:r>
      <w:r w:rsidRPr="00CB1E74">
        <w:rPr>
          <w:rFonts w:hint="eastAsia"/>
          <w:i/>
        </w:rPr>
        <w:t>ươ</w:t>
      </w:r>
      <w:r w:rsidRPr="00CB1E74">
        <w:rPr>
          <w:i/>
        </w:rPr>
        <w:t xml:space="preserve">ng thủy thổ. </w:t>
      </w:r>
    </w:p>
    <w:p w:rsidR="00C43B31" w:rsidRPr="00CB1E74" w:rsidRDefault="00C43B31" w:rsidP="00C43B31">
      <w:pPr>
        <w:spacing w:line="252" w:lineRule="auto"/>
        <w:ind w:left="1440" w:firstLine="0"/>
        <w:rPr>
          <w:i/>
        </w:rPr>
      </w:pPr>
      <w:r w:rsidRPr="00CB1E74">
        <w:rPr>
          <w:i/>
        </w:rPr>
        <w:t xml:space="preserve">Trải qua kim cổ, </w:t>
      </w:r>
    </w:p>
    <w:p w:rsidR="00C43B31" w:rsidRPr="00CB1E74" w:rsidRDefault="00C43B31" w:rsidP="00C43B31">
      <w:pPr>
        <w:spacing w:line="252" w:lineRule="auto"/>
        <w:ind w:left="1440" w:firstLine="0"/>
        <w:rPr>
          <w:i/>
        </w:rPr>
      </w:pPr>
      <w:r w:rsidRPr="00CB1E74">
        <w:rPr>
          <w:rFonts w:hint="eastAsia"/>
          <w:i/>
        </w:rPr>
        <w:t>Đ</w:t>
      </w:r>
      <w:r w:rsidRPr="00CB1E74">
        <w:rPr>
          <w:i/>
        </w:rPr>
        <w:t>ạo giáng nhiều n</w:t>
      </w:r>
      <w:r w:rsidRPr="00CB1E74">
        <w:rPr>
          <w:rFonts w:hint="eastAsia"/>
          <w:i/>
        </w:rPr>
        <w:t>ơ</w:t>
      </w:r>
      <w:r w:rsidRPr="00CB1E74">
        <w:rPr>
          <w:i/>
        </w:rPr>
        <w:t>i,</w:t>
      </w:r>
    </w:p>
    <w:p w:rsidR="00C43B31" w:rsidRPr="00CB1E74" w:rsidRDefault="00C43B31" w:rsidP="00C43B31">
      <w:pPr>
        <w:spacing w:line="252" w:lineRule="auto"/>
        <w:ind w:left="1440" w:firstLine="0"/>
        <w:rPr>
          <w:i/>
        </w:rPr>
      </w:pPr>
      <w:r w:rsidRPr="00CB1E74">
        <w:rPr>
          <w:i/>
        </w:rPr>
        <w:t>Thờ ph</w:t>
      </w:r>
      <w:r w:rsidRPr="00CB1E74">
        <w:rPr>
          <w:rFonts w:hint="eastAsia"/>
          <w:i/>
        </w:rPr>
        <w:t>ư</w:t>
      </w:r>
      <w:r w:rsidRPr="00CB1E74">
        <w:rPr>
          <w:i/>
        </w:rPr>
        <w:t xml:space="preserve">ợng Chúa Trời, </w:t>
      </w:r>
    </w:p>
    <w:p w:rsidR="00C43B31" w:rsidRPr="00CB1E74" w:rsidRDefault="00C43B31" w:rsidP="00C43B31">
      <w:pPr>
        <w:spacing w:line="252" w:lineRule="auto"/>
        <w:ind w:left="1440" w:firstLine="0"/>
        <w:rPr>
          <w:i/>
        </w:rPr>
      </w:pPr>
      <w:r w:rsidRPr="00CB1E74">
        <w:rPr>
          <w:i/>
        </w:rPr>
        <w:t xml:space="preserve">Trung quân, hiếu phụ. </w:t>
      </w:r>
    </w:p>
    <w:p w:rsidR="00C43B31" w:rsidRPr="00CB1E74" w:rsidRDefault="00C43B31" w:rsidP="00C43B31">
      <w:pPr>
        <w:spacing w:line="252" w:lineRule="auto"/>
        <w:ind w:left="1440" w:firstLine="0"/>
        <w:rPr>
          <w:i/>
        </w:rPr>
      </w:pPr>
      <w:r w:rsidRPr="00CB1E74">
        <w:rPr>
          <w:i/>
        </w:rPr>
        <w:t xml:space="preserve">Ai ai tuân thủ, </w:t>
      </w:r>
    </w:p>
    <w:p w:rsidR="00C43B31" w:rsidRPr="00CB1E74" w:rsidRDefault="00C43B31" w:rsidP="00C43B31">
      <w:pPr>
        <w:spacing w:line="252" w:lineRule="auto"/>
        <w:ind w:left="1440" w:firstLine="0"/>
        <w:rPr>
          <w:i/>
        </w:rPr>
      </w:pPr>
      <w:r w:rsidRPr="00CB1E74">
        <w:rPr>
          <w:i/>
        </w:rPr>
        <w:t xml:space="preserve">Chẳng dám sai ngoa. </w:t>
      </w:r>
    </w:p>
    <w:p w:rsidR="00C43B31" w:rsidRPr="00CB1E74" w:rsidRDefault="00C43B31" w:rsidP="00C43B31">
      <w:pPr>
        <w:spacing w:line="252" w:lineRule="auto"/>
        <w:ind w:left="1440" w:firstLine="0"/>
        <w:rPr>
          <w:i/>
        </w:rPr>
      </w:pPr>
      <w:r w:rsidRPr="00CB1E74">
        <w:rPr>
          <w:i/>
        </w:rPr>
        <w:t xml:space="preserve">Mọi việc thật thà,  </w:t>
      </w:r>
    </w:p>
    <w:p w:rsidR="00C43B31" w:rsidRDefault="00C43B31" w:rsidP="00C43B31">
      <w:pPr>
        <w:spacing w:line="252" w:lineRule="auto"/>
        <w:ind w:left="1440" w:firstLine="0"/>
      </w:pPr>
      <w:r w:rsidRPr="00CB1E74">
        <w:rPr>
          <w:i/>
        </w:rPr>
        <w:t>Gian khai hữu cữu.</w:t>
      </w:r>
      <w:r>
        <w:t xml:space="preserve"> </w:t>
      </w:r>
      <w:r>
        <w:tab/>
      </w:r>
      <w:r>
        <w:tab/>
      </w:r>
    </w:p>
    <w:p w:rsidR="00C43B31" w:rsidRDefault="00C43B31" w:rsidP="00C43B31">
      <w:pPr>
        <w:spacing w:line="252" w:lineRule="auto"/>
        <w:ind w:left="2160" w:firstLine="720"/>
      </w:pPr>
      <w:r>
        <w:t>(Tự Thừa Khai)</w:t>
      </w:r>
    </w:p>
    <w:p w:rsidR="00C43B31" w:rsidRDefault="00C43B31" w:rsidP="00C43B31">
      <w:pPr>
        <w:pStyle w:val="Heading2"/>
        <w:spacing w:line="252" w:lineRule="auto"/>
      </w:pPr>
      <w:r>
        <w:t>Bênh vực đạo Chúa tr</w:t>
      </w:r>
      <w:r>
        <w:rPr>
          <w:rFonts w:hint="eastAsia"/>
        </w:rPr>
        <w:t>ư</w:t>
      </w:r>
      <w:r>
        <w:t xml:space="preserve">ớc các quan </w:t>
      </w:r>
    </w:p>
    <w:p w:rsidR="00C43B31" w:rsidRDefault="00C43B31" w:rsidP="00C43B31">
      <w:pPr>
        <w:spacing w:line="252" w:lineRule="auto"/>
      </w:pPr>
      <w:r>
        <w:t>Bấy giờ có một vị quan từ triều đình Huế vừa đ</w:t>
      </w:r>
      <w:r>
        <w:rPr>
          <w:rFonts w:hint="eastAsia"/>
        </w:rPr>
        <w:t>ư</w:t>
      </w:r>
      <w:r>
        <w:t>ợc phái đi kinh l</w:t>
      </w:r>
      <w:r>
        <w:rPr>
          <w:rFonts w:hint="eastAsia"/>
        </w:rPr>
        <w:t>ư</w:t>
      </w:r>
      <w:r>
        <w:t>ợc tỉnh Quảng Ngãi. Tại đây, vị quan có dịp đọc đ</w:t>
      </w:r>
      <w:r>
        <w:rPr>
          <w:rFonts w:hint="eastAsia"/>
        </w:rPr>
        <w:t>ư</w:t>
      </w:r>
      <w:r>
        <w:t>ợc tập điều trần của đạo tr</w:t>
      </w:r>
      <w:r>
        <w:rPr>
          <w:rFonts w:hint="eastAsia"/>
        </w:rPr>
        <w:t>ư</w:t>
      </w:r>
      <w:r>
        <w:t>ởng tù nhân Đặng Đức Tuấn. Nhận thấy tập điều trần có nhiều kiến nghị hợp lý và khả thi, nhất là ý kiến về kế hoạch mua vũ khí và xây dựng đội quân tinh nhuệ để đánh trả giặc Pháp, vị quan liền tâu báo về kinh. Thế là linh mục Đặng Đức Tuấn đ</w:t>
      </w:r>
      <w:r>
        <w:rPr>
          <w:rFonts w:hint="eastAsia"/>
        </w:rPr>
        <w:t>ư</w:t>
      </w:r>
      <w:r>
        <w:t>ợc giải về kinh thành Huế. Ở đó hai vị đại thần “Phan - Lâm” tức Phan Thanh Giản và Lâm Duy Tiếp đ</w:t>
      </w:r>
      <w:r>
        <w:rPr>
          <w:rFonts w:hint="eastAsia"/>
        </w:rPr>
        <w:t>ư</w:t>
      </w:r>
      <w:r>
        <w:t>ợc chỉ định chủ trì một nghị hội tra xét Lm Tuấn, giống nh</w:t>
      </w:r>
      <w:r>
        <w:rPr>
          <w:rFonts w:hint="eastAsia"/>
        </w:rPr>
        <w:t>ư</w:t>
      </w:r>
      <w:r>
        <w:t xml:space="preserve"> một phiên tòa mở rộng đông đảo quan lớn nhỏ tham dự. Ngài thuật lại: </w:t>
      </w:r>
    </w:p>
    <w:p w:rsidR="00C43B31" w:rsidRDefault="00C43B31" w:rsidP="00C43B31">
      <w:pPr>
        <w:pStyle w:val="NoSpacing"/>
        <w:spacing w:line="252" w:lineRule="auto"/>
      </w:pPr>
      <w:r>
        <w:t>Th</w:t>
      </w:r>
      <w:r>
        <w:rPr>
          <w:rFonts w:hint="eastAsia"/>
        </w:rPr>
        <w:t>ư</w:t>
      </w:r>
      <w:r>
        <w:t xml:space="preserve">ợng quan vào Nội tâu rồi, </w:t>
      </w:r>
    </w:p>
    <w:p w:rsidR="00C43B31" w:rsidRDefault="00C43B31" w:rsidP="00C43B31">
      <w:pPr>
        <w:pStyle w:val="NoSpacing"/>
        <w:spacing w:line="252" w:lineRule="auto"/>
      </w:pPr>
      <w:r>
        <w:t xml:space="preserve">Một chặp kéo tới vô hồi quan gia, </w:t>
      </w:r>
    </w:p>
    <w:p w:rsidR="00C43B31" w:rsidRDefault="00C43B31" w:rsidP="00C43B31">
      <w:pPr>
        <w:pStyle w:val="NoSpacing"/>
        <w:spacing w:line="252" w:lineRule="auto"/>
      </w:pPr>
      <w:r>
        <w:t>Biết là mấy vạn ng</w:t>
      </w:r>
      <w:r>
        <w:rPr>
          <w:rFonts w:hint="eastAsia"/>
        </w:rPr>
        <w:t>ư</w:t>
      </w:r>
      <w:r>
        <w:t xml:space="preserve">ời ta, </w:t>
      </w:r>
    </w:p>
    <w:p w:rsidR="00C43B31" w:rsidRDefault="00C43B31" w:rsidP="00C43B31">
      <w:pPr>
        <w:pStyle w:val="NoSpacing"/>
        <w:spacing w:line="252" w:lineRule="auto"/>
      </w:pPr>
      <w:r>
        <w:t>Đến coi thời sự thử ra thế nào.</w:t>
      </w:r>
    </w:p>
    <w:p w:rsidR="00C43B31" w:rsidRDefault="00C43B31" w:rsidP="00C43B31">
      <w:pPr>
        <w:pStyle w:val="NoSpacing"/>
        <w:spacing w:line="252" w:lineRule="auto"/>
      </w:pPr>
      <w:r>
        <w:t xml:space="preserve">Phan – Lâm quan lớn ngồi cao, </w:t>
      </w:r>
    </w:p>
    <w:p w:rsidR="00C43B31" w:rsidRDefault="00C43B31" w:rsidP="00C43B31">
      <w:pPr>
        <w:pStyle w:val="NoSpacing"/>
        <w:spacing w:line="252" w:lineRule="auto"/>
      </w:pPr>
      <w:r>
        <w:t>Các quan bề d</w:t>
      </w:r>
      <w:r>
        <w:rPr>
          <w:rFonts w:hint="eastAsia"/>
        </w:rPr>
        <w:t>ư</w:t>
      </w:r>
      <w:r>
        <w:t>ới ngồi bao hai hàng.</w:t>
      </w:r>
    </w:p>
    <w:p w:rsidR="00C43B31" w:rsidRDefault="00C43B31" w:rsidP="00C43B31">
      <w:pPr>
        <w:pStyle w:val="TopNormal"/>
        <w:spacing w:line="252" w:lineRule="auto"/>
      </w:pPr>
      <w:r>
        <w:t>Cuộc xét hỏi nhắm vào hai điểm quan trọng mà vua Tự Đức đã gợi ra: Đạo dạy điều gì và vì sao quân Tây tới quấy nhiễu</w:t>
      </w:r>
      <w:r w:rsidR="002A3FBC" w:rsidRPr="002A3FBC">
        <w:rPr>
          <w:rFonts w:ascii="Times New Roman" w:hAnsi="Times New Roman"/>
        </w:rPr>
        <w:t>?</w:t>
      </w:r>
      <w:r>
        <w:t xml:space="preserve"> </w:t>
      </w:r>
    </w:p>
    <w:p w:rsidR="00C43B31" w:rsidRDefault="00C43B31" w:rsidP="00C43B31">
      <w:pPr>
        <w:pStyle w:val="NoSpacing"/>
        <w:spacing w:line="252" w:lineRule="auto"/>
      </w:pPr>
      <w:r>
        <w:t xml:space="preserve">Rằng vua có chỉ phán truyền, </w:t>
      </w:r>
    </w:p>
    <w:p w:rsidR="00C43B31" w:rsidRDefault="00C43B31" w:rsidP="00C43B31">
      <w:pPr>
        <w:pStyle w:val="NoSpacing"/>
        <w:spacing w:line="252" w:lineRule="auto"/>
      </w:pPr>
      <w:r>
        <w:t>Cho đòi đạo tr</w:t>
      </w:r>
      <w:r>
        <w:rPr>
          <w:rFonts w:hint="eastAsia"/>
        </w:rPr>
        <w:t>ư</w:t>
      </w:r>
      <w:r>
        <w:t xml:space="preserve">ởng xét riêng hai điều. </w:t>
      </w:r>
    </w:p>
    <w:p w:rsidR="00C43B31" w:rsidRDefault="00C43B31" w:rsidP="00C43B31">
      <w:pPr>
        <w:pStyle w:val="NoSpacing"/>
        <w:spacing w:line="252" w:lineRule="auto"/>
      </w:pPr>
      <w:r>
        <w:t xml:space="preserve">Một là hỏi đạo Chúa Dêu , </w:t>
      </w:r>
    </w:p>
    <w:p w:rsidR="00C43B31" w:rsidRDefault="00C43B31" w:rsidP="00C43B31">
      <w:pPr>
        <w:pStyle w:val="NoSpacing"/>
        <w:spacing w:line="252" w:lineRule="auto"/>
      </w:pPr>
      <w:r>
        <w:t xml:space="preserve">Nghe trong đạo ấy nhiều điều nghinh ngang. </w:t>
      </w:r>
    </w:p>
    <w:p w:rsidR="00C43B31" w:rsidRDefault="00C43B31" w:rsidP="00C43B31">
      <w:pPr>
        <w:pStyle w:val="NoSpacing"/>
        <w:spacing w:line="252" w:lineRule="auto"/>
      </w:pPr>
      <w:r>
        <w:t>Hai là hỏi giặc Tây d</w:t>
      </w:r>
      <w:r>
        <w:rPr>
          <w:rFonts w:hint="eastAsia"/>
        </w:rPr>
        <w:t>ươ</w:t>
      </w:r>
      <w:r>
        <w:t xml:space="preserve">ng, </w:t>
      </w:r>
    </w:p>
    <w:p w:rsidR="00C43B31" w:rsidRDefault="00C43B31" w:rsidP="00C43B31">
      <w:pPr>
        <w:pStyle w:val="NoSpacing"/>
        <w:spacing w:line="252" w:lineRule="auto"/>
      </w:pPr>
      <w:proofErr w:type="gramStart"/>
      <w:r>
        <w:t>Qua đây khuấy rối làm ngang cớ gì</w:t>
      </w:r>
      <w:r w:rsidR="002A3FBC" w:rsidRPr="002A3FBC">
        <w:rPr>
          <w:rFonts w:ascii="Times New Roman" w:hAnsi="Times New Roman"/>
        </w:rPr>
        <w:t>?</w:t>
      </w:r>
      <w:proofErr w:type="gramEnd"/>
    </w:p>
    <w:p w:rsidR="00C43B31" w:rsidRDefault="00C43B31" w:rsidP="00C43B31">
      <w:pPr>
        <w:pStyle w:val="TopNormal"/>
        <w:spacing w:line="252" w:lineRule="auto"/>
      </w:pPr>
      <w:r>
        <w:rPr>
          <w:rFonts w:hint="eastAsia"/>
        </w:rPr>
        <w:t>Đâ</w:t>
      </w:r>
      <w:r>
        <w:t>y là c</w:t>
      </w:r>
      <w:r>
        <w:rPr>
          <w:rFonts w:hint="eastAsia"/>
        </w:rPr>
        <w:t>ơ</w:t>
      </w:r>
      <w:r>
        <w:t xml:space="preserve"> hội ngàn vàng để Lm Đặng Đức Tuấn giới thiệu giáo lý đạo Chúa với các quan trong triều. Ngài trình bày minh bạch: </w:t>
      </w:r>
    </w:p>
    <w:p w:rsidR="00C43B31" w:rsidRDefault="00C43B31" w:rsidP="00C43B31">
      <w:pPr>
        <w:pStyle w:val="NoSpacing"/>
        <w:spacing w:line="252" w:lineRule="auto"/>
      </w:pPr>
      <w:r>
        <w:t xml:space="preserve">Ông lớn cho phép nói ngay, </w:t>
      </w:r>
    </w:p>
    <w:p w:rsidR="00C43B31" w:rsidRDefault="00C43B31" w:rsidP="00C43B31">
      <w:pPr>
        <w:pStyle w:val="NoSpacing"/>
        <w:spacing w:line="252" w:lineRule="auto"/>
      </w:pPr>
      <w:r>
        <w:t xml:space="preserve">Thì tôi mới dám tỏ bày đạo nguyên. </w:t>
      </w:r>
    </w:p>
    <w:p w:rsidR="00C43B31" w:rsidRDefault="00C43B31" w:rsidP="00C43B31">
      <w:pPr>
        <w:pStyle w:val="NoSpacing"/>
        <w:spacing w:line="252" w:lineRule="auto"/>
      </w:pPr>
      <w:r>
        <w:t xml:space="preserve">Đạo dạy thờ Chúa thiêng liêng </w:t>
      </w:r>
    </w:p>
    <w:p w:rsidR="00C43B31" w:rsidRDefault="00C43B31" w:rsidP="00C43B31">
      <w:pPr>
        <w:pStyle w:val="NoSpacing"/>
        <w:spacing w:line="252" w:lineRule="auto"/>
      </w:pPr>
      <w:r>
        <w:t xml:space="preserve">Dựng nên trời đất, cầm quyền tử sanh. </w:t>
      </w:r>
    </w:p>
    <w:p w:rsidR="00C43B31" w:rsidRDefault="00C43B31" w:rsidP="00C43B31">
      <w:pPr>
        <w:pStyle w:val="NoSpacing"/>
        <w:spacing w:line="252" w:lineRule="auto"/>
      </w:pPr>
      <w:r>
        <w:t>Hễ ng</w:t>
      </w:r>
      <w:r>
        <w:rPr>
          <w:rFonts w:hint="eastAsia"/>
        </w:rPr>
        <w:t>ư</w:t>
      </w:r>
      <w:r>
        <w:t xml:space="preserve">ời thì có tánh linh, </w:t>
      </w:r>
    </w:p>
    <w:p w:rsidR="00C43B31" w:rsidRDefault="00C43B31" w:rsidP="00C43B31">
      <w:pPr>
        <w:pStyle w:val="NoSpacing"/>
        <w:spacing w:line="252" w:lineRule="auto"/>
      </w:pPr>
      <w:r>
        <w:t>Giữ noi đ</w:t>
      </w:r>
      <w:r>
        <w:rPr>
          <w:rFonts w:hint="eastAsia"/>
        </w:rPr>
        <w:t>ư</w:t>
      </w:r>
      <w:r>
        <w:t>ờng chánh, tr</w:t>
      </w:r>
      <w:r>
        <w:rPr>
          <w:rFonts w:hint="eastAsia"/>
        </w:rPr>
        <w:t>ư</w:t>
      </w:r>
      <w:r>
        <w:t>ờng sinh cõi trời.</w:t>
      </w:r>
    </w:p>
    <w:p w:rsidR="00C43B31" w:rsidRDefault="00C43B31" w:rsidP="00C43B31">
      <w:pPr>
        <w:pStyle w:val="TopNormal"/>
        <w:spacing w:line="252" w:lineRule="auto"/>
      </w:pPr>
      <w:r>
        <w:t xml:space="preserve">Lm Tuấn lặp lại lời minh giải của ngài về giềng mối Tam Phụ gồm Chúa- Vua – Thân sinh mà ngài đã có lần đề cập đến. Ngài nói: </w:t>
      </w:r>
    </w:p>
    <w:p w:rsidR="00C43B31" w:rsidRDefault="00C43B31" w:rsidP="00C43B31">
      <w:pPr>
        <w:pStyle w:val="NoSpacing"/>
        <w:spacing w:line="252" w:lineRule="auto"/>
      </w:pPr>
      <w:r>
        <w:t>Đạo dạy thờ vua d</w:t>
      </w:r>
      <w:r>
        <w:rPr>
          <w:rFonts w:hint="eastAsia"/>
        </w:rPr>
        <w:t>ư</w:t>
      </w:r>
      <w:r>
        <w:t xml:space="preserve">ới đời, </w:t>
      </w:r>
    </w:p>
    <w:p w:rsidR="00C43B31" w:rsidRDefault="00C43B31" w:rsidP="00C43B31">
      <w:pPr>
        <w:pStyle w:val="NoSpacing"/>
        <w:spacing w:line="252" w:lineRule="auto"/>
      </w:pPr>
      <w:r>
        <w:t xml:space="preserve">Vì vua thay mặt Chúa Trời trị dân. </w:t>
      </w:r>
    </w:p>
    <w:p w:rsidR="00C43B31" w:rsidRDefault="00C43B31" w:rsidP="00C43B31">
      <w:pPr>
        <w:pStyle w:val="NoSpacing"/>
        <w:spacing w:line="252" w:lineRule="auto"/>
      </w:pPr>
      <w:r>
        <w:t xml:space="preserve">Đạo dạy thảo kính song thân, </w:t>
      </w:r>
    </w:p>
    <w:p w:rsidR="00C43B31" w:rsidRDefault="00C43B31" w:rsidP="00C43B31">
      <w:pPr>
        <w:pStyle w:val="NoSpacing"/>
        <w:spacing w:line="252" w:lineRule="auto"/>
      </w:pPr>
      <w:r>
        <w:t xml:space="preserve">Cù lao báo bổ ân cần đền </w:t>
      </w:r>
      <w:r>
        <w:rPr>
          <w:rFonts w:hint="eastAsia"/>
        </w:rPr>
        <w:t>ơ</w:t>
      </w:r>
      <w:r>
        <w:t xml:space="preserve">n. </w:t>
      </w:r>
    </w:p>
    <w:p w:rsidR="00C43B31" w:rsidRDefault="00C43B31" w:rsidP="00C43B31">
      <w:pPr>
        <w:pStyle w:val="NoSpacing"/>
        <w:spacing w:line="252" w:lineRule="auto"/>
      </w:pPr>
      <w:r>
        <w:t>Ấy là ba đấng trọng h</w:t>
      </w:r>
      <w:r>
        <w:rPr>
          <w:rFonts w:hint="eastAsia"/>
        </w:rPr>
        <w:t>ơ</w:t>
      </w:r>
      <w:r>
        <w:t xml:space="preserve">n, </w:t>
      </w:r>
    </w:p>
    <w:p w:rsidR="00C43B31" w:rsidRDefault="00C43B31" w:rsidP="00C43B31">
      <w:pPr>
        <w:pStyle w:val="NoSpacing"/>
        <w:spacing w:line="252" w:lineRule="auto"/>
      </w:pPr>
      <w:r>
        <w:t xml:space="preserve">Gọi là Tam Phụ có quờn </w:t>
      </w:r>
      <w:r w:rsidRPr="00CB1E74">
        <w:rPr>
          <w:i w:val="0"/>
        </w:rPr>
        <w:t>(= quyền)</w:t>
      </w:r>
      <w:r>
        <w:t xml:space="preserve"> khác nhau. </w:t>
      </w:r>
      <w:r>
        <w:tab/>
      </w:r>
    </w:p>
    <w:p w:rsidR="00C43B31" w:rsidRDefault="00C43B31" w:rsidP="00C43B31">
      <w:pPr>
        <w:pStyle w:val="Heading2"/>
        <w:spacing w:line="252" w:lineRule="auto"/>
      </w:pPr>
      <w:r>
        <w:t>Phân biệt Hội Thánh Chúa với Tây gian</w:t>
      </w:r>
    </w:p>
    <w:p w:rsidR="00C43B31" w:rsidRDefault="00C43B31" w:rsidP="00C43B31">
      <w:pPr>
        <w:spacing w:line="252" w:lineRule="auto"/>
      </w:pPr>
      <w:r>
        <w:t>Lm Đặng Đức Tuấn lại mạnh dạn trình bày s</w:t>
      </w:r>
      <w:r>
        <w:rPr>
          <w:rFonts w:hint="eastAsia"/>
        </w:rPr>
        <w:t>ơ</w:t>
      </w:r>
      <w:r>
        <w:t xml:space="preserve"> l</w:t>
      </w:r>
      <w:r>
        <w:rPr>
          <w:rFonts w:hint="eastAsia"/>
        </w:rPr>
        <w:t>ư</w:t>
      </w:r>
      <w:r>
        <w:t>ợc lịch sử Hội Thánh Công giáo cốt ý chứng minh rằng đạo không liên hệ gì với giặc Tây, trái lại, theo linh mục, giặc Tây chỉ có mục đích “tìm đ</w:t>
      </w:r>
      <w:r>
        <w:rPr>
          <w:rFonts w:hint="eastAsia"/>
        </w:rPr>
        <w:t>ư</w:t>
      </w:r>
      <w:r>
        <w:t>ờng lợi danh,” và ng</w:t>
      </w:r>
      <w:r>
        <w:rPr>
          <w:rFonts w:hint="eastAsia"/>
        </w:rPr>
        <w:t>ư</w:t>
      </w:r>
      <w:r>
        <w:t xml:space="preserve">ời Công giáo không hề làm nội ứng cho giặc ấy. Lm Đặng Đức Tuấn giảng giải: </w:t>
      </w:r>
    </w:p>
    <w:p w:rsidR="00C43B31" w:rsidRPr="00CB1E74" w:rsidRDefault="00C43B31" w:rsidP="00C43B31">
      <w:pPr>
        <w:pStyle w:val="NoSpacing"/>
        <w:spacing w:line="252" w:lineRule="auto"/>
      </w:pPr>
      <w:r w:rsidRPr="00CB1E74">
        <w:t xml:space="preserve">Rôma có một Giáo hoàng, </w:t>
      </w:r>
    </w:p>
    <w:p w:rsidR="00C43B31" w:rsidRPr="00CB1E74" w:rsidRDefault="00C43B31" w:rsidP="00C43B31">
      <w:pPr>
        <w:pStyle w:val="NoSpacing"/>
        <w:spacing w:line="252" w:lineRule="auto"/>
      </w:pPr>
      <w:r w:rsidRPr="00CB1E74">
        <w:t xml:space="preserve">Gốc đầu Hội Thánh, mối mang Đạo Trời, </w:t>
      </w:r>
    </w:p>
    <w:p w:rsidR="00C43B31" w:rsidRPr="00CB1E74" w:rsidRDefault="00C43B31" w:rsidP="00C43B31">
      <w:pPr>
        <w:pStyle w:val="NoSpacing"/>
        <w:spacing w:line="252" w:lineRule="auto"/>
      </w:pPr>
      <w:r w:rsidRPr="00CB1E74">
        <w:t>Tuy rằng đạo ở khắp n</w:t>
      </w:r>
      <w:r w:rsidRPr="00CB1E74">
        <w:rPr>
          <w:rFonts w:hint="eastAsia"/>
        </w:rPr>
        <w:t>ơ</w:t>
      </w:r>
      <w:r w:rsidRPr="00CB1E74">
        <w:t xml:space="preserve">i, </w:t>
      </w:r>
    </w:p>
    <w:p w:rsidR="00C43B31" w:rsidRDefault="00C43B31" w:rsidP="00C43B31">
      <w:pPr>
        <w:pStyle w:val="NoSpacing"/>
        <w:spacing w:line="252" w:lineRule="auto"/>
      </w:pPr>
      <w:r w:rsidRPr="00CB1E74">
        <w:t>Giáo dân chốn chốn vâng lời Pha Pha.</w:t>
      </w:r>
      <w:r w:rsidRPr="00117659">
        <w:rPr>
          <w:i w:val="0"/>
        </w:rPr>
        <w:t>[Giáo hoàng]</w:t>
      </w:r>
    </w:p>
    <w:p w:rsidR="00C43B31" w:rsidRDefault="00C43B31" w:rsidP="00C43B31">
      <w:pPr>
        <w:pStyle w:val="NoSpacing"/>
        <w:spacing w:line="252" w:lineRule="auto"/>
      </w:pPr>
      <w:r>
        <w:t>Nh</w:t>
      </w:r>
      <w:r>
        <w:rPr>
          <w:rFonts w:hint="eastAsia"/>
        </w:rPr>
        <w:t>ư</w:t>
      </w:r>
      <w:r>
        <w:t xml:space="preserve"> giặc bởi n</w:t>
      </w:r>
      <w:r>
        <w:rPr>
          <w:rFonts w:hint="eastAsia"/>
        </w:rPr>
        <w:t>ư</w:t>
      </w:r>
      <w:r>
        <w:t>ớc Rôma,</w:t>
      </w:r>
    </w:p>
    <w:p w:rsidR="00C43B31" w:rsidRDefault="00C43B31" w:rsidP="00C43B31">
      <w:pPr>
        <w:pStyle w:val="NoSpacing"/>
        <w:spacing w:line="252" w:lineRule="auto"/>
      </w:pPr>
      <w:r>
        <w:t xml:space="preserve">Thì tôi cam chịu đạo qua quấy rầy, </w:t>
      </w:r>
    </w:p>
    <w:p w:rsidR="00C43B31" w:rsidRDefault="00C43B31" w:rsidP="00C43B31">
      <w:pPr>
        <w:pStyle w:val="NoSpacing"/>
        <w:spacing w:line="252" w:lineRule="auto"/>
      </w:pPr>
      <w:r>
        <w:t xml:space="preserve">Vốn nay chẳng phải làm vầy, </w:t>
      </w:r>
    </w:p>
    <w:p w:rsidR="00C43B31" w:rsidRPr="00117659" w:rsidRDefault="00C43B31" w:rsidP="00C43B31">
      <w:pPr>
        <w:pStyle w:val="NoSpacing"/>
        <w:spacing w:line="252" w:lineRule="auto"/>
        <w:rPr>
          <w:spacing w:val="-2"/>
        </w:rPr>
      </w:pPr>
      <w:r w:rsidRPr="00117659">
        <w:rPr>
          <w:spacing w:val="-2"/>
        </w:rPr>
        <w:t xml:space="preserve">Lang Sa </w:t>
      </w:r>
      <w:r w:rsidRPr="00117659">
        <w:rPr>
          <w:i w:val="0"/>
          <w:spacing w:val="-2"/>
        </w:rPr>
        <w:t>[N</w:t>
      </w:r>
      <w:r w:rsidRPr="00117659">
        <w:rPr>
          <w:rFonts w:hint="eastAsia"/>
          <w:i w:val="0"/>
          <w:spacing w:val="-2"/>
        </w:rPr>
        <w:t>ư</w:t>
      </w:r>
      <w:r w:rsidRPr="00117659">
        <w:rPr>
          <w:i w:val="0"/>
          <w:spacing w:val="-2"/>
        </w:rPr>
        <w:t>ớc Pháp]</w:t>
      </w:r>
      <w:r w:rsidRPr="00117659">
        <w:rPr>
          <w:spacing w:val="-2"/>
        </w:rPr>
        <w:t xml:space="preserve"> n</w:t>
      </w:r>
      <w:r w:rsidRPr="00117659">
        <w:rPr>
          <w:rFonts w:hint="eastAsia"/>
          <w:spacing w:val="-2"/>
        </w:rPr>
        <w:t>ư</w:t>
      </w:r>
      <w:r w:rsidRPr="00117659">
        <w:rPr>
          <w:spacing w:val="-2"/>
        </w:rPr>
        <w:t>ớc khác đến gây chiến tr</w:t>
      </w:r>
      <w:r w:rsidRPr="00117659">
        <w:rPr>
          <w:rFonts w:hint="eastAsia"/>
          <w:spacing w:val="-2"/>
        </w:rPr>
        <w:t>ư</w:t>
      </w:r>
      <w:r w:rsidRPr="00117659">
        <w:rPr>
          <w:spacing w:val="-2"/>
        </w:rPr>
        <w:t xml:space="preserve">ờng. </w:t>
      </w:r>
    </w:p>
    <w:p w:rsidR="00C43B31" w:rsidRDefault="00C43B31" w:rsidP="00C43B31">
      <w:pPr>
        <w:pStyle w:val="NoSpacing"/>
        <w:spacing w:line="252" w:lineRule="auto"/>
      </w:pPr>
      <w:r>
        <w:t>Giặc này tôi chẳng biết t</w:t>
      </w:r>
      <w:r>
        <w:rPr>
          <w:rFonts w:hint="eastAsia"/>
        </w:rPr>
        <w:t>ư</w:t>
      </w:r>
      <w:r>
        <w:t xml:space="preserve">ờng, </w:t>
      </w:r>
    </w:p>
    <w:p w:rsidR="00C43B31" w:rsidRDefault="00C43B31" w:rsidP="00C43B31">
      <w:pPr>
        <w:pStyle w:val="NoSpacing"/>
        <w:spacing w:line="252" w:lineRule="auto"/>
      </w:pPr>
      <w:r>
        <w:t>Nh</w:t>
      </w:r>
      <w:r>
        <w:rPr>
          <w:rFonts w:hint="eastAsia"/>
        </w:rPr>
        <w:t>ư</w:t>
      </w:r>
      <w:r>
        <w:t xml:space="preserve">ng mà cũng </w:t>
      </w:r>
      <w:r>
        <w:rPr>
          <w:rFonts w:hint="eastAsia"/>
        </w:rPr>
        <w:t>ư</w:t>
      </w:r>
      <w:r>
        <w:t>ớc tìm đ</w:t>
      </w:r>
      <w:r>
        <w:rPr>
          <w:rFonts w:hint="eastAsia"/>
        </w:rPr>
        <w:t>ư</w:t>
      </w:r>
      <w:r>
        <w:t xml:space="preserve">ờng lợi danh. </w:t>
      </w:r>
    </w:p>
    <w:p w:rsidR="00C43B31" w:rsidRDefault="00C43B31" w:rsidP="00C43B31">
      <w:pPr>
        <w:pStyle w:val="NoSpacing"/>
        <w:spacing w:line="252" w:lineRule="auto"/>
      </w:pPr>
      <w:r>
        <w:t xml:space="preserve">Vậy nên gây cuộc chiến tranh, </w:t>
      </w:r>
    </w:p>
    <w:p w:rsidR="00C43B31" w:rsidRDefault="00C43B31" w:rsidP="00C43B31">
      <w:pPr>
        <w:pStyle w:val="NoSpacing"/>
        <w:spacing w:line="252" w:lineRule="auto"/>
      </w:pPr>
      <w:proofErr w:type="gramStart"/>
      <w:r>
        <w:t>Nếu đi giảng đạo hoành hành sao nên</w:t>
      </w:r>
      <w:r w:rsidR="002A3FBC" w:rsidRPr="002A3FBC">
        <w:rPr>
          <w:rFonts w:ascii="Times New Roman" w:hAnsi="Times New Roman"/>
        </w:rPr>
        <w:t>?</w:t>
      </w:r>
      <w:proofErr w:type="gramEnd"/>
      <w:r>
        <w:t xml:space="preserve"> </w:t>
      </w:r>
    </w:p>
    <w:p w:rsidR="00C43B31" w:rsidRDefault="00C43B31" w:rsidP="00C43B31">
      <w:pPr>
        <w:pStyle w:val="TopNormal"/>
        <w:spacing w:line="252" w:lineRule="auto"/>
      </w:pPr>
      <w:r>
        <w:t>Sau đ</w:t>
      </w:r>
      <w:r>
        <w:rPr>
          <w:rFonts w:hint="eastAsia"/>
        </w:rPr>
        <w:t>ó</w:t>
      </w:r>
      <w:r>
        <w:t>, linh mục nêu lên bằng cớ cho thấy rõ ràng ng</w:t>
      </w:r>
      <w:r>
        <w:rPr>
          <w:rFonts w:hint="eastAsia"/>
        </w:rPr>
        <w:t>ư</w:t>
      </w:r>
      <w:r>
        <w:t xml:space="preserve">ời có đạo không hề nối giáo cho giặc: </w:t>
      </w:r>
    </w:p>
    <w:p w:rsidR="00C43B31" w:rsidRDefault="00C43B31" w:rsidP="00C43B31">
      <w:pPr>
        <w:pStyle w:val="NoSpacing"/>
        <w:spacing w:line="252" w:lineRule="auto"/>
      </w:pPr>
      <w:r>
        <w:t xml:space="preserve">Xin suy lấy việc năm trên, </w:t>
      </w:r>
    </w:p>
    <w:p w:rsidR="00C43B31" w:rsidRDefault="00C43B31" w:rsidP="00C43B31">
      <w:pPr>
        <w:pStyle w:val="NoSpacing"/>
        <w:spacing w:line="252" w:lineRule="auto"/>
      </w:pPr>
      <w:r>
        <w:t xml:space="preserve">Đạo mà nội ứng với tàu Lang Sa, </w:t>
      </w:r>
    </w:p>
    <w:p w:rsidR="00C43B31" w:rsidRDefault="00C43B31" w:rsidP="00C43B31">
      <w:pPr>
        <w:pStyle w:val="NoSpacing"/>
        <w:spacing w:line="252" w:lineRule="auto"/>
      </w:pPr>
      <w:r>
        <w:t xml:space="preserve">Thì khi tàu ấy mới qua, </w:t>
      </w:r>
    </w:p>
    <w:p w:rsidR="00C43B31" w:rsidRDefault="00C43B31" w:rsidP="00C43B31">
      <w:pPr>
        <w:pStyle w:val="NoSpacing"/>
        <w:spacing w:line="252" w:lineRule="auto"/>
      </w:pPr>
      <w:r>
        <w:t xml:space="preserve">Kéo nhau bỏ xứ chạy ùa theo Tây. </w:t>
      </w:r>
    </w:p>
    <w:p w:rsidR="00C43B31" w:rsidRDefault="00C43B31" w:rsidP="00C43B31">
      <w:pPr>
        <w:pStyle w:val="NoSpacing"/>
        <w:spacing w:line="252" w:lineRule="auto"/>
      </w:pPr>
      <w:r>
        <w:t xml:space="preserve">Bởi đạo không có lòng này, </w:t>
      </w:r>
    </w:p>
    <w:p w:rsidR="00C43B31" w:rsidRDefault="00C43B31" w:rsidP="00C43B31">
      <w:pPr>
        <w:pStyle w:val="NoSpacing"/>
        <w:spacing w:line="252" w:lineRule="auto"/>
      </w:pPr>
      <w:r>
        <w:t>Đâu đó bình tĩnh x</w:t>
      </w:r>
      <w:r>
        <w:rPr>
          <w:rFonts w:hint="eastAsia"/>
        </w:rPr>
        <w:t>ư</w:t>
      </w:r>
      <w:r>
        <w:t>a nay nh</w:t>
      </w:r>
      <w:r>
        <w:rPr>
          <w:rFonts w:hint="eastAsia"/>
        </w:rPr>
        <w:t>ư</w:t>
      </w:r>
      <w:r>
        <w:t xml:space="preserve"> th</w:t>
      </w:r>
      <w:r>
        <w:rPr>
          <w:rFonts w:hint="eastAsia"/>
        </w:rPr>
        <w:t>ư</w:t>
      </w:r>
      <w:r>
        <w:t>ờng</w:t>
      </w:r>
    </w:p>
    <w:p w:rsidR="00C43B31" w:rsidRPr="00117659" w:rsidRDefault="00C43B31" w:rsidP="00C43B31">
      <w:pPr>
        <w:pStyle w:val="NoSpacing"/>
        <w:spacing w:line="252" w:lineRule="auto"/>
        <w:rPr>
          <w:i w:val="0"/>
        </w:rPr>
      </w:pPr>
      <w:r w:rsidRPr="00117659">
        <w:rPr>
          <w:i w:val="0"/>
        </w:rPr>
        <w:t>ooOoo</w:t>
      </w:r>
    </w:p>
    <w:p w:rsidR="00C43B31" w:rsidRDefault="00C43B31" w:rsidP="00C43B31">
      <w:pPr>
        <w:pStyle w:val="NoSpacing"/>
        <w:spacing w:line="252" w:lineRule="auto"/>
      </w:pPr>
      <w:r>
        <w:t>Triều đình là l</w:t>
      </w:r>
      <w:r>
        <w:rPr>
          <w:rFonts w:hint="eastAsia"/>
        </w:rPr>
        <w:t>ư</w:t>
      </w:r>
      <w:r>
        <w:t xml:space="preserve">ợng mẹ cha, </w:t>
      </w:r>
    </w:p>
    <w:p w:rsidR="00C43B31" w:rsidRDefault="00C43B31" w:rsidP="00C43B31">
      <w:pPr>
        <w:pStyle w:val="NoSpacing"/>
        <w:spacing w:line="252" w:lineRule="auto"/>
      </w:pPr>
      <w:r>
        <w:t xml:space="preserve">Bắt bớ thời chịu, thứ tha thời nhờ. </w:t>
      </w:r>
    </w:p>
    <w:p w:rsidR="00C43B31" w:rsidRDefault="00C43B31" w:rsidP="00C43B31">
      <w:pPr>
        <w:spacing w:before="120" w:line="252" w:lineRule="auto"/>
      </w:pPr>
      <w:r>
        <w:tab/>
      </w:r>
      <w:r>
        <w:tab/>
        <w:t>(Điều trần việc đạo, việc n</w:t>
      </w:r>
      <w:r>
        <w:rPr>
          <w:rFonts w:hint="eastAsia"/>
        </w:rPr>
        <w:t>ư</w:t>
      </w:r>
      <w:r>
        <w:t>ớc)</w:t>
      </w:r>
    </w:p>
    <w:p w:rsidR="00C43B31" w:rsidRDefault="00C43B31" w:rsidP="00C43B31">
      <w:pPr>
        <w:pStyle w:val="Heading2"/>
        <w:spacing w:line="252" w:lineRule="auto"/>
      </w:pPr>
      <w:r>
        <w:rPr>
          <w:rFonts w:hint="eastAsia"/>
        </w:rPr>
        <w:t>Đ</w:t>
      </w:r>
      <w:r>
        <w:t>ạo tr</w:t>
      </w:r>
      <w:r>
        <w:rPr>
          <w:rFonts w:hint="eastAsia"/>
        </w:rPr>
        <w:t>ư</w:t>
      </w:r>
      <w:r>
        <w:t>ởng trở thành khâm sai của triều đình</w:t>
      </w:r>
    </w:p>
    <w:p w:rsidR="00C43B31" w:rsidRDefault="00C43B31" w:rsidP="00C43B31">
      <w:pPr>
        <w:spacing w:line="252" w:lineRule="auto"/>
      </w:pPr>
      <w:r>
        <w:t>Tập điều trần của Lm Đặng Đức Tuấn nhằm vào 3 mục tiêu đề nghị chính là:</w:t>
      </w:r>
    </w:p>
    <w:p w:rsidR="00C43B31" w:rsidRPr="00117659" w:rsidRDefault="00C43B31" w:rsidP="00C43B31">
      <w:pPr>
        <w:spacing w:line="252" w:lineRule="auto"/>
        <w:rPr>
          <w:i/>
        </w:rPr>
      </w:pPr>
      <w:r w:rsidRPr="00117659">
        <w:rPr>
          <w:i/>
        </w:rPr>
        <w:t>-</w:t>
      </w:r>
      <w:r w:rsidRPr="00117659">
        <w:rPr>
          <w:i/>
        </w:rPr>
        <w:tab/>
        <w:t>Yêu cầu dung nạp giáo dân, xóa tan mọi nghi kỵ ngờ vực.</w:t>
      </w:r>
    </w:p>
    <w:p w:rsidR="00C43B31" w:rsidRPr="00117659" w:rsidRDefault="00C43B31" w:rsidP="00C43B31">
      <w:pPr>
        <w:spacing w:line="252" w:lineRule="auto"/>
        <w:rPr>
          <w:i/>
        </w:rPr>
      </w:pPr>
      <w:r w:rsidRPr="00117659">
        <w:rPr>
          <w:i/>
        </w:rPr>
        <w:t>-</w:t>
      </w:r>
      <w:r w:rsidRPr="00117659">
        <w:rPr>
          <w:i/>
        </w:rPr>
        <w:tab/>
        <w:t>Khuyến khích việc xuất d</w:t>
      </w:r>
      <w:r w:rsidRPr="00117659">
        <w:rPr>
          <w:rFonts w:hint="eastAsia"/>
          <w:i/>
        </w:rPr>
        <w:t>ươ</w:t>
      </w:r>
      <w:r w:rsidRPr="00117659">
        <w:rPr>
          <w:i/>
        </w:rPr>
        <w:t>ng du học để nâng cao dân trí, có đủ cán bộ tài năng để canh tân xứ sở.</w:t>
      </w:r>
    </w:p>
    <w:p w:rsidR="00C43B31" w:rsidRPr="00117659" w:rsidRDefault="00C43B31" w:rsidP="00C43B31">
      <w:pPr>
        <w:spacing w:line="252" w:lineRule="auto"/>
        <w:rPr>
          <w:i/>
        </w:rPr>
      </w:pPr>
      <w:r w:rsidRPr="00117659">
        <w:rPr>
          <w:i/>
        </w:rPr>
        <w:t>-</w:t>
      </w:r>
      <w:r w:rsidRPr="00117659">
        <w:rPr>
          <w:i/>
        </w:rPr>
        <w:tab/>
        <w:t>Xuất công quỹ mua súng ống đạn d</w:t>
      </w:r>
      <w:r w:rsidRPr="00117659">
        <w:rPr>
          <w:rFonts w:hint="eastAsia"/>
          <w:i/>
        </w:rPr>
        <w:t>ư</w:t>
      </w:r>
      <w:r w:rsidRPr="00117659">
        <w:rPr>
          <w:i/>
        </w:rPr>
        <w:t>ợc của ng</w:t>
      </w:r>
      <w:r w:rsidRPr="00117659">
        <w:rPr>
          <w:rFonts w:hint="eastAsia"/>
          <w:i/>
        </w:rPr>
        <w:t>ư</w:t>
      </w:r>
      <w:r w:rsidRPr="00117659">
        <w:rPr>
          <w:i/>
        </w:rPr>
        <w:t>ời Anh ở H</w:t>
      </w:r>
      <w:r w:rsidRPr="00117659">
        <w:rPr>
          <w:rFonts w:hint="eastAsia"/>
          <w:i/>
        </w:rPr>
        <w:t>ươ</w:t>
      </w:r>
      <w:r w:rsidRPr="00117659">
        <w:rPr>
          <w:i/>
        </w:rPr>
        <w:t>ng Cảng để chống ngoại xâm, bảo vệ an ninh lãnh thổ.</w:t>
      </w:r>
    </w:p>
    <w:p w:rsidR="00C43B31" w:rsidRDefault="00C43B31" w:rsidP="00C43B31">
      <w:pPr>
        <w:spacing w:line="252" w:lineRule="auto"/>
      </w:pPr>
      <w:r>
        <w:t>Sau khi nghiên cứu tập điều trần, thấy nhiều điểm chứng tỏ đạo tr</w:t>
      </w:r>
      <w:r>
        <w:rPr>
          <w:rFonts w:hint="eastAsia"/>
        </w:rPr>
        <w:t>ư</w:t>
      </w:r>
      <w:r>
        <w:t>ởng Gia tô [Công giáo] có lòng yêu n</w:t>
      </w:r>
      <w:r>
        <w:rPr>
          <w:rFonts w:hint="eastAsia"/>
        </w:rPr>
        <w:t>ư</w:t>
      </w:r>
      <w:r>
        <w:t>ớc và quan tâm tới việc cứu n</w:t>
      </w:r>
      <w:r>
        <w:rPr>
          <w:rFonts w:hint="eastAsia"/>
        </w:rPr>
        <w:t>ư</w:t>
      </w:r>
      <w:r>
        <w:t>ớc khỏi họa xâm lăng, vua Tự Đức truyền tha cho linh mục Tuấn, và từ đó bắt đầu nới lỏng việc bắt đạo. Chẳng bao lâu sau, Lm Đặng Đức Tuấn đ</w:t>
      </w:r>
      <w:r>
        <w:rPr>
          <w:rFonts w:hint="eastAsia"/>
        </w:rPr>
        <w:t>ư</w:t>
      </w:r>
      <w:r>
        <w:t>ợc sung vào phái bộ Phan Thanh Giản – Lâm Duy Hiệp nghị hòa với Pháp. Do đó, giáo dân lúc bấy giờ th</w:t>
      </w:r>
      <w:r>
        <w:rPr>
          <w:rFonts w:hint="eastAsia"/>
        </w:rPr>
        <w:t>ư</w:t>
      </w:r>
      <w:r>
        <w:t>ờng gọi Lm Tuấn là “</w:t>
      </w:r>
      <w:r w:rsidRPr="00117659">
        <w:rPr>
          <w:i/>
        </w:rPr>
        <w:t>cha khâm</w:t>
      </w:r>
      <w:r>
        <w:t xml:space="preserve">”, vì ngài làm </w:t>
      </w:r>
      <w:r w:rsidRPr="00117659">
        <w:rPr>
          <w:i/>
        </w:rPr>
        <w:t>khâm sai triều đình</w:t>
      </w:r>
      <w:r>
        <w:t xml:space="preserve"> trong sứ bộ Phan Thanh Giản trong vai trò phiên/thông dịch. </w:t>
      </w:r>
    </w:p>
    <w:p w:rsidR="00C43B31" w:rsidRDefault="00C43B31" w:rsidP="00C43B31">
      <w:pPr>
        <w:spacing w:line="252" w:lineRule="auto"/>
      </w:pPr>
      <w:r>
        <w:t>Hoàn thành nhiệm vụ, linh mục Tuấn trở về c</w:t>
      </w:r>
      <w:r>
        <w:rPr>
          <w:rFonts w:hint="eastAsia"/>
        </w:rPr>
        <w:t>ươ</w:t>
      </w:r>
      <w:r>
        <w:t>ng vị mục vụ, ngài nhận bài sai đi quản xứ  họ đạo Tân Lộc, rồi N</w:t>
      </w:r>
      <w:r>
        <w:rPr>
          <w:rFonts w:hint="eastAsia"/>
        </w:rPr>
        <w:t>ư</w:t>
      </w:r>
      <w:r>
        <w:t>ớc Nhỉ (huyện Phu Mỹ, Bình Định) và qua đời tại đây năm 1874, thọ 68 tuổi.</w:t>
      </w:r>
    </w:p>
    <w:p w:rsidR="00C43B31" w:rsidRDefault="00C43B31" w:rsidP="00C43B31">
      <w:pPr>
        <w:spacing w:line="252" w:lineRule="auto"/>
        <w:sectPr w:rsidR="00C43B31" w:rsidSect="001C6EA2">
          <w:footnotePr>
            <w:numRestart w:val="eachPage"/>
          </w:footnotePr>
          <w:pgSz w:w="12240" w:h="15840"/>
          <w:pgMar w:top="1152" w:right="1152" w:bottom="1224" w:left="1152" w:header="720" w:footer="720" w:gutter="0"/>
          <w:cols w:num="2" w:space="432"/>
          <w:docGrid w:linePitch="360"/>
        </w:sectPr>
      </w:pPr>
      <w:r>
        <w:t>Ngoài các bản điều trần, linh mục Đặng Đức Tuấn còn sáng tác nhiều tác phẩm văn ch</w:t>
      </w:r>
      <w:r>
        <w:rPr>
          <w:rFonts w:hint="eastAsia"/>
        </w:rPr>
        <w:t>ươ</w:t>
      </w:r>
      <w:r>
        <w:t xml:space="preserve">ng giá trị, trong đó có </w:t>
      </w:r>
      <w:r w:rsidRPr="00117659">
        <w:rPr>
          <w:i/>
        </w:rPr>
        <w:t>Việt Nam Giáo sử Diễn Ca, Hoành Mao Hiến Binh Tây Sách và Lâm Nạn Phụng Quốc Hành</w:t>
      </w:r>
      <w:r>
        <w:t xml:space="preserve">, tỏ rõ ngài hết lòng kính Chúa, yêu Giáo Hội và kiên trung với quốc gia dân tộc./. </w:t>
      </w:r>
    </w:p>
    <w:p w:rsidR="00C43B31" w:rsidRDefault="00C43B31" w:rsidP="00C43B31">
      <w:pPr>
        <w:pStyle w:val="Title"/>
        <w:spacing w:before="240"/>
      </w:pPr>
      <w:r>
        <w:t xml:space="preserve">Nguồn-gốc tên họ </w:t>
      </w:r>
      <w:r>
        <w:br/>
        <w:t xml:space="preserve">Việt-Nam </w:t>
      </w:r>
      <w:r>
        <w:br/>
        <w:t>(và trên thế-giới)</w:t>
      </w:r>
    </w:p>
    <w:p w:rsidR="00C43B31" w:rsidRDefault="00C43B31" w:rsidP="00C43B31">
      <w:pPr>
        <w:pStyle w:val="Author"/>
      </w:pPr>
      <w:r>
        <w:t>Yên Hà</w:t>
      </w:r>
    </w:p>
    <w:p w:rsidR="00C43B31" w:rsidRDefault="00C43B31" w:rsidP="00C77799">
      <w:pPr>
        <w:spacing w:line="271" w:lineRule="auto"/>
      </w:pPr>
      <w:r>
        <w:t>Ngày x</w:t>
      </w:r>
      <w:r>
        <w:rPr>
          <w:rFonts w:hint="eastAsia"/>
        </w:rPr>
        <w:t>ư</w:t>
      </w:r>
      <w:r>
        <w:t>a, d</w:t>
      </w:r>
      <w:r>
        <w:rPr>
          <w:rFonts w:hint="eastAsia"/>
        </w:rPr>
        <w:t>ư</w:t>
      </w:r>
      <w:r>
        <w:t>ới chế độ phong kiến quân chủ ở Tàu và Âu châu, tên họ (danh tính) chỉ dành riêng cho giới quí tộc và tăng lữ. Thứ dân chỉ cần biết sống hết đời mình là đủ rồi. Ngày nay, tên họ không còn là một thứ đặc quyền xã hội mà đã trở thành điều bắt buộc do luật pháp quy định cho mọi ng</w:t>
      </w:r>
      <w:r>
        <w:rPr>
          <w:rFonts w:hint="eastAsia"/>
        </w:rPr>
        <w:t>ư</w:t>
      </w:r>
      <w:r>
        <w:t>ời dân của một quốc gia.</w:t>
      </w:r>
    </w:p>
    <w:p w:rsidR="00C43B31" w:rsidRDefault="00C43B31" w:rsidP="00C77799">
      <w:pPr>
        <w:spacing w:line="271" w:lineRule="auto"/>
      </w:pPr>
      <w:r>
        <w:t>Tuy nhiên, mãi đến thế-kỷ thứ 10, hệ thống tên họ của Âu Châu mới bắt đầu hình thành, và đến thế kỷ 16 mới hoàn tất: n</w:t>
      </w:r>
      <w:r>
        <w:rPr>
          <w:rFonts w:hint="eastAsia"/>
        </w:rPr>
        <w:t>ư</w:t>
      </w:r>
      <w:r>
        <w:t>ớc Pháp bắt đầu từ năm 1350 nh</w:t>
      </w:r>
      <w:r>
        <w:rPr>
          <w:rFonts w:hint="eastAsia"/>
        </w:rPr>
        <w:t>ư</w:t>
      </w:r>
      <w:r>
        <w:t>ng phải chờ đến năm 1539 để điều hành việc tên họ với phần chính-tả, Đan Mạch năm 1904. Đầu thế-kỷ thứ 19, Do-Thái mới có tên họ. Nhật Bản phải chờ cuối thế-kỷ 19 với Minh Trị Thiên Hoàng. Các dân-tộc Phi-Châu mới theo Tây-ph</w:t>
      </w:r>
      <w:r>
        <w:rPr>
          <w:rFonts w:hint="eastAsia"/>
        </w:rPr>
        <w:t>ươ</w:t>
      </w:r>
      <w:r>
        <w:t>ng lấy tên họ từ đầu thế-kỷ 20.</w:t>
      </w:r>
    </w:p>
    <w:p w:rsidR="00C43B31" w:rsidRDefault="00C43B31" w:rsidP="00C77799">
      <w:pPr>
        <w:pStyle w:val="Heading2"/>
        <w:spacing w:line="271" w:lineRule="auto"/>
      </w:pPr>
      <w:r>
        <w:t>1. Tên họ ng</w:t>
      </w:r>
      <w:r>
        <w:rPr>
          <w:rFonts w:hint="eastAsia"/>
        </w:rPr>
        <w:t>ư</w:t>
      </w:r>
      <w:r>
        <w:t>ời Việt-Nam</w:t>
      </w:r>
    </w:p>
    <w:p w:rsidR="00C43B31" w:rsidRDefault="00C43B31" w:rsidP="00C77799">
      <w:pPr>
        <w:spacing w:line="271" w:lineRule="auto"/>
      </w:pPr>
      <w:r>
        <w:t>Có thuyết cho rằng Trung Quốc đã có hệ thống tên họ theo lối phụ hệ sớm nhất trên thế-giới, sau đó là Việt Nam sau khi n</w:t>
      </w:r>
      <w:r>
        <w:rPr>
          <w:rFonts w:hint="eastAsia"/>
        </w:rPr>
        <w:t>ư</w:t>
      </w:r>
      <w:r>
        <w:t>ớc ta phải chuyển từ mẫu-hệ sang phụ-hệ d</w:t>
      </w:r>
      <w:r>
        <w:rPr>
          <w:rFonts w:hint="eastAsia"/>
        </w:rPr>
        <w:t>ư</w:t>
      </w:r>
      <w:r>
        <w:t>ới thời Bắc-thuộc.</w:t>
      </w:r>
    </w:p>
    <w:p w:rsidR="00C43B31" w:rsidRDefault="00C43B31" w:rsidP="00C77799">
      <w:pPr>
        <w:spacing w:line="271" w:lineRule="auto"/>
      </w:pPr>
      <w:r>
        <w:t>Nh</w:t>
      </w:r>
      <w:r>
        <w:rPr>
          <w:rFonts w:hint="eastAsia"/>
        </w:rPr>
        <w:t>ư</w:t>
      </w:r>
      <w:r>
        <w:t xml:space="preserve"> vậy, sớm nhất Việt Nam (dân tộc Kinh) có tên họ vào khoảng đầu Công Nguyên.</w:t>
      </w:r>
    </w:p>
    <w:p w:rsidR="00C43B31" w:rsidRDefault="00C43B31" w:rsidP="00C77799">
      <w:pPr>
        <w:pStyle w:val="Heading2"/>
        <w:spacing w:line="271" w:lineRule="auto"/>
      </w:pPr>
      <w:r>
        <w:t xml:space="preserve">1.1 Họ (Tính) </w:t>
      </w:r>
    </w:p>
    <w:p w:rsidR="00C43B31" w:rsidRDefault="00C43B31" w:rsidP="00C77799">
      <w:pPr>
        <w:spacing w:line="271" w:lineRule="auto"/>
      </w:pPr>
      <w:r>
        <w:t>Việt Nam chịu nhiều ảnh h</w:t>
      </w:r>
      <w:r>
        <w:rPr>
          <w:rFonts w:hint="eastAsia"/>
        </w:rPr>
        <w:t>ư</w:t>
      </w:r>
      <w:r>
        <w:t>ởng từ văn hóa Trung Quốc cho nên họ ng</w:t>
      </w:r>
      <w:r>
        <w:rPr>
          <w:rFonts w:hint="eastAsia"/>
        </w:rPr>
        <w:t>ư</w:t>
      </w:r>
      <w:r>
        <w:t>ời Việt cũng vậy. Trong suốt h</w:t>
      </w:r>
      <w:r>
        <w:rPr>
          <w:rFonts w:hint="eastAsia"/>
        </w:rPr>
        <w:t>ơ</w:t>
      </w:r>
      <w:r>
        <w:t>n ngàn năm đô-hộ, những ng</w:t>
      </w:r>
      <w:r>
        <w:rPr>
          <w:rFonts w:hint="eastAsia"/>
        </w:rPr>
        <w:t>ư</w:t>
      </w:r>
      <w:r>
        <w:t>ời Tàu nh</w:t>
      </w:r>
      <w:r>
        <w:rPr>
          <w:rFonts w:hint="eastAsia"/>
        </w:rPr>
        <w:t>ư</w:t>
      </w:r>
      <w:r>
        <w:t xml:space="preserve"> quan lại, binh lính, quý tộc, th</w:t>
      </w:r>
      <w:r>
        <w:rPr>
          <w:rFonts w:hint="eastAsia"/>
        </w:rPr>
        <w:t>ươ</w:t>
      </w:r>
      <w:r>
        <w:t>ng gia, nho sĩ, tội nhân bị đi đầy, dân nghèo, đã sang n</w:t>
      </w:r>
      <w:r>
        <w:rPr>
          <w:rFonts w:hint="eastAsia"/>
        </w:rPr>
        <w:t>ư</w:t>
      </w:r>
      <w:r>
        <w:t>ớc ta và đã ở lại, thông hôn với ng</w:t>
      </w:r>
      <w:r>
        <w:rPr>
          <w:rFonts w:hint="eastAsia"/>
        </w:rPr>
        <w:t>ư</w:t>
      </w:r>
      <w:r>
        <w:t>ời Việt và biến thành ng</w:t>
      </w:r>
      <w:r>
        <w:rPr>
          <w:rFonts w:hint="eastAsia"/>
        </w:rPr>
        <w:t>ư</w:t>
      </w:r>
      <w:r>
        <w:t>ời bản xứ. Chính những lớp ng</w:t>
      </w:r>
      <w:r>
        <w:rPr>
          <w:rFonts w:hint="eastAsia"/>
        </w:rPr>
        <w:t>ư</w:t>
      </w:r>
      <w:r>
        <w:t>ời này đã đem đến đa số họ mà ng</w:t>
      </w:r>
      <w:r>
        <w:rPr>
          <w:rFonts w:hint="eastAsia"/>
        </w:rPr>
        <w:t>ư</w:t>
      </w:r>
      <w:r>
        <w:t>ời Việt Nam có hiện nay nh</w:t>
      </w:r>
      <w:r>
        <w:rPr>
          <w:rFonts w:hint="eastAsia"/>
        </w:rPr>
        <w:t>ư</w:t>
      </w:r>
      <w:r>
        <w:t>ng đa số tên họ đ</w:t>
      </w:r>
      <w:r>
        <w:rPr>
          <w:rFonts w:hint="eastAsia"/>
        </w:rPr>
        <w:t>ư</w:t>
      </w:r>
      <w:r>
        <w:t>ợc đọc trại đi cho khác với nguyên gốc để hợp với cách phát âm tiếng Việt. Và đ</w:t>
      </w:r>
      <w:r>
        <w:rPr>
          <w:rFonts w:hint="eastAsia"/>
        </w:rPr>
        <w:t>ươ</w:t>
      </w:r>
      <w:r>
        <w:t>ng nhiên ng</w:t>
      </w:r>
      <w:r>
        <w:rPr>
          <w:rFonts w:hint="eastAsia"/>
        </w:rPr>
        <w:t>ư</w:t>
      </w:r>
      <w:r>
        <w:t>ời Việt có ít nhiều tổ-tiên ng</w:t>
      </w:r>
      <w:r>
        <w:rPr>
          <w:rFonts w:hint="eastAsia"/>
        </w:rPr>
        <w:t>ư</w:t>
      </w:r>
      <w:r>
        <w:t>ời Tàu: Lý Bôn (Lý Nam Đế sáng lập nhà Tiền Lý), Hồ Quí Ly, Nguyễn-Huệ vốn họ Hồ (</w:t>
      </w:r>
      <w:r w:rsidRPr="001D13E0">
        <w:rPr>
          <w:rFonts w:ascii="Times New Roman" w:hAnsi="Times New Roman"/>
        </w:rPr>
        <w:t>?</w:t>
      </w:r>
      <w:r>
        <w:t>), … đều dòng dõi ng</w:t>
      </w:r>
      <w:r>
        <w:rPr>
          <w:rFonts w:hint="eastAsia"/>
        </w:rPr>
        <w:t>ư</w:t>
      </w:r>
      <w:r>
        <w:t>ời Tàu.</w:t>
      </w:r>
    </w:p>
    <w:p w:rsidR="00C43B31" w:rsidRDefault="00C43B31" w:rsidP="00C77799">
      <w:pPr>
        <w:spacing w:line="271" w:lineRule="auto"/>
      </w:pPr>
      <w:r>
        <w:t>Họ ng</w:t>
      </w:r>
      <w:r>
        <w:rPr>
          <w:rFonts w:hint="eastAsia"/>
        </w:rPr>
        <w:t>ư</w:t>
      </w:r>
      <w:r>
        <w:t>ời Việt không nhiều (khoảng 140), do đó có thành ngữ "trăm họ" (bách tính, còn đọc là "bá tánh") thời x</w:t>
      </w:r>
      <w:r>
        <w:rPr>
          <w:rFonts w:hint="eastAsia"/>
        </w:rPr>
        <w:t>ư</w:t>
      </w:r>
      <w:r>
        <w:t>a th</w:t>
      </w:r>
      <w:r>
        <w:rPr>
          <w:rFonts w:hint="eastAsia"/>
        </w:rPr>
        <w:t>ư</w:t>
      </w:r>
      <w:r>
        <w:t>ờng dùng để chỉ dân chúng cả n</w:t>
      </w:r>
      <w:r>
        <w:rPr>
          <w:rFonts w:hint="eastAsia"/>
        </w:rPr>
        <w:t>ư</w:t>
      </w:r>
      <w:r>
        <w:t>ớc.</w:t>
      </w:r>
    </w:p>
    <w:p w:rsidR="00C43B31" w:rsidRDefault="00C43B31" w:rsidP="00C77799">
      <w:pPr>
        <w:spacing w:line="271" w:lineRule="auto"/>
      </w:pPr>
      <w:r>
        <w:t>Các họ lớn ở Việt Nam đa số có một triều-đại trong lịch-sử.</w:t>
      </w:r>
    </w:p>
    <w:p w:rsidR="00C43B31" w:rsidRDefault="00C43B31" w:rsidP="00C77799">
      <w:pPr>
        <w:pStyle w:val="Heading2"/>
        <w:spacing w:line="271" w:lineRule="auto"/>
      </w:pPr>
      <w:r>
        <w:t>Những họ ng</w:t>
      </w:r>
      <w:r>
        <w:rPr>
          <w:rFonts w:hint="eastAsia"/>
        </w:rPr>
        <w:t>ư</w:t>
      </w:r>
      <w:r>
        <w:t xml:space="preserve">ời Kinh </w:t>
      </w:r>
    </w:p>
    <w:p w:rsidR="00C77799" w:rsidRPr="00C77799" w:rsidRDefault="00C77799" w:rsidP="00C77799">
      <w:pPr>
        <w:pStyle w:val="NoSpacing"/>
        <w:spacing w:line="271" w:lineRule="auto"/>
      </w:pPr>
      <w:r>
        <w:rPr>
          <w:noProof/>
        </w:rPr>
        <w:drawing>
          <wp:inline distT="0" distB="0" distL="0" distR="0" wp14:anchorId="2FD8B0CF" wp14:editId="2703B710">
            <wp:extent cx="2842381" cy="2238375"/>
            <wp:effectExtent l="0" t="0" r="0" b="0"/>
            <wp:docPr id="35" name="Picture 35" descr="https://1.bp.blogspot.com/-PMmYZjZOhDQ/WLEDdVUzoGI/AAAAAAAAO18/GQhi5Nu8PJcOlTTtFMD8FKBdO0gMUf7EACEw/s320/Distribution_of_Vietnamese_family_names.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PMmYZjZOhDQ/WLEDdVUzoGI/AAAAAAAAO18/GQhi5Nu8PJcOlTTtFMD8FKBdO0gMUf7EACEw/s320/Distribution_of_Vietnamese_family_names.png"/>
                    <pic:cNvPicPr>
                      <a:picLocks noChangeAspect="1" noChangeArrowheads="1"/>
                    </pic:cNvPicPr>
                  </pic:nvPicPr>
                  <pic:blipFill>
                    <a:blip r:embed="rId72">
                      <a:extLst>
                        <a:ext uri="{BEBA8EAE-BF5A-486C-A8C5-ECC9F3942E4B}">
                          <a14:imgProps xmlns:a14="http://schemas.microsoft.com/office/drawing/2010/main">
                            <a14:imgLayer r:embed="rId7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47860" cy="2242690"/>
                    </a:xfrm>
                    <a:prstGeom prst="rect">
                      <a:avLst/>
                    </a:prstGeom>
                    <a:noFill/>
                    <a:ln>
                      <a:noFill/>
                    </a:ln>
                  </pic:spPr>
                </pic:pic>
              </a:graphicData>
            </a:graphic>
          </wp:inline>
        </w:drawing>
      </w:r>
    </w:p>
    <w:p w:rsidR="00C43B31" w:rsidRDefault="00C43B31" w:rsidP="00C77799">
      <w:pPr>
        <w:spacing w:line="271" w:lineRule="auto"/>
      </w:pPr>
      <w:r>
        <w:t>Phổ thông nhất  là:</w:t>
      </w:r>
    </w:p>
    <w:p w:rsidR="00C43B31" w:rsidRDefault="00C43B31" w:rsidP="00C77799">
      <w:pPr>
        <w:pStyle w:val="ListParagraph"/>
        <w:numPr>
          <w:ilvl w:val="0"/>
          <w:numId w:val="23"/>
        </w:numPr>
        <w:spacing w:before="120" w:line="271" w:lineRule="auto"/>
        <w:ind w:left="432" w:hanging="432"/>
      </w:pPr>
      <w:r>
        <w:t xml:space="preserve">Nguyễn (38%), Trần (12%), Lê (10%), Phạm (7%), </w:t>
      </w:r>
    </w:p>
    <w:p w:rsidR="00C43B31" w:rsidRDefault="00C43B31" w:rsidP="00C77799">
      <w:pPr>
        <w:pStyle w:val="ListParagraph"/>
        <w:numPr>
          <w:ilvl w:val="0"/>
          <w:numId w:val="23"/>
        </w:numPr>
        <w:spacing w:line="271" w:lineRule="auto"/>
        <w:ind w:left="432" w:hanging="432"/>
      </w:pPr>
      <w:r>
        <w:t xml:space="preserve">Hoàng/Huỳnh (5%), Vũ/Võ (4%), Đặng (2%), Bùi (2%), </w:t>
      </w:r>
    </w:p>
    <w:p w:rsidR="00C43B31" w:rsidRDefault="00C43B31" w:rsidP="00C77799">
      <w:pPr>
        <w:pStyle w:val="ListParagraph"/>
        <w:numPr>
          <w:ilvl w:val="0"/>
          <w:numId w:val="23"/>
        </w:numPr>
        <w:spacing w:line="271" w:lineRule="auto"/>
        <w:ind w:left="432" w:hanging="432"/>
      </w:pPr>
      <w:r>
        <w:t>Đỗ (1,4%), Hồ (1,3%), Ngô (1,3%), D</w:t>
      </w:r>
      <w:r>
        <w:rPr>
          <w:rFonts w:hint="eastAsia"/>
        </w:rPr>
        <w:t>ươ</w:t>
      </w:r>
      <w:r>
        <w:t>ng (1%), Lý (0,5%).</w:t>
      </w:r>
    </w:p>
    <w:p w:rsidR="00C43B31" w:rsidRDefault="00C43B31" w:rsidP="00C77799">
      <w:pPr>
        <w:spacing w:before="120" w:line="271" w:lineRule="auto"/>
      </w:pPr>
      <w:r>
        <w:t>M</w:t>
      </w:r>
      <w:r>
        <w:rPr>
          <w:rFonts w:hint="eastAsia"/>
        </w:rPr>
        <w:t>ư</w:t>
      </w:r>
      <w:r>
        <w:t>ời bốn họ này chiếm khoảng 90% dân số Việt-Nam.</w:t>
      </w:r>
    </w:p>
    <w:p w:rsidR="00C43B31" w:rsidRDefault="00C43B31" w:rsidP="00C77799">
      <w:pPr>
        <w:spacing w:line="271" w:lineRule="auto"/>
      </w:pPr>
      <w:r>
        <w:rPr>
          <w:rFonts w:hint="eastAsia"/>
        </w:rPr>
        <w:t>Đ</w:t>
      </w:r>
      <w:r>
        <w:t xml:space="preserve">iều đáng chú ý ngay là </w:t>
      </w:r>
    </w:p>
    <w:p w:rsidR="00C43B31" w:rsidRDefault="00C43B31" w:rsidP="00C77799">
      <w:pPr>
        <w:pStyle w:val="ListParagraph"/>
        <w:numPr>
          <w:ilvl w:val="0"/>
          <w:numId w:val="23"/>
        </w:numPr>
        <w:spacing w:line="271" w:lineRule="auto"/>
        <w:ind w:left="432" w:hanging="432"/>
      </w:pPr>
      <w:r>
        <w:t>Họ Nguyễn đông nhất : 2 ng</w:t>
      </w:r>
      <w:r>
        <w:rPr>
          <w:rFonts w:hint="eastAsia"/>
        </w:rPr>
        <w:t>ư</w:t>
      </w:r>
      <w:r>
        <w:t xml:space="preserve">ời Việt trên 5, hạng 4 trên thế-giới với </w:t>
      </w:r>
      <w:r>
        <w:rPr>
          <w:rFonts w:hint="eastAsia"/>
        </w:rPr>
        <w:t>ư</w:t>
      </w:r>
      <w:r>
        <w:t>ớc tính 36 triệu, hạng 38 bên Mỹ, hạng 7 bên Úc (2 Melbourne, 3 Sidney), …</w:t>
      </w:r>
    </w:p>
    <w:p w:rsidR="00C43B31" w:rsidRDefault="00C43B31" w:rsidP="00C77799">
      <w:pPr>
        <w:pStyle w:val="ListParagraph"/>
        <w:numPr>
          <w:ilvl w:val="0"/>
          <w:numId w:val="23"/>
        </w:numPr>
        <w:spacing w:line="271" w:lineRule="auto"/>
        <w:ind w:left="432" w:hanging="432"/>
      </w:pPr>
      <w:r>
        <w:t>trong khi họ Lý trị vì 273 năm chỉ đ</w:t>
      </w:r>
      <w:r>
        <w:rPr>
          <w:rFonts w:hint="eastAsia"/>
        </w:rPr>
        <w:t>ư</w:t>
      </w:r>
      <w:r>
        <w:t>ợc 0,5%!</w:t>
      </w:r>
    </w:p>
    <w:p w:rsidR="00C43B31" w:rsidRDefault="00C43B31" w:rsidP="00C77799">
      <w:pPr>
        <w:pStyle w:val="TopNormal"/>
        <w:spacing w:line="271" w:lineRule="auto"/>
      </w:pPr>
      <w:r>
        <w:rPr>
          <w:rFonts w:hint="eastAsia"/>
        </w:rPr>
        <w:t>Đ</w:t>
      </w:r>
      <w:r>
        <w:t>iểu này đ</w:t>
      </w:r>
      <w:r>
        <w:rPr>
          <w:rFonts w:hint="eastAsia"/>
        </w:rPr>
        <w:t>ư</w:t>
      </w:r>
      <w:r>
        <w:t>ợc giải-nghĩa bằng sự-kiện lịch-sử:</w:t>
      </w:r>
    </w:p>
    <w:p w:rsidR="00C43B31" w:rsidRDefault="00C43B31" w:rsidP="00C77799">
      <w:pPr>
        <w:pStyle w:val="ListParagraph"/>
        <w:numPr>
          <w:ilvl w:val="0"/>
          <w:numId w:val="23"/>
        </w:numPr>
        <w:spacing w:line="271" w:lineRule="auto"/>
        <w:ind w:left="432" w:hanging="432"/>
      </w:pPr>
      <w:r>
        <w:t xml:space="preserve">Năm 1232, nhà Lý suy vong, Trần Thủ Độ đã bắt con cháu của dòng họ Lý chuyển sang họ Nguyễn. </w:t>
      </w:r>
    </w:p>
    <w:p w:rsidR="00C43B31" w:rsidRDefault="00C43B31" w:rsidP="00C77799">
      <w:pPr>
        <w:pStyle w:val="ListParagraph"/>
        <w:numPr>
          <w:ilvl w:val="0"/>
          <w:numId w:val="23"/>
        </w:numPr>
        <w:spacing w:line="271" w:lineRule="auto"/>
        <w:ind w:left="432" w:hanging="432"/>
      </w:pPr>
      <w:r>
        <w:t>(Họ Bàng" - thi sĩ Bàng Bá Lân, Bàng sĩ Nguyên- hình nh</w:t>
      </w:r>
      <w:r>
        <w:rPr>
          <w:rFonts w:hint="eastAsia"/>
        </w:rPr>
        <w:t>ư</w:t>
      </w:r>
      <w:r>
        <w:t xml:space="preserve"> từ một ng</w:t>
      </w:r>
      <w:r>
        <w:rPr>
          <w:rFonts w:hint="eastAsia"/>
        </w:rPr>
        <w:t>ư</w:t>
      </w:r>
      <w:r>
        <w:t>ời họ Lý không thi hành lịnh nhà vua, bèn chỉ cây bàng cổ thụ ở tr</w:t>
      </w:r>
      <w:r>
        <w:rPr>
          <w:rFonts w:hint="eastAsia"/>
        </w:rPr>
        <w:t>ư</w:t>
      </w:r>
      <w:r>
        <w:t xml:space="preserve">ớc nhà mà tuyên bố: "Kể từ nay, gia đình ta thuộc họ Bàng!”)                                                       </w:t>
      </w:r>
    </w:p>
    <w:p w:rsidR="00C43B31" w:rsidRDefault="00C43B31" w:rsidP="00C77799">
      <w:pPr>
        <w:pStyle w:val="ListParagraph"/>
        <w:numPr>
          <w:ilvl w:val="0"/>
          <w:numId w:val="23"/>
        </w:numPr>
        <w:spacing w:line="271" w:lineRule="auto"/>
        <w:ind w:left="432" w:hanging="432"/>
      </w:pPr>
      <w:r>
        <w:t>Khi Hồ Quý Ly lật đổ nhà Trần, ông ta đã giết rất nhiều con cháu của dòng họ Trần. Vì thế, sau khi nhà Hồ sụp đổ, con cháu của họ Hồ vì sợ trả thù nên tất cả đã đổi sang họ Nguyễn.</w:t>
      </w:r>
    </w:p>
    <w:p w:rsidR="00C43B31" w:rsidRDefault="00C43B31" w:rsidP="00C77799">
      <w:pPr>
        <w:pStyle w:val="ListParagraph"/>
        <w:numPr>
          <w:ilvl w:val="0"/>
          <w:numId w:val="23"/>
        </w:numPr>
        <w:spacing w:line="271" w:lineRule="auto"/>
        <w:ind w:left="432" w:hanging="432"/>
      </w:pPr>
      <w:r>
        <w:t xml:space="preserve">Năm 1592, nhà Mạc suy tàn, con cháu của dòng họ Mạc cũng lại đổi họ sang Nguyễn. </w:t>
      </w:r>
    </w:p>
    <w:p w:rsidR="00C43B31" w:rsidRDefault="00C43B31" w:rsidP="00C77799">
      <w:pPr>
        <w:pStyle w:val="ListParagraph"/>
        <w:numPr>
          <w:ilvl w:val="0"/>
          <w:numId w:val="23"/>
        </w:numPr>
        <w:spacing w:line="271" w:lineRule="auto"/>
        <w:ind w:left="432" w:hanging="432"/>
      </w:pPr>
      <w:r>
        <w:t>Khi triều đại nhà Nguyễn nắm quyền năm 1802, một số con cháu của họ Trịnh cũng vì sợ trả thù nên lần l</w:t>
      </w:r>
      <w:r>
        <w:rPr>
          <w:rFonts w:hint="eastAsia"/>
        </w:rPr>
        <w:t>ư</w:t>
      </w:r>
      <w:r>
        <w:t xml:space="preserve">ợt đổi họ sang Nguyễn, số còn lại trốn lên Bắc sang Trung Quốc. </w:t>
      </w:r>
    </w:p>
    <w:p w:rsidR="00C43B31" w:rsidRDefault="00C43B31" w:rsidP="00C77799">
      <w:pPr>
        <w:pStyle w:val="ListParagraph"/>
        <w:numPr>
          <w:ilvl w:val="0"/>
          <w:numId w:val="23"/>
        </w:numPr>
        <w:spacing w:line="271" w:lineRule="auto"/>
        <w:ind w:left="432" w:hanging="432"/>
      </w:pPr>
      <w:r>
        <w:t>Trong luật của triều đại nhà Nguyễn, những ng</w:t>
      </w:r>
      <w:r>
        <w:rPr>
          <w:rFonts w:hint="eastAsia"/>
        </w:rPr>
        <w:t>ư</w:t>
      </w:r>
      <w:r>
        <w:t>ời mang họ Nguyễn đ</w:t>
      </w:r>
      <w:r>
        <w:rPr>
          <w:rFonts w:hint="eastAsia"/>
        </w:rPr>
        <w:t>ư</w:t>
      </w:r>
      <w:r>
        <w:t>ợc h</w:t>
      </w:r>
      <w:r>
        <w:rPr>
          <w:rFonts w:hint="eastAsia"/>
        </w:rPr>
        <w:t>ư</w:t>
      </w:r>
      <w:r>
        <w:t>ởng nhiều đặc lợi, đ</w:t>
      </w:r>
      <w:r>
        <w:rPr>
          <w:rFonts w:hint="eastAsia"/>
        </w:rPr>
        <w:t>ư</w:t>
      </w:r>
      <w:r>
        <w:t>ợc triều đình ban th</w:t>
      </w:r>
      <w:r>
        <w:rPr>
          <w:rFonts w:hint="eastAsia"/>
        </w:rPr>
        <w:t>ư</w:t>
      </w:r>
      <w:r>
        <w:t>ởng, và vì thế các tội nhân cũng theo đó đổi họ sang Nguyễn nhằm tránh bị bắt.</w:t>
      </w:r>
    </w:p>
    <w:p w:rsidR="00C43B31" w:rsidRDefault="00C43B31" w:rsidP="00C77799">
      <w:pPr>
        <w:pStyle w:val="Heading2"/>
        <w:spacing w:line="271" w:lineRule="auto"/>
      </w:pPr>
      <w:r>
        <w:t>Họ các  sắc tộc khác</w:t>
      </w:r>
    </w:p>
    <w:p w:rsidR="00C43B31" w:rsidRDefault="00C43B31" w:rsidP="00C77799">
      <w:pPr>
        <w:spacing w:line="271" w:lineRule="auto"/>
      </w:pPr>
      <w:r>
        <w:t>Theo Đại Nam Nhất Thống Chí tỉnh Quảng Bình và Quảng Trị, vua Minh Mạng ban cho các sắc tộc thiểu số vùng này các tên họ: Cốc, Đồng, H</w:t>
      </w:r>
      <w:r>
        <w:rPr>
          <w:rFonts w:hint="eastAsia"/>
        </w:rPr>
        <w:t>ư</w:t>
      </w:r>
      <w:r>
        <w:t>ớng, Kheo hay Khâu, Lãnh, Lâm, S</w:t>
      </w:r>
      <w:r>
        <w:rPr>
          <w:rFonts w:hint="eastAsia"/>
        </w:rPr>
        <w:t>ơ</w:t>
      </w:r>
      <w:r>
        <w:t>n, Thạch, Thiết.</w:t>
      </w:r>
    </w:p>
    <w:p w:rsidR="00C43B31" w:rsidRDefault="00C43B31" w:rsidP="00C77799">
      <w:pPr>
        <w:spacing w:line="271" w:lineRule="auto"/>
      </w:pPr>
      <w:r>
        <w:t>Vua Minh Mạng còn cho phép các quan đ</w:t>
      </w:r>
      <w:r>
        <w:rPr>
          <w:rFonts w:hint="eastAsia"/>
        </w:rPr>
        <w:t>ư</w:t>
      </w:r>
      <w:r>
        <w:t>ợc dùng tên xã thôn để đặt tên họ cho dân chúng huyện Kiên Giang và Hà Châu tỉnh Hà Tiên để tiện việc thu thuế và kiểm soát an ninh.</w:t>
      </w:r>
    </w:p>
    <w:p w:rsidR="00C43B31" w:rsidRDefault="00C43B31" w:rsidP="00C77799">
      <w:pPr>
        <w:spacing w:line="271" w:lineRule="auto"/>
      </w:pPr>
      <w:r>
        <w:rPr>
          <w:rFonts w:hint="eastAsia"/>
        </w:rPr>
        <w:t>Đ</w:t>
      </w:r>
      <w:r>
        <w:t>ối với ng</w:t>
      </w:r>
      <w:r>
        <w:rPr>
          <w:rFonts w:hint="eastAsia"/>
        </w:rPr>
        <w:t>ư</w:t>
      </w:r>
      <w:r>
        <w:t>ời Chàm, vào năm 1837, vua Minh Mạng xuống chiếu bắt ng</w:t>
      </w:r>
      <w:r>
        <w:rPr>
          <w:rFonts w:hint="eastAsia"/>
        </w:rPr>
        <w:t>ư</w:t>
      </w:r>
      <w:r>
        <w:t>ời Chàm phải ăn mặc theo ng</w:t>
      </w:r>
      <w:r>
        <w:rPr>
          <w:rFonts w:hint="eastAsia"/>
        </w:rPr>
        <w:t>ư</w:t>
      </w:r>
      <w:r>
        <w:t>ời Việt và thay đổi tên họ thành họ L</w:t>
      </w:r>
      <w:r>
        <w:rPr>
          <w:rFonts w:hint="eastAsia"/>
        </w:rPr>
        <w:t>ư</w:t>
      </w:r>
      <w:r>
        <w:t>u, Hàn, Đàng, Nguyễn, Tr</w:t>
      </w:r>
      <w:r>
        <w:rPr>
          <w:rFonts w:hint="eastAsia"/>
        </w:rPr>
        <w:t>ươ</w:t>
      </w:r>
      <w:r>
        <w:t>ng, Châu, Phú, D</w:t>
      </w:r>
      <w:r>
        <w:rPr>
          <w:rFonts w:hint="eastAsia"/>
        </w:rPr>
        <w:t>ươ</w:t>
      </w:r>
      <w:r>
        <w:t>ng.</w:t>
      </w:r>
    </w:p>
    <w:p w:rsidR="00C43B31" w:rsidRDefault="00C43B31" w:rsidP="00C77799">
      <w:pPr>
        <w:spacing w:line="271" w:lineRule="auto"/>
      </w:pPr>
      <w:r>
        <w:t>Còn một số họ nữa do các tù tr</w:t>
      </w:r>
      <w:r>
        <w:rPr>
          <w:rFonts w:hint="eastAsia"/>
        </w:rPr>
        <w:t>ư</w:t>
      </w:r>
      <w:r>
        <w:t>ởng bộ lạc thiểu số đặt cho dân chúng bộ tộc và các họ này th</w:t>
      </w:r>
      <w:r>
        <w:rPr>
          <w:rFonts w:hint="eastAsia"/>
        </w:rPr>
        <w:t>ư</w:t>
      </w:r>
      <w:r>
        <w:t>ờng là từ Nôm, hoặc là tiếng sắc tộc, chỉ phổ biến ở một vùng nhất định. Ví dụ: họ Ðèo, Lò, Teo, Vù là các họ của các sắc dân thiểu số ở Lào Cai, Cao Bằng, Lạng S</w:t>
      </w:r>
      <w:r>
        <w:rPr>
          <w:rFonts w:hint="eastAsia"/>
        </w:rPr>
        <w:t>ơ</w:t>
      </w:r>
      <w:r>
        <w:t>n.</w:t>
      </w:r>
    </w:p>
    <w:p w:rsidR="00C43B31" w:rsidRDefault="00C43B31" w:rsidP="00C77799">
      <w:pPr>
        <w:pStyle w:val="Heading2"/>
        <w:spacing w:line="271" w:lineRule="auto"/>
      </w:pPr>
      <w:r>
        <w:t>Đổi tên họ</w:t>
      </w:r>
    </w:p>
    <w:p w:rsidR="00C43B31" w:rsidRDefault="00C43B31" w:rsidP="00C77799">
      <w:pPr>
        <w:pStyle w:val="NoSpacing"/>
        <w:spacing w:line="271" w:lineRule="auto"/>
      </w:pPr>
      <w:r>
        <w:t xml:space="preserve">“Đi không đổi họ, ngồi không đổi tên” </w:t>
      </w:r>
    </w:p>
    <w:p w:rsidR="00C43B31" w:rsidRDefault="00C43B31" w:rsidP="00C77799">
      <w:pPr>
        <w:spacing w:line="271" w:lineRule="auto"/>
      </w:pPr>
      <w:r>
        <w:t>Chúng ta th</w:t>
      </w:r>
      <w:r>
        <w:rPr>
          <w:rFonts w:hint="eastAsia"/>
        </w:rPr>
        <w:t>ư</w:t>
      </w:r>
      <w:r>
        <w:t>ờng hay nghe những tay hảo-hán tuyên-bố nh</w:t>
      </w:r>
      <w:r>
        <w:rPr>
          <w:rFonts w:hint="eastAsia"/>
        </w:rPr>
        <w:t>ư</w:t>
      </w:r>
      <w:r>
        <w:t xml:space="preserve"> vậy trong những truyên/phim kiếm-hiệp.</w:t>
      </w:r>
    </w:p>
    <w:p w:rsidR="00C43B31" w:rsidRDefault="00C43B31" w:rsidP="00C77799">
      <w:pPr>
        <w:spacing w:line="271" w:lineRule="auto"/>
      </w:pPr>
      <w:r>
        <w:t>Ngoài những tr</w:t>
      </w:r>
      <w:r>
        <w:rPr>
          <w:rFonts w:hint="eastAsia"/>
        </w:rPr>
        <w:t>ư</w:t>
      </w:r>
      <w:r>
        <w:t>ờng-hợp “đổi họ để tránh hoạ” nh</w:t>
      </w:r>
      <w:r>
        <w:rPr>
          <w:rFonts w:hint="eastAsia"/>
        </w:rPr>
        <w:t>ư</w:t>
      </w:r>
      <w:r>
        <w:t xml:space="preserve"> đã nói trên, đổi họ còn là một đặc-ân vua chúa ban cho những quan-thần có công lớn với đất n</w:t>
      </w:r>
      <w:r>
        <w:rPr>
          <w:rFonts w:hint="eastAsia"/>
        </w:rPr>
        <w:t>ư</w:t>
      </w:r>
      <w:r>
        <w:t>ớc. Thí dụ nh</w:t>
      </w:r>
      <w:r>
        <w:rPr>
          <w:rFonts w:hint="eastAsia"/>
        </w:rPr>
        <w:t>ư</w:t>
      </w:r>
      <w:r>
        <w:t>:</w:t>
      </w:r>
    </w:p>
    <w:p w:rsidR="00C43B31" w:rsidRDefault="00C43B31" w:rsidP="00C77799">
      <w:pPr>
        <w:pStyle w:val="ListParagraph"/>
        <w:numPr>
          <w:ilvl w:val="0"/>
          <w:numId w:val="23"/>
        </w:numPr>
        <w:spacing w:before="120" w:line="271" w:lineRule="auto"/>
        <w:ind w:left="432" w:hanging="432"/>
      </w:pPr>
      <w:r>
        <w:t>Mạc Cảnh Vinh đ</w:t>
      </w:r>
      <w:r>
        <w:rPr>
          <w:rFonts w:hint="eastAsia"/>
        </w:rPr>
        <w:t>ư</w:t>
      </w:r>
      <w:r>
        <w:t xml:space="preserve">ợc chúa Sãi Nguyễn-Phúc Nguyên cho phép đổi thành Nguyễn-Phúc Vinh; </w:t>
      </w:r>
    </w:p>
    <w:p w:rsidR="00C43B31" w:rsidRDefault="00C43B31" w:rsidP="00C77799">
      <w:pPr>
        <w:pStyle w:val="ListParagraph"/>
        <w:numPr>
          <w:ilvl w:val="0"/>
          <w:numId w:val="23"/>
        </w:numPr>
        <w:spacing w:line="271" w:lineRule="auto"/>
        <w:ind w:left="432" w:hanging="432"/>
      </w:pPr>
      <w:r>
        <w:t>Hàn Thuyên vốn họ Nguyễn, đ</w:t>
      </w:r>
      <w:r>
        <w:rPr>
          <w:rFonts w:hint="eastAsia"/>
        </w:rPr>
        <w:t>ư</w:t>
      </w:r>
      <w:r>
        <w:t>ợc vua Trần ban cho họ Hàn vì ông làm bài văn ném xuống sông khiến cá sấu bỏ đi, nh</w:t>
      </w:r>
      <w:r>
        <w:rPr>
          <w:rFonts w:hint="eastAsia"/>
        </w:rPr>
        <w:t>ư</w:t>
      </w:r>
      <w:r>
        <w:t xml:space="preserve"> chuyện Hàn Dũ bên Trung Hoa tr</w:t>
      </w:r>
      <w:r>
        <w:rPr>
          <w:rFonts w:hint="eastAsia"/>
        </w:rPr>
        <w:t>ư</w:t>
      </w:r>
      <w:r>
        <w:t>ớc đó;</w:t>
      </w:r>
    </w:p>
    <w:p w:rsidR="00C43B31" w:rsidRDefault="00C43B31" w:rsidP="00C77799">
      <w:pPr>
        <w:pStyle w:val="ListParagraph"/>
        <w:numPr>
          <w:ilvl w:val="0"/>
          <w:numId w:val="23"/>
        </w:numPr>
        <w:spacing w:line="271" w:lineRule="auto"/>
        <w:ind w:left="432" w:hanging="432"/>
      </w:pPr>
      <w:r>
        <w:t>Nguyễn Văn Ch</w:t>
      </w:r>
      <w:r>
        <w:rPr>
          <w:rFonts w:hint="eastAsia"/>
        </w:rPr>
        <w:t>ươ</w:t>
      </w:r>
      <w:r>
        <w:t>ng đ</w:t>
      </w:r>
      <w:r>
        <w:rPr>
          <w:rFonts w:hint="eastAsia"/>
        </w:rPr>
        <w:t>ư</w:t>
      </w:r>
      <w:r>
        <w:t>ợc vua Tự Đức đổi là Nguyễn Tri Ph</w:t>
      </w:r>
      <w:r>
        <w:rPr>
          <w:rFonts w:hint="eastAsia"/>
        </w:rPr>
        <w:t>ươ</w:t>
      </w:r>
      <w:r>
        <w:t xml:space="preserve">ng; </w:t>
      </w:r>
    </w:p>
    <w:p w:rsidR="00C43B31" w:rsidRDefault="00C43B31" w:rsidP="00C77799">
      <w:pPr>
        <w:spacing w:line="271" w:lineRule="auto"/>
      </w:pPr>
      <w:r>
        <w:rPr>
          <w:rFonts w:hint="eastAsia"/>
        </w:rPr>
        <w:t>…</w:t>
      </w:r>
    </w:p>
    <w:p w:rsidR="00C43B31" w:rsidRDefault="00C43B31" w:rsidP="00C77799">
      <w:pPr>
        <w:pStyle w:val="TopNormal"/>
        <w:spacing w:line="271" w:lineRule="auto"/>
      </w:pPr>
      <w:r>
        <w:rPr>
          <w:rFonts w:hint="eastAsia"/>
        </w:rPr>
        <w:t>Đ</w:t>
      </w:r>
      <w:r>
        <w:t>ổi tên họ đôi khi là vì phạm húy vua: Phan Văn San do trùng tên húy vua Duy Tân (Nguyễn Phúc Vĩnh San) nên phải đổi thành Phan Bội Châu.</w:t>
      </w:r>
    </w:p>
    <w:p w:rsidR="00C43B31" w:rsidRDefault="00C43B31" w:rsidP="00C77799">
      <w:pPr>
        <w:spacing w:line="271" w:lineRule="auto"/>
      </w:pPr>
      <w:r>
        <w:t>Mặt khác, một số ng</w:t>
      </w:r>
      <w:r>
        <w:rPr>
          <w:rFonts w:hint="eastAsia"/>
        </w:rPr>
        <w:t>ư</w:t>
      </w:r>
      <w:r>
        <w:t xml:space="preserve">ời do thi hỏng nên đổi tên: </w:t>
      </w:r>
    </w:p>
    <w:p w:rsidR="00C43B31" w:rsidRDefault="00C43B31" w:rsidP="00C77799">
      <w:pPr>
        <w:pStyle w:val="ListParagraph"/>
        <w:numPr>
          <w:ilvl w:val="0"/>
          <w:numId w:val="23"/>
        </w:numPr>
        <w:spacing w:line="271" w:lineRule="auto"/>
        <w:ind w:left="432" w:hanging="432"/>
      </w:pPr>
      <w:r>
        <w:t xml:space="preserve">Nguyễn Thắng thi hội hai lần không đỗ nên đổi thành Nguyễn Khuyến, </w:t>
      </w:r>
    </w:p>
    <w:p w:rsidR="00C43B31" w:rsidRDefault="00C43B31" w:rsidP="00C77799">
      <w:pPr>
        <w:pStyle w:val="ListParagraph"/>
        <w:numPr>
          <w:ilvl w:val="0"/>
          <w:numId w:val="23"/>
        </w:numPr>
        <w:spacing w:line="271" w:lineRule="auto"/>
        <w:ind w:left="432" w:hanging="432"/>
      </w:pPr>
      <w:r>
        <w:t>Trần Duy Uyên thi h</w:t>
      </w:r>
      <w:r>
        <w:rPr>
          <w:rFonts w:hint="eastAsia"/>
        </w:rPr>
        <w:t>ươ</w:t>
      </w:r>
      <w:r>
        <w:t>ng hỏng nên đổi là Trần Tế X</w:t>
      </w:r>
      <w:r>
        <w:rPr>
          <w:rFonts w:hint="eastAsia"/>
        </w:rPr>
        <w:t>ươ</w:t>
      </w:r>
      <w:r>
        <w:t>ng, rồi Trần Cao X</w:t>
      </w:r>
      <w:r>
        <w:rPr>
          <w:rFonts w:hint="eastAsia"/>
        </w:rPr>
        <w:t>ươ</w:t>
      </w:r>
      <w:r>
        <w:t>ng và, cuối cùng, quay lại Trần Tế X</w:t>
      </w:r>
      <w:r>
        <w:rPr>
          <w:rFonts w:hint="eastAsia"/>
        </w:rPr>
        <w:t>ươ</w:t>
      </w:r>
      <w:r>
        <w:t>ng.</w:t>
      </w:r>
    </w:p>
    <w:p w:rsidR="00C43B31" w:rsidRDefault="00C43B31" w:rsidP="00C77799">
      <w:pPr>
        <w:spacing w:line="271" w:lineRule="auto"/>
      </w:pPr>
    </w:p>
    <w:p w:rsidR="00C43B31" w:rsidRDefault="00C43B31" w:rsidP="00C77799">
      <w:pPr>
        <w:spacing w:line="271" w:lineRule="auto"/>
      </w:pPr>
      <w:r>
        <w:t>Việc đổi tên rất phổ biến đối với ng</w:t>
      </w:r>
      <w:r>
        <w:rPr>
          <w:rFonts w:hint="eastAsia"/>
        </w:rPr>
        <w:t>ư</w:t>
      </w:r>
      <w:r>
        <w:t>ời cộng sản. Hồ Chí Minh, Đỗ M</w:t>
      </w:r>
      <w:r>
        <w:rPr>
          <w:rFonts w:hint="eastAsia"/>
        </w:rPr>
        <w:t>ư</w:t>
      </w:r>
      <w:r>
        <w:t>ời, Lê Đức Thọ, Mai Chí Thọ … đều không phải là tên chánh hay nhủ danh, mà đó là những tên do họ tự chọn cho họ….</w:t>
      </w:r>
    </w:p>
    <w:p w:rsidR="00C43B31" w:rsidRDefault="00C43B31" w:rsidP="00C77799">
      <w:pPr>
        <w:spacing w:line="271" w:lineRule="auto"/>
      </w:pPr>
      <w:r>
        <w:t>Ng</w:t>
      </w:r>
      <w:r>
        <w:rPr>
          <w:rFonts w:hint="eastAsia"/>
        </w:rPr>
        <w:t>ư</w:t>
      </w:r>
      <w:r>
        <w:t>ời Việt sống n</w:t>
      </w:r>
      <w:r>
        <w:rPr>
          <w:rFonts w:hint="eastAsia"/>
        </w:rPr>
        <w:t>ơ</w:t>
      </w:r>
      <w:r>
        <w:t>i xứ ng</w:t>
      </w:r>
      <w:r>
        <w:rPr>
          <w:rFonts w:hint="eastAsia"/>
        </w:rPr>
        <w:t>ư</w:t>
      </w:r>
      <w:r>
        <w:t>ời đôi khi gặp tr</w:t>
      </w:r>
      <w:r>
        <w:rPr>
          <w:rFonts w:hint="eastAsia"/>
        </w:rPr>
        <w:t>ư</w:t>
      </w:r>
      <w:r>
        <w:t>ờng-hợp dở khóc dở c</w:t>
      </w:r>
      <w:r>
        <w:rPr>
          <w:rFonts w:hint="eastAsia"/>
        </w:rPr>
        <w:t>ư</w:t>
      </w:r>
      <w:r>
        <w:t>ời với tên họ mình. Bên Pháp, anh Lê Cổn sẽ bị gọi là “Le con” = thằng ngu, anh Lê Chiến biến thành “Le chien” = con chó, anh Lê Phú thành “Le fou”= thằng điên. Bên Mỹ, Anh, hay Úc, tên Phúc hay Bích đọc thật khó nghe lắm. Bố mẹ đặt tên con có bao giờ nghĩ chúng sẽ có ngày đi Pháp, đi Mỹ đâu</w:t>
      </w:r>
      <w:r w:rsidRPr="001D13E0">
        <w:rPr>
          <w:rFonts w:ascii="Times New Roman" w:hAnsi="Times New Roman"/>
        </w:rPr>
        <w:t>?</w:t>
      </w:r>
    </w:p>
    <w:p w:rsidR="00C43B31" w:rsidRDefault="00C43B31" w:rsidP="00C77799">
      <w:pPr>
        <w:pStyle w:val="Heading2"/>
        <w:spacing w:line="271" w:lineRule="auto"/>
      </w:pPr>
      <w:r>
        <w:t>Họ kép</w:t>
      </w:r>
    </w:p>
    <w:p w:rsidR="00C43B31" w:rsidRDefault="00C43B31" w:rsidP="00C77799">
      <w:pPr>
        <w:spacing w:line="271" w:lineRule="auto"/>
      </w:pPr>
      <w:r>
        <w:t>Chúng ta cần phân biệt hai loại họ kép:</w:t>
      </w:r>
    </w:p>
    <w:p w:rsidR="00C43B31" w:rsidRDefault="00C43B31" w:rsidP="00C77799">
      <w:pPr>
        <w:spacing w:line="271" w:lineRule="auto"/>
      </w:pPr>
      <w:r>
        <w:t xml:space="preserve">- </w:t>
      </w:r>
      <w:r w:rsidRPr="00A94E4D">
        <w:rPr>
          <w:b/>
          <w:i/>
        </w:rPr>
        <w:t>Họ kết-hợp bởi hai họ</w:t>
      </w:r>
      <w:r>
        <w:t>: Ðây là những họ kép chính thức. Th</w:t>
      </w:r>
      <w:r>
        <w:rPr>
          <w:rFonts w:hint="eastAsia"/>
        </w:rPr>
        <w:t>ư</w:t>
      </w:r>
      <w:r>
        <w:t xml:space="preserve">ờng thấy có: Đặng Vũ, Vũ-Ðỗ, Nguyễn-Trần, Trần-Lê, Hồ-Ðặng, Lê-Phan, Vũ-Phạm, Ðặng-Trần. </w:t>
      </w:r>
    </w:p>
    <w:p w:rsidR="00C43B31" w:rsidRDefault="00C43B31" w:rsidP="00C77799">
      <w:pPr>
        <w:pStyle w:val="ListParagraph"/>
        <w:numPr>
          <w:ilvl w:val="0"/>
          <w:numId w:val="23"/>
        </w:numPr>
        <w:spacing w:before="120" w:line="271" w:lineRule="auto"/>
        <w:ind w:left="432" w:hanging="432"/>
      </w:pPr>
      <w:r>
        <w:t>Tr</w:t>
      </w:r>
      <w:r>
        <w:rPr>
          <w:rFonts w:hint="eastAsia"/>
        </w:rPr>
        <w:t>ư</w:t>
      </w:r>
      <w:r>
        <w:t>ớc hết là tr</w:t>
      </w:r>
      <w:r>
        <w:rPr>
          <w:rFonts w:hint="eastAsia"/>
        </w:rPr>
        <w:t>ư</w:t>
      </w:r>
      <w:r>
        <w:t>ờng hợp ng</w:t>
      </w:r>
      <w:r>
        <w:rPr>
          <w:rFonts w:hint="eastAsia"/>
        </w:rPr>
        <w:t>ư</w:t>
      </w:r>
      <w:r>
        <w:t>ời con nuôi, y thêm họ gia đình cha mẹ nuôi vào họ gốc. Họ mới đi tr</w:t>
      </w:r>
      <w:r>
        <w:rPr>
          <w:rFonts w:hint="eastAsia"/>
        </w:rPr>
        <w:t>ư</w:t>
      </w:r>
      <w:r>
        <w:t>ớc họ gốc. Ðó là hoàn cảnh của nhà th</w:t>
      </w:r>
      <w:r>
        <w:rPr>
          <w:rFonts w:hint="eastAsia"/>
        </w:rPr>
        <w:t>ơ</w:t>
      </w:r>
      <w:r>
        <w:t xml:space="preserve"> Ðặng-Trần Côn, tác giả Bích-Câu kỳ-ngộ và Chinh Phụ Ngâm Khúc. </w:t>
      </w:r>
    </w:p>
    <w:p w:rsidR="00C43B31" w:rsidRDefault="00C43B31" w:rsidP="00C77799">
      <w:pPr>
        <w:pStyle w:val="ListParagraph"/>
        <w:numPr>
          <w:ilvl w:val="0"/>
          <w:numId w:val="23"/>
        </w:numPr>
        <w:spacing w:line="271" w:lineRule="auto"/>
        <w:ind w:left="432" w:hanging="432"/>
      </w:pPr>
      <w:r>
        <w:t>Có khi là họ bố và họ mẹ ghép vào với nhau.</w:t>
      </w:r>
    </w:p>
    <w:p w:rsidR="00C43B31" w:rsidRDefault="00C43B31" w:rsidP="00C77799">
      <w:pPr>
        <w:pStyle w:val="ListParagraph"/>
        <w:numPr>
          <w:ilvl w:val="0"/>
          <w:numId w:val="23"/>
        </w:numPr>
        <w:spacing w:line="271" w:lineRule="auto"/>
        <w:ind w:left="432" w:hanging="432"/>
      </w:pPr>
      <w:r>
        <w:t>Còn có tr</w:t>
      </w:r>
      <w:r>
        <w:rPr>
          <w:rFonts w:hint="eastAsia"/>
        </w:rPr>
        <w:t>ư</w:t>
      </w:r>
      <w:r>
        <w:t>ờng-hợp những ng</w:t>
      </w:r>
      <w:r>
        <w:rPr>
          <w:rFonts w:hint="eastAsia"/>
        </w:rPr>
        <w:t>ư</w:t>
      </w:r>
      <w:r>
        <w:t>ời đ</w:t>
      </w:r>
      <w:r>
        <w:rPr>
          <w:rFonts w:hint="eastAsia"/>
        </w:rPr>
        <w:t>ư</w:t>
      </w:r>
      <w:r>
        <w:t>ợc vua cho đổi họ nh</w:t>
      </w:r>
      <w:r>
        <w:rPr>
          <w:rFonts w:hint="eastAsia"/>
        </w:rPr>
        <w:t>ư</w:t>
      </w:r>
      <w:r>
        <w:t>ng đ</w:t>
      </w:r>
      <w:r>
        <w:rPr>
          <w:rFonts w:hint="eastAsia"/>
        </w:rPr>
        <w:t>ư</w:t>
      </w:r>
      <w:r>
        <w:t>ợc phép giữ họ gốc ghép vào họ mới mà thành ra họ kép. Huỳnh Ðức, quan triều đại Gia-Long trở thành Nguyễn-Huỳnh Ðức.</w:t>
      </w:r>
    </w:p>
    <w:p w:rsidR="00C43B31" w:rsidRDefault="00C43B31" w:rsidP="00C77799">
      <w:pPr>
        <w:pStyle w:val="ListParagraph"/>
        <w:numPr>
          <w:ilvl w:val="0"/>
          <w:numId w:val="23"/>
        </w:numPr>
        <w:spacing w:line="271" w:lineRule="auto"/>
        <w:ind w:left="432" w:hanging="432"/>
      </w:pPr>
      <w:r>
        <w:t>Tr</w:t>
      </w:r>
      <w:r>
        <w:rPr>
          <w:rFonts w:hint="eastAsia"/>
        </w:rPr>
        <w:t>ư</w:t>
      </w:r>
      <w:r>
        <w:t>ờng-hợp họ Đặng Vũ: Có thuyết kể rằng đầu thế-kỷ 17, có ông Vũ Huy Pháp, nhà bị tru di tam tộc nên chạy trốn đến làng Hành Thiện (thuộc Nam-Định), đ</w:t>
      </w:r>
      <w:r>
        <w:rPr>
          <w:rFonts w:hint="eastAsia"/>
        </w:rPr>
        <w:t>ư</w:t>
      </w:r>
      <w:r>
        <w:t xml:space="preserve">ợc ông Đặng Phúc Long tận tình giúp đỡ nên vì chịu </w:t>
      </w:r>
      <w:r>
        <w:rPr>
          <w:rFonts w:hint="eastAsia"/>
        </w:rPr>
        <w:t>ơ</w:t>
      </w:r>
      <w:r>
        <w:t>n họ Đặng mà ông cho một ng</w:t>
      </w:r>
      <w:r>
        <w:rPr>
          <w:rFonts w:hint="eastAsia"/>
        </w:rPr>
        <w:t>ư</w:t>
      </w:r>
      <w:r>
        <w:t>ời con, tên là Thiện Thể làm rể họ Đặng, đổi họ thành Đặng-Vũ, bắt nguồn cho một dòng dõi riêng biệt.</w:t>
      </w:r>
    </w:p>
    <w:p w:rsidR="00C43B31" w:rsidRDefault="00C43B31" w:rsidP="00764404">
      <w:pPr>
        <w:spacing w:before="120" w:line="271" w:lineRule="auto"/>
      </w:pPr>
      <w:r>
        <w:t xml:space="preserve">- </w:t>
      </w:r>
      <w:r w:rsidRPr="00A94E4D">
        <w:rPr>
          <w:b/>
          <w:i/>
        </w:rPr>
        <w:t>Họ + tên đệm</w:t>
      </w:r>
      <w:r>
        <w:t>: Đây không phải là 2 họ ghép vào mà là để phân biệt chi nhánh (thí-dụ họ Đặng có những chi Khắc, Hữu, Xuân, Đức, Ngọc, Huy, Đình...) hay để phân-biệt vai vế (thí-dụ họ D</w:t>
      </w:r>
      <w:r>
        <w:rPr>
          <w:rFonts w:hint="eastAsia"/>
        </w:rPr>
        <w:t>ươ</w:t>
      </w:r>
      <w:r>
        <w:t>ng: bên nhánh nam thì lần l</w:t>
      </w:r>
      <w:r>
        <w:rPr>
          <w:rFonts w:hint="eastAsia"/>
        </w:rPr>
        <w:t>ư</w:t>
      </w:r>
      <w:r>
        <w:t>ợt là Tự, Thiệu, Hồng, Nghiệp, nhánh nữ lần l</w:t>
      </w:r>
      <w:r>
        <w:rPr>
          <w:rFonts w:hint="eastAsia"/>
        </w:rPr>
        <w:t>ư</w:t>
      </w:r>
      <w:r>
        <w:t>ợt là Hạ, Nguyệ</w:t>
      </w:r>
      <w:r w:rsidR="00764404">
        <w:t>t, Vân, Thuý).</w:t>
      </w:r>
    </w:p>
    <w:p w:rsidR="00C43B31" w:rsidRDefault="00C43B31" w:rsidP="00C77799">
      <w:pPr>
        <w:pStyle w:val="Heading2"/>
        <w:spacing w:line="271" w:lineRule="auto"/>
      </w:pPr>
      <w:r>
        <w:t>1.2 Tên (Danh)</w:t>
      </w:r>
    </w:p>
    <w:p w:rsidR="00C43B31" w:rsidRDefault="00C43B31" w:rsidP="00C77799">
      <w:pPr>
        <w:spacing w:line="271" w:lineRule="auto"/>
      </w:pPr>
      <w:r>
        <w:t>Tên của ng</w:t>
      </w:r>
      <w:r>
        <w:rPr>
          <w:rFonts w:hint="eastAsia"/>
        </w:rPr>
        <w:t>ư</w:t>
      </w:r>
      <w:r>
        <w:t>ời Việt-Nam th</w:t>
      </w:r>
      <w:r>
        <w:rPr>
          <w:rFonts w:hint="eastAsia"/>
        </w:rPr>
        <w:t>ư</w:t>
      </w:r>
      <w:r>
        <w:t>ờng là: Họ + Tên đệm (tên lót) + Tên chính.</w:t>
      </w:r>
    </w:p>
    <w:p w:rsidR="00C43B31" w:rsidRDefault="00C43B31" w:rsidP="00C77799">
      <w:pPr>
        <w:pStyle w:val="Heading2"/>
        <w:spacing w:line="271" w:lineRule="auto"/>
      </w:pPr>
      <w:r>
        <w:t>Tên chính</w:t>
      </w:r>
    </w:p>
    <w:p w:rsidR="00C43B31" w:rsidRDefault="00C43B31" w:rsidP="00C77799">
      <w:pPr>
        <w:spacing w:line="271" w:lineRule="auto"/>
      </w:pPr>
      <w:r w:rsidRPr="00A94E4D">
        <w:rPr>
          <w:b/>
          <w:i/>
        </w:rPr>
        <w:t>Tên nữ</w:t>
      </w:r>
      <w:r>
        <w:t xml:space="preserve"> th</w:t>
      </w:r>
      <w:r>
        <w:rPr>
          <w:rFonts w:hint="eastAsia"/>
        </w:rPr>
        <w:t>ư</w:t>
      </w:r>
      <w:r>
        <w:t>ờng là tên loài hoa: Mai, Lan, Cúc, Hoa, H</w:t>
      </w:r>
      <w:r>
        <w:rPr>
          <w:rFonts w:hint="eastAsia"/>
        </w:rPr>
        <w:t>ươ</w:t>
      </w:r>
      <w:r>
        <w:t>ng,...; tên loài chim đẹp có tiếng hót hay: Yến, Oanh...; tên đá quý: Bích, Ngọc, Trân...; tên loại vải quý: Nhung, Gấm, Là, Lụa,...; từ ngữ chỉ đức tính: Hạnh, Thảo, Hiền, Dung,...; hay từ ngữ có âm thanh nhẹ nhàng, có ý nghĩa hoa mỹ: Vân, Thúy, Diễm, Lệ, Nguyệt, Nga, Trang, Huyền, Ngân...</w:t>
      </w:r>
    </w:p>
    <w:p w:rsidR="00C43B31" w:rsidRDefault="00C43B31" w:rsidP="00C77799">
      <w:pPr>
        <w:spacing w:line="271" w:lineRule="auto"/>
      </w:pPr>
      <w:r w:rsidRPr="00A94E4D">
        <w:rPr>
          <w:b/>
          <w:i/>
        </w:rPr>
        <w:t>Tên nam</w:t>
      </w:r>
      <w:r>
        <w:t xml:space="preserve"> th</w:t>
      </w:r>
      <w:r>
        <w:rPr>
          <w:rFonts w:hint="eastAsia"/>
        </w:rPr>
        <w:t>ư</w:t>
      </w:r>
      <w:r>
        <w:t>ờng đ</w:t>
      </w:r>
      <w:r>
        <w:rPr>
          <w:rFonts w:hint="eastAsia"/>
        </w:rPr>
        <w:t>ư</w:t>
      </w:r>
      <w:r>
        <w:t>ợc chọn trong các tiếng biểu lộ đ</w:t>
      </w:r>
      <w:r>
        <w:rPr>
          <w:rFonts w:hint="eastAsia"/>
        </w:rPr>
        <w:t>ư</w:t>
      </w:r>
      <w:r>
        <w:t>ợc sự mạnh mẽ về thể xác lẫn tinh thần. Tên nam th</w:t>
      </w:r>
      <w:r>
        <w:rPr>
          <w:rFonts w:hint="eastAsia"/>
        </w:rPr>
        <w:t>ư</w:t>
      </w:r>
      <w:r>
        <w:t>ờng là tiếng chỉ sức mạnh: C</w:t>
      </w:r>
      <w:r>
        <w:rPr>
          <w:rFonts w:hint="eastAsia"/>
        </w:rPr>
        <w:t>ươ</w:t>
      </w:r>
      <w:r>
        <w:t>ng, C</w:t>
      </w:r>
      <w:r>
        <w:rPr>
          <w:rFonts w:hint="eastAsia"/>
        </w:rPr>
        <w:t>ư</w:t>
      </w:r>
      <w:r>
        <w:t>ờng, Hùng, Tráng, Dũng,…; tiếng chỉ trí tuệ: Thông, Minh, Trí, Tuệ, Quang, Sáng,...; tiếng chỉ đức hạnh: Nhân, Trung, Tín, Lễ, Nghĩa, Công, Hiệp, Phúc... hay tiếng chỉ tiền tài danh vọng: Phú, Quý, Kim, Tài, Danh, Đạt... hay chỉ địa vật nh</w:t>
      </w:r>
      <w:r>
        <w:rPr>
          <w:rFonts w:hint="eastAsia"/>
        </w:rPr>
        <w:t>ư</w:t>
      </w:r>
      <w:r>
        <w:t xml:space="preserve"> S</w:t>
      </w:r>
      <w:r>
        <w:rPr>
          <w:rFonts w:hint="eastAsia"/>
        </w:rPr>
        <w:t>ơ</w:t>
      </w:r>
      <w:r>
        <w:t>n, Giang, Lâm, Hải, D</w:t>
      </w:r>
      <w:r>
        <w:rPr>
          <w:rFonts w:hint="eastAsia"/>
        </w:rPr>
        <w:t>ươ</w:t>
      </w:r>
      <w:r>
        <w:t>ng,...; hoặc một số từ có âm h</w:t>
      </w:r>
      <w:r>
        <w:rPr>
          <w:rFonts w:hint="eastAsia"/>
        </w:rPr>
        <w:t>ư</w:t>
      </w:r>
      <w:r>
        <w:t>ởng mạnh mẽ nh</w:t>
      </w:r>
      <w:r>
        <w:rPr>
          <w:rFonts w:hint="eastAsia"/>
        </w:rPr>
        <w:t>ư</w:t>
      </w:r>
      <w:r>
        <w:t xml:space="preserve"> Long, Quốc,...</w:t>
      </w:r>
    </w:p>
    <w:p w:rsidR="00C43B31" w:rsidRDefault="00C43B31" w:rsidP="00C77799">
      <w:pPr>
        <w:spacing w:line="271" w:lineRule="auto"/>
      </w:pPr>
      <w:r>
        <w:t xml:space="preserve">Ngoài ra còn có </w:t>
      </w:r>
      <w:r w:rsidRPr="00A94E4D">
        <w:rPr>
          <w:b/>
          <w:i/>
        </w:rPr>
        <w:t>tên trung tính</w:t>
      </w:r>
      <w:r>
        <w:t xml:space="preserve"> (cả nam và nữ đều dùng đ</w:t>
      </w:r>
      <w:r>
        <w:rPr>
          <w:rFonts w:hint="eastAsia"/>
        </w:rPr>
        <w:t>ư</w:t>
      </w:r>
      <w:r>
        <w:t>ợc) đ</w:t>
      </w:r>
      <w:r>
        <w:rPr>
          <w:rFonts w:hint="eastAsia"/>
        </w:rPr>
        <w:t>ư</w:t>
      </w:r>
      <w:r>
        <w:t>ợc ng</w:t>
      </w:r>
      <w:r>
        <w:rPr>
          <w:rFonts w:hint="eastAsia"/>
        </w:rPr>
        <w:t>ư</w:t>
      </w:r>
      <w:r>
        <w:t>ời Việt Nam sử dụng khá phổ biến nh</w:t>
      </w:r>
      <w:r>
        <w:rPr>
          <w:rFonts w:hint="eastAsia"/>
        </w:rPr>
        <w:t>ư</w:t>
      </w:r>
      <w:r>
        <w:t xml:space="preserve"> Anh, An, Bình, Hà, Khánh, Linh, L</w:t>
      </w:r>
      <w:r>
        <w:rPr>
          <w:rFonts w:hint="eastAsia"/>
        </w:rPr>
        <w:t>ươ</w:t>
      </w:r>
      <w:r>
        <w:t>ng, Tâm, Thanh, Tú. Trong các tr</w:t>
      </w:r>
      <w:r>
        <w:rPr>
          <w:rFonts w:hint="eastAsia"/>
        </w:rPr>
        <w:t>ư</w:t>
      </w:r>
      <w:r>
        <w:t>ờng hợp này có thể phân biệt giới tính của tên thông qua tên đệm, ví dụ nh</w:t>
      </w:r>
      <w:r>
        <w:rPr>
          <w:rFonts w:hint="eastAsia"/>
        </w:rPr>
        <w:t>ư</w:t>
      </w:r>
      <w:r>
        <w:t xml:space="preserve"> Quốc Kh</w:t>
      </w:r>
      <w:r>
        <w:rPr>
          <w:rFonts w:hint="eastAsia"/>
        </w:rPr>
        <w:t>á</w:t>
      </w:r>
      <w:r>
        <w:t>nh là tên nam (nghệ sĩ hài) còn Ngân Khánh là tên nữ (nữ diễn viên).</w:t>
      </w:r>
    </w:p>
    <w:p w:rsidR="00C43B31" w:rsidRDefault="00C43B31" w:rsidP="00C77799">
      <w:pPr>
        <w:spacing w:line="271" w:lineRule="auto"/>
      </w:pPr>
      <w:r>
        <w:t>Tên có thể hay nh</w:t>
      </w:r>
      <w:r>
        <w:rPr>
          <w:rFonts w:hint="eastAsia"/>
        </w:rPr>
        <w:t>ư</w:t>
      </w:r>
      <w:r>
        <w:t xml:space="preserve">ng </w:t>
      </w:r>
      <w:r w:rsidRPr="00A94E4D">
        <w:rPr>
          <w:b/>
          <w:i/>
        </w:rPr>
        <w:t>tên đệm</w:t>
      </w:r>
      <w:r>
        <w:t xml:space="preserve"> cũng quan trọng để tạo nên âm điệu và ngữ nghĩa hài hòa cho toàn bộ cái tên.</w:t>
      </w:r>
    </w:p>
    <w:p w:rsidR="00C43B31" w:rsidRDefault="00C43B31" w:rsidP="00C77799">
      <w:pPr>
        <w:spacing w:line="271" w:lineRule="auto"/>
      </w:pPr>
      <w:r>
        <w:t>Tên đệm có khi để phân biệt nam (Văn, Hữu hay Mạnh) hay nữ (Thị, Diệu); có khi chỉ thứ bậc trong gia-tộc (họ D</w:t>
      </w:r>
      <w:r>
        <w:rPr>
          <w:rFonts w:hint="eastAsia"/>
        </w:rPr>
        <w:t>ươ</w:t>
      </w:r>
      <w:r>
        <w:t>ng hay hoàng-tộc Nguyễn, Ngô Thì, Ngô Vai; Nguyễn Đức, Nguyễn Mậu,...); hoặc dùng để bổ nghĩa cho tên chính:  “Hùng” có thể đ</w:t>
      </w:r>
      <w:r>
        <w:rPr>
          <w:rFonts w:hint="eastAsia"/>
        </w:rPr>
        <w:t>ư</w:t>
      </w:r>
      <w:r>
        <w:t>ợc đệm bằng “Anh” để thành “Anh Hùng”, “Trang” có thể đ</w:t>
      </w:r>
      <w:r>
        <w:rPr>
          <w:rFonts w:hint="eastAsia"/>
        </w:rPr>
        <w:t>ư</w:t>
      </w:r>
      <w:r>
        <w:t>ợc đệm bằng “Đoan” để thành”Đoan Trang”, …</w:t>
      </w:r>
    </w:p>
    <w:p w:rsidR="00C43B31" w:rsidRDefault="00C43B31" w:rsidP="00C77799">
      <w:pPr>
        <w:spacing w:line="271" w:lineRule="auto"/>
      </w:pPr>
      <w:r>
        <w:t>Ngoài tên chính ra, còn nhiều loại tên khác:</w:t>
      </w:r>
    </w:p>
    <w:p w:rsidR="00C43B31" w:rsidRDefault="00C43B31" w:rsidP="00C77799">
      <w:pPr>
        <w:spacing w:line="271" w:lineRule="auto"/>
      </w:pPr>
      <w:r w:rsidRPr="0053013A">
        <w:rPr>
          <w:b/>
          <w:i/>
        </w:rPr>
        <w:t>Nhủ danh</w:t>
      </w:r>
      <w:r>
        <w:t xml:space="preserve"> (hay tiểu danh) th</w:t>
      </w:r>
      <w:r>
        <w:rPr>
          <w:rFonts w:hint="eastAsia"/>
        </w:rPr>
        <w:t>ư</w:t>
      </w:r>
      <w:r>
        <w:t>ờng bị hiễu sai lạc là tên chánh của một ng</w:t>
      </w:r>
      <w:r>
        <w:rPr>
          <w:rFonts w:hint="eastAsia"/>
        </w:rPr>
        <w:t>ư</w:t>
      </w:r>
      <w:r>
        <w:t>ời đàn bà lúc còn con gái trong gia đình. Thật ra, nhủ danh hoàn toàn không có nghĩa là tên riêng của ng</w:t>
      </w:r>
      <w:r>
        <w:rPr>
          <w:rFonts w:hint="eastAsia"/>
        </w:rPr>
        <w:t>ư</w:t>
      </w:r>
      <w:r>
        <w:t>ời con gái, mà đó là tên của ng</w:t>
      </w:r>
      <w:r>
        <w:rPr>
          <w:rFonts w:hint="eastAsia"/>
        </w:rPr>
        <w:t>ư</w:t>
      </w:r>
      <w:r>
        <w:t>ời lúc còn nhỏ, chung cho cả hai phái nam và nữ. Nhủ có nghĩa là cái vú, chỉ tên của ng</w:t>
      </w:r>
      <w:r>
        <w:rPr>
          <w:rFonts w:hint="eastAsia"/>
        </w:rPr>
        <w:t>ư</w:t>
      </w:r>
      <w:r>
        <w:t>ời lúc còn bú vú mẹ.</w:t>
      </w:r>
    </w:p>
    <w:p w:rsidR="00C43B31" w:rsidRDefault="00C43B31" w:rsidP="00C77799">
      <w:pPr>
        <w:spacing w:line="271" w:lineRule="auto"/>
      </w:pPr>
      <w:r w:rsidRPr="0053013A">
        <w:rPr>
          <w:b/>
          <w:i/>
        </w:rPr>
        <w:t>Tên Tự</w:t>
      </w:r>
      <w:r>
        <w:t>, chính mình tự chọn riêng cho mình.</w:t>
      </w:r>
    </w:p>
    <w:p w:rsidR="00C43B31" w:rsidRDefault="00C43B31" w:rsidP="00C77799">
      <w:pPr>
        <w:spacing w:line="271" w:lineRule="auto"/>
      </w:pPr>
      <w:r w:rsidRPr="0053013A">
        <w:rPr>
          <w:b/>
          <w:i/>
        </w:rPr>
        <w:t>Tên hiệu</w:t>
      </w:r>
      <w:r>
        <w:t>, (hay x</w:t>
      </w:r>
      <w:r>
        <w:rPr>
          <w:rFonts w:hint="eastAsia"/>
        </w:rPr>
        <w:t>ư</w:t>
      </w:r>
      <w:r>
        <w:t>ớc hiệu, bút danh hay tên bút, nghệ danh, tên sân khấu) biểu lộ ý muốn, niềm m</w:t>
      </w:r>
      <w:r>
        <w:rPr>
          <w:rFonts w:hint="eastAsia"/>
        </w:rPr>
        <w:t>ơ</w:t>
      </w:r>
      <w:r>
        <w:t xml:space="preserve"> </w:t>
      </w:r>
      <w:r>
        <w:rPr>
          <w:rFonts w:hint="eastAsia"/>
        </w:rPr>
        <w:t>ư</w:t>
      </w:r>
      <w:r>
        <w:t xml:space="preserve">ớc, mục đích muốn đạt. </w:t>
      </w:r>
    </w:p>
    <w:p w:rsidR="00C43B31" w:rsidRDefault="00C43B31" w:rsidP="00C77799">
      <w:pPr>
        <w:spacing w:line="271" w:lineRule="auto"/>
      </w:pPr>
      <w:r>
        <w:t>Thí dụ: Tôi đã chọn Yên Hà làm bút hiệu vì Hà-Nội là n</w:t>
      </w:r>
      <w:r>
        <w:rPr>
          <w:rFonts w:hint="eastAsia"/>
        </w:rPr>
        <w:t>ơ</w:t>
      </w:r>
      <w:r>
        <w:t>i sinh của bố tôi (ông tôi, ông cố tôi và tôi) và H</w:t>
      </w:r>
      <w:r>
        <w:rPr>
          <w:rFonts w:hint="eastAsia"/>
        </w:rPr>
        <w:t>ư</w:t>
      </w:r>
      <w:r>
        <w:t>ng Yên là n</w:t>
      </w:r>
      <w:r>
        <w:rPr>
          <w:rFonts w:hint="eastAsia"/>
        </w:rPr>
        <w:t>ơ</w:t>
      </w:r>
      <w:r>
        <w:t xml:space="preserve">i sinh mẹ tôi, gép lại thành Yên Hà, cũng là </w:t>
      </w:r>
      <w:r>
        <w:rPr>
          <w:rFonts w:hint="eastAsia"/>
        </w:rPr>
        <w:t>ư</w:t>
      </w:r>
      <w:r>
        <w:t>ớc vọng của tôi: s</w:t>
      </w:r>
      <w:r>
        <w:rPr>
          <w:rFonts w:hint="eastAsia"/>
        </w:rPr>
        <w:t>ơ</w:t>
      </w:r>
      <w:r>
        <w:t>n hà yên lành.</w:t>
      </w:r>
    </w:p>
    <w:p w:rsidR="00C43B31" w:rsidRDefault="00C43B31" w:rsidP="00C77799">
      <w:pPr>
        <w:spacing w:line="271" w:lineRule="auto"/>
      </w:pPr>
      <w:r w:rsidRPr="0053013A">
        <w:rPr>
          <w:b/>
          <w:i/>
        </w:rPr>
        <w:t>Tên cúng c</w:t>
      </w:r>
      <w:r w:rsidRPr="0053013A">
        <w:rPr>
          <w:rFonts w:hint="eastAsia"/>
          <w:b/>
          <w:i/>
        </w:rPr>
        <w:t>ơ</w:t>
      </w:r>
      <w:r w:rsidRPr="0053013A">
        <w:rPr>
          <w:b/>
          <w:i/>
        </w:rPr>
        <w:t>m</w:t>
      </w:r>
      <w:r>
        <w:t xml:space="preserve"> (hay tên thuỵ) là tên đặt cho ng</w:t>
      </w:r>
      <w:r>
        <w:rPr>
          <w:rFonts w:hint="eastAsia"/>
        </w:rPr>
        <w:t>ư</w:t>
      </w:r>
      <w:r>
        <w:t>ời vừa chết để gia đình dùng để cúng kỵ ng</w:t>
      </w:r>
      <w:r>
        <w:rPr>
          <w:rFonts w:hint="eastAsia"/>
        </w:rPr>
        <w:t>ư</w:t>
      </w:r>
      <w:r>
        <w:t>ời ấy. (Tên này cũng hay bị hiểu sai)</w:t>
      </w:r>
    </w:p>
    <w:p w:rsidR="00C43B31" w:rsidRDefault="00C43B31" w:rsidP="00C77799">
      <w:pPr>
        <w:spacing w:line="271" w:lineRule="auto"/>
      </w:pPr>
      <w:r w:rsidRPr="0053013A">
        <w:rPr>
          <w:b/>
          <w:i/>
        </w:rPr>
        <w:t>Biệt danh</w:t>
      </w:r>
      <w:r>
        <w:t xml:space="preserve"> (hay hỗn danh): Chị Nguyễn Thị Hên, thứ T</w:t>
      </w:r>
      <w:r>
        <w:rPr>
          <w:rFonts w:hint="eastAsia"/>
        </w:rPr>
        <w:t>ư</w:t>
      </w:r>
      <w:r>
        <w:t>, ng</w:t>
      </w:r>
      <w:r>
        <w:rPr>
          <w:rFonts w:hint="eastAsia"/>
        </w:rPr>
        <w:t>ư</w:t>
      </w:r>
      <w:r>
        <w:t>ời trong xóm gọi chị là chị T</w:t>
      </w:r>
      <w:r>
        <w:rPr>
          <w:rFonts w:hint="eastAsia"/>
        </w:rPr>
        <w:t>ư</w:t>
      </w:r>
      <w:r>
        <w:t xml:space="preserve"> Hên. Bổng một hôm chị bị tai nạn và mang tật ở một chân mà từ hôm đó chị đi khập khiểng. Ng</w:t>
      </w:r>
      <w:r>
        <w:rPr>
          <w:rFonts w:hint="eastAsia"/>
        </w:rPr>
        <w:t>ư</w:t>
      </w:r>
      <w:r>
        <w:t>ời lối xóm bắt đầu đổi tên chị thành Chị T</w:t>
      </w:r>
      <w:r>
        <w:rPr>
          <w:rFonts w:hint="eastAsia"/>
        </w:rPr>
        <w:t>ư</w:t>
      </w:r>
      <w:r>
        <w:t xml:space="preserve"> què hay Chị T</w:t>
      </w:r>
      <w:r>
        <w:rPr>
          <w:rFonts w:hint="eastAsia"/>
        </w:rPr>
        <w:t>ư</w:t>
      </w:r>
      <w:r>
        <w:t xml:space="preserve"> thọt. </w:t>
      </w:r>
    </w:p>
    <w:p w:rsidR="00C43B31" w:rsidRDefault="00C43B31" w:rsidP="00C77799">
      <w:pPr>
        <w:spacing w:line="271" w:lineRule="auto"/>
      </w:pPr>
      <w:r>
        <w:t>Khi đi học, mấy cậu con trai th</w:t>
      </w:r>
      <w:r>
        <w:rPr>
          <w:rFonts w:hint="eastAsia"/>
        </w:rPr>
        <w:t>ư</w:t>
      </w:r>
      <w:r>
        <w:t>ờng đặt “biệt danh” cho nhau để gọi cho thân mật. Tên này th</w:t>
      </w:r>
      <w:r>
        <w:rPr>
          <w:rFonts w:hint="eastAsia"/>
        </w:rPr>
        <w:t>ư</w:t>
      </w:r>
      <w:r>
        <w:t>ờng dựa trên một đặc-điểm trên thân thể (Mập, Còm, Mù, Lùn…) hay dựa trên tên chính bí nói lái (xin miễn dẫn chứng).</w:t>
      </w:r>
    </w:p>
    <w:p w:rsidR="00C43B31" w:rsidRDefault="00C43B31" w:rsidP="00C77799">
      <w:pPr>
        <w:spacing w:line="271" w:lineRule="auto"/>
      </w:pPr>
      <w:r>
        <w:t>Biệt danh cũng rất thông dụng trong giới anh chị trong xã-hội đen nh</w:t>
      </w:r>
      <w:r>
        <w:rPr>
          <w:rFonts w:hint="eastAsia"/>
        </w:rPr>
        <w:t>ư</w:t>
      </w:r>
      <w:r>
        <w:t xml:space="preserve"> Đại Cathay, Năm Cam, Minh Đen, Lâm Chín Ngón, Bình Toyota, …</w:t>
      </w:r>
    </w:p>
    <w:p w:rsidR="00C43B31" w:rsidRDefault="00C43B31" w:rsidP="00C77799">
      <w:pPr>
        <w:spacing w:line="271" w:lineRule="auto"/>
      </w:pPr>
      <w:r w:rsidRPr="0053013A">
        <w:rPr>
          <w:b/>
          <w:i/>
        </w:rPr>
        <w:t>Tên “ở nhà”</w:t>
      </w:r>
      <w:r>
        <w:t xml:space="preserve"> là những tên hàm chứa tình th</w:t>
      </w:r>
      <w:r>
        <w:rPr>
          <w:rFonts w:hint="eastAsia"/>
        </w:rPr>
        <w:t>ươ</w:t>
      </w:r>
      <w:r>
        <w:t>ng, sự trìu mến của gia đình dành cho con cháu trong nhà nh</w:t>
      </w:r>
      <w:r>
        <w:rPr>
          <w:rFonts w:hint="eastAsia"/>
        </w:rPr>
        <w:t>ư</w:t>
      </w:r>
      <w:r>
        <w:t xml:space="preserve"> “Chó con”, “Tí”, “Cu”, “Nhít”, “Bê”, “Phốc”… Những tên này có khi đ</w:t>
      </w:r>
      <w:r>
        <w:rPr>
          <w:rFonts w:hint="eastAsia"/>
        </w:rPr>
        <w:t>ư</w:t>
      </w:r>
      <w:r>
        <w:t>ợc dùng để gọi những đứa trẻ mãi đến lúc chúng đã tr</w:t>
      </w:r>
      <w:r>
        <w:rPr>
          <w:rFonts w:hint="eastAsia"/>
        </w:rPr>
        <w:t>ư</w:t>
      </w:r>
      <w:r>
        <w:t>ởng thành.</w:t>
      </w:r>
    </w:p>
    <w:p w:rsidR="00C43B31" w:rsidRDefault="00C43B31" w:rsidP="00C77799">
      <w:pPr>
        <w:spacing w:line="271" w:lineRule="auto"/>
      </w:pPr>
      <w:r>
        <w:t>Ng</w:t>
      </w:r>
      <w:r>
        <w:rPr>
          <w:rFonts w:hint="eastAsia"/>
        </w:rPr>
        <w:t>ư</w:t>
      </w:r>
      <w:r>
        <w:t>ời theo đạo Thiên Chúa th</w:t>
      </w:r>
      <w:r>
        <w:rPr>
          <w:rFonts w:hint="eastAsia"/>
        </w:rPr>
        <w:t>ư</w:t>
      </w:r>
      <w:r>
        <w:t xml:space="preserve">ờng có </w:t>
      </w:r>
      <w:r w:rsidRPr="0053013A">
        <w:rPr>
          <w:b/>
          <w:i/>
        </w:rPr>
        <w:t>tên thánh</w:t>
      </w:r>
      <w:r>
        <w:t xml:space="preserve"> và bên Phật giáo thì có </w:t>
      </w:r>
      <w:r w:rsidRPr="0053013A">
        <w:rPr>
          <w:b/>
          <w:i/>
        </w:rPr>
        <w:t>pháp danh</w:t>
      </w:r>
      <w:r>
        <w:t>.</w:t>
      </w:r>
    </w:p>
    <w:p w:rsidR="00C43B31" w:rsidRDefault="00C43B31" w:rsidP="00C77799">
      <w:pPr>
        <w:spacing w:line="271" w:lineRule="auto"/>
      </w:pPr>
      <w:r>
        <w:t xml:space="preserve">Cuối cùng, </w:t>
      </w:r>
      <w:r w:rsidRPr="0053013A">
        <w:rPr>
          <w:b/>
          <w:i/>
        </w:rPr>
        <w:t>Bí danh</w:t>
      </w:r>
      <w:r>
        <w:t xml:space="preserve"> (alias) là tên gọi theo quy </w:t>
      </w:r>
      <w:r>
        <w:rPr>
          <w:rFonts w:hint="eastAsia"/>
        </w:rPr>
        <w:t>ư</w:t>
      </w:r>
      <w:r>
        <w:t>ớc một cách bí mật của một ng</w:t>
      </w:r>
      <w:r>
        <w:rPr>
          <w:rFonts w:hint="eastAsia"/>
        </w:rPr>
        <w:t>ư</w:t>
      </w:r>
      <w:r>
        <w:t>ời, nhóm ng</w:t>
      </w:r>
      <w:r>
        <w:rPr>
          <w:rFonts w:hint="eastAsia"/>
        </w:rPr>
        <w:t>ư</w:t>
      </w:r>
      <w:r>
        <w:t>ời, tổ chức nào đó.</w:t>
      </w:r>
    </w:p>
    <w:p w:rsidR="00C43B31" w:rsidRDefault="00C43B31" w:rsidP="00C77799">
      <w:pPr>
        <w:pStyle w:val="Heading2"/>
        <w:spacing w:line="271" w:lineRule="auto"/>
      </w:pPr>
      <w:r>
        <w:t>2. Vài điều lý thú trong tên họ trên thế-giới</w:t>
      </w:r>
    </w:p>
    <w:p w:rsidR="00C43B31" w:rsidRDefault="00C43B31" w:rsidP="00C77799">
      <w:pPr>
        <w:spacing w:line="271" w:lineRule="auto"/>
      </w:pPr>
      <w:r>
        <w:t xml:space="preserve">- Theo The World Geography, </w:t>
      </w:r>
      <w:r w:rsidRPr="0053013A">
        <w:rPr>
          <w:b/>
          <w:i/>
        </w:rPr>
        <w:t>m</w:t>
      </w:r>
      <w:r w:rsidRPr="0053013A">
        <w:rPr>
          <w:rFonts w:hint="eastAsia"/>
          <w:b/>
          <w:i/>
        </w:rPr>
        <w:t>ư</w:t>
      </w:r>
      <w:r w:rsidRPr="0053013A">
        <w:rPr>
          <w:b/>
          <w:i/>
        </w:rPr>
        <w:t>ời dòng họ đông ng</w:t>
      </w:r>
      <w:r w:rsidRPr="0053013A">
        <w:rPr>
          <w:rFonts w:hint="eastAsia"/>
          <w:b/>
          <w:i/>
        </w:rPr>
        <w:t>ư</w:t>
      </w:r>
      <w:r w:rsidRPr="0053013A">
        <w:rPr>
          <w:b/>
          <w:i/>
        </w:rPr>
        <w:t>ời nhất</w:t>
      </w:r>
      <w:r>
        <w:t xml:space="preserve"> thế-giới là: </w:t>
      </w:r>
    </w:p>
    <w:p w:rsidR="00C43B31" w:rsidRDefault="00C43B31" w:rsidP="00C77799">
      <w:pPr>
        <w:spacing w:line="271" w:lineRule="auto"/>
      </w:pPr>
      <w:r>
        <w:t>Li (h</w:t>
      </w:r>
      <w:r>
        <w:rPr>
          <w:rFonts w:hint="eastAsia"/>
        </w:rPr>
        <w:t>ơ</w:t>
      </w:r>
      <w:r>
        <w:t>n 100 triệu), Zhang (khoảng 100 triệu), Wang (93 triệu), Nguyễn (36 triệu), Garcia (10 triệu), Gonzalez (10 triệu), Hernandez (8 triệu), Smith (4 triệu), Smirnov (2,5 triệu) và Muller (1 triệu).</w:t>
      </w:r>
    </w:p>
    <w:p w:rsidR="00C43B31" w:rsidRDefault="00C43B31" w:rsidP="00C77799">
      <w:pPr>
        <w:spacing w:line="271" w:lineRule="auto"/>
      </w:pPr>
      <w:r>
        <w:t>- Một số họ do nghề nghiệp. Thí dụ: Boulanger / Baker (làm bánh mì), Couturier (thợ may), Masson (từ Maçon = thợ hồ) bên Pháp, Shuck (làm giầy hay bán giầy) bên Đức, Fisher (ng</w:t>
      </w:r>
      <w:r>
        <w:rPr>
          <w:rFonts w:hint="eastAsia"/>
        </w:rPr>
        <w:t>ư</w:t>
      </w:r>
      <w:r>
        <w:t xml:space="preserve"> ông) bên Anh/Mỹ hay Fischer bên Đức, Drukker (nghề in) bên Hà Lan, Gorcyzka (trồng hay làm mù tạc) bên Ba Lan, Medici (nghề y-khoa) bên Ý…</w:t>
      </w:r>
    </w:p>
    <w:p w:rsidR="00C43B31" w:rsidRDefault="00C43B31" w:rsidP="00C77799">
      <w:pPr>
        <w:spacing w:line="271" w:lineRule="auto"/>
      </w:pPr>
      <w:r>
        <w:t>- Một số họ dựa trên nhân dạng: Kreuser (ng</w:t>
      </w:r>
      <w:r>
        <w:rPr>
          <w:rFonts w:hint="eastAsia"/>
        </w:rPr>
        <w:t>ư</w:t>
      </w:r>
      <w:r>
        <w:t>ời tóc quăn) bên Đức, Galanis (ng</w:t>
      </w:r>
      <w:r>
        <w:rPr>
          <w:rFonts w:hint="eastAsia"/>
        </w:rPr>
        <w:t>ư</w:t>
      </w:r>
      <w:r>
        <w:t>ời mắt xanh) bên Hy-Lạp, Hartig (ng</w:t>
      </w:r>
      <w:r>
        <w:rPr>
          <w:rFonts w:hint="eastAsia"/>
        </w:rPr>
        <w:t>ư</w:t>
      </w:r>
      <w:r>
        <w:t>ời đàn ông lực l</w:t>
      </w:r>
      <w:r>
        <w:rPr>
          <w:rFonts w:hint="eastAsia"/>
        </w:rPr>
        <w:t>ư</w:t>
      </w:r>
      <w:r>
        <w:t>ỡng) bên Hà Lan; Legros (ng</w:t>
      </w:r>
      <w:r>
        <w:rPr>
          <w:rFonts w:hint="eastAsia"/>
        </w:rPr>
        <w:t>ư</w:t>
      </w:r>
      <w:r>
        <w:t>ời mập), Lelong (ng</w:t>
      </w:r>
      <w:r>
        <w:rPr>
          <w:rFonts w:hint="eastAsia"/>
        </w:rPr>
        <w:t>ư</w:t>
      </w:r>
      <w:r>
        <w:t>ời cao), Blanc (da trắng) bên Pháp;</w:t>
      </w:r>
    </w:p>
    <w:p w:rsidR="00C43B31" w:rsidRDefault="00C43B31" w:rsidP="00C77799">
      <w:pPr>
        <w:spacing w:line="271" w:lineRule="auto"/>
      </w:pPr>
      <w:r>
        <w:t>hay một n</w:t>
      </w:r>
      <w:r>
        <w:rPr>
          <w:rFonts w:hint="eastAsia"/>
        </w:rPr>
        <w:t>ơ</w:t>
      </w:r>
      <w:r>
        <w:t>i chốn: Tobler (ng</w:t>
      </w:r>
      <w:r>
        <w:rPr>
          <w:rFonts w:hint="eastAsia"/>
        </w:rPr>
        <w:t>ư</w:t>
      </w:r>
      <w:r>
        <w:t>ời ở trong rừng) bên Đức, Arakawa (sông) hay Yamada (núi hay ruộng) bên Nhật, … hay n</w:t>
      </w:r>
      <w:r>
        <w:rPr>
          <w:rFonts w:hint="eastAsia"/>
        </w:rPr>
        <w:t>ư</w:t>
      </w:r>
      <w:r>
        <w:t>ớc xuất-xứ nh</w:t>
      </w:r>
      <w:r>
        <w:rPr>
          <w:rFonts w:hint="eastAsia"/>
        </w:rPr>
        <w:t>ư</w:t>
      </w:r>
      <w:r>
        <w:t xml:space="preserve"> Lallemand (=Đức) hay Hollande (=Hà Lan) bên Pháp…</w:t>
      </w:r>
    </w:p>
    <w:p w:rsidR="00C43B31" w:rsidRDefault="00C43B31" w:rsidP="00C77799">
      <w:pPr>
        <w:pStyle w:val="Heading2"/>
        <w:spacing w:line="271" w:lineRule="auto"/>
      </w:pPr>
      <w:r>
        <w:t>- Họ có nguồn gốc là tên</w:t>
      </w:r>
    </w:p>
    <w:p w:rsidR="00C43B31" w:rsidRDefault="00C43B31" w:rsidP="00C77799">
      <w:pPr>
        <w:spacing w:line="271" w:lineRule="auto"/>
      </w:pPr>
      <w:r>
        <w:t>Thuở x</w:t>
      </w:r>
      <w:r>
        <w:rPr>
          <w:rFonts w:hint="eastAsia"/>
        </w:rPr>
        <w:t>ư</w:t>
      </w:r>
      <w:r>
        <w:t>a, ng</w:t>
      </w:r>
      <w:r>
        <w:rPr>
          <w:rFonts w:hint="eastAsia"/>
        </w:rPr>
        <w:t>ư</w:t>
      </w:r>
      <w:r>
        <w:t>ời th</w:t>
      </w:r>
      <w:r>
        <w:rPr>
          <w:rFonts w:hint="eastAsia"/>
        </w:rPr>
        <w:t>ư</w:t>
      </w:r>
      <w:r>
        <w:t>ờng dân không có (quyền có) họ, để tránh sự trùng tên, ng</w:t>
      </w:r>
      <w:r>
        <w:rPr>
          <w:rFonts w:hint="eastAsia"/>
        </w:rPr>
        <w:t>ư</w:t>
      </w:r>
      <w:r>
        <w:t>ời ta gọi tên một ng</w:t>
      </w:r>
      <w:r>
        <w:rPr>
          <w:rFonts w:hint="eastAsia"/>
        </w:rPr>
        <w:t>ư</w:t>
      </w:r>
      <w:r>
        <w:t>ời kèm theo tên của ng</w:t>
      </w:r>
      <w:r>
        <w:rPr>
          <w:rFonts w:hint="eastAsia"/>
        </w:rPr>
        <w:t>ư</w:t>
      </w:r>
      <w:r>
        <w:t>ời cha:</w:t>
      </w:r>
    </w:p>
    <w:p w:rsidR="00C43B31" w:rsidRDefault="00C43B31" w:rsidP="00C77799">
      <w:pPr>
        <w:spacing w:line="271" w:lineRule="auto"/>
      </w:pPr>
      <w:r>
        <w:t>Bên Đan-Mạch và Na-Uy, Jen Nielsen tên là Jen và là con của Niel</w:t>
      </w:r>
    </w:p>
    <w:p w:rsidR="00C43B31" w:rsidRDefault="00C43B31" w:rsidP="00C77799">
      <w:pPr>
        <w:spacing w:line="271" w:lineRule="auto"/>
      </w:pPr>
      <w:r>
        <w:t>Bên Thuỵ-Điển, Jan Nilsson tên là Jan và là con của Nils</w:t>
      </w:r>
    </w:p>
    <w:p w:rsidR="00C43B31" w:rsidRDefault="00C43B31" w:rsidP="00C77799">
      <w:pPr>
        <w:spacing w:line="271" w:lineRule="auto"/>
      </w:pPr>
      <w:r>
        <w:rPr>
          <w:rFonts w:hint="eastAsia"/>
        </w:rPr>
        <w:t>“</w:t>
      </w:r>
      <w:r>
        <w:t>Con của” đ</w:t>
      </w:r>
      <w:r>
        <w:rPr>
          <w:rFonts w:hint="eastAsia"/>
        </w:rPr>
        <w:t>ư</w:t>
      </w:r>
      <w:r>
        <w:t>ợc viết bằng một hậu tố (suffix/suffixe): “sen”, “son” (nh</w:t>
      </w:r>
      <w:r>
        <w:rPr>
          <w:rFonts w:hint="eastAsia"/>
        </w:rPr>
        <w:t>ư</w:t>
      </w:r>
      <w:r>
        <w:t xml:space="preserve"> Wilson=con của William bên Anh), “ovitch” hay “ovna” (Nga Xô), “fy/ffy” (Hung-Gia-Lợi), “ez/es” (nh</w:t>
      </w:r>
      <w:r>
        <w:rPr>
          <w:rFonts w:hint="eastAsia"/>
        </w:rPr>
        <w:t>ư</w:t>
      </w:r>
      <w:r>
        <w:t xml:space="preserve"> Fernandez = con của Fernando bên Tây-Ban-Nha, Mỹ La-Tinh, Bồ Đào Nha);</w:t>
      </w:r>
    </w:p>
    <w:p w:rsidR="00C43B31" w:rsidRDefault="00C43B31" w:rsidP="00C77799">
      <w:pPr>
        <w:spacing w:line="271" w:lineRule="auto"/>
      </w:pPr>
      <w:r>
        <w:t>hay bằng một tiền tố (prefix/préfixe):  “Fitz” (nh</w:t>
      </w:r>
      <w:r>
        <w:rPr>
          <w:rFonts w:hint="eastAsia"/>
        </w:rPr>
        <w:t>ư</w:t>
      </w:r>
      <w:r>
        <w:t xml:space="preserve"> FitzGerald bên Anh Normand), “Mac” (Ái Nhĩ Lan và Scotland), “Ben” (Do Thái), “ic” (bên Trung Âu nh</w:t>
      </w:r>
      <w:r>
        <w:rPr>
          <w:rFonts w:hint="eastAsia"/>
        </w:rPr>
        <w:t>ư</w:t>
      </w:r>
      <w:r>
        <w:t xml:space="preserve"> Serbia, Croatia, Bosnia…), “ov” (Bulgaria), …</w:t>
      </w:r>
    </w:p>
    <w:p w:rsidR="00C43B31" w:rsidRDefault="00C43B31" w:rsidP="00C77799">
      <w:pPr>
        <w:spacing w:line="271" w:lineRule="auto"/>
      </w:pPr>
      <w:r>
        <w:t>Bên Armenia, hậu tố “ian” cũng nh</w:t>
      </w:r>
      <w:r>
        <w:rPr>
          <w:rFonts w:hint="eastAsia"/>
        </w:rPr>
        <w:t>ư</w:t>
      </w:r>
      <w:r>
        <w:t xml:space="preserve"> tiền-tố “O’ = ua” bên Ái Nhĩ Lan (nh</w:t>
      </w:r>
      <w:r>
        <w:rPr>
          <w:rFonts w:hint="eastAsia"/>
        </w:rPr>
        <w:t>ư</w:t>
      </w:r>
      <w:r>
        <w:t xml:space="preserve"> O’Hara = từ Eaghra) chỉ định n</w:t>
      </w:r>
      <w:r>
        <w:rPr>
          <w:rFonts w:hint="eastAsia"/>
        </w:rPr>
        <w:t>ơ</w:t>
      </w:r>
      <w:r>
        <w:t>i xuất xứ.</w:t>
      </w:r>
    </w:p>
    <w:p w:rsidR="00C43B31" w:rsidRDefault="00C43B31" w:rsidP="00C77799">
      <w:pPr>
        <w:spacing w:line="271" w:lineRule="auto"/>
      </w:pPr>
    </w:p>
    <w:p w:rsidR="00C43B31" w:rsidRDefault="00C43B31" w:rsidP="00C77799">
      <w:pPr>
        <w:pStyle w:val="NoSpacing"/>
        <w:spacing w:line="271" w:lineRule="auto"/>
        <w:ind w:left="1530"/>
        <w:jc w:val="left"/>
      </w:pPr>
      <w:r>
        <w:t>Uống n</w:t>
      </w:r>
      <w:r>
        <w:rPr>
          <w:rFonts w:hint="eastAsia"/>
        </w:rPr>
        <w:t>ư</w:t>
      </w:r>
      <w:r>
        <w:t xml:space="preserve">ớc nhớ nguồn </w:t>
      </w:r>
    </w:p>
    <w:p w:rsidR="00C43B31" w:rsidRDefault="00C43B31" w:rsidP="00C77799">
      <w:pPr>
        <w:pStyle w:val="NoSpacing"/>
        <w:spacing w:line="271" w:lineRule="auto"/>
        <w:ind w:left="1530"/>
        <w:jc w:val="left"/>
      </w:pPr>
      <w:r>
        <w:t xml:space="preserve">Lá rụng về cội, </w:t>
      </w:r>
    </w:p>
    <w:p w:rsidR="00C43B31" w:rsidRDefault="00C43B31" w:rsidP="00C77799">
      <w:pPr>
        <w:pStyle w:val="NoSpacing"/>
        <w:spacing w:line="271" w:lineRule="auto"/>
        <w:ind w:left="1530"/>
        <w:jc w:val="left"/>
      </w:pPr>
      <w:r>
        <w:t>N</w:t>
      </w:r>
      <w:r>
        <w:rPr>
          <w:rFonts w:hint="eastAsia"/>
        </w:rPr>
        <w:t>ư</w:t>
      </w:r>
      <w:r>
        <w:t>ớc chảy về nguồn.</w:t>
      </w:r>
    </w:p>
    <w:p w:rsidR="00C43B31" w:rsidRDefault="00C43B31" w:rsidP="00C77799">
      <w:pPr>
        <w:spacing w:line="271" w:lineRule="auto"/>
      </w:pPr>
    </w:p>
    <w:p w:rsidR="00C43B31" w:rsidRPr="0053013A" w:rsidRDefault="00C43B31" w:rsidP="00C77799">
      <w:pPr>
        <w:spacing w:line="271" w:lineRule="auto"/>
        <w:ind w:left="2160" w:firstLine="720"/>
        <w:rPr>
          <w:i/>
        </w:rPr>
      </w:pPr>
      <w:r w:rsidRPr="0053013A">
        <w:rPr>
          <w:i/>
        </w:rPr>
        <w:t>Tháng 3, 2017</w:t>
      </w:r>
    </w:p>
    <w:p w:rsidR="00C43B31" w:rsidRDefault="00C43B31" w:rsidP="00C77799">
      <w:pPr>
        <w:spacing w:line="259" w:lineRule="auto"/>
        <w:ind w:firstLine="0"/>
        <w:rPr>
          <w:i/>
        </w:rPr>
      </w:pPr>
    </w:p>
    <w:p w:rsidR="00C43B31" w:rsidRPr="0042556D" w:rsidRDefault="00C43B31" w:rsidP="00C43B31">
      <w:pPr>
        <w:ind w:firstLine="0"/>
        <w:rPr>
          <w:i/>
        </w:rPr>
      </w:pPr>
      <w:r w:rsidRPr="0042556D">
        <w:rPr>
          <w:i/>
        </w:rPr>
        <w:t>Tài-liệu nguồn:</w:t>
      </w:r>
    </w:p>
    <w:p w:rsidR="00C43B31" w:rsidRDefault="00C43B31" w:rsidP="00C43B31">
      <w:pPr>
        <w:pStyle w:val="ListParagraph"/>
        <w:numPr>
          <w:ilvl w:val="0"/>
          <w:numId w:val="26"/>
        </w:numPr>
        <w:ind w:left="360"/>
        <w:jc w:val="left"/>
        <w:rPr>
          <w:i/>
        </w:rPr>
      </w:pPr>
      <w:r w:rsidRPr="0042556D">
        <w:rPr>
          <w:i/>
        </w:rPr>
        <w:t>Họ ng</w:t>
      </w:r>
      <w:r w:rsidRPr="0042556D">
        <w:rPr>
          <w:rFonts w:hint="eastAsia"/>
          <w:i/>
        </w:rPr>
        <w:t>ư</w:t>
      </w:r>
      <w:r w:rsidRPr="0042556D">
        <w:rPr>
          <w:i/>
        </w:rPr>
        <w:t>ời Việt-Nam, Wikipedia</w:t>
      </w:r>
      <w:r w:rsidRPr="0042556D">
        <w:rPr>
          <w:i/>
        </w:rPr>
        <w:br/>
      </w:r>
      <w:hyperlink r:id="rId74" w:history="1">
        <w:r w:rsidRPr="00F80ED0">
          <w:rPr>
            <w:rStyle w:val="Hyperlink"/>
            <w:i/>
          </w:rPr>
          <w:t>https://vi.wikipedia.org/wiki/H%E1%BB%8D_ng%C6%B0%E1%BB%9Di_Vi%E1%BB%87t_Nam</w:t>
        </w:r>
      </w:hyperlink>
    </w:p>
    <w:p w:rsidR="00C43B31" w:rsidRDefault="00C43B31" w:rsidP="00C43B31">
      <w:pPr>
        <w:pStyle w:val="ListParagraph"/>
        <w:numPr>
          <w:ilvl w:val="0"/>
          <w:numId w:val="26"/>
        </w:numPr>
        <w:ind w:left="360"/>
        <w:jc w:val="left"/>
        <w:rPr>
          <w:i/>
        </w:rPr>
      </w:pPr>
      <w:r w:rsidRPr="0042556D">
        <w:rPr>
          <w:i/>
        </w:rPr>
        <w:t>Tên ng</w:t>
      </w:r>
      <w:r w:rsidRPr="0042556D">
        <w:rPr>
          <w:rFonts w:hint="eastAsia"/>
          <w:i/>
        </w:rPr>
        <w:t>ư</w:t>
      </w:r>
      <w:r w:rsidRPr="0042556D">
        <w:rPr>
          <w:i/>
        </w:rPr>
        <w:t>ời Việt-Nam, Wikipedia</w:t>
      </w:r>
      <w:r w:rsidRPr="0042556D">
        <w:rPr>
          <w:i/>
        </w:rPr>
        <w:br/>
      </w:r>
      <w:hyperlink r:id="rId75" w:history="1">
        <w:r w:rsidRPr="00F80ED0">
          <w:rPr>
            <w:rStyle w:val="Hyperlink"/>
            <w:i/>
          </w:rPr>
          <w:t>https://vi.wikipedia.org/wiki/T%C3%AAn_ng%C6%B0%E1%BB%9Di_Vi%E1%BB%87t_Nam</w:t>
        </w:r>
      </w:hyperlink>
    </w:p>
    <w:p w:rsidR="00C43B31" w:rsidRDefault="00C43B31" w:rsidP="00C43B31">
      <w:pPr>
        <w:pStyle w:val="ListParagraph"/>
        <w:numPr>
          <w:ilvl w:val="0"/>
          <w:numId w:val="26"/>
        </w:numPr>
        <w:ind w:left="360"/>
        <w:jc w:val="left"/>
        <w:rPr>
          <w:i/>
        </w:rPr>
      </w:pPr>
      <w:r w:rsidRPr="0042556D">
        <w:rPr>
          <w:i/>
        </w:rPr>
        <w:t>Tính danh học Việt Nam: Nguồn gốc tên họ Việt Nam ( Nguyễn Long Thao)</w:t>
      </w:r>
      <w:r w:rsidRPr="0042556D">
        <w:rPr>
          <w:i/>
        </w:rPr>
        <w:br/>
      </w:r>
      <w:hyperlink r:id="rId76" w:history="1">
        <w:r w:rsidRPr="00F80ED0">
          <w:rPr>
            <w:rStyle w:val="Hyperlink"/>
            <w:i/>
          </w:rPr>
          <w:t>http://www.erct.com/4-ChiaSe/SuuTam/Tinh_danh-Nguongoc-TenhoVN.htm</w:t>
        </w:r>
      </w:hyperlink>
    </w:p>
    <w:p w:rsidR="00C43B31" w:rsidRDefault="00C43B31" w:rsidP="00C43B31">
      <w:pPr>
        <w:pStyle w:val="ListParagraph"/>
        <w:numPr>
          <w:ilvl w:val="0"/>
          <w:numId w:val="26"/>
        </w:numPr>
        <w:ind w:left="360"/>
        <w:rPr>
          <w:i/>
        </w:rPr>
      </w:pPr>
      <w:r w:rsidRPr="0042556D">
        <w:rPr>
          <w:i/>
        </w:rPr>
        <w:t>L</w:t>
      </w:r>
      <w:r w:rsidRPr="0042556D">
        <w:rPr>
          <w:rFonts w:hint="eastAsia"/>
          <w:i/>
        </w:rPr>
        <w:t>ư</w:t>
      </w:r>
      <w:r w:rsidRPr="0042556D">
        <w:rPr>
          <w:i/>
        </w:rPr>
        <w:t>ợc-sử tên họ ng</w:t>
      </w:r>
      <w:r w:rsidRPr="0042556D">
        <w:rPr>
          <w:rFonts w:hint="eastAsia"/>
          <w:i/>
        </w:rPr>
        <w:t>ư</w:t>
      </w:r>
      <w:r w:rsidRPr="0042556D">
        <w:rPr>
          <w:i/>
        </w:rPr>
        <w:t>ời Việt (Nguyễn Vy-Khanh)</w:t>
      </w:r>
      <w:r w:rsidRPr="0042556D">
        <w:rPr>
          <w:i/>
        </w:rPr>
        <w:br/>
      </w:r>
      <w:hyperlink r:id="rId77" w:history="1">
        <w:r w:rsidRPr="00F80ED0">
          <w:rPr>
            <w:rStyle w:val="Hyperlink"/>
            <w:i/>
          </w:rPr>
          <w:t>http://baiviet.vietnamgiapha.com/2011/04/luoc-su-ten-ho-nguoi-viet.html</w:t>
        </w:r>
      </w:hyperlink>
    </w:p>
    <w:p w:rsidR="00C43B31" w:rsidRPr="0042556D" w:rsidRDefault="00C43B31" w:rsidP="00C43B31">
      <w:pPr>
        <w:pStyle w:val="ListParagraph"/>
        <w:numPr>
          <w:ilvl w:val="0"/>
          <w:numId w:val="26"/>
        </w:numPr>
        <w:ind w:left="360"/>
        <w:jc w:val="left"/>
      </w:pPr>
      <w:r w:rsidRPr="0042556D">
        <w:rPr>
          <w:i/>
        </w:rPr>
        <w:t>Tên Cúng C</w:t>
      </w:r>
      <w:r w:rsidRPr="0042556D">
        <w:rPr>
          <w:rFonts w:hint="eastAsia"/>
          <w:i/>
        </w:rPr>
        <w:t>ơ</w:t>
      </w:r>
      <w:r w:rsidRPr="0042556D">
        <w:rPr>
          <w:i/>
        </w:rPr>
        <w:t>m -  Vài nét về  Tên và Họ của ng</w:t>
      </w:r>
      <w:r w:rsidRPr="0042556D">
        <w:rPr>
          <w:rFonts w:hint="eastAsia"/>
          <w:i/>
        </w:rPr>
        <w:t>ư</w:t>
      </w:r>
      <w:r w:rsidRPr="0042556D">
        <w:rPr>
          <w:i/>
        </w:rPr>
        <w:t>ời Việt Nam  (Nguyễn Văn Trần)</w:t>
      </w:r>
      <w:r w:rsidRPr="0042556D">
        <w:rPr>
          <w:i/>
        </w:rPr>
        <w:br/>
      </w:r>
      <w:hyperlink r:id="rId78" w:history="1">
        <w:r w:rsidRPr="00F80ED0">
          <w:rPr>
            <w:rStyle w:val="Hyperlink"/>
            <w:i/>
          </w:rPr>
          <w:t>http://ttntt.free.fr/archive/Nguyenvantran).html</w:t>
        </w:r>
      </w:hyperlink>
    </w:p>
    <w:p w:rsidR="00C43B31" w:rsidRDefault="00C43B31" w:rsidP="00C43B31">
      <w:pPr>
        <w:pStyle w:val="ListParagraph"/>
        <w:numPr>
          <w:ilvl w:val="0"/>
          <w:numId w:val="26"/>
        </w:numPr>
        <w:ind w:left="360"/>
        <w:rPr>
          <w:i/>
        </w:rPr>
      </w:pPr>
      <w:r w:rsidRPr="0042556D">
        <w:rPr>
          <w:i/>
        </w:rPr>
        <w:t>L'origine des noms de famille dans le monde entier</w:t>
      </w:r>
      <w:r w:rsidRPr="0042556D">
        <w:rPr>
          <w:i/>
        </w:rPr>
        <w:br/>
        <w:t xml:space="preserve"> </w:t>
      </w:r>
      <w:hyperlink r:id="rId79" w:history="1">
        <w:r w:rsidRPr="00F80ED0">
          <w:rPr>
            <w:rStyle w:val="Hyperlink"/>
            <w:i/>
          </w:rPr>
          <w:t>http://www.lavoute.org/debuter/patronyme.htm</w:t>
        </w:r>
      </w:hyperlink>
    </w:p>
    <w:p w:rsidR="00C43B31" w:rsidRDefault="00C43B31" w:rsidP="00C43B31">
      <w:pPr>
        <w:sectPr w:rsidR="00C43B31" w:rsidSect="00D5549A">
          <w:footnotePr>
            <w:numRestart w:val="eachPage"/>
          </w:footnotePr>
          <w:pgSz w:w="12240" w:h="15840"/>
          <w:pgMar w:top="1152" w:right="1152" w:bottom="1224" w:left="1152" w:header="720" w:footer="720" w:gutter="0"/>
          <w:cols w:num="2" w:space="432"/>
          <w:docGrid w:linePitch="360"/>
        </w:sectPr>
      </w:pPr>
    </w:p>
    <w:p w:rsidR="00E7201F" w:rsidRDefault="00E7201F" w:rsidP="004B3767">
      <w:pPr>
        <w:spacing w:before="240" w:after="240"/>
      </w:pPr>
      <w:r w:rsidRPr="004B3767">
        <w:rPr>
          <w:rStyle w:val="TitleChar"/>
        </w:rPr>
        <w:t>Chia sẻ trong Cộng đoàn</w:t>
      </w:r>
      <w:r>
        <w:t xml:space="preserve"> </w:t>
      </w:r>
    </w:p>
    <w:p w:rsidR="00E7201F" w:rsidRPr="004B3767" w:rsidRDefault="00E7201F" w:rsidP="00E7201F">
      <w:pPr>
        <w:rPr>
          <w:i/>
          <w:spacing w:val="-2"/>
        </w:rPr>
      </w:pPr>
      <w:r w:rsidRPr="004B3767">
        <w:rPr>
          <w:b/>
          <w:i/>
          <w:spacing w:val="-2"/>
        </w:rPr>
        <w:t>Đôi lời</w:t>
      </w:r>
      <w:r w:rsidRPr="004B3767">
        <w:rPr>
          <w:i/>
          <w:spacing w:val="-2"/>
        </w:rPr>
        <w:t>.- Năm qua, 2017, cũng nh</w:t>
      </w:r>
      <w:r w:rsidRPr="004B3767">
        <w:rPr>
          <w:rFonts w:hint="eastAsia"/>
          <w:i/>
          <w:spacing w:val="-2"/>
        </w:rPr>
        <w:t>ư</w:t>
      </w:r>
      <w:r w:rsidRPr="004B3767">
        <w:rPr>
          <w:i/>
          <w:spacing w:val="-2"/>
        </w:rPr>
        <w:t xml:space="preserve"> liên tục các năm tr</w:t>
      </w:r>
      <w:r w:rsidRPr="004B3767">
        <w:rPr>
          <w:rFonts w:hint="eastAsia"/>
          <w:i/>
          <w:spacing w:val="-2"/>
        </w:rPr>
        <w:t>ư</w:t>
      </w:r>
      <w:r w:rsidRPr="004B3767">
        <w:rPr>
          <w:i/>
          <w:spacing w:val="-2"/>
        </w:rPr>
        <w:t>ớc nữa, nhiều thành viên của Công đoàn đã vĩnh viễn ra đi, già có, trẻ có, nh</w:t>
      </w:r>
      <w:r w:rsidRPr="004B3767">
        <w:rPr>
          <w:rFonts w:hint="eastAsia"/>
          <w:i/>
          <w:spacing w:val="-2"/>
        </w:rPr>
        <w:t>ư</w:t>
      </w:r>
      <w:r w:rsidR="00A266C2" w:rsidRPr="004B3767">
        <w:rPr>
          <w:i/>
          <w:spacing w:val="-2"/>
        </w:rPr>
        <w:t xml:space="preserve"> ÔB Phan Ngọc</w:t>
      </w:r>
      <w:r w:rsidRPr="004B3767">
        <w:rPr>
          <w:i/>
          <w:spacing w:val="-2"/>
        </w:rPr>
        <w:t xml:space="preserve"> Điển, ÔB</w:t>
      </w:r>
      <w:r w:rsidR="00A266C2" w:rsidRPr="004B3767">
        <w:rPr>
          <w:i/>
          <w:spacing w:val="-2"/>
        </w:rPr>
        <w:t xml:space="preserve"> </w:t>
      </w:r>
      <w:r w:rsidR="007E071E">
        <w:rPr>
          <w:i/>
          <w:spacing w:val="-2"/>
        </w:rPr>
        <w:t>Lê</w:t>
      </w:r>
      <w:r w:rsidRPr="004B3767">
        <w:rPr>
          <w:i/>
          <w:spacing w:val="-2"/>
        </w:rPr>
        <w:t xml:space="preserve"> Văn Thụy, </w:t>
      </w:r>
      <w:r w:rsidR="00A266C2" w:rsidRPr="004B3767">
        <w:rPr>
          <w:i/>
          <w:spacing w:val="-2"/>
        </w:rPr>
        <w:t xml:space="preserve">các ông </w:t>
      </w:r>
      <w:r w:rsidRPr="004B3767">
        <w:rPr>
          <w:i/>
          <w:spacing w:val="-2"/>
        </w:rPr>
        <w:t xml:space="preserve">Nguyễn </w:t>
      </w:r>
      <w:r w:rsidR="00A266C2" w:rsidRPr="004B3767">
        <w:rPr>
          <w:i/>
          <w:spacing w:val="-2"/>
        </w:rPr>
        <w:t xml:space="preserve">Bá </w:t>
      </w:r>
      <w:r w:rsidRPr="004B3767">
        <w:rPr>
          <w:i/>
          <w:spacing w:val="-2"/>
        </w:rPr>
        <w:t xml:space="preserve">Thiện, Nguyễn Thái Quản, </w:t>
      </w:r>
      <w:r w:rsidR="00A266C2" w:rsidRPr="004B3767">
        <w:rPr>
          <w:i/>
          <w:spacing w:val="-2"/>
        </w:rPr>
        <w:t>Trần Xuân Thanh</w:t>
      </w:r>
      <w:r w:rsidRPr="004B3767">
        <w:rPr>
          <w:i/>
          <w:spacing w:val="-2"/>
        </w:rPr>
        <w:t>, Hồ Đức Lịch, Hoàng Ch</w:t>
      </w:r>
      <w:r w:rsidRPr="004B3767">
        <w:rPr>
          <w:rFonts w:hint="eastAsia"/>
          <w:i/>
          <w:spacing w:val="-2"/>
        </w:rPr>
        <w:t>ươ</w:t>
      </w:r>
      <w:r w:rsidRPr="004B3767">
        <w:rPr>
          <w:i/>
          <w:spacing w:val="-2"/>
        </w:rPr>
        <w:t>ng, Tr</w:t>
      </w:r>
      <w:r w:rsidRPr="004B3767">
        <w:rPr>
          <w:rFonts w:hint="eastAsia"/>
          <w:i/>
          <w:spacing w:val="-2"/>
        </w:rPr>
        <w:t>ươ</w:t>
      </w:r>
      <w:r w:rsidRPr="004B3767">
        <w:rPr>
          <w:i/>
          <w:spacing w:val="-2"/>
        </w:rPr>
        <w:t>ng Văn L</w:t>
      </w:r>
      <w:r w:rsidRPr="004B3767">
        <w:rPr>
          <w:rFonts w:hint="eastAsia"/>
          <w:i/>
          <w:spacing w:val="-2"/>
        </w:rPr>
        <w:t>ươ</w:t>
      </w:r>
      <w:r w:rsidRPr="004B3767">
        <w:rPr>
          <w:i/>
          <w:spacing w:val="-2"/>
        </w:rPr>
        <w:t xml:space="preserve">ng, Nguyễn Văn Tý, Cao Đức Kinh, các anh </w:t>
      </w:r>
      <w:r w:rsidR="00A266C2" w:rsidRPr="004B3767">
        <w:rPr>
          <w:i/>
          <w:spacing w:val="-2"/>
        </w:rPr>
        <w:t xml:space="preserve">Hồ Sĩ Thạch, </w:t>
      </w:r>
      <w:r w:rsidRPr="004B3767">
        <w:rPr>
          <w:i/>
          <w:spacing w:val="-2"/>
        </w:rPr>
        <w:t xml:space="preserve">Hoàng Hiểu, Nguyễn Tấn Bửu, Nguyễn Tiến Dũng, </w:t>
      </w:r>
      <w:r w:rsidR="00DB64A6" w:rsidRPr="004B3767">
        <w:rPr>
          <w:i/>
          <w:spacing w:val="-2"/>
        </w:rPr>
        <w:t xml:space="preserve">bà Nguyễn Thị Yến, </w:t>
      </w:r>
      <w:r w:rsidRPr="004B3767">
        <w:rPr>
          <w:i/>
          <w:spacing w:val="-2"/>
        </w:rPr>
        <w:t>các chị Nguyễn Thị Lan, Hoàng Thị Ái Mỹ, Phạm Thị Ngọc Yến, Nguyễn Thị Kim Liên cùng nhiều ng</w:t>
      </w:r>
      <w:r w:rsidRPr="004B3767">
        <w:rPr>
          <w:rFonts w:hint="eastAsia"/>
          <w:i/>
          <w:spacing w:val="-2"/>
        </w:rPr>
        <w:t>ư</w:t>
      </w:r>
      <w:r w:rsidRPr="004B3767">
        <w:rPr>
          <w:i/>
          <w:spacing w:val="-2"/>
        </w:rPr>
        <w:t>ời khác…</w:t>
      </w:r>
      <w:r w:rsidR="00D447AF" w:rsidRPr="004B3767">
        <w:rPr>
          <w:i/>
          <w:spacing w:val="-2"/>
        </w:rPr>
        <w:t xml:space="preserve"> </w:t>
      </w:r>
    </w:p>
    <w:p w:rsidR="00E7201F" w:rsidRPr="004B3767" w:rsidRDefault="00E7201F" w:rsidP="00E7201F">
      <w:pPr>
        <w:rPr>
          <w:i/>
          <w:spacing w:val="-2"/>
        </w:rPr>
      </w:pPr>
      <w:r w:rsidRPr="004B3767">
        <w:rPr>
          <w:i/>
          <w:spacing w:val="-2"/>
        </w:rPr>
        <w:t>Chúng ta cầu nguyện cho linh hồn các thành viên của CĐ đã ra đi tr</w:t>
      </w:r>
      <w:r w:rsidRPr="004B3767">
        <w:rPr>
          <w:rFonts w:hint="eastAsia"/>
          <w:i/>
          <w:spacing w:val="-2"/>
        </w:rPr>
        <w:t>ư</w:t>
      </w:r>
      <w:r w:rsidRPr="004B3767">
        <w:rPr>
          <w:i/>
          <w:spacing w:val="-2"/>
        </w:rPr>
        <w:t>ớc chúng ta đ</w:t>
      </w:r>
      <w:r w:rsidRPr="004B3767">
        <w:rPr>
          <w:rFonts w:hint="eastAsia"/>
          <w:i/>
          <w:spacing w:val="-2"/>
        </w:rPr>
        <w:t>ư</w:t>
      </w:r>
      <w:r w:rsidRPr="004B3767">
        <w:rPr>
          <w:i/>
          <w:spacing w:val="-2"/>
        </w:rPr>
        <w:t>ợc sớm h</w:t>
      </w:r>
      <w:r w:rsidRPr="004B3767">
        <w:rPr>
          <w:rFonts w:hint="eastAsia"/>
          <w:i/>
          <w:spacing w:val="-2"/>
        </w:rPr>
        <w:t>ư</w:t>
      </w:r>
      <w:r w:rsidRPr="004B3767">
        <w:rPr>
          <w:i/>
          <w:spacing w:val="-2"/>
        </w:rPr>
        <w:t>ởng phúc n</w:t>
      </w:r>
      <w:r w:rsidRPr="004B3767">
        <w:rPr>
          <w:rFonts w:hint="eastAsia"/>
          <w:i/>
          <w:spacing w:val="-2"/>
        </w:rPr>
        <w:t>ư</w:t>
      </w:r>
      <w:r w:rsidRPr="004B3767">
        <w:rPr>
          <w:i/>
          <w:spacing w:val="-2"/>
        </w:rPr>
        <w:t>ớc Trời. Điều kiện không cho phép chúng tôi ghi lại đây những nét đặc thù cũng nh</w:t>
      </w:r>
      <w:r w:rsidRPr="004B3767">
        <w:rPr>
          <w:rFonts w:hint="eastAsia"/>
          <w:i/>
          <w:spacing w:val="-2"/>
        </w:rPr>
        <w:t>ư</w:t>
      </w:r>
      <w:r w:rsidRPr="004B3767">
        <w:rPr>
          <w:i/>
          <w:spacing w:val="-2"/>
        </w:rPr>
        <w:t xml:space="preserve"> công lao đóng góp vào Cộng đoàn của từng thành viên đã ra đi tr</w:t>
      </w:r>
      <w:r w:rsidRPr="004B3767">
        <w:rPr>
          <w:rFonts w:hint="eastAsia"/>
          <w:i/>
          <w:spacing w:val="-2"/>
        </w:rPr>
        <w:t>ư</w:t>
      </w:r>
      <w:r w:rsidRPr="004B3767">
        <w:rPr>
          <w:i/>
          <w:spacing w:val="-2"/>
        </w:rPr>
        <w:t xml:space="preserve">ớc chúng ta. </w:t>
      </w:r>
    </w:p>
    <w:p w:rsidR="00E7201F" w:rsidRPr="004B3767" w:rsidRDefault="00E7201F" w:rsidP="00E7201F">
      <w:pPr>
        <w:rPr>
          <w:i/>
          <w:spacing w:val="-2"/>
        </w:rPr>
      </w:pPr>
      <w:r w:rsidRPr="004B3767">
        <w:rPr>
          <w:i/>
          <w:spacing w:val="-2"/>
        </w:rPr>
        <w:t>Riêng cụ Vincentê Phạm Ngọc Tỏa là ng</w:t>
      </w:r>
      <w:r w:rsidRPr="004B3767">
        <w:rPr>
          <w:rFonts w:hint="eastAsia"/>
          <w:i/>
          <w:spacing w:val="-2"/>
        </w:rPr>
        <w:t>ư</w:t>
      </w:r>
      <w:r w:rsidRPr="004B3767">
        <w:rPr>
          <w:i/>
          <w:spacing w:val="-2"/>
        </w:rPr>
        <w:t>ời đến sau với Cộng đoàn, nh</w:t>
      </w:r>
      <w:r w:rsidRPr="004B3767">
        <w:rPr>
          <w:rFonts w:hint="eastAsia"/>
          <w:i/>
          <w:spacing w:val="-2"/>
        </w:rPr>
        <w:t>ư</w:t>
      </w:r>
      <w:r w:rsidRPr="004B3767">
        <w:rPr>
          <w:i/>
          <w:spacing w:val="-2"/>
        </w:rPr>
        <w:t xml:space="preserve">ng lại là vị cao niên tân tòng đón nhận </w:t>
      </w:r>
      <w:r w:rsidRPr="004B3767">
        <w:rPr>
          <w:rFonts w:hint="eastAsia"/>
          <w:i/>
          <w:spacing w:val="-2"/>
        </w:rPr>
        <w:t>ơ</w:t>
      </w:r>
      <w:r w:rsidRPr="004B3767">
        <w:rPr>
          <w:i/>
          <w:spacing w:val="-2"/>
        </w:rPr>
        <w:t>n tái sinh trong Phép Rửa Tội tại Cộng đoàn, sốt sắng tham gia đời sống Kitô hữu trong Cộng đoàn và trong Hội Cao Niên. Cụ nằm xuống, gia đình thân quyến Cụ từ nhiều ph</w:t>
      </w:r>
      <w:r w:rsidRPr="004B3767">
        <w:rPr>
          <w:rFonts w:hint="eastAsia"/>
          <w:i/>
          <w:spacing w:val="-2"/>
        </w:rPr>
        <w:t>ươ</w:t>
      </w:r>
      <w:r w:rsidRPr="004B3767">
        <w:rPr>
          <w:i/>
          <w:spacing w:val="-2"/>
        </w:rPr>
        <w:t>ng xa đến, tuy ngoài Công giáo, song đều tham dự các nghi thức Công giáo cách kính cẩn. Mạn phép giới thiệu về cụ Vincentê Phạm Ngọc Tỏa ở đây cùng với bài điếu văn và bài th</w:t>
      </w:r>
      <w:r w:rsidRPr="004B3767">
        <w:rPr>
          <w:rFonts w:hint="eastAsia"/>
          <w:i/>
          <w:spacing w:val="-2"/>
        </w:rPr>
        <w:t>ơ</w:t>
      </w:r>
      <w:r w:rsidRPr="004B3767">
        <w:rPr>
          <w:i/>
          <w:spacing w:val="-2"/>
        </w:rPr>
        <w:t xml:space="preserve"> Th</w:t>
      </w:r>
      <w:r w:rsidRPr="004B3767">
        <w:rPr>
          <w:rFonts w:hint="eastAsia"/>
          <w:i/>
          <w:spacing w:val="-2"/>
        </w:rPr>
        <w:t>ươ</w:t>
      </w:r>
      <w:r w:rsidRPr="004B3767">
        <w:rPr>
          <w:i/>
          <w:spacing w:val="-2"/>
        </w:rPr>
        <w:t>ng tiếc của ng</w:t>
      </w:r>
      <w:r w:rsidRPr="004B3767">
        <w:rPr>
          <w:rFonts w:hint="eastAsia"/>
          <w:i/>
          <w:spacing w:val="-2"/>
        </w:rPr>
        <w:t>ư</w:t>
      </w:r>
      <w:r w:rsidRPr="004B3767">
        <w:rPr>
          <w:i/>
          <w:spacing w:val="-2"/>
        </w:rPr>
        <w:t xml:space="preserve">ời thân Cụ Tỏa. </w:t>
      </w:r>
    </w:p>
    <w:p w:rsidR="00E7201F" w:rsidRPr="004B3767" w:rsidRDefault="00E7201F" w:rsidP="008F553D">
      <w:pPr>
        <w:pStyle w:val="Title"/>
        <w:spacing w:before="240" w:after="240"/>
        <w:rPr>
          <w:spacing w:val="-2"/>
          <w:sz w:val="40"/>
          <w:szCs w:val="40"/>
        </w:rPr>
      </w:pPr>
      <w:r w:rsidRPr="004B3767">
        <w:rPr>
          <w:spacing w:val="-2"/>
          <w:sz w:val="44"/>
          <w:szCs w:val="44"/>
        </w:rPr>
        <w:t>K</w:t>
      </w:r>
      <w:r w:rsidR="008F553D" w:rsidRPr="004B3767">
        <w:rPr>
          <w:spacing w:val="-2"/>
          <w:sz w:val="44"/>
          <w:szCs w:val="44"/>
        </w:rPr>
        <w:t>hóc</w:t>
      </w:r>
      <w:r w:rsidRPr="004B3767">
        <w:rPr>
          <w:spacing w:val="-2"/>
          <w:sz w:val="44"/>
          <w:szCs w:val="44"/>
        </w:rPr>
        <w:t xml:space="preserve"> P</w:t>
      </w:r>
      <w:r w:rsidR="008F553D" w:rsidRPr="004B3767">
        <w:rPr>
          <w:spacing w:val="-2"/>
          <w:sz w:val="44"/>
          <w:szCs w:val="44"/>
        </w:rPr>
        <w:t>hạm Ngọc Tỏa</w:t>
      </w:r>
      <w:r w:rsidRPr="004B3767">
        <w:rPr>
          <w:spacing w:val="-2"/>
        </w:rPr>
        <w:t xml:space="preserve"> </w:t>
      </w:r>
      <w:r w:rsidR="008F553D" w:rsidRPr="004B3767">
        <w:rPr>
          <w:spacing w:val="-2"/>
        </w:rPr>
        <w:br/>
      </w:r>
      <w:r w:rsidRPr="004B3767">
        <w:rPr>
          <w:spacing w:val="-2"/>
          <w:sz w:val="40"/>
          <w:szCs w:val="40"/>
        </w:rPr>
        <w:t>(1927-2017)</w:t>
      </w:r>
    </w:p>
    <w:p w:rsidR="00E7201F" w:rsidRPr="004B3767" w:rsidRDefault="00E7201F" w:rsidP="00E7201F">
      <w:pPr>
        <w:rPr>
          <w:spacing w:val="-2"/>
        </w:rPr>
      </w:pPr>
      <w:r w:rsidRPr="004B3767">
        <w:rPr>
          <w:spacing w:val="-2"/>
        </w:rPr>
        <w:t xml:space="preserve">Tôi đã khóc khi trời thu giá lạnh </w:t>
      </w:r>
    </w:p>
    <w:p w:rsidR="00E7201F" w:rsidRPr="004B3767" w:rsidRDefault="00E7201F" w:rsidP="00E7201F">
      <w:pPr>
        <w:rPr>
          <w:spacing w:val="-2"/>
        </w:rPr>
      </w:pPr>
      <w:r w:rsidRPr="004B3767">
        <w:rPr>
          <w:spacing w:val="-2"/>
        </w:rPr>
        <w:t>Khi hồn Anh bay vút tới cao xanh</w:t>
      </w:r>
    </w:p>
    <w:p w:rsidR="00E7201F" w:rsidRPr="004B3767" w:rsidRDefault="00E7201F" w:rsidP="00E7201F">
      <w:pPr>
        <w:rPr>
          <w:spacing w:val="-2"/>
        </w:rPr>
      </w:pPr>
      <w:r w:rsidRPr="004B3767">
        <w:rPr>
          <w:spacing w:val="-2"/>
        </w:rPr>
        <w:t>Anh cùng tôi khi cha mẹ sinh thành</w:t>
      </w:r>
    </w:p>
    <w:p w:rsidR="00E7201F" w:rsidRPr="004B3767" w:rsidRDefault="00E7201F" w:rsidP="00E7201F">
      <w:pPr>
        <w:rPr>
          <w:spacing w:val="-2"/>
        </w:rPr>
      </w:pPr>
      <w:r w:rsidRPr="004B3767">
        <w:rPr>
          <w:spacing w:val="-2"/>
        </w:rPr>
        <w:t>Đã nguyện</w:t>
      </w:r>
      <w:r w:rsidR="00D447AF" w:rsidRPr="004B3767">
        <w:rPr>
          <w:spacing w:val="-2"/>
        </w:rPr>
        <w:t xml:space="preserve"> </w:t>
      </w:r>
      <w:r w:rsidRPr="004B3767">
        <w:rPr>
          <w:rFonts w:hint="eastAsia"/>
          <w:spacing w:val="-2"/>
        </w:rPr>
        <w:t>ư</w:t>
      </w:r>
      <w:r w:rsidRPr="004B3767">
        <w:rPr>
          <w:spacing w:val="-2"/>
        </w:rPr>
        <w:t>ớc sống với tâm hồn trong sáng!</w:t>
      </w:r>
    </w:p>
    <w:p w:rsidR="00E7201F" w:rsidRPr="004B3767" w:rsidRDefault="00E7201F" w:rsidP="00E7201F">
      <w:pPr>
        <w:rPr>
          <w:spacing w:val="-2"/>
        </w:rPr>
      </w:pPr>
      <w:r w:rsidRPr="004B3767">
        <w:rPr>
          <w:spacing w:val="-2"/>
        </w:rPr>
        <w:t>Chín m</w:t>
      </w:r>
      <w:r w:rsidRPr="004B3767">
        <w:rPr>
          <w:rFonts w:hint="eastAsia"/>
          <w:spacing w:val="-2"/>
        </w:rPr>
        <w:t>ươ</w:t>
      </w:r>
      <w:r w:rsidRPr="004B3767">
        <w:rPr>
          <w:spacing w:val="-2"/>
        </w:rPr>
        <w:t>i tuổi</w:t>
      </w:r>
      <w:r w:rsidR="00D447AF" w:rsidRPr="004B3767">
        <w:rPr>
          <w:spacing w:val="-2"/>
        </w:rPr>
        <w:t>,</w:t>
      </w:r>
      <w:r w:rsidR="00161675" w:rsidRPr="004B3767">
        <w:rPr>
          <w:spacing w:val="-2"/>
        </w:rPr>
        <w:t xml:space="preserve"> mùa thu </w:t>
      </w:r>
      <w:r w:rsidRPr="004B3767">
        <w:rPr>
          <w:spacing w:val="-2"/>
        </w:rPr>
        <w:t xml:space="preserve">năm Đinh Dậu </w:t>
      </w:r>
    </w:p>
    <w:p w:rsidR="00E7201F" w:rsidRPr="004B3767" w:rsidRDefault="00E7201F" w:rsidP="00E7201F">
      <w:pPr>
        <w:rPr>
          <w:spacing w:val="-2"/>
        </w:rPr>
      </w:pPr>
      <w:r w:rsidRPr="004B3767">
        <w:rPr>
          <w:spacing w:val="-2"/>
        </w:rPr>
        <w:t>Anh ra đi trong lặng lẽ</w:t>
      </w:r>
      <w:r w:rsidR="00D447AF" w:rsidRPr="004B3767">
        <w:rPr>
          <w:spacing w:val="-2"/>
        </w:rPr>
        <w:t xml:space="preserve"> </w:t>
      </w:r>
      <w:r w:rsidRPr="004B3767">
        <w:rPr>
          <w:spacing w:val="-2"/>
        </w:rPr>
        <w:t>một tối trời,</w:t>
      </w:r>
    </w:p>
    <w:p w:rsidR="00E7201F" w:rsidRPr="004B3767" w:rsidRDefault="00E7201F" w:rsidP="00E7201F">
      <w:pPr>
        <w:rPr>
          <w:spacing w:val="-2"/>
        </w:rPr>
      </w:pPr>
      <w:r w:rsidRPr="004B3767">
        <w:rPr>
          <w:spacing w:val="-2"/>
        </w:rPr>
        <w:t>Tôi th</w:t>
      </w:r>
      <w:r w:rsidRPr="004B3767">
        <w:rPr>
          <w:rFonts w:hint="eastAsia"/>
          <w:spacing w:val="-2"/>
        </w:rPr>
        <w:t>ươ</w:t>
      </w:r>
      <w:r w:rsidRPr="004B3767">
        <w:rPr>
          <w:spacing w:val="-2"/>
        </w:rPr>
        <w:t>ng anh, n</w:t>
      </w:r>
      <w:r w:rsidRPr="004B3767">
        <w:rPr>
          <w:rFonts w:hint="eastAsia"/>
          <w:spacing w:val="-2"/>
        </w:rPr>
        <w:t>ư</w:t>
      </w:r>
      <w:r w:rsidRPr="004B3767">
        <w:rPr>
          <w:spacing w:val="-2"/>
        </w:rPr>
        <w:t>ớc mắt lặng lẽ r</w:t>
      </w:r>
      <w:r w:rsidRPr="004B3767">
        <w:rPr>
          <w:rFonts w:hint="eastAsia"/>
          <w:spacing w:val="-2"/>
        </w:rPr>
        <w:t>ơ</w:t>
      </w:r>
      <w:r w:rsidRPr="004B3767">
        <w:rPr>
          <w:spacing w:val="-2"/>
        </w:rPr>
        <w:t>i</w:t>
      </w:r>
    </w:p>
    <w:p w:rsidR="00E7201F" w:rsidRPr="004B3767" w:rsidRDefault="00E7201F" w:rsidP="00E7201F">
      <w:pPr>
        <w:rPr>
          <w:spacing w:val="-2"/>
        </w:rPr>
      </w:pPr>
      <w:r w:rsidRPr="004B3767">
        <w:rPr>
          <w:spacing w:val="-2"/>
        </w:rPr>
        <w:t>Sao Anh nỡ bỏ đi không lời vĩnh biệt</w:t>
      </w:r>
      <w:r w:rsidR="001F4DF0" w:rsidRPr="004B3767">
        <w:rPr>
          <w:rFonts w:ascii="Times New Roman" w:hAnsi="Times New Roman"/>
          <w:spacing w:val="-2"/>
        </w:rPr>
        <w:t>?</w:t>
      </w:r>
    </w:p>
    <w:p w:rsidR="00E7201F" w:rsidRPr="004B3767" w:rsidRDefault="00E7201F" w:rsidP="00E7201F">
      <w:pPr>
        <w:rPr>
          <w:spacing w:val="-2"/>
        </w:rPr>
      </w:pPr>
    </w:p>
    <w:p w:rsidR="00E7201F" w:rsidRPr="004B3767" w:rsidRDefault="00E7201F" w:rsidP="00E7201F">
      <w:pPr>
        <w:rPr>
          <w:spacing w:val="-2"/>
        </w:rPr>
      </w:pPr>
      <w:r w:rsidRPr="004B3767">
        <w:rPr>
          <w:spacing w:val="-2"/>
        </w:rPr>
        <w:t>Tr</w:t>
      </w:r>
      <w:r w:rsidRPr="004B3767">
        <w:rPr>
          <w:rFonts w:hint="eastAsia"/>
          <w:spacing w:val="-2"/>
        </w:rPr>
        <w:t>ư</w:t>
      </w:r>
      <w:r w:rsidRPr="004B3767">
        <w:rPr>
          <w:spacing w:val="-2"/>
        </w:rPr>
        <w:t>ớc bạn bè, thân nhân, tôi th</w:t>
      </w:r>
      <w:r w:rsidRPr="004B3767">
        <w:rPr>
          <w:rFonts w:hint="eastAsia"/>
          <w:spacing w:val="-2"/>
        </w:rPr>
        <w:t>ươ</w:t>
      </w:r>
      <w:r w:rsidRPr="004B3767">
        <w:rPr>
          <w:spacing w:val="-2"/>
        </w:rPr>
        <w:t>ng tiếc</w:t>
      </w:r>
    </w:p>
    <w:p w:rsidR="00E7201F" w:rsidRPr="004B3767" w:rsidRDefault="00E7201F" w:rsidP="00E7201F">
      <w:pPr>
        <w:rPr>
          <w:spacing w:val="-2"/>
        </w:rPr>
      </w:pPr>
      <w:r w:rsidRPr="004B3767">
        <w:rPr>
          <w:spacing w:val="-2"/>
        </w:rPr>
        <w:t>Nói vài lời cáo biệt với buồn đau</w:t>
      </w:r>
    </w:p>
    <w:p w:rsidR="00E7201F" w:rsidRPr="004B3767" w:rsidRDefault="00E7201F" w:rsidP="00E7201F">
      <w:pPr>
        <w:rPr>
          <w:spacing w:val="-2"/>
        </w:rPr>
      </w:pPr>
      <w:r w:rsidRPr="004B3767">
        <w:rPr>
          <w:spacing w:val="-2"/>
        </w:rPr>
        <w:t>Tuy u sầu nh</w:t>
      </w:r>
      <w:r w:rsidRPr="004B3767">
        <w:rPr>
          <w:rFonts w:hint="eastAsia"/>
          <w:spacing w:val="-2"/>
        </w:rPr>
        <w:t>ư</w:t>
      </w:r>
      <w:r w:rsidRPr="004B3767">
        <w:rPr>
          <w:spacing w:val="-2"/>
        </w:rPr>
        <w:t xml:space="preserve">ng </w:t>
      </w:r>
      <w:r w:rsidRPr="004B3767">
        <w:rPr>
          <w:rFonts w:hint="eastAsia"/>
          <w:spacing w:val="-2"/>
        </w:rPr>
        <w:t>ư</w:t>
      </w:r>
      <w:r w:rsidRPr="004B3767">
        <w:rPr>
          <w:spacing w:val="-2"/>
        </w:rPr>
        <w:t>ớc muốn cho nhau</w:t>
      </w:r>
    </w:p>
    <w:p w:rsidR="00DB64A6" w:rsidRPr="004B3767" w:rsidRDefault="00E7201F" w:rsidP="00161675">
      <w:pPr>
        <w:rPr>
          <w:spacing w:val="-2"/>
        </w:rPr>
      </w:pPr>
      <w:r w:rsidRPr="004B3767">
        <w:rPr>
          <w:spacing w:val="-2"/>
        </w:rPr>
        <w:t>Anh sớm thoát cõi trần, vĩnh du n</w:t>
      </w:r>
      <w:r w:rsidRPr="004B3767">
        <w:rPr>
          <w:rFonts w:hint="eastAsia"/>
          <w:spacing w:val="-2"/>
        </w:rPr>
        <w:t>ơ</w:t>
      </w:r>
      <w:r w:rsidRPr="004B3767">
        <w:rPr>
          <w:spacing w:val="-2"/>
        </w:rPr>
        <w:t>i tiên cả</w:t>
      </w:r>
      <w:r w:rsidR="00161675" w:rsidRPr="004B3767">
        <w:rPr>
          <w:spacing w:val="-2"/>
        </w:rPr>
        <w:t>nh!</w:t>
      </w:r>
    </w:p>
    <w:p w:rsidR="00E7201F" w:rsidRPr="004B3767" w:rsidRDefault="00E7201F" w:rsidP="00161675">
      <w:pPr>
        <w:pStyle w:val="TopNormal"/>
        <w:rPr>
          <w:spacing w:val="-2"/>
        </w:rPr>
      </w:pPr>
      <w:r w:rsidRPr="004B3767">
        <w:rPr>
          <w:spacing w:val="-2"/>
        </w:rPr>
        <w:t>Trên th</w:t>
      </w:r>
      <w:r w:rsidRPr="004B3767">
        <w:rPr>
          <w:rFonts w:hint="eastAsia"/>
          <w:spacing w:val="-2"/>
        </w:rPr>
        <w:t>ư</w:t>
      </w:r>
      <w:r w:rsidRPr="004B3767">
        <w:rPr>
          <w:spacing w:val="-2"/>
        </w:rPr>
        <w:t>ợng giới, thể hiện lòng lành</w:t>
      </w:r>
    </w:p>
    <w:p w:rsidR="00E7201F" w:rsidRPr="004B3767" w:rsidRDefault="00E7201F" w:rsidP="00E7201F">
      <w:pPr>
        <w:rPr>
          <w:spacing w:val="-2"/>
        </w:rPr>
      </w:pPr>
      <w:r w:rsidRPr="004B3767">
        <w:rPr>
          <w:spacing w:val="-2"/>
        </w:rPr>
        <w:t>Anh vui đời sống mới!</w:t>
      </w:r>
    </w:p>
    <w:p w:rsidR="00E7201F" w:rsidRPr="004B3767" w:rsidRDefault="00E7201F" w:rsidP="00E7201F">
      <w:pPr>
        <w:rPr>
          <w:spacing w:val="-2"/>
        </w:rPr>
      </w:pPr>
      <w:r w:rsidRPr="004B3767">
        <w:rPr>
          <w:spacing w:val="-2"/>
        </w:rPr>
        <w:t>Với Tiền Nhân, Cha Mẹ, Anh em!</w:t>
      </w:r>
    </w:p>
    <w:p w:rsidR="00E7201F" w:rsidRPr="004B3767" w:rsidRDefault="00E7201F" w:rsidP="00E7201F">
      <w:pPr>
        <w:rPr>
          <w:spacing w:val="-2"/>
        </w:rPr>
      </w:pPr>
      <w:r w:rsidRPr="004B3767">
        <w:rPr>
          <w:spacing w:val="-2"/>
        </w:rPr>
        <w:t>PHẠM NGỌC TỎA</w:t>
      </w:r>
    </w:p>
    <w:p w:rsidR="00E7201F" w:rsidRPr="004B3767" w:rsidRDefault="00E7201F" w:rsidP="00E7201F">
      <w:pPr>
        <w:rPr>
          <w:spacing w:val="-2"/>
        </w:rPr>
      </w:pPr>
      <w:r w:rsidRPr="004B3767">
        <w:rPr>
          <w:spacing w:val="-2"/>
        </w:rPr>
        <w:t>Tôi cầu mong</w:t>
      </w:r>
    </w:p>
    <w:p w:rsidR="00E7201F" w:rsidRPr="004B3767" w:rsidRDefault="00E7201F" w:rsidP="00E7201F">
      <w:pPr>
        <w:rPr>
          <w:spacing w:val="-2"/>
        </w:rPr>
      </w:pPr>
      <w:r w:rsidRPr="004B3767">
        <w:rPr>
          <w:spacing w:val="-2"/>
        </w:rPr>
        <w:t>Tâm hồn Anh luôn yên tĩnh!</w:t>
      </w:r>
    </w:p>
    <w:p w:rsidR="00E7201F" w:rsidRPr="004B3767" w:rsidRDefault="00DB64A6" w:rsidP="00DB64A6">
      <w:pPr>
        <w:jc w:val="right"/>
        <w:rPr>
          <w:i/>
          <w:spacing w:val="-2"/>
        </w:rPr>
      </w:pPr>
      <w:r w:rsidRPr="004B3767">
        <w:rPr>
          <w:i/>
          <w:spacing w:val="-2"/>
        </w:rPr>
        <w:t>B</w:t>
      </w:r>
      <w:r w:rsidR="00E7201F" w:rsidRPr="004B3767">
        <w:rPr>
          <w:i/>
          <w:spacing w:val="-2"/>
        </w:rPr>
        <w:t>ào đệ</w:t>
      </w:r>
    </w:p>
    <w:p w:rsidR="00E7201F" w:rsidRPr="004B3767" w:rsidRDefault="00E7201F" w:rsidP="00DB64A6">
      <w:pPr>
        <w:jc w:val="right"/>
        <w:rPr>
          <w:i/>
          <w:spacing w:val="-2"/>
        </w:rPr>
      </w:pPr>
      <w:r w:rsidRPr="004B3767">
        <w:rPr>
          <w:i/>
          <w:spacing w:val="-2"/>
        </w:rPr>
        <w:t>Phật S</w:t>
      </w:r>
      <w:r w:rsidRPr="004B3767">
        <w:rPr>
          <w:rFonts w:hint="eastAsia"/>
          <w:i/>
          <w:spacing w:val="-2"/>
        </w:rPr>
        <w:t>ơ</w:t>
      </w:r>
      <w:r w:rsidRPr="004B3767">
        <w:rPr>
          <w:i/>
          <w:spacing w:val="-2"/>
        </w:rPr>
        <w:t>n Phạm Nh</w:t>
      </w:r>
      <w:r w:rsidRPr="004B3767">
        <w:rPr>
          <w:rFonts w:hint="eastAsia"/>
          <w:i/>
          <w:spacing w:val="-2"/>
        </w:rPr>
        <w:t>ư</w:t>
      </w:r>
      <w:r w:rsidRPr="004B3767">
        <w:rPr>
          <w:i/>
          <w:spacing w:val="-2"/>
        </w:rPr>
        <w:t xml:space="preserve"> C</w:t>
      </w:r>
      <w:r w:rsidRPr="004B3767">
        <w:rPr>
          <w:rFonts w:hint="eastAsia"/>
          <w:i/>
          <w:spacing w:val="-2"/>
        </w:rPr>
        <w:t>ươ</w:t>
      </w:r>
      <w:r w:rsidRPr="004B3767">
        <w:rPr>
          <w:i/>
          <w:spacing w:val="-2"/>
        </w:rPr>
        <w:t>ng kính điếu</w:t>
      </w:r>
    </w:p>
    <w:p w:rsidR="00E7201F" w:rsidRPr="004B3767" w:rsidRDefault="00E7201F" w:rsidP="00DB64A6">
      <w:pPr>
        <w:jc w:val="right"/>
        <w:rPr>
          <w:i/>
          <w:spacing w:val="-2"/>
        </w:rPr>
      </w:pPr>
      <w:r w:rsidRPr="004B3767">
        <w:rPr>
          <w:i/>
          <w:spacing w:val="-2"/>
        </w:rPr>
        <w:t>21-10-2017 (Mùng 2 tháng 9 năm Đinh Dậu)</w:t>
      </w:r>
    </w:p>
    <w:p w:rsidR="00E7201F" w:rsidRPr="004B3767" w:rsidRDefault="00E7201F" w:rsidP="00DB64A6">
      <w:pPr>
        <w:pStyle w:val="Title"/>
        <w:spacing w:before="240" w:after="240"/>
        <w:rPr>
          <w:spacing w:val="-2"/>
          <w:sz w:val="44"/>
          <w:szCs w:val="44"/>
        </w:rPr>
      </w:pPr>
      <w:r w:rsidRPr="004B3767">
        <w:rPr>
          <w:spacing w:val="-2"/>
          <w:sz w:val="44"/>
          <w:szCs w:val="44"/>
        </w:rPr>
        <w:t>Một Lời Vĩnh Biệt</w:t>
      </w:r>
    </w:p>
    <w:p w:rsidR="00E7201F" w:rsidRPr="004B3767" w:rsidRDefault="00E7201F" w:rsidP="004B3767">
      <w:pPr>
        <w:ind w:firstLine="0"/>
        <w:rPr>
          <w:i/>
          <w:spacing w:val="-2"/>
        </w:rPr>
      </w:pPr>
      <w:r w:rsidRPr="004B3767">
        <w:rPr>
          <w:rFonts w:hint="eastAsia"/>
          <w:i/>
          <w:spacing w:val="-2"/>
        </w:rPr>
        <w:t>Ô</w:t>
      </w:r>
      <w:r w:rsidR="00DB64A6" w:rsidRPr="004B3767">
        <w:rPr>
          <w:i/>
          <w:spacing w:val="-2"/>
        </w:rPr>
        <w:t>ng Phạm Văn Sinh đã</w:t>
      </w:r>
      <w:r w:rsidRPr="004B3767">
        <w:rPr>
          <w:i/>
          <w:spacing w:val="-2"/>
        </w:rPr>
        <w:t xml:space="preserve"> k</w:t>
      </w:r>
      <w:r w:rsidR="00DB64A6" w:rsidRPr="004B3767">
        <w:rPr>
          <w:i/>
          <w:spacing w:val="-2"/>
        </w:rPr>
        <w:t>ế</w:t>
      </w:r>
      <w:r w:rsidRPr="004B3767">
        <w:rPr>
          <w:i/>
          <w:spacing w:val="-2"/>
        </w:rPr>
        <w:t>t bạn cùng BS PHẠM NGỌC TO</w:t>
      </w:r>
      <w:r w:rsidR="00DB64A6" w:rsidRPr="004B3767">
        <w:rPr>
          <w:i/>
          <w:spacing w:val="-2"/>
        </w:rPr>
        <w:t>Ả</w:t>
      </w:r>
      <w:r w:rsidRPr="004B3767">
        <w:rPr>
          <w:i/>
          <w:spacing w:val="-2"/>
        </w:rPr>
        <w:t xml:space="preserve"> h</w:t>
      </w:r>
      <w:r w:rsidRPr="004B3767">
        <w:rPr>
          <w:rFonts w:hint="eastAsia"/>
          <w:i/>
          <w:spacing w:val="-2"/>
        </w:rPr>
        <w:t>ơ</w:t>
      </w:r>
      <w:r w:rsidRPr="004B3767">
        <w:rPr>
          <w:i/>
          <w:spacing w:val="-2"/>
        </w:rPr>
        <w:t>n 70 năm tr</w:t>
      </w:r>
      <w:r w:rsidR="00DB64A6" w:rsidRPr="004B3767">
        <w:rPr>
          <w:rFonts w:hint="eastAsia"/>
          <w:i/>
          <w:spacing w:val="-2"/>
        </w:rPr>
        <w:t>ư</w:t>
      </w:r>
      <w:r w:rsidR="00DB64A6" w:rsidRPr="004B3767">
        <w:rPr>
          <w:i/>
          <w:spacing w:val="-2"/>
        </w:rPr>
        <w:t>ớc và cũng là bạn củ</w:t>
      </w:r>
      <w:r w:rsidRPr="004B3767">
        <w:rPr>
          <w:i/>
          <w:spacing w:val="-2"/>
        </w:rPr>
        <w:t xml:space="preserve">a </w:t>
      </w:r>
      <w:r w:rsidR="00DB64A6" w:rsidRPr="004B3767">
        <w:rPr>
          <w:i/>
          <w:spacing w:val="-2"/>
        </w:rPr>
        <w:t>phu nhân Bà Vũ Thị</w:t>
      </w:r>
      <w:r w:rsidRPr="004B3767">
        <w:rPr>
          <w:i/>
          <w:spacing w:val="-2"/>
        </w:rPr>
        <w:t xml:space="preserve"> H</w:t>
      </w:r>
      <w:r w:rsidR="00DB64A6" w:rsidRPr="004B3767">
        <w:rPr>
          <w:rFonts w:hint="eastAsia"/>
          <w:i/>
          <w:spacing w:val="-2"/>
        </w:rPr>
        <w:t>ư</w:t>
      </w:r>
      <w:r w:rsidR="00DB64A6" w:rsidRPr="004B3767">
        <w:rPr>
          <w:i/>
          <w:spacing w:val="-2"/>
        </w:rPr>
        <w:t>ờng tạ</w:t>
      </w:r>
      <w:r w:rsidRPr="004B3767">
        <w:rPr>
          <w:i/>
          <w:spacing w:val="-2"/>
        </w:rPr>
        <w:t>i tr</w:t>
      </w:r>
      <w:r w:rsidR="00DB64A6" w:rsidRPr="004B3767">
        <w:rPr>
          <w:rFonts w:hint="eastAsia"/>
          <w:i/>
          <w:spacing w:val="-2"/>
        </w:rPr>
        <w:t>ư</w:t>
      </w:r>
      <w:r w:rsidR="00DB64A6" w:rsidRPr="004B3767">
        <w:rPr>
          <w:i/>
          <w:spacing w:val="-2"/>
        </w:rPr>
        <w:t>ờng Đại Họ</w:t>
      </w:r>
      <w:r w:rsidRPr="004B3767">
        <w:rPr>
          <w:i/>
          <w:spacing w:val="-2"/>
        </w:rPr>
        <w:t>c Lu</w:t>
      </w:r>
      <w:r w:rsidR="00DB64A6" w:rsidRPr="004B3767">
        <w:rPr>
          <w:rFonts w:cs="UVN Thay Giao"/>
          <w:i/>
          <w:spacing w:val="-2"/>
        </w:rPr>
        <w:t>ậ</w:t>
      </w:r>
      <w:r w:rsidR="00DB64A6" w:rsidRPr="004B3767">
        <w:rPr>
          <w:i/>
          <w:spacing w:val="-2"/>
        </w:rPr>
        <w:t>t Khoa Sài Gò</w:t>
      </w:r>
      <w:r w:rsidRPr="004B3767">
        <w:rPr>
          <w:i/>
          <w:spacing w:val="-2"/>
        </w:rPr>
        <w:t>n.</w:t>
      </w:r>
    </w:p>
    <w:p w:rsidR="00E7201F" w:rsidRPr="004B3767" w:rsidRDefault="00E7201F" w:rsidP="00161675">
      <w:pPr>
        <w:pStyle w:val="NoSpacing"/>
        <w:spacing w:before="120"/>
        <w:rPr>
          <w:spacing w:val="-2"/>
        </w:rPr>
      </w:pPr>
      <w:r w:rsidRPr="004B3767">
        <w:rPr>
          <w:spacing w:val="-2"/>
        </w:rPr>
        <w:t>Vô Cùng Th</w:t>
      </w:r>
      <w:r w:rsidRPr="004B3767">
        <w:rPr>
          <w:rFonts w:hint="eastAsia"/>
          <w:spacing w:val="-2"/>
        </w:rPr>
        <w:t>ươ</w:t>
      </w:r>
      <w:r w:rsidRPr="004B3767">
        <w:rPr>
          <w:spacing w:val="-2"/>
        </w:rPr>
        <w:t>ng Tiếc Bác Sĩ PHẠM NGỌC TOẢ!</w:t>
      </w:r>
    </w:p>
    <w:p w:rsidR="00E7201F" w:rsidRPr="004B3767" w:rsidRDefault="00E7201F" w:rsidP="00161675">
      <w:pPr>
        <w:pStyle w:val="NoSpacing"/>
        <w:rPr>
          <w:spacing w:val="-2"/>
        </w:rPr>
      </w:pPr>
      <w:r w:rsidRPr="004B3767">
        <w:rPr>
          <w:spacing w:val="-2"/>
        </w:rPr>
        <w:t>Cựu Giám Đốc Bệnh Viện Tr</w:t>
      </w:r>
      <w:r w:rsidRPr="004B3767">
        <w:rPr>
          <w:rFonts w:hint="eastAsia"/>
          <w:spacing w:val="-2"/>
        </w:rPr>
        <w:t>ư</w:t>
      </w:r>
      <w:r w:rsidRPr="004B3767">
        <w:rPr>
          <w:spacing w:val="-2"/>
        </w:rPr>
        <w:t>ng V</w:t>
      </w:r>
      <w:r w:rsidRPr="004B3767">
        <w:rPr>
          <w:rFonts w:hint="eastAsia"/>
          <w:spacing w:val="-2"/>
        </w:rPr>
        <w:t>ươ</w:t>
      </w:r>
      <w:r w:rsidRPr="004B3767">
        <w:rPr>
          <w:spacing w:val="-2"/>
        </w:rPr>
        <w:t xml:space="preserve">ng </w:t>
      </w:r>
      <w:r w:rsidR="00161675" w:rsidRPr="004B3767">
        <w:rPr>
          <w:spacing w:val="-2"/>
        </w:rPr>
        <w:br/>
      </w:r>
      <w:r w:rsidRPr="004B3767">
        <w:rPr>
          <w:spacing w:val="-2"/>
        </w:rPr>
        <w:t>và Bệnh Viện Vì Dân</w:t>
      </w:r>
    </w:p>
    <w:p w:rsidR="00E7201F" w:rsidRPr="004B3767" w:rsidRDefault="00161675" w:rsidP="00161675">
      <w:pPr>
        <w:rPr>
          <w:spacing w:val="-2"/>
        </w:rPr>
      </w:pPr>
      <w:r w:rsidRPr="004B3767">
        <w:rPr>
          <w:spacing w:val="-2"/>
        </w:rPr>
        <w:t>Anh Tỏa</w:t>
      </w:r>
      <w:r w:rsidR="00E7201F" w:rsidRPr="004B3767">
        <w:rPr>
          <w:spacing w:val="-2"/>
        </w:rPr>
        <w:t xml:space="preserve"> th</w:t>
      </w:r>
      <w:r w:rsidR="00E7201F" w:rsidRPr="004B3767">
        <w:rPr>
          <w:rFonts w:hint="eastAsia"/>
          <w:spacing w:val="-2"/>
        </w:rPr>
        <w:t>ươ</w:t>
      </w:r>
      <w:r w:rsidR="00E7201F" w:rsidRPr="004B3767">
        <w:rPr>
          <w:spacing w:val="-2"/>
        </w:rPr>
        <w:t>ng mế</w:t>
      </w:r>
      <w:r w:rsidRPr="004B3767">
        <w:rPr>
          <w:spacing w:val="-2"/>
        </w:rPr>
        <w:t>n,</w:t>
      </w:r>
    </w:p>
    <w:p w:rsidR="00E7201F" w:rsidRPr="004B3767" w:rsidRDefault="00E7201F" w:rsidP="00161675">
      <w:pPr>
        <w:pStyle w:val="TopNormal"/>
        <w:rPr>
          <w:spacing w:val="-2"/>
        </w:rPr>
      </w:pPr>
      <w:r w:rsidRPr="004B3767">
        <w:rPr>
          <w:spacing w:val="-2"/>
        </w:rPr>
        <w:t>Hồi t</w:t>
      </w:r>
      <w:r w:rsidRPr="004B3767">
        <w:rPr>
          <w:rFonts w:hint="eastAsia"/>
          <w:spacing w:val="-2"/>
        </w:rPr>
        <w:t>ư</w:t>
      </w:r>
      <w:r w:rsidRPr="004B3767">
        <w:rPr>
          <w:spacing w:val="-2"/>
        </w:rPr>
        <w:t>ởng lại h</w:t>
      </w:r>
      <w:r w:rsidRPr="004B3767">
        <w:rPr>
          <w:rFonts w:hint="eastAsia"/>
          <w:spacing w:val="-2"/>
        </w:rPr>
        <w:t>ơ</w:t>
      </w:r>
      <w:r w:rsidRPr="004B3767">
        <w:rPr>
          <w:spacing w:val="-2"/>
        </w:rPr>
        <w:t>n 70 năm về tr</w:t>
      </w:r>
      <w:r w:rsidRPr="004B3767">
        <w:rPr>
          <w:rFonts w:hint="eastAsia"/>
          <w:spacing w:val="-2"/>
        </w:rPr>
        <w:t>ư</w:t>
      </w:r>
      <w:r w:rsidRPr="004B3767">
        <w:rPr>
          <w:spacing w:val="-2"/>
        </w:rPr>
        <w:t>ớc khi nhắc đến tên anh khi cùng vào tr</w:t>
      </w:r>
      <w:r w:rsidRPr="004B3767">
        <w:rPr>
          <w:rFonts w:hint="eastAsia"/>
          <w:spacing w:val="-2"/>
        </w:rPr>
        <w:t>ư</w:t>
      </w:r>
      <w:r w:rsidRPr="004B3767">
        <w:rPr>
          <w:spacing w:val="-2"/>
        </w:rPr>
        <w:t>ờng B</w:t>
      </w:r>
      <w:r w:rsidRPr="004B3767">
        <w:rPr>
          <w:rFonts w:hint="eastAsia"/>
          <w:spacing w:val="-2"/>
        </w:rPr>
        <w:t>ư</w:t>
      </w:r>
      <w:r w:rsidRPr="004B3767">
        <w:rPr>
          <w:spacing w:val="-2"/>
        </w:rPr>
        <w:t>ởi cạnh Hồ Tây, Hà Nội học chữ Nho cụ Quỳnh, học vẽ thầy Lân, với kỷ luật của ông Lung Bạnh; cùng vui ch</w:t>
      </w:r>
      <w:r w:rsidRPr="004B3767">
        <w:rPr>
          <w:rFonts w:hint="eastAsia"/>
          <w:spacing w:val="-2"/>
        </w:rPr>
        <w:t>ơ</w:t>
      </w:r>
      <w:r w:rsidRPr="004B3767">
        <w:rPr>
          <w:spacing w:val="-2"/>
        </w:rPr>
        <w:t>i thể thao với môn bóng đá, nhảy cao và cả nhẩy sào bên bờ hồ gió mát.</w:t>
      </w:r>
    </w:p>
    <w:p w:rsidR="00E7201F" w:rsidRPr="004B3767" w:rsidRDefault="00E7201F" w:rsidP="00E7201F">
      <w:pPr>
        <w:rPr>
          <w:spacing w:val="-2"/>
        </w:rPr>
      </w:pPr>
      <w:r w:rsidRPr="004B3767">
        <w:rPr>
          <w:spacing w:val="-2"/>
        </w:rPr>
        <w:t>Thế chiến thứ Hai xẩy ra tr</w:t>
      </w:r>
      <w:r w:rsidRPr="004B3767">
        <w:rPr>
          <w:rFonts w:hint="eastAsia"/>
          <w:spacing w:val="-2"/>
        </w:rPr>
        <w:t>ư</w:t>
      </w:r>
      <w:r w:rsidRPr="004B3767">
        <w:rPr>
          <w:spacing w:val="-2"/>
        </w:rPr>
        <w:t>ờng đi tản về Tr</w:t>
      </w:r>
      <w:r w:rsidRPr="004B3767">
        <w:rPr>
          <w:rFonts w:hint="eastAsia"/>
          <w:spacing w:val="-2"/>
        </w:rPr>
        <w:t>ư</w:t>
      </w:r>
      <w:r w:rsidRPr="004B3767">
        <w:rPr>
          <w:spacing w:val="-2"/>
        </w:rPr>
        <w:t>ờng Nhà Dòng Phúc Nhạc, Ninh Bình chúng ta nằm gi</w:t>
      </w:r>
      <w:r w:rsidRPr="004B3767">
        <w:rPr>
          <w:rFonts w:hint="eastAsia"/>
          <w:spacing w:val="-2"/>
        </w:rPr>
        <w:t>ư</w:t>
      </w:r>
      <w:r w:rsidRPr="004B3767">
        <w:rPr>
          <w:spacing w:val="-2"/>
        </w:rPr>
        <w:t>ờng kế cạnh nhau cùng nghe giảng Thánh Kinh của cha Quy, cuối tuần đ</w:t>
      </w:r>
      <w:r w:rsidRPr="004B3767">
        <w:rPr>
          <w:rFonts w:hint="eastAsia"/>
          <w:spacing w:val="-2"/>
        </w:rPr>
        <w:t>ư</w:t>
      </w:r>
      <w:r w:rsidRPr="004B3767">
        <w:rPr>
          <w:spacing w:val="-2"/>
        </w:rPr>
        <w:t>ợc nghỉ cùng đi ra ngoài thăm dân sống trong cảnh đói kém, khổ sở vì chiến tranh...Chính phủ thay đổi... Sau hiệp định Geneve, quân Pháp trở lại tái lập chính phủ Bảo Đại rồi đảo chánh.</w:t>
      </w:r>
    </w:p>
    <w:p w:rsidR="00E7201F" w:rsidRPr="004B3767" w:rsidRDefault="00E7201F" w:rsidP="00E7201F">
      <w:pPr>
        <w:rPr>
          <w:spacing w:val="-2"/>
        </w:rPr>
      </w:pPr>
      <w:r w:rsidRPr="004B3767">
        <w:rPr>
          <w:spacing w:val="-2"/>
        </w:rPr>
        <w:t xml:space="preserve">Anh bị gọi đi khoá 1 Nam Định. Tôi tốt nghiệp khoá 3 Thủ Đức, rồi ở lại làm huấn luyện viên... </w:t>
      </w:r>
    </w:p>
    <w:p w:rsidR="00E7201F" w:rsidRPr="004B3767" w:rsidRDefault="00E7201F" w:rsidP="00E7201F">
      <w:pPr>
        <w:rPr>
          <w:spacing w:val="-2"/>
        </w:rPr>
      </w:pPr>
      <w:r w:rsidRPr="004B3767">
        <w:rPr>
          <w:spacing w:val="-2"/>
        </w:rPr>
        <w:t>Sau khi tôi thụ huấn ở Brook Medical Center, Hospital Administrator School ở Texas, tôi trở về làm thanh tra tiếp vận, h</w:t>
      </w:r>
      <w:r w:rsidRPr="004B3767">
        <w:rPr>
          <w:rFonts w:hint="eastAsia"/>
          <w:spacing w:val="-2"/>
        </w:rPr>
        <w:t>ư</w:t>
      </w:r>
      <w:r w:rsidRPr="004B3767">
        <w:rPr>
          <w:spacing w:val="-2"/>
        </w:rPr>
        <w:t>ớng dẫn điều hành các đại đ</w:t>
      </w:r>
      <w:r w:rsidRPr="004B3767">
        <w:rPr>
          <w:rFonts w:hint="eastAsia"/>
          <w:spacing w:val="-2"/>
        </w:rPr>
        <w:t>ơ</w:t>
      </w:r>
      <w:r w:rsidRPr="004B3767">
        <w:rPr>
          <w:spacing w:val="-2"/>
        </w:rPr>
        <w:t>n vị Quân Y cấp S</w:t>
      </w:r>
      <w:r w:rsidRPr="004B3767">
        <w:rPr>
          <w:rFonts w:hint="eastAsia"/>
          <w:spacing w:val="-2"/>
        </w:rPr>
        <w:t>ư</w:t>
      </w:r>
      <w:r w:rsidRPr="004B3767">
        <w:rPr>
          <w:spacing w:val="-2"/>
        </w:rPr>
        <w:t xml:space="preserve"> Đoàn và các Bệnh Viện Quân Y. Trong lúc đó, Anh trở thành Bác Sĩ Quân Y Bệnh Viện Pleiku và Quân Y</w:t>
      </w:r>
      <w:r w:rsidR="00D447AF" w:rsidRPr="004B3767">
        <w:rPr>
          <w:spacing w:val="-2"/>
        </w:rPr>
        <w:t xml:space="preserve"> </w:t>
      </w:r>
      <w:r w:rsidRPr="004B3767">
        <w:rPr>
          <w:spacing w:val="-2"/>
        </w:rPr>
        <w:t>Viện Nguyễn Huệ Nha Trang. Tôi và anh lại gặp nhau và chúng ta cùng làm việc tại Nha Quân Y, Quân Lực Việt Nam Cộng Hoà.</w:t>
      </w:r>
    </w:p>
    <w:p w:rsidR="00E7201F" w:rsidRPr="004B3767" w:rsidRDefault="00E7201F" w:rsidP="00E7201F">
      <w:pPr>
        <w:rPr>
          <w:spacing w:val="-2"/>
        </w:rPr>
      </w:pPr>
      <w:r w:rsidRPr="004B3767">
        <w:rPr>
          <w:spacing w:val="-2"/>
        </w:rPr>
        <w:t>Anh đ</w:t>
      </w:r>
      <w:r w:rsidRPr="004B3767">
        <w:rPr>
          <w:rFonts w:hint="eastAsia"/>
          <w:spacing w:val="-2"/>
        </w:rPr>
        <w:t>ư</w:t>
      </w:r>
      <w:r w:rsidRPr="004B3767">
        <w:rPr>
          <w:spacing w:val="-2"/>
        </w:rPr>
        <w:t>ợc giao phó xây Bệnh Viện Tr</w:t>
      </w:r>
      <w:r w:rsidRPr="004B3767">
        <w:rPr>
          <w:rFonts w:hint="eastAsia"/>
          <w:spacing w:val="-2"/>
        </w:rPr>
        <w:t>ư</w:t>
      </w:r>
      <w:r w:rsidRPr="004B3767">
        <w:rPr>
          <w:spacing w:val="-2"/>
        </w:rPr>
        <w:t>ng V</w:t>
      </w:r>
      <w:r w:rsidRPr="004B3767">
        <w:rPr>
          <w:rFonts w:hint="eastAsia"/>
          <w:spacing w:val="-2"/>
        </w:rPr>
        <w:t>ươ</w:t>
      </w:r>
      <w:r w:rsidRPr="004B3767">
        <w:rPr>
          <w:spacing w:val="-2"/>
        </w:rPr>
        <w:t>ng để điều trị</w:t>
      </w:r>
      <w:r w:rsidR="00DB64A6" w:rsidRPr="004B3767">
        <w:rPr>
          <w:spacing w:val="-2"/>
        </w:rPr>
        <w:t xml:space="preserve"> gia đình binh sĩ</w:t>
      </w:r>
      <w:r w:rsidRPr="004B3767">
        <w:rPr>
          <w:spacing w:val="-2"/>
        </w:rPr>
        <w:t>. Bệnh Viện Tr</w:t>
      </w:r>
      <w:r w:rsidRPr="004B3767">
        <w:rPr>
          <w:rFonts w:hint="eastAsia"/>
          <w:spacing w:val="-2"/>
        </w:rPr>
        <w:t>ư</w:t>
      </w:r>
      <w:r w:rsidRPr="004B3767">
        <w:rPr>
          <w:spacing w:val="-2"/>
        </w:rPr>
        <w:t>ng V</w:t>
      </w:r>
      <w:r w:rsidRPr="004B3767">
        <w:rPr>
          <w:rFonts w:hint="eastAsia"/>
          <w:spacing w:val="-2"/>
        </w:rPr>
        <w:t>ươ</w:t>
      </w:r>
      <w:r w:rsidRPr="004B3767">
        <w:rPr>
          <w:spacing w:val="-2"/>
        </w:rPr>
        <w:t>ng đ</w:t>
      </w:r>
      <w:r w:rsidRPr="004B3767">
        <w:rPr>
          <w:rFonts w:hint="eastAsia"/>
          <w:spacing w:val="-2"/>
        </w:rPr>
        <w:t>ư</w:t>
      </w:r>
      <w:r w:rsidRPr="004B3767">
        <w:rPr>
          <w:spacing w:val="-2"/>
        </w:rPr>
        <w:t>ợc nổi tiếng trong n</w:t>
      </w:r>
      <w:r w:rsidRPr="004B3767">
        <w:rPr>
          <w:rFonts w:hint="eastAsia"/>
          <w:spacing w:val="-2"/>
        </w:rPr>
        <w:t>ư</w:t>
      </w:r>
      <w:r w:rsidRPr="004B3767">
        <w:rPr>
          <w:spacing w:val="-2"/>
        </w:rPr>
        <w:t>ớc. Vì vậy, bà vợ Tổng Thống Nguyễn văn Thiệu mời anh bàn kế hoạch xây dựng Bệnh Viện Vì Dân với kiến trúc tân kỳ, kỹ thuật hiện đại, gi</w:t>
      </w:r>
      <w:r w:rsidRPr="004B3767">
        <w:rPr>
          <w:rFonts w:hint="eastAsia"/>
          <w:spacing w:val="-2"/>
        </w:rPr>
        <w:t>ư</w:t>
      </w:r>
      <w:r w:rsidRPr="004B3767">
        <w:rPr>
          <w:spacing w:val="-2"/>
        </w:rPr>
        <w:t>ờng bệnh nhân tự điều khiển bằng điện. Tôi đ</w:t>
      </w:r>
      <w:r w:rsidRPr="004B3767">
        <w:rPr>
          <w:rFonts w:hint="eastAsia"/>
          <w:spacing w:val="-2"/>
        </w:rPr>
        <w:t>ư</w:t>
      </w:r>
      <w:r w:rsidRPr="004B3767">
        <w:rPr>
          <w:spacing w:val="-2"/>
        </w:rPr>
        <w:t>ợc biệt phái về văn phòng Tổng Thống để sang làm phụ tá quản trị Bệnh Viện Vì Dân, và anh là Giám Đốc cho tới đầu năm 1975.</w:t>
      </w:r>
    </w:p>
    <w:p w:rsidR="00E7201F" w:rsidRPr="004B3767" w:rsidRDefault="00596EFF" w:rsidP="00E7201F">
      <w:pPr>
        <w:rPr>
          <w:spacing w:val="-2"/>
        </w:rPr>
      </w:pPr>
      <w:r w:rsidRPr="004B3767">
        <w:rPr>
          <w:noProof/>
          <w:spacing w:val="-2"/>
        </w:rPr>
        <w:drawing>
          <wp:anchor distT="0" distB="0" distL="114300" distR="114300" simplePos="0" relativeHeight="251659264" behindDoc="1" locked="0" layoutInCell="1" allowOverlap="1" wp14:anchorId="5D94FB6A" wp14:editId="377E0BCB">
            <wp:simplePos x="0" y="0"/>
            <wp:positionH relativeFrom="column">
              <wp:posOffset>3786505</wp:posOffset>
            </wp:positionH>
            <wp:positionV relativeFrom="paragraph">
              <wp:posOffset>2934970</wp:posOffset>
            </wp:positionV>
            <wp:extent cx="2277745" cy="1513840"/>
            <wp:effectExtent l="0" t="0" r="8255" b="0"/>
            <wp:wrapTopAndBottom/>
            <wp:docPr id="8" name="Picture 8" descr="IMG_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309"/>
                    <pic:cNvPicPr>
                      <a:picLocks noChangeAspect="1" noChangeArrowheads="1"/>
                    </pic:cNvPicPr>
                  </pic:nvPicPr>
                  <pic:blipFill>
                    <a:blip r:embed="rId80" cstate="print">
                      <a:grayscl/>
                      <a:extLst>
                        <a:ext uri="{BEBA8EAE-BF5A-486C-A8C5-ECC9F3942E4B}">
                          <a14:imgProps xmlns:a14="http://schemas.microsoft.com/office/drawing/2010/main">
                            <a14:imgLayer r:embed="rId8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77745" cy="151384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sidR="00E7201F" w:rsidRPr="004B3767">
        <w:rPr>
          <w:spacing w:val="-2"/>
        </w:rPr>
        <w:t>Sau 30 tháng 4, 1975 Anh và Chị sang định c</w:t>
      </w:r>
      <w:r w:rsidR="00E7201F" w:rsidRPr="004B3767">
        <w:rPr>
          <w:rFonts w:hint="eastAsia"/>
          <w:spacing w:val="-2"/>
        </w:rPr>
        <w:t>ư</w:t>
      </w:r>
      <w:r w:rsidR="00E7201F" w:rsidRPr="004B3767">
        <w:rPr>
          <w:spacing w:val="-2"/>
        </w:rPr>
        <w:t xml:space="preserve"> và làm việc tại Paris. Tôi ở Mỹ làm điện tử cho hãng computer Amdahl rồi Fujitsu tại Silicon California, nhân đi công tác ở Ireland đã đến thăm Anh Chị ở Pháp... Đến khi Anh Chị nghỉ h</w:t>
      </w:r>
      <w:r w:rsidR="00E7201F" w:rsidRPr="004B3767">
        <w:rPr>
          <w:rFonts w:hint="eastAsia"/>
          <w:spacing w:val="-2"/>
        </w:rPr>
        <w:t>ư</w:t>
      </w:r>
      <w:r w:rsidR="00E7201F" w:rsidRPr="004B3767">
        <w:rPr>
          <w:spacing w:val="-2"/>
        </w:rPr>
        <w:t>u về định c</w:t>
      </w:r>
      <w:r w:rsidR="00E7201F" w:rsidRPr="004B3767">
        <w:rPr>
          <w:rFonts w:hint="eastAsia"/>
          <w:spacing w:val="-2"/>
        </w:rPr>
        <w:t>ư</w:t>
      </w:r>
      <w:r w:rsidR="00E7201F" w:rsidRPr="004B3767">
        <w:rPr>
          <w:spacing w:val="-2"/>
        </w:rPr>
        <w:t xml:space="preserve"> tại Mỹ gần ch</w:t>
      </w:r>
      <w:r w:rsidR="00E7201F" w:rsidRPr="004B3767">
        <w:rPr>
          <w:rFonts w:hint="eastAsia"/>
          <w:spacing w:val="-2"/>
        </w:rPr>
        <w:t>á</w:t>
      </w:r>
      <w:r w:rsidR="00E7201F" w:rsidRPr="004B3767">
        <w:rPr>
          <w:spacing w:val="-2"/>
        </w:rPr>
        <w:t>u Ngọc nh</w:t>
      </w:r>
      <w:r w:rsidR="00E7201F" w:rsidRPr="004B3767">
        <w:rPr>
          <w:rFonts w:hint="eastAsia"/>
          <w:spacing w:val="-2"/>
        </w:rPr>
        <w:t>ư</w:t>
      </w:r>
      <w:r w:rsidR="00E7201F" w:rsidRPr="004B3767">
        <w:rPr>
          <w:spacing w:val="-2"/>
        </w:rPr>
        <w:t>ng sau đó Chị muốn về Pháp vì nhiều bạn bè và hợp với đời sống ở Paris h</w:t>
      </w:r>
      <w:r w:rsidR="00E7201F" w:rsidRPr="004B3767">
        <w:rPr>
          <w:rFonts w:hint="eastAsia"/>
          <w:spacing w:val="-2"/>
        </w:rPr>
        <w:t>ơ</w:t>
      </w:r>
      <w:r w:rsidR="00E7201F" w:rsidRPr="004B3767">
        <w:rPr>
          <w:spacing w:val="-2"/>
        </w:rPr>
        <w:t>n, Anh đã chiều ý Chị... Thời gian trôi qua với tuổi già, sức yếu và bệnh hoạn không ai tránh khỏi. Chị ra đi tr</w:t>
      </w:r>
      <w:r w:rsidR="00E7201F" w:rsidRPr="004B3767">
        <w:rPr>
          <w:rFonts w:hint="eastAsia"/>
          <w:spacing w:val="-2"/>
        </w:rPr>
        <w:t>ư</w:t>
      </w:r>
      <w:r w:rsidR="00E7201F" w:rsidRPr="004B3767">
        <w:rPr>
          <w:spacing w:val="-2"/>
        </w:rPr>
        <w:t>ớc Anh lo liệu xong; buồn cảnh sống cô đ</w:t>
      </w:r>
      <w:r w:rsidR="00E7201F" w:rsidRPr="004B3767">
        <w:rPr>
          <w:rFonts w:hint="eastAsia"/>
          <w:spacing w:val="-2"/>
        </w:rPr>
        <w:t>ơ</w:t>
      </w:r>
      <w:r w:rsidR="00E7201F" w:rsidRPr="004B3767">
        <w:rPr>
          <w:spacing w:val="-2"/>
        </w:rPr>
        <w:t>n, Anh trở lại Mỹ ở với cháu Châu tại New Jersey, và nhân dịp tôi qua Washington DC dự lễ tốt nghiệp Public Health của con trai út là Y sĩ thanh tra của Không Quân Hoa Kỳ nên tôi đã ghé thăm Anh. Sau đó tôi và anh vẫn liên lạc với nhau bằng điện thoại, ngày càng th</w:t>
      </w:r>
      <w:r w:rsidR="00E7201F" w:rsidRPr="004B3767">
        <w:rPr>
          <w:rFonts w:hint="eastAsia"/>
          <w:spacing w:val="-2"/>
        </w:rPr>
        <w:t>ư</w:t>
      </w:r>
      <w:r w:rsidR="00E7201F" w:rsidRPr="004B3767">
        <w:rPr>
          <w:spacing w:val="-2"/>
        </w:rPr>
        <w:t>a đi vì sức khỏe và tuổi tác của cả hai...</w:t>
      </w:r>
    </w:p>
    <w:p w:rsidR="00E7201F" w:rsidRPr="004B3767" w:rsidRDefault="00E7201F" w:rsidP="00E7201F">
      <w:pPr>
        <w:rPr>
          <w:spacing w:val="-2"/>
        </w:rPr>
      </w:pPr>
      <w:r w:rsidRPr="004B3767">
        <w:rPr>
          <w:spacing w:val="-2"/>
        </w:rPr>
        <w:t>Bất ngờ, cháu Châu cho biết tin Anh đã ra đi, tôi và các cháu rất th</w:t>
      </w:r>
      <w:r w:rsidRPr="004B3767">
        <w:rPr>
          <w:rFonts w:hint="eastAsia"/>
          <w:spacing w:val="-2"/>
        </w:rPr>
        <w:t>ươ</w:t>
      </w:r>
      <w:r w:rsidRPr="004B3767">
        <w:rPr>
          <w:spacing w:val="-2"/>
        </w:rPr>
        <w:t>ng xót và nuối tiếc vô cùng. Kiếp ng</w:t>
      </w:r>
      <w:r w:rsidRPr="004B3767">
        <w:rPr>
          <w:rFonts w:hint="eastAsia"/>
          <w:spacing w:val="-2"/>
        </w:rPr>
        <w:t>ư</w:t>
      </w:r>
      <w:r w:rsidRPr="004B3767">
        <w:rPr>
          <w:spacing w:val="-2"/>
        </w:rPr>
        <w:t>ời quả là ngắn ngủi không ai tránh khỏi... Nh</w:t>
      </w:r>
      <w:r w:rsidRPr="004B3767">
        <w:rPr>
          <w:rFonts w:hint="eastAsia"/>
          <w:spacing w:val="-2"/>
        </w:rPr>
        <w:t>ư</w:t>
      </w:r>
      <w:r w:rsidRPr="004B3767">
        <w:rPr>
          <w:spacing w:val="-2"/>
        </w:rPr>
        <w:t>ng Anh đã sống một cuộc đời vinh quang của một y sĩ, phụng sự cho Tổ Quốc, xã hội và trọn vẹn tình nghĩa với gia đình, bạn bè:</w:t>
      </w:r>
    </w:p>
    <w:p w:rsidR="00E7201F" w:rsidRPr="004B3767" w:rsidRDefault="00E7201F" w:rsidP="00E7201F">
      <w:pPr>
        <w:rPr>
          <w:spacing w:val="-2"/>
        </w:rPr>
      </w:pPr>
      <w:r w:rsidRPr="004B3767">
        <w:rPr>
          <w:spacing w:val="-2"/>
        </w:rPr>
        <w:t>VINH QUANG vì anh đã là một Bác Sĩ Quân Y của thời loạn lo cho binh sĩ tại tiền tuyến và các tỉnh cùng gia đình họ ở hậu ph</w:t>
      </w:r>
      <w:r w:rsidRPr="004B3767">
        <w:rPr>
          <w:rFonts w:hint="eastAsia"/>
          <w:spacing w:val="-2"/>
        </w:rPr>
        <w:t>ươ</w:t>
      </w:r>
      <w:r w:rsidRPr="004B3767">
        <w:rPr>
          <w:spacing w:val="-2"/>
        </w:rPr>
        <w:t>ng. Còn h</w:t>
      </w:r>
      <w:r w:rsidRPr="004B3767">
        <w:rPr>
          <w:rFonts w:hint="eastAsia"/>
          <w:spacing w:val="-2"/>
        </w:rPr>
        <w:t>ơ</w:t>
      </w:r>
      <w:r w:rsidRPr="004B3767">
        <w:rPr>
          <w:spacing w:val="-2"/>
        </w:rPr>
        <w:t>n thế nữa Anh đã xây dựng đ</w:t>
      </w:r>
      <w:r w:rsidRPr="004B3767">
        <w:rPr>
          <w:rFonts w:hint="eastAsia"/>
          <w:spacing w:val="-2"/>
        </w:rPr>
        <w:t>ư</w:t>
      </w:r>
      <w:r w:rsidRPr="004B3767">
        <w:rPr>
          <w:spacing w:val="-2"/>
        </w:rPr>
        <w:t>ợc 2 bệnh viện Tr</w:t>
      </w:r>
      <w:r w:rsidRPr="004B3767">
        <w:rPr>
          <w:rFonts w:hint="eastAsia"/>
          <w:spacing w:val="-2"/>
        </w:rPr>
        <w:t>ư</w:t>
      </w:r>
      <w:r w:rsidRPr="004B3767">
        <w:rPr>
          <w:spacing w:val="-2"/>
        </w:rPr>
        <w:t>ng V</w:t>
      </w:r>
      <w:r w:rsidRPr="004B3767">
        <w:rPr>
          <w:rFonts w:hint="eastAsia"/>
          <w:spacing w:val="-2"/>
        </w:rPr>
        <w:t>ươ</w:t>
      </w:r>
      <w:r w:rsidRPr="004B3767">
        <w:rPr>
          <w:spacing w:val="-2"/>
        </w:rPr>
        <w:t>ng và bệnh viện Vì Dân. (sau 1975, bệnh viện Vì Dân đổi tên là bệnh viện Thống Nhất chỉ dành riêng phục vụ cho cán bộ cao cấp)</w:t>
      </w:r>
    </w:p>
    <w:p w:rsidR="00E7201F" w:rsidRPr="004B3767" w:rsidRDefault="00E7201F" w:rsidP="00E7201F">
      <w:pPr>
        <w:rPr>
          <w:spacing w:val="-2"/>
        </w:rPr>
      </w:pPr>
      <w:r w:rsidRPr="004B3767">
        <w:rPr>
          <w:spacing w:val="-2"/>
        </w:rPr>
        <w:t>TRỌN VẸN vì Anh là một ng</w:t>
      </w:r>
      <w:r w:rsidRPr="004B3767">
        <w:rPr>
          <w:rFonts w:hint="eastAsia"/>
          <w:spacing w:val="-2"/>
        </w:rPr>
        <w:t>ư</w:t>
      </w:r>
      <w:r w:rsidRPr="004B3767">
        <w:rPr>
          <w:spacing w:val="-2"/>
        </w:rPr>
        <w:t>ời con hiếu thảo, một ng</w:t>
      </w:r>
      <w:r w:rsidRPr="004B3767">
        <w:rPr>
          <w:rFonts w:hint="eastAsia"/>
          <w:spacing w:val="-2"/>
        </w:rPr>
        <w:t>ư</w:t>
      </w:r>
      <w:r w:rsidRPr="004B3767">
        <w:rPr>
          <w:spacing w:val="-2"/>
        </w:rPr>
        <w:t>ời chồng chung thuỷ, một ng</w:t>
      </w:r>
      <w:r w:rsidRPr="004B3767">
        <w:rPr>
          <w:rFonts w:hint="eastAsia"/>
          <w:spacing w:val="-2"/>
        </w:rPr>
        <w:t>ư</w:t>
      </w:r>
      <w:r w:rsidRPr="004B3767">
        <w:rPr>
          <w:spacing w:val="-2"/>
        </w:rPr>
        <w:t>ời cha rất yêu th</w:t>
      </w:r>
      <w:r w:rsidRPr="004B3767">
        <w:rPr>
          <w:rFonts w:hint="eastAsia"/>
          <w:spacing w:val="-2"/>
        </w:rPr>
        <w:t>ươ</w:t>
      </w:r>
      <w:r w:rsidRPr="004B3767">
        <w:rPr>
          <w:spacing w:val="-2"/>
        </w:rPr>
        <w:t>ng, hy sinh cho con cái, luôn thông cảm, tha thứ với nụ c</w:t>
      </w:r>
      <w:r w:rsidRPr="004B3767">
        <w:rPr>
          <w:rFonts w:hint="eastAsia"/>
          <w:spacing w:val="-2"/>
        </w:rPr>
        <w:t>ư</w:t>
      </w:r>
      <w:r w:rsidRPr="004B3767">
        <w:rPr>
          <w:spacing w:val="-2"/>
        </w:rPr>
        <w:t>ời vui t</w:t>
      </w:r>
      <w:r w:rsidRPr="004B3767">
        <w:rPr>
          <w:rFonts w:hint="eastAsia"/>
          <w:spacing w:val="-2"/>
        </w:rPr>
        <w:t>ươ</w:t>
      </w:r>
      <w:r w:rsidRPr="004B3767">
        <w:rPr>
          <w:spacing w:val="-2"/>
        </w:rPr>
        <w:t>i và chịu đựng, một ng</w:t>
      </w:r>
      <w:r w:rsidRPr="004B3767">
        <w:rPr>
          <w:rFonts w:hint="eastAsia"/>
          <w:spacing w:val="-2"/>
        </w:rPr>
        <w:t>ư</w:t>
      </w:r>
      <w:r w:rsidRPr="004B3767">
        <w:rPr>
          <w:spacing w:val="-2"/>
        </w:rPr>
        <w:t>ời trọn tình nghĩa, thân mật với bạn bè và thân hữu.</w:t>
      </w:r>
    </w:p>
    <w:p w:rsidR="00E7201F" w:rsidRPr="004B3767" w:rsidRDefault="00E7201F" w:rsidP="00E7201F">
      <w:pPr>
        <w:rPr>
          <w:spacing w:val="-2"/>
        </w:rPr>
      </w:pPr>
      <w:r w:rsidRPr="004B3767">
        <w:rPr>
          <w:spacing w:val="-2"/>
        </w:rPr>
        <w:t>Anh rất xứng đáng làm g</w:t>
      </w:r>
      <w:r w:rsidRPr="004B3767">
        <w:rPr>
          <w:rFonts w:hint="eastAsia"/>
          <w:spacing w:val="-2"/>
        </w:rPr>
        <w:t>ươ</w:t>
      </w:r>
      <w:r w:rsidRPr="004B3767">
        <w:rPr>
          <w:spacing w:val="-2"/>
        </w:rPr>
        <w:t>ng cho ng</w:t>
      </w:r>
      <w:r w:rsidRPr="004B3767">
        <w:rPr>
          <w:rFonts w:hint="eastAsia"/>
          <w:spacing w:val="-2"/>
        </w:rPr>
        <w:t>ư</w:t>
      </w:r>
      <w:r w:rsidRPr="004B3767">
        <w:rPr>
          <w:spacing w:val="-2"/>
        </w:rPr>
        <w:t>ời đời và hậu thế với công trạng và đức độ hiếm có của một vị y sĩ nh</w:t>
      </w:r>
      <w:r w:rsidRPr="004B3767">
        <w:rPr>
          <w:rFonts w:hint="eastAsia"/>
          <w:spacing w:val="-2"/>
        </w:rPr>
        <w:t>ư</w:t>
      </w:r>
      <w:r w:rsidRPr="004B3767">
        <w:rPr>
          <w:spacing w:val="-2"/>
        </w:rPr>
        <w:t xml:space="preserve"> Anh. </w:t>
      </w:r>
    </w:p>
    <w:p w:rsidR="00E7201F" w:rsidRPr="004B3767" w:rsidRDefault="00E7201F" w:rsidP="00E7201F">
      <w:pPr>
        <w:rPr>
          <w:spacing w:val="-2"/>
        </w:rPr>
      </w:pPr>
      <w:r w:rsidRPr="004B3767">
        <w:rPr>
          <w:spacing w:val="-2"/>
        </w:rPr>
        <w:t xml:space="preserve">Thành kính cầu nguyện </w:t>
      </w:r>
      <w:r w:rsidRPr="004B3767">
        <w:rPr>
          <w:rFonts w:hint="eastAsia"/>
          <w:spacing w:val="-2"/>
        </w:rPr>
        <w:t>Ơ</w:t>
      </w:r>
      <w:r w:rsidRPr="004B3767">
        <w:rPr>
          <w:spacing w:val="-2"/>
        </w:rPr>
        <w:t>N TRÊN cho h</w:t>
      </w:r>
      <w:r w:rsidRPr="004B3767">
        <w:rPr>
          <w:rFonts w:hint="eastAsia"/>
          <w:spacing w:val="-2"/>
        </w:rPr>
        <w:t>ươ</w:t>
      </w:r>
      <w:r w:rsidRPr="004B3767">
        <w:rPr>
          <w:spacing w:val="-2"/>
        </w:rPr>
        <w:t>ng hồn Anh đ</w:t>
      </w:r>
      <w:r w:rsidRPr="004B3767">
        <w:rPr>
          <w:rFonts w:hint="eastAsia"/>
          <w:spacing w:val="-2"/>
        </w:rPr>
        <w:t>ư</w:t>
      </w:r>
      <w:r w:rsidRPr="004B3767">
        <w:rPr>
          <w:spacing w:val="-2"/>
        </w:rPr>
        <w:t>ợc bình an n</w:t>
      </w:r>
      <w:r w:rsidRPr="004B3767">
        <w:rPr>
          <w:rFonts w:hint="eastAsia"/>
          <w:spacing w:val="-2"/>
        </w:rPr>
        <w:t>ơ</w:t>
      </w:r>
      <w:r w:rsidRPr="004B3767">
        <w:rPr>
          <w:spacing w:val="-2"/>
        </w:rPr>
        <w:t>i vĩnh cửu.</w:t>
      </w:r>
    </w:p>
    <w:p w:rsidR="00E7201F" w:rsidRPr="004B3767" w:rsidRDefault="00E7201F" w:rsidP="00E7201F">
      <w:pPr>
        <w:rPr>
          <w:spacing w:val="-2"/>
        </w:rPr>
      </w:pPr>
      <w:r w:rsidRPr="004B3767">
        <w:rPr>
          <w:spacing w:val="-2"/>
        </w:rPr>
        <w:t>Vô cùng th</w:t>
      </w:r>
      <w:r w:rsidRPr="004B3767">
        <w:rPr>
          <w:rFonts w:hint="eastAsia"/>
          <w:spacing w:val="-2"/>
        </w:rPr>
        <w:t>ươ</w:t>
      </w:r>
      <w:r w:rsidRPr="004B3767">
        <w:rPr>
          <w:spacing w:val="-2"/>
        </w:rPr>
        <w:t>ng tiếc Anh PHẠM NGỌC TOẢ !</w:t>
      </w:r>
    </w:p>
    <w:p w:rsidR="00E7201F" w:rsidRPr="004B3767" w:rsidRDefault="00E7201F" w:rsidP="00161675">
      <w:pPr>
        <w:jc w:val="right"/>
        <w:rPr>
          <w:i/>
          <w:spacing w:val="-2"/>
        </w:rPr>
      </w:pPr>
      <w:r w:rsidRPr="004B3767">
        <w:rPr>
          <w:i/>
          <w:spacing w:val="-2"/>
        </w:rPr>
        <w:t>Phạm văn Sinh và gia đình kính điếu.</w:t>
      </w:r>
    </w:p>
    <w:p w:rsidR="00E7201F" w:rsidRPr="004B3767" w:rsidRDefault="00E7201F" w:rsidP="00E7201F">
      <w:pPr>
        <w:rPr>
          <w:spacing w:val="-2"/>
        </w:rPr>
      </w:pPr>
    </w:p>
    <w:p w:rsidR="00161675" w:rsidRPr="004B3767" w:rsidRDefault="00161675" w:rsidP="00161675">
      <w:pPr>
        <w:ind w:firstLine="0"/>
        <w:jc w:val="center"/>
        <w:rPr>
          <w:rFonts w:ascii="UVN Mau Tim 1" w:hAnsi="UVN Mau Tim 1"/>
          <w:spacing w:val="-2"/>
          <w:sz w:val="44"/>
          <w:szCs w:val="44"/>
        </w:rPr>
      </w:pPr>
      <w:r w:rsidRPr="004B3767">
        <w:rPr>
          <w:rFonts w:ascii="UVN Mau Tim 1" w:hAnsi="UVN Mau Tim 1"/>
          <w:spacing w:val="-2"/>
          <w:sz w:val="44"/>
          <w:szCs w:val="44"/>
        </w:rPr>
        <w:t xml:space="preserve">Nhớ về </w:t>
      </w:r>
      <w:r w:rsidRPr="004B3767">
        <w:rPr>
          <w:rFonts w:ascii="UVN Mau Tim 1" w:hAnsi="UVN Mau Tim 1"/>
          <w:spacing w:val="-2"/>
          <w:sz w:val="44"/>
          <w:szCs w:val="44"/>
        </w:rPr>
        <w:br/>
        <w:t>Vincentê Phạm Ngọc Tỏa</w:t>
      </w:r>
    </w:p>
    <w:p w:rsidR="00161675" w:rsidRPr="004B3767" w:rsidRDefault="00161675" w:rsidP="00161675">
      <w:pPr>
        <w:ind w:firstLine="0"/>
        <w:jc w:val="center"/>
        <w:rPr>
          <w:rFonts w:ascii="UVN Mau Tim 1" w:hAnsi="UVN Mau Tim 1"/>
          <w:spacing w:val="-2"/>
          <w:sz w:val="44"/>
          <w:szCs w:val="44"/>
        </w:rPr>
      </w:pPr>
      <w:r w:rsidRPr="004B3767">
        <w:rPr>
          <w:rFonts w:ascii="UVN Mau Tim 1" w:hAnsi="UVN Mau Tim 1"/>
          <w:spacing w:val="-2"/>
          <w:sz w:val="44"/>
          <w:szCs w:val="44"/>
        </w:rPr>
        <w:t>(1927-2017)</w:t>
      </w:r>
    </w:p>
    <w:p w:rsidR="00161675" w:rsidRPr="004B3767" w:rsidRDefault="00161675" w:rsidP="00161675">
      <w:pPr>
        <w:ind w:firstLine="0"/>
        <w:jc w:val="right"/>
        <w:rPr>
          <w:rFonts w:asciiTheme="minorHAnsi" w:hAnsiTheme="minorHAnsi" w:cstheme="minorHAnsi"/>
          <w:b/>
          <w:spacing w:val="-2"/>
        </w:rPr>
      </w:pPr>
      <w:r w:rsidRPr="004B3767">
        <w:rPr>
          <w:rFonts w:asciiTheme="minorHAnsi" w:hAnsiTheme="minorHAnsi" w:cstheme="minorHAnsi"/>
          <w:b/>
          <w:spacing w:val="-2"/>
        </w:rPr>
        <w:t>Lê Thiên</w:t>
      </w:r>
    </w:p>
    <w:p w:rsidR="00161675" w:rsidRPr="004B3767" w:rsidRDefault="00161675" w:rsidP="00161675">
      <w:pPr>
        <w:rPr>
          <w:spacing w:val="-2"/>
        </w:rPr>
      </w:pPr>
      <w:r w:rsidRPr="004B3767">
        <w:rPr>
          <w:spacing w:val="-2"/>
        </w:rPr>
        <w:t xml:space="preserve">Cách đây 2 năm (2015), trên hai báo </w:t>
      </w:r>
      <w:r w:rsidRPr="004B3767">
        <w:rPr>
          <w:i/>
          <w:spacing w:val="-2"/>
        </w:rPr>
        <w:t>Hiệp Nhất</w:t>
      </w:r>
      <w:r w:rsidRPr="004B3767">
        <w:rPr>
          <w:spacing w:val="-2"/>
        </w:rPr>
        <w:t xml:space="preserve"> và </w:t>
      </w:r>
      <w:r w:rsidRPr="004B3767">
        <w:rPr>
          <w:i/>
          <w:spacing w:val="-2"/>
        </w:rPr>
        <w:t>Diễn Đàn Giáo Dân</w:t>
      </w:r>
      <w:r w:rsidRPr="004B3767">
        <w:rPr>
          <w:spacing w:val="-2"/>
        </w:rPr>
        <w:t xml:space="preserve"> (Nam California) chúng tôi có giới thiệu g</w:t>
      </w:r>
      <w:r w:rsidRPr="004B3767">
        <w:rPr>
          <w:rFonts w:hint="eastAsia"/>
          <w:spacing w:val="-2"/>
        </w:rPr>
        <w:t>ươ</w:t>
      </w:r>
      <w:r w:rsidRPr="004B3767">
        <w:rPr>
          <w:spacing w:val="-2"/>
        </w:rPr>
        <w:t>ng hoán cải của Bác sĩ Phạm Ngọc Tỏa với sự kiện ông đ</w:t>
      </w:r>
      <w:r w:rsidRPr="004B3767">
        <w:rPr>
          <w:rFonts w:hint="eastAsia"/>
          <w:spacing w:val="-2"/>
        </w:rPr>
        <w:t>ư</w:t>
      </w:r>
      <w:r w:rsidRPr="004B3767">
        <w:rPr>
          <w:spacing w:val="-2"/>
        </w:rPr>
        <w:t xml:space="preserve">ợc </w:t>
      </w:r>
      <w:r w:rsidRPr="004B3767">
        <w:rPr>
          <w:rFonts w:hint="eastAsia"/>
          <w:spacing w:val="-2"/>
        </w:rPr>
        <w:t>ơ</w:t>
      </w:r>
      <w:r w:rsidRPr="004B3767">
        <w:rPr>
          <w:spacing w:val="-2"/>
        </w:rPr>
        <w:t>n Chúa, gia nhập Công Giáo giống nh</w:t>
      </w:r>
      <w:r w:rsidRPr="004B3767">
        <w:rPr>
          <w:rFonts w:hint="eastAsia"/>
          <w:spacing w:val="-2"/>
        </w:rPr>
        <w:t>ư</w:t>
      </w:r>
      <w:r w:rsidRPr="004B3767">
        <w:rPr>
          <w:spacing w:val="-2"/>
        </w:rPr>
        <w:t xml:space="preserve"> một số nhân vật khác của VNCH tr</w:t>
      </w:r>
      <w:r w:rsidRPr="004B3767">
        <w:rPr>
          <w:rFonts w:hint="eastAsia"/>
          <w:spacing w:val="-2"/>
        </w:rPr>
        <w:t>ư</w:t>
      </w:r>
      <w:r w:rsidRPr="004B3767">
        <w:rPr>
          <w:spacing w:val="-2"/>
        </w:rPr>
        <w:t>ớc ông, nh</w:t>
      </w:r>
      <w:r w:rsidRPr="004B3767">
        <w:rPr>
          <w:rFonts w:hint="eastAsia"/>
          <w:spacing w:val="-2"/>
        </w:rPr>
        <w:t>ư</w:t>
      </w:r>
      <w:r w:rsidRPr="004B3767">
        <w:rPr>
          <w:spacing w:val="-2"/>
        </w:rPr>
        <w:t xml:space="preserve"> các </w:t>
      </w:r>
      <w:r w:rsidRPr="004B3767">
        <w:rPr>
          <w:rFonts w:hint="eastAsia"/>
          <w:spacing w:val="-2"/>
        </w:rPr>
        <w:t>ô</w:t>
      </w:r>
      <w:r w:rsidRPr="004B3767">
        <w:rPr>
          <w:spacing w:val="-2"/>
        </w:rPr>
        <w:t>ng Ngô Khắc Tỉnh, Hà Th</w:t>
      </w:r>
      <w:r w:rsidRPr="004B3767">
        <w:rPr>
          <w:rFonts w:hint="eastAsia"/>
          <w:spacing w:val="-2"/>
        </w:rPr>
        <w:t>ư</w:t>
      </w:r>
      <w:r w:rsidRPr="004B3767">
        <w:rPr>
          <w:spacing w:val="-2"/>
        </w:rPr>
        <w:t>ợng Nhân, Vũ Quốc Thúc, Bàng Bá Lân….</w:t>
      </w:r>
    </w:p>
    <w:p w:rsidR="00161675" w:rsidRPr="004B3767" w:rsidRDefault="00161675" w:rsidP="00161675">
      <w:pPr>
        <w:rPr>
          <w:spacing w:val="-2"/>
        </w:rPr>
      </w:pPr>
      <w:proofErr w:type="gramStart"/>
      <w:r w:rsidRPr="004B3767">
        <w:rPr>
          <w:rFonts w:hint="eastAsia"/>
          <w:spacing w:val="-2"/>
        </w:rPr>
        <w:t>Ô</w:t>
      </w:r>
      <w:r w:rsidRPr="004B3767">
        <w:rPr>
          <w:spacing w:val="-2"/>
        </w:rPr>
        <w:t>ng Phạm Ngọc Tỏa sinh ngày 04/7/1927 tại Hà Đông, Miền Bắc Việt Nam.</w:t>
      </w:r>
      <w:proofErr w:type="gramEnd"/>
      <w:r w:rsidRPr="004B3767">
        <w:rPr>
          <w:spacing w:val="-2"/>
        </w:rPr>
        <w:t xml:space="preserve"> Ông là Bác sĩ Giám đốc tiên khởi Bệnh viện Vì Dân tại Sài Gòn (khánh thành ngày 04/09/1971) cho đến ngày 30/4/1975 khi VNCH r</w:t>
      </w:r>
      <w:r w:rsidRPr="004B3767">
        <w:rPr>
          <w:rFonts w:hint="eastAsia"/>
          <w:spacing w:val="-2"/>
        </w:rPr>
        <w:t>ơ</w:t>
      </w:r>
      <w:r w:rsidRPr="004B3767">
        <w:rPr>
          <w:spacing w:val="-2"/>
        </w:rPr>
        <w:t xml:space="preserve">i vào tay thống trị của Cộng sản. </w:t>
      </w:r>
    </w:p>
    <w:p w:rsidR="00161675" w:rsidRPr="004B3767" w:rsidRDefault="00161675" w:rsidP="00161675">
      <w:pPr>
        <w:rPr>
          <w:spacing w:val="-2"/>
        </w:rPr>
      </w:pPr>
      <w:r w:rsidRPr="004B3767">
        <w:rPr>
          <w:spacing w:val="-2"/>
        </w:rPr>
        <w:t>Phạm Ngọc Tỏa là một trong những Bác sĩ Quân Y đầu tiên của Quân Lực Việt Nam Cộng Hòa. Khởi đầu, khi Miền Bắc còn là vùng Quốc gia, ông theo học Y khoa tại Đại học Y Khoa Hà Nội. Năm 1954, di c</w:t>
      </w:r>
      <w:r w:rsidRPr="004B3767">
        <w:rPr>
          <w:rFonts w:hint="eastAsia"/>
          <w:spacing w:val="-2"/>
        </w:rPr>
        <w:t>ư</w:t>
      </w:r>
      <w:r w:rsidRPr="004B3767">
        <w:rPr>
          <w:spacing w:val="-2"/>
        </w:rPr>
        <w:t xml:space="preserve"> vào Nam, ông gia nhập quân đội Quốc Gia Việt Nam, học Tr</w:t>
      </w:r>
      <w:r w:rsidRPr="004B3767">
        <w:rPr>
          <w:rFonts w:hint="eastAsia"/>
          <w:spacing w:val="-2"/>
        </w:rPr>
        <w:t>ư</w:t>
      </w:r>
      <w:r w:rsidRPr="004B3767">
        <w:rPr>
          <w:spacing w:val="-2"/>
        </w:rPr>
        <w:t>ờng Quân Y, tốt nghiệp bác sĩ quân y, phục vụ qua các chức vụ Y sĩ tr</w:t>
      </w:r>
      <w:r w:rsidRPr="004B3767">
        <w:rPr>
          <w:rFonts w:hint="eastAsia"/>
          <w:spacing w:val="-2"/>
        </w:rPr>
        <w:t>ư</w:t>
      </w:r>
      <w:r w:rsidRPr="004B3767">
        <w:rPr>
          <w:spacing w:val="-2"/>
        </w:rPr>
        <w:t>ởng S</w:t>
      </w:r>
      <w:r w:rsidRPr="004B3767">
        <w:rPr>
          <w:rFonts w:hint="eastAsia"/>
          <w:spacing w:val="-2"/>
        </w:rPr>
        <w:t>ư</w:t>
      </w:r>
      <w:r w:rsidRPr="004B3767">
        <w:rPr>
          <w:spacing w:val="-2"/>
        </w:rPr>
        <w:t xml:space="preserve"> đoàn Khinh chiến 12 tại Pleiku và Kontum, rồi Y sĩ Tr</w:t>
      </w:r>
      <w:r w:rsidRPr="004B3767">
        <w:rPr>
          <w:rFonts w:hint="eastAsia"/>
          <w:spacing w:val="-2"/>
        </w:rPr>
        <w:t>ư</w:t>
      </w:r>
      <w:r w:rsidRPr="004B3767">
        <w:rPr>
          <w:spacing w:val="-2"/>
        </w:rPr>
        <w:t>ởng Trung Tâm Hồi Lực Vũng Tàu, Y sĩ tr</w:t>
      </w:r>
      <w:r w:rsidRPr="004B3767">
        <w:rPr>
          <w:rFonts w:hint="eastAsia"/>
          <w:spacing w:val="-2"/>
        </w:rPr>
        <w:t>ư</w:t>
      </w:r>
      <w:r w:rsidRPr="004B3767">
        <w:rPr>
          <w:spacing w:val="-2"/>
        </w:rPr>
        <w:t xml:space="preserve">ởng Quân Y viện Nguyễn Huệ Nha Trang. </w:t>
      </w:r>
    </w:p>
    <w:p w:rsidR="00161675" w:rsidRPr="004B3767" w:rsidRDefault="00161675" w:rsidP="00161675">
      <w:pPr>
        <w:rPr>
          <w:spacing w:val="-2"/>
        </w:rPr>
      </w:pPr>
      <w:r w:rsidRPr="004B3767">
        <w:rPr>
          <w:spacing w:val="-2"/>
        </w:rPr>
        <w:t>Năm 1969, Bác sĩ Tỏa rời quân đội khi đ</w:t>
      </w:r>
      <w:r w:rsidRPr="004B3767">
        <w:rPr>
          <w:rFonts w:hint="eastAsia"/>
          <w:spacing w:val="-2"/>
        </w:rPr>
        <w:t>ư</w:t>
      </w:r>
      <w:r w:rsidRPr="004B3767">
        <w:rPr>
          <w:spacing w:val="-2"/>
        </w:rPr>
        <w:t>ợc bổ niệm làm Y sĩ Tr</w:t>
      </w:r>
      <w:r w:rsidRPr="004B3767">
        <w:rPr>
          <w:rFonts w:hint="eastAsia"/>
          <w:spacing w:val="-2"/>
        </w:rPr>
        <w:t>ư</w:t>
      </w:r>
      <w:r w:rsidRPr="004B3767">
        <w:rPr>
          <w:spacing w:val="-2"/>
        </w:rPr>
        <w:t xml:space="preserve">ởng </w:t>
      </w:r>
      <w:r w:rsidRPr="004B3767">
        <w:rPr>
          <w:i/>
          <w:spacing w:val="-2"/>
        </w:rPr>
        <w:t>Bệnh viện Tr</w:t>
      </w:r>
      <w:r w:rsidRPr="004B3767">
        <w:rPr>
          <w:rFonts w:hint="eastAsia"/>
          <w:i/>
          <w:spacing w:val="-2"/>
        </w:rPr>
        <w:t>ư</w:t>
      </w:r>
      <w:r w:rsidRPr="004B3767">
        <w:rPr>
          <w:i/>
          <w:spacing w:val="-2"/>
        </w:rPr>
        <w:t>ng V</w:t>
      </w:r>
      <w:r w:rsidRPr="004B3767">
        <w:rPr>
          <w:rFonts w:hint="eastAsia"/>
          <w:i/>
          <w:spacing w:val="-2"/>
        </w:rPr>
        <w:t>ươ</w:t>
      </w:r>
      <w:r w:rsidRPr="004B3767">
        <w:rPr>
          <w:i/>
          <w:spacing w:val="-2"/>
        </w:rPr>
        <w:t>ng</w:t>
      </w:r>
      <w:r w:rsidRPr="004B3767">
        <w:rPr>
          <w:spacing w:val="-2"/>
        </w:rPr>
        <w:t xml:space="preserve">, một bệnh viện do chính bà Mai Anh, phu nhân TT Nguyễn Văn Thiệu thành lập, dành chăm sóc các bệnh nhân thuộc gia đình Binh sĩ VNCH. </w:t>
      </w:r>
    </w:p>
    <w:p w:rsidR="00161675" w:rsidRPr="004B3767" w:rsidRDefault="00161675" w:rsidP="00161675">
      <w:pPr>
        <w:rPr>
          <w:spacing w:val="-2"/>
        </w:rPr>
      </w:pPr>
      <w:r w:rsidRPr="004B3767">
        <w:rPr>
          <w:spacing w:val="-2"/>
        </w:rPr>
        <w:t>Năm 1970, Bà Nguyễn Văn Thiệu lại nảy ra sáng kiến lập một bệnh viện t</w:t>
      </w:r>
      <w:r w:rsidRPr="004B3767">
        <w:rPr>
          <w:rFonts w:hint="eastAsia"/>
          <w:spacing w:val="-2"/>
        </w:rPr>
        <w:t>ư</w:t>
      </w:r>
      <w:r w:rsidRPr="004B3767">
        <w:rPr>
          <w:spacing w:val="-2"/>
        </w:rPr>
        <w:t xml:space="preserve"> “miễn phí” hay “giảm phí” cho các gia đình dân nghèo. Đó là lý do hình thành Bệnh viện mang danh x</w:t>
      </w:r>
      <w:r w:rsidRPr="004B3767">
        <w:rPr>
          <w:rFonts w:hint="eastAsia"/>
          <w:spacing w:val="-2"/>
        </w:rPr>
        <w:t>ư</w:t>
      </w:r>
      <w:r w:rsidRPr="004B3767">
        <w:rPr>
          <w:spacing w:val="-2"/>
        </w:rPr>
        <w:t>ng “</w:t>
      </w:r>
      <w:r w:rsidRPr="004B3767">
        <w:rPr>
          <w:b/>
          <w:spacing w:val="-2"/>
        </w:rPr>
        <w:t>Bệnh Viện Vì Dân</w:t>
      </w:r>
      <w:r w:rsidRPr="004B3767">
        <w:rPr>
          <w:spacing w:val="-2"/>
        </w:rPr>
        <w:t>”. Bs Phạm Ngọc Tỏa đ</w:t>
      </w:r>
      <w:r w:rsidRPr="004B3767">
        <w:rPr>
          <w:rFonts w:hint="eastAsia"/>
          <w:spacing w:val="-2"/>
        </w:rPr>
        <w:t>ư</w:t>
      </w:r>
      <w:r w:rsidRPr="004B3767">
        <w:rPr>
          <w:spacing w:val="-2"/>
        </w:rPr>
        <w:t>ợc mời “</w:t>
      </w:r>
      <w:r w:rsidRPr="004B3767">
        <w:rPr>
          <w:i/>
          <w:spacing w:val="-2"/>
        </w:rPr>
        <w:t>cộng tác nghiên cứu tổ chức, xây cất, trang bị và điều hành</w:t>
      </w:r>
      <w:r w:rsidRPr="004B3767">
        <w:rPr>
          <w:spacing w:val="-2"/>
        </w:rPr>
        <w:t>” bệnh viện này, sau đó ông đ</w:t>
      </w:r>
      <w:r w:rsidRPr="004B3767">
        <w:rPr>
          <w:rFonts w:hint="eastAsia"/>
          <w:spacing w:val="-2"/>
        </w:rPr>
        <w:t>ư</w:t>
      </w:r>
      <w:r w:rsidRPr="004B3767">
        <w:rPr>
          <w:spacing w:val="-2"/>
        </w:rPr>
        <w:t>ợc bổ nhiệm giữ chức Giám Đốc tiên khởi của Bệnh viện (chính thức khai tr</w:t>
      </w:r>
      <w:r w:rsidRPr="004B3767">
        <w:rPr>
          <w:rFonts w:hint="eastAsia"/>
          <w:spacing w:val="-2"/>
        </w:rPr>
        <w:t>ươ</w:t>
      </w:r>
      <w:r w:rsidRPr="004B3767">
        <w:rPr>
          <w:spacing w:val="-2"/>
        </w:rPr>
        <w:t>ng và đi vào hoạt động ngày 04/09/1971). Ông đã khéo léo điều hành Bệnh viện Vì Dân hoàn thành trách nhiệm theo đúng chủ tr</w:t>
      </w:r>
      <w:r w:rsidRPr="004B3767">
        <w:rPr>
          <w:rFonts w:hint="eastAsia"/>
          <w:spacing w:val="-2"/>
        </w:rPr>
        <w:t>ươ</w:t>
      </w:r>
      <w:r w:rsidRPr="004B3767">
        <w:rPr>
          <w:spacing w:val="-2"/>
        </w:rPr>
        <w:t xml:space="preserve">ng “Vì Dân” đã đề ra. </w:t>
      </w:r>
    </w:p>
    <w:p w:rsidR="00161675" w:rsidRPr="004B3767" w:rsidRDefault="00161675" w:rsidP="00161675">
      <w:pPr>
        <w:rPr>
          <w:spacing w:val="-2"/>
        </w:rPr>
      </w:pPr>
      <w:r w:rsidRPr="004B3767">
        <w:rPr>
          <w:spacing w:val="-2"/>
        </w:rPr>
        <w:t>Trong thời gian này, phu nhân của Bs Phạm Ngọc Tỏa là bà Vũ Thị H</w:t>
      </w:r>
      <w:r w:rsidRPr="004B3767">
        <w:rPr>
          <w:rFonts w:hint="eastAsia"/>
          <w:spacing w:val="-2"/>
        </w:rPr>
        <w:t>ư</w:t>
      </w:r>
      <w:r w:rsidRPr="004B3767">
        <w:rPr>
          <w:spacing w:val="-2"/>
        </w:rPr>
        <w:t>ờng vốn là một chuyên gia Kinh tế. Khi Bs Tỏa, chồng bà đảm nhiệm chức vụ Giám đốc Bệnh viện Vì Dân, bà H</w:t>
      </w:r>
      <w:r w:rsidRPr="004B3767">
        <w:rPr>
          <w:rFonts w:hint="eastAsia"/>
          <w:spacing w:val="-2"/>
        </w:rPr>
        <w:t>ư</w:t>
      </w:r>
      <w:r w:rsidRPr="004B3767">
        <w:rPr>
          <w:spacing w:val="-2"/>
        </w:rPr>
        <w:t>ờng lại đ</w:t>
      </w:r>
      <w:r w:rsidRPr="004B3767">
        <w:rPr>
          <w:rFonts w:hint="eastAsia"/>
          <w:spacing w:val="-2"/>
        </w:rPr>
        <w:t>ư</w:t>
      </w:r>
      <w:r w:rsidRPr="004B3767">
        <w:rPr>
          <w:spacing w:val="-2"/>
        </w:rPr>
        <w:t>ợc cử đi n</w:t>
      </w:r>
      <w:r w:rsidRPr="004B3767">
        <w:rPr>
          <w:rFonts w:hint="eastAsia"/>
          <w:spacing w:val="-2"/>
        </w:rPr>
        <w:t>ư</w:t>
      </w:r>
      <w:r w:rsidRPr="004B3767">
        <w:rPr>
          <w:spacing w:val="-2"/>
        </w:rPr>
        <w:t>ớc ngoài với t</w:t>
      </w:r>
      <w:r w:rsidRPr="004B3767">
        <w:rPr>
          <w:rFonts w:hint="eastAsia"/>
          <w:spacing w:val="-2"/>
        </w:rPr>
        <w:t>ư</w:t>
      </w:r>
      <w:r w:rsidRPr="004B3767">
        <w:rPr>
          <w:spacing w:val="-2"/>
        </w:rPr>
        <w:t xml:space="preserve"> cách Đệ nhị Tham tán (Tham tán Kinh tế) Tòa Đại sứ VNCH tại Bonn, Đức. Ba ng</w:t>
      </w:r>
      <w:r w:rsidRPr="004B3767">
        <w:rPr>
          <w:rFonts w:hint="eastAsia"/>
          <w:spacing w:val="-2"/>
        </w:rPr>
        <w:t>ư</w:t>
      </w:r>
      <w:r w:rsidRPr="004B3767">
        <w:rPr>
          <w:spacing w:val="-2"/>
        </w:rPr>
        <w:t>ời con lớn của ông bà đã cùng với thân mẫu sang Đức. Hai ng</w:t>
      </w:r>
      <w:r w:rsidRPr="004B3767">
        <w:rPr>
          <w:rFonts w:hint="eastAsia"/>
          <w:spacing w:val="-2"/>
        </w:rPr>
        <w:t>ư</w:t>
      </w:r>
      <w:r w:rsidRPr="004B3767">
        <w:rPr>
          <w:spacing w:val="-2"/>
        </w:rPr>
        <w:t xml:space="preserve">ời con nhỏ thì ở lại Việt Nam với thân phụ là Bs Tỏa. </w:t>
      </w:r>
    </w:p>
    <w:p w:rsidR="00161675" w:rsidRPr="004B3767" w:rsidRDefault="00161675" w:rsidP="00161675">
      <w:pPr>
        <w:rPr>
          <w:spacing w:val="-2"/>
        </w:rPr>
      </w:pPr>
      <w:r w:rsidRPr="004B3767">
        <w:rPr>
          <w:spacing w:val="-2"/>
        </w:rPr>
        <w:t>Ngày 30/4/1975, CSVN c</w:t>
      </w:r>
      <w:r w:rsidRPr="004B3767">
        <w:rPr>
          <w:rFonts w:hint="eastAsia"/>
          <w:spacing w:val="-2"/>
        </w:rPr>
        <w:t>ư</w:t>
      </w:r>
      <w:r w:rsidRPr="004B3767">
        <w:rPr>
          <w:spacing w:val="-2"/>
        </w:rPr>
        <w:t>ỡng chiếm toàn Miền Nam Việt Nam. Bệnh viện Vì Dân bị c</w:t>
      </w:r>
      <w:r w:rsidRPr="004B3767">
        <w:rPr>
          <w:rFonts w:hint="eastAsia"/>
          <w:spacing w:val="-2"/>
        </w:rPr>
        <w:t>ư</w:t>
      </w:r>
      <w:r w:rsidRPr="004B3767">
        <w:rPr>
          <w:spacing w:val="-2"/>
        </w:rPr>
        <w:t>ỡng chiếm. Bác sĩ Tỏa bị đi “học tập” và trở thành kẻ thất nghiệp. Gia đình Bs Phạm Ngọc Tỏa r</w:t>
      </w:r>
      <w:r w:rsidRPr="004B3767">
        <w:rPr>
          <w:rFonts w:hint="eastAsia"/>
          <w:spacing w:val="-2"/>
        </w:rPr>
        <w:t>ơ</w:t>
      </w:r>
      <w:r w:rsidRPr="004B3767">
        <w:rPr>
          <w:spacing w:val="-2"/>
        </w:rPr>
        <w:t>i vào cảnh phân ly! Bà Tỏa (tức Vũ Thị H</w:t>
      </w:r>
      <w:r w:rsidRPr="004B3767">
        <w:rPr>
          <w:rFonts w:hint="eastAsia"/>
          <w:spacing w:val="-2"/>
        </w:rPr>
        <w:t>ư</w:t>
      </w:r>
      <w:r w:rsidRPr="004B3767">
        <w:rPr>
          <w:spacing w:val="-2"/>
        </w:rPr>
        <w:t>ờng) cùng ba ng</w:t>
      </w:r>
      <w:r w:rsidRPr="004B3767">
        <w:rPr>
          <w:rFonts w:hint="eastAsia"/>
          <w:spacing w:val="-2"/>
        </w:rPr>
        <w:t>ư</w:t>
      </w:r>
      <w:r w:rsidRPr="004B3767">
        <w:rPr>
          <w:spacing w:val="-2"/>
        </w:rPr>
        <w:t>ời con lớn rời bỏ n</w:t>
      </w:r>
      <w:r w:rsidRPr="004B3767">
        <w:rPr>
          <w:rFonts w:hint="eastAsia"/>
          <w:spacing w:val="-2"/>
        </w:rPr>
        <w:t>ư</w:t>
      </w:r>
      <w:r w:rsidRPr="004B3767">
        <w:rPr>
          <w:spacing w:val="-2"/>
        </w:rPr>
        <w:t>ớc Đức, sang tị nạn chính trị tại Pháp. Còn Bs Tỏa và hai đứa con nhỏ (trong đó có cô Châu) thì kẹt lại tại VN cho đến ngày 26/10/1981 mới đ</w:t>
      </w:r>
      <w:r w:rsidRPr="004B3767">
        <w:rPr>
          <w:rFonts w:hint="eastAsia"/>
          <w:spacing w:val="-2"/>
        </w:rPr>
        <w:t>ư</w:t>
      </w:r>
      <w:r w:rsidRPr="004B3767">
        <w:rPr>
          <w:spacing w:val="-2"/>
        </w:rPr>
        <w:t xml:space="preserve">ợc đi đoàn tụ gia đình tại Pháp. </w:t>
      </w:r>
    </w:p>
    <w:p w:rsidR="00161675" w:rsidRPr="004B3767" w:rsidRDefault="00161675" w:rsidP="00161675">
      <w:pPr>
        <w:rPr>
          <w:spacing w:val="-2"/>
        </w:rPr>
      </w:pPr>
      <w:r w:rsidRPr="004B3767">
        <w:rPr>
          <w:spacing w:val="-2"/>
        </w:rPr>
        <w:t>Ở Pháp, Bs Phạm Ngọc Tỏa đệ trình lại luận án Bác sĩ Y khoa và ông đã bảo vệ thành công luận án này, đ</w:t>
      </w:r>
      <w:r w:rsidRPr="004B3767">
        <w:rPr>
          <w:rFonts w:hint="eastAsia"/>
          <w:spacing w:val="-2"/>
        </w:rPr>
        <w:t>ư</w:t>
      </w:r>
      <w:r w:rsidRPr="004B3767">
        <w:rPr>
          <w:spacing w:val="-2"/>
        </w:rPr>
        <w:t>ợc công nhận là Bác sĩ thực thụ của ngành Y khoa Pháp, phục vụ trong Bộ Y Tế Pháp, hành nghề tại các Bệnh viện công của Pháp, rồi sau ra mở phòng mạch t</w:t>
      </w:r>
      <w:r w:rsidRPr="004B3767">
        <w:rPr>
          <w:rFonts w:hint="eastAsia"/>
          <w:spacing w:val="-2"/>
        </w:rPr>
        <w:t>ư</w:t>
      </w:r>
      <w:r w:rsidRPr="004B3767">
        <w:rPr>
          <w:spacing w:val="-2"/>
        </w:rPr>
        <w:t xml:space="preserve"> cho tới tuổi h</w:t>
      </w:r>
      <w:r w:rsidRPr="004B3767">
        <w:rPr>
          <w:rFonts w:hint="eastAsia"/>
          <w:spacing w:val="-2"/>
        </w:rPr>
        <w:t>ư</w:t>
      </w:r>
      <w:r w:rsidRPr="004B3767">
        <w:rPr>
          <w:spacing w:val="-2"/>
        </w:rPr>
        <w:t>u năm 2000.</w:t>
      </w:r>
    </w:p>
    <w:p w:rsidR="00161675" w:rsidRPr="004B3767" w:rsidRDefault="00161675" w:rsidP="00161675">
      <w:pPr>
        <w:rPr>
          <w:spacing w:val="-2"/>
        </w:rPr>
      </w:pPr>
      <w:r w:rsidRPr="004B3767">
        <w:rPr>
          <w:spacing w:val="-2"/>
        </w:rPr>
        <w:t>Năm 2010, phu nhân Bs Tỏa lìa đời sau nhiều năm lâm trọng bệnh, có lẽ do trầm cảm. Ông bà Phạm Ngọc Tỏa có tất cả 5 ng</w:t>
      </w:r>
      <w:r w:rsidRPr="004B3767">
        <w:rPr>
          <w:rFonts w:hint="eastAsia"/>
          <w:spacing w:val="-2"/>
        </w:rPr>
        <w:t>ư</w:t>
      </w:r>
      <w:r w:rsidRPr="004B3767">
        <w:rPr>
          <w:spacing w:val="-2"/>
        </w:rPr>
        <w:t>ời con, 2 nam, 3 nữ. Cô gái út của Bs Tỏa là Phạm Thi Minh Châu. Thuở nhỏ, cô Châu đ</w:t>
      </w:r>
      <w:r w:rsidRPr="004B3767">
        <w:rPr>
          <w:rFonts w:hint="eastAsia"/>
          <w:spacing w:val="-2"/>
        </w:rPr>
        <w:t>ư</w:t>
      </w:r>
      <w:r w:rsidRPr="004B3767">
        <w:rPr>
          <w:spacing w:val="-2"/>
        </w:rPr>
        <w:t>ợc cha mẹ cho đi học tr</w:t>
      </w:r>
      <w:r w:rsidRPr="004B3767">
        <w:rPr>
          <w:rFonts w:hint="eastAsia"/>
          <w:spacing w:val="-2"/>
        </w:rPr>
        <w:t>ư</w:t>
      </w:r>
      <w:r w:rsidRPr="004B3767">
        <w:rPr>
          <w:spacing w:val="-2"/>
        </w:rPr>
        <w:t>ờng đạo (Regina Pacis) tại S</w:t>
      </w:r>
      <w:r w:rsidRPr="004B3767">
        <w:rPr>
          <w:rFonts w:hint="eastAsia"/>
          <w:spacing w:val="-2"/>
        </w:rPr>
        <w:t>à</w:t>
      </w:r>
      <w:r w:rsidRPr="004B3767">
        <w:rPr>
          <w:spacing w:val="-2"/>
        </w:rPr>
        <w:t>i Gòn, Việt Nam. Cô tha thiết đ</w:t>
      </w:r>
      <w:r w:rsidRPr="004B3767">
        <w:rPr>
          <w:rFonts w:hint="eastAsia"/>
          <w:spacing w:val="-2"/>
        </w:rPr>
        <w:t>ư</w:t>
      </w:r>
      <w:r w:rsidRPr="004B3767">
        <w:rPr>
          <w:spacing w:val="-2"/>
        </w:rPr>
        <w:t>ợc nhập đạo Công giáo. Thân phụ cô đã không từ chối. Minh Châu nhận Bí Tích Thánh Tẩy, rồi R</w:t>
      </w:r>
      <w:r w:rsidRPr="004B3767">
        <w:rPr>
          <w:rFonts w:hint="eastAsia"/>
          <w:spacing w:val="-2"/>
        </w:rPr>
        <w:t>ư</w:t>
      </w:r>
      <w:r w:rsidRPr="004B3767">
        <w:rPr>
          <w:spacing w:val="-2"/>
        </w:rPr>
        <w:t>ớc lễ Vỡ lòng và Thêm sức tại Việt Nam tr</w:t>
      </w:r>
      <w:r w:rsidRPr="004B3767">
        <w:rPr>
          <w:rFonts w:hint="eastAsia"/>
          <w:spacing w:val="-2"/>
        </w:rPr>
        <w:t>ư</w:t>
      </w:r>
      <w:r w:rsidRPr="004B3767">
        <w:rPr>
          <w:spacing w:val="-2"/>
        </w:rPr>
        <w:t>ớc khi cùng cha mình đi đoàn tụ với mẹ và các anh chị ở Pháp. Cô Châu kết hôn với một thanh niên ng</w:t>
      </w:r>
      <w:r w:rsidRPr="004B3767">
        <w:rPr>
          <w:rFonts w:hint="eastAsia"/>
          <w:spacing w:val="-2"/>
        </w:rPr>
        <w:t>ư</w:t>
      </w:r>
      <w:r w:rsidRPr="004B3767">
        <w:rPr>
          <w:spacing w:val="-2"/>
        </w:rPr>
        <w:t>ời Pháp tên Jean-François Bahier, một giáo dân Công giáo đạo đức, hiền lành, hòa nhã, th</w:t>
      </w:r>
      <w:r w:rsidRPr="004B3767">
        <w:rPr>
          <w:rFonts w:hint="eastAsia"/>
          <w:spacing w:val="-2"/>
        </w:rPr>
        <w:t>ươ</w:t>
      </w:r>
      <w:r w:rsidRPr="004B3767">
        <w:rPr>
          <w:spacing w:val="-2"/>
        </w:rPr>
        <w:t>ng ng</w:t>
      </w:r>
      <w:r w:rsidRPr="004B3767">
        <w:rPr>
          <w:rFonts w:hint="eastAsia"/>
          <w:spacing w:val="-2"/>
        </w:rPr>
        <w:t>ư</w:t>
      </w:r>
      <w:r w:rsidRPr="004B3767">
        <w:rPr>
          <w:spacing w:val="-2"/>
        </w:rPr>
        <w:t xml:space="preserve">ời và có tinh thần phục vụ cao. </w:t>
      </w:r>
    </w:p>
    <w:p w:rsidR="00161675" w:rsidRPr="004B3767" w:rsidRDefault="00161675" w:rsidP="00161675">
      <w:pPr>
        <w:rPr>
          <w:spacing w:val="-2"/>
        </w:rPr>
      </w:pPr>
      <w:r w:rsidRPr="004B3767">
        <w:rPr>
          <w:spacing w:val="-2"/>
        </w:rPr>
        <w:t>Do công ăn việc làm, Jean François &amp; Minh Châu sang định c</w:t>
      </w:r>
      <w:r w:rsidRPr="004B3767">
        <w:rPr>
          <w:rFonts w:hint="eastAsia"/>
          <w:spacing w:val="-2"/>
        </w:rPr>
        <w:t>ư</w:t>
      </w:r>
      <w:r w:rsidRPr="004B3767">
        <w:rPr>
          <w:spacing w:val="-2"/>
        </w:rPr>
        <w:t xml:space="preserve"> tại Hoa Kỳ rồi nhập quốc tịch Mỹ, sống tại Tiểu bang New Jersey cùng với 2 cậu con trai cho đến nay. Hai vợ chồng Bahier-Minh Châu rất nhiệt tình với Cộng đồng Công giáo Việt Nam n</w:t>
      </w:r>
      <w:r w:rsidRPr="004B3767">
        <w:rPr>
          <w:rFonts w:hint="eastAsia"/>
          <w:spacing w:val="-2"/>
        </w:rPr>
        <w:t>ơ</w:t>
      </w:r>
      <w:r w:rsidRPr="004B3767">
        <w:rPr>
          <w:spacing w:val="-2"/>
        </w:rPr>
        <w:t>i c</w:t>
      </w:r>
      <w:r w:rsidRPr="004B3767">
        <w:rPr>
          <w:rFonts w:hint="eastAsia"/>
          <w:spacing w:val="-2"/>
        </w:rPr>
        <w:t>ư</w:t>
      </w:r>
      <w:r w:rsidRPr="004B3767">
        <w:rPr>
          <w:spacing w:val="-2"/>
        </w:rPr>
        <w:t xml:space="preserve"> trú, đ</w:t>
      </w:r>
      <w:r w:rsidRPr="004B3767">
        <w:rPr>
          <w:rFonts w:hint="eastAsia"/>
          <w:spacing w:val="-2"/>
        </w:rPr>
        <w:t>ư</w:t>
      </w:r>
      <w:r w:rsidRPr="004B3767">
        <w:rPr>
          <w:spacing w:val="-2"/>
        </w:rPr>
        <w:t>ợc mọi ng</w:t>
      </w:r>
      <w:r w:rsidRPr="004B3767">
        <w:rPr>
          <w:rFonts w:hint="eastAsia"/>
          <w:spacing w:val="-2"/>
        </w:rPr>
        <w:t>ư</w:t>
      </w:r>
      <w:r w:rsidRPr="004B3767">
        <w:rPr>
          <w:spacing w:val="-2"/>
        </w:rPr>
        <w:t>ời trong cũng nh</w:t>
      </w:r>
      <w:r w:rsidRPr="004B3767">
        <w:rPr>
          <w:rFonts w:hint="eastAsia"/>
          <w:spacing w:val="-2"/>
        </w:rPr>
        <w:t>ư</w:t>
      </w:r>
      <w:r w:rsidRPr="004B3767">
        <w:rPr>
          <w:spacing w:val="-2"/>
        </w:rPr>
        <w:t xml:space="preserve"> ngoài Cộng đoàn quý mến. Đặc biệt, Jean-François Bahier xông xáo vào mọi việc chân tay nặng nhẹ của Cộng đoàn, nh</w:t>
      </w:r>
      <w:r w:rsidRPr="004B3767">
        <w:rPr>
          <w:rFonts w:hint="eastAsia"/>
          <w:spacing w:val="-2"/>
        </w:rPr>
        <w:t>ư</w:t>
      </w:r>
      <w:r w:rsidRPr="004B3767">
        <w:rPr>
          <w:spacing w:val="-2"/>
        </w:rPr>
        <w:t>ng cả ông lẫn bà luôn khiêm tốn từ chối bất cứ chức vụ gì mà vị linh mục Quản nhiệm hay Hội Đồng Mục Vụ Cộng đoàn đề nghị ông bà đảm đ</w:t>
      </w:r>
      <w:r w:rsidRPr="004B3767">
        <w:rPr>
          <w:rFonts w:hint="eastAsia"/>
          <w:spacing w:val="-2"/>
        </w:rPr>
        <w:t>ươ</w:t>
      </w:r>
      <w:r w:rsidRPr="004B3767">
        <w:rPr>
          <w:spacing w:val="-2"/>
        </w:rPr>
        <w:t xml:space="preserve">ng. Hai cậu con trai của ông bà cũng sinh hoạt hăng say trong Ban giúp lễ và trong đoàn thể thanh thiếu niên Cộng đoàn. </w:t>
      </w:r>
    </w:p>
    <w:p w:rsidR="00161675" w:rsidRPr="004B3767" w:rsidRDefault="00161675" w:rsidP="00161675">
      <w:pPr>
        <w:rPr>
          <w:spacing w:val="-2"/>
        </w:rPr>
      </w:pPr>
      <w:r w:rsidRPr="004B3767">
        <w:rPr>
          <w:spacing w:val="-2"/>
        </w:rPr>
        <w:t>Năm 2012, nhân chuyến du lịch từ Pháp sang Mỹ để thăm con cháu, ông Phạm Ngọc Tỏa quyết định chọn ở lại Mỹ với gia đình ng</w:t>
      </w:r>
      <w:r w:rsidRPr="004B3767">
        <w:rPr>
          <w:rFonts w:hint="eastAsia"/>
          <w:spacing w:val="-2"/>
        </w:rPr>
        <w:t>ư</w:t>
      </w:r>
      <w:r w:rsidRPr="004B3767">
        <w:rPr>
          <w:spacing w:val="-2"/>
        </w:rPr>
        <w:t>ời con gái út. Từ những lần đến Mỹ thăm con cháu tr</w:t>
      </w:r>
      <w:r w:rsidRPr="004B3767">
        <w:rPr>
          <w:rFonts w:hint="eastAsia"/>
          <w:spacing w:val="-2"/>
        </w:rPr>
        <w:t>ư</w:t>
      </w:r>
      <w:r w:rsidRPr="004B3767">
        <w:rPr>
          <w:spacing w:val="-2"/>
        </w:rPr>
        <w:t xml:space="preserve">ớc đó, ông Tỏa đã cảm nhận một động lực vô hình từ Cộng đoàn Công giáo ở New Jersey tác động tâm hồn ông. Ông cảm thấy thích thú cùng với con cháu đi dự lễ Chúa nhật hàng tuần tại nhà thờ giáo xứ Cộng đoàn. </w:t>
      </w:r>
    </w:p>
    <w:p w:rsidR="00161675" w:rsidRPr="004B3767" w:rsidRDefault="00161675" w:rsidP="00161675">
      <w:pPr>
        <w:rPr>
          <w:spacing w:val="-2"/>
        </w:rPr>
      </w:pPr>
      <w:r w:rsidRPr="004B3767">
        <w:rPr>
          <w:spacing w:val="-2"/>
        </w:rPr>
        <w:t>Nhờ tiếng gọi thúc bách của Chúa Thánh Thần thông qua những ng</w:t>
      </w:r>
      <w:r w:rsidRPr="004B3767">
        <w:rPr>
          <w:rFonts w:hint="eastAsia"/>
          <w:spacing w:val="-2"/>
        </w:rPr>
        <w:t>ư</w:t>
      </w:r>
      <w:r w:rsidRPr="004B3767">
        <w:rPr>
          <w:spacing w:val="-2"/>
        </w:rPr>
        <w:t>ời bạn tốt trong Cộng đoàn, cụ Phạm Ngọc Tỏa quyết định xin học đạo. Vào thời điểm này, cụ Tỏa do tuổi già sức yếu đi lại khó khăn, bắt đầu nặng tai, nói và nghe không còn nh</w:t>
      </w:r>
      <w:r w:rsidRPr="004B3767">
        <w:rPr>
          <w:rFonts w:hint="eastAsia"/>
          <w:spacing w:val="-2"/>
        </w:rPr>
        <w:t>ư</w:t>
      </w:r>
      <w:r w:rsidRPr="004B3767">
        <w:rPr>
          <w:spacing w:val="-2"/>
        </w:rPr>
        <w:t xml:space="preserve"> tr</w:t>
      </w:r>
      <w:r w:rsidRPr="004B3767">
        <w:rPr>
          <w:rFonts w:hint="eastAsia"/>
          <w:spacing w:val="-2"/>
        </w:rPr>
        <w:t>ư</w:t>
      </w:r>
      <w:r w:rsidRPr="004B3767">
        <w:rPr>
          <w:spacing w:val="-2"/>
        </w:rPr>
        <w:t xml:space="preserve">ớc. Dù vậy, ông vẫn kiên trì tham gia khóa Giáo lý Dự tòng,  không bỏ lỡ lớp nào và nhất là không bỏ lễ Chúa Nhật. </w:t>
      </w:r>
    </w:p>
    <w:p w:rsidR="00161675" w:rsidRPr="004B3767" w:rsidRDefault="00161675" w:rsidP="00161675">
      <w:pPr>
        <w:rPr>
          <w:spacing w:val="-2"/>
        </w:rPr>
      </w:pPr>
      <w:r w:rsidRPr="004B3767">
        <w:rPr>
          <w:rFonts w:hint="eastAsia"/>
          <w:spacing w:val="-2"/>
        </w:rPr>
        <w:t>Đê</w:t>
      </w:r>
      <w:r w:rsidRPr="004B3767">
        <w:rPr>
          <w:spacing w:val="-2"/>
        </w:rPr>
        <w:t xml:space="preserve">m Vọng Phục Sinh 2015, </w:t>
      </w:r>
      <w:r w:rsidRPr="004B3767">
        <w:rPr>
          <w:rFonts w:hint="eastAsia"/>
          <w:spacing w:val="-2"/>
        </w:rPr>
        <w:t>ơ</w:t>
      </w:r>
      <w:r w:rsidRPr="004B3767">
        <w:rPr>
          <w:spacing w:val="-2"/>
        </w:rPr>
        <w:t xml:space="preserve">n Chúa Thánh Thần mang đến cho cụ Phạm Ngọc Tỏa 3 hồng ân lớn: </w:t>
      </w:r>
      <w:r w:rsidRPr="004B3767">
        <w:rPr>
          <w:rFonts w:hint="eastAsia"/>
          <w:i/>
          <w:spacing w:val="-2"/>
        </w:rPr>
        <w:t>Ơ</w:t>
      </w:r>
      <w:r w:rsidRPr="004B3767">
        <w:rPr>
          <w:i/>
          <w:spacing w:val="-2"/>
        </w:rPr>
        <w:t xml:space="preserve">n Bí tích Thánh Tẩy, </w:t>
      </w:r>
      <w:r w:rsidRPr="004B3767">
        <w:rPr>
          <w:rFonts w:hint="eastAsia"/>
          <w:i/>
          <w:spacing w:val="-2"/>
        </w:rPr>
        <w:t>ơ</w:t>
      </w:r>
      <w:r w:rsidRPr="004B3767">
        <w:rPr>
          <w:i/>
          <w:spacing w:val="-2"/>
        </w:rPr>
        <w:t>n Bí Tích Thêm Sức</w:t>
      </w:r>
      <w:r w:rsidRPr="004B3767">
        <w:rPr>
          <w:spacing w:val="-2"/>
        </w:rPr>
        <w:t xml:space="preserve"> và </w:t>
      </w:r>
      <w:r w:rsidRPr="004B3767">
        <w:rPr>
          <w:rFonts w:hint="eastAsia"/>
          <w:i/>
          <w:spacing w:val="-2"/>
        </w:rPr>
        <w:t>Ơ</w:t>
      </w:r>
      <w:r w:rsidRPr="004B3767">
        <w:rPr>
          <w:i/>
          <w:spacing w:val="-2"/>
        </w:rPr>
        <w:t>n kết hợp với Chúa Giêsu trong Bí Tích Thánh Thể</w:t>
      </w:r>
      <w:r w:rsidRPr="004B3767">
        <w:rPr>
          <w:spacing w:val="-2"/>
        </w:rPr>
        <w:t>. Ông chọn Thánh Vincentê là Quan Thầy.</w:t>
      </w:r>
    </w:p>
    <w:p w:rsidR="00161675" w:rsidRPr="004B3767" w:rsidRDefault="00161675" w:rsidP="00161675">
      <w:pPr>
        <w:rPr>
          <w:spacing w:val="-2"/>
        </w:rPr>
      </w:pPr>
      <w:r w:rsidRPr="004B3767">
        <w:rPr>
          <w:spacing w:val="-2"/>
        </w:rPr>
        <w:t>Về cảm t</w:t>
      </w:r>
      <w:r w:rsidRPr="004B3767">
        <w:rPr>
          <w:rFonts w:hint="eastAsia"/>
          <w:spacing w:val="-2"/>
        </w:rPr>
        <w:t>ư</w:t>
      </w:r>
      <w:r w:rsidRPr="004B3767">
        <w:rPr>
          <w:spacing w:val="-2"/>
        </w:rPr>
        <w:t>ởng đ</w:t>
      </w:r>
      <w:r w:rsidRPr="004B3767">
        <w:rPr>
          <w:rFonts w:hint="eastAsia"/>
          <w:spacing w:val="-2"/>
        </w:rPr>
        <w:t>ư</w:t>
      </w:r>
      <w:r w:rsidRPr="004B3767">
        <w:rPr>
          <w:spacing w:val="-2"/>
        </w:rPr>
        <w:t>ợc làm con cái Chúa, ng</w:t>
      </w:r>
      <w:r w:rsidRPr="004B3767">
        <w:rPr>
          <w:rFonts w:hint="eastAsia"/>
          <w:spacing w:val="-2"/>
        </w:rPr>
        <w:t>ư</w:t>
      </w:r>
      <w:r w:rsidRPr="004B3767">
        <w:rPr>
          <w:spacing w:val="-2"/>
        </w:rPr>
        <w:t>ời tân tòng Vincentê Phạm Ngọc Tỏa bày tỏ: “</w:t>
      </w:r>
      <w:r w:rsidRPr="004B3767">
        <w:rPr>
          <w:i/>
          <w:spacing w:val="-2"/>
        </w:rPr>
        <w:t>Vui lắm! Mừng lắm! Còn gì sung s</w:t>
      </w:r>
      <w:r w:rsidRPr="004B3767">
        <w:rPr>
          <w:rFonts w:hint="eastAsia"/>
          <w:i/>
          <w:spacing w:val="-2"/>
        </w:rPr>
        <w:t>ư</w:t>
      </w:r>
      <w:r w:rsidRPr="004B3767">
        <w:rPr>
          <w:i/>
          <w:spacing w:val="-2"/>
        </w:rPr>
        <w:t>ớng bằng đ</w:t>
      </w:r>
      <w:r w:rsidRPr="004B3767">
        <w:rPr>
          <w:rFonts w:hint="eastAsia"/>
          <w:i/>
          <w:spacing w:val="-2"/>
        </w:rPr>
        <w:t>ư</w:t>
      </w:r>
      <w:r w:rsidRPr="004B3767">
        <w:rPr>
          <w:i/>
          <w:spacing w:val="-2"/>
        </w:rPr>
        <w:t>ợc Chúa đoái th</w:t>
      </w:r>
      <w:r w:rsidRPr="004B3767">
        <w:rPr>
          <w:rFonts w:hint="eastAsia"/>
          <w:i/>
          <w:spacing w:val="-2"/>
        </w:rPr>
        <w:t>ươ</w:t>
      </w:r>
      <w:r w:rsidRPr="004B3767">
        <w:rPr>
          <w:i/>
          <w:spacing w:val="-2"/>
        </w:rPr>
        <w:t xml:space="preserve">ng vào buổi cuối đời của thân già! Cám </w:t>
      </w:r>
      <w:r w:rsidRPr="004B3767">
        <w:rPr>
          <w:rFonts w:hint="eastAsia"/>
          <w:i/>
          <w:spacing w:val="-2"/>
        </w:rPr>
        <w:t>ơ</w:t>
      </w:r>
      <w:r w:rsidRPr="004B3767">
        <w:rPr>
          <w:i/>
          <w:spacing w:val="-2"/>
        </w:rPr>
        <w:t>n đ</w:t>
      </w:r>
      <w:r w:rsidRPr="004B3767">
        <w:rPr>
          <w:rFonts w:hint="eastAsia"/>
          <w:i/>
          <w:spacing w:val="-2"/>
        </w:rPr>
        <w:t>ư</w:t>
      </w:r>
      <w:r w:rsidRPr="004B3767">
        <w:rPr>
          <w:i/>
          <w:spacing w:val="-2"/>
        </w:rPr>
        <w:t>ợc biết Chúa tuy rằng biết muộn và biết rất ít về Chúa. Nhờ lời cầu nguyện của mọi ng</w:t>
      </w:r>
      <w:r w:rsidRPr="004B3767">
        <w:rPr>
          <w:rFonts w:hint="eastAsia"/>
          <w:i/>
          <w:spacing w:val="-2"/>
        </w:rPr>
        <w:t>ư</w:t>
      </w:r>
      <w:r w:rsidRPr="004B3767">
        <w:rPr>
          <w:i/>
          <w:spacing w:val="-2"/>
        </w:rPr>
        <w:t xml:space="preserve">ời và nhờ </w:t>
      </w:r>
      <w:r w:rsidRPr="004B3767">
        <w:rPr>
          <w:rFonts w:hint="eastAsia"/>
          <w:i/>
          <w:spacing w:val="-2"/>
        </w:rPr>
        <w:t>ơ</w:t>
      </w:r>
      <w:r w:rsidRPr="004B3767">
        <w:rPr>
          <w:i/>
          <w:spacing w:val="-2"/>
        </w:rPr>
        <w:t xml:space="preserve">n Chúa, tôi chỉ mong trung thành với </w:t>
      </w:r>
      <w:r w:rsidRPr="004B3767">
        <w:rPr>
          <w:rFonts w:hint="eastAsia"/>
          <w:i/>
          <w:spacing w:val="-2"/>
        </w:rPr>
        <w:t>ơ</w:t>
      </w:r>
      <w:r w:rsidRPr="004B3767">
        <w:rPr>
          <w:i/>
          <w:spacing w:val="-2"/>
        </w:rPr>
        <w:t>n gọi làm con cái Chúa một cách xứng đáng</w:t>
      </w:r>
      <w:r w:rsidRPr="004B3767">
        <w:rPr>
          <w:spacing w:val="-2"/>
        </w:rPr>
        <w:t>”.</w:t>
      </w:r>
    </w:p>
    <w:p w:rsidR="00161675" w:rsidRPr="004B3767" w:rsidRDefault="00161675" w:rsidP="00161675">
      <w:pPr>
        <w:rPr>
          <w:spacing w:val="-2"/>
        </w:rPr>
      </w:pPr>
      <w:r w:rsidRPr="004B3767">
        <w:rPr>
          <w:spacing w:val="-2"/>
        </w:rPr>
        <w:t xml:space="preserve">Tuổi càng cao, sức càng yếu. Sau một thời gian chống chọi với bệnh già, ngày 30/9/2017 Vincentê Phạm Ngọc Tỏa đón nhận các Bí tích sau hết, rồi nhẹ nhàng ra đi vào đúng tuổi 90.  </w:t>
      </w:r>
    </w:p>
    <w:p w:rsidR="00161675" w:rsidRPr="004B3767" w:rsidRDefault="00161675" w:rsidP="00161675">
      <w:pPr>
        <w:rPr>
          <w:spacing w:val="-2"/>
        </w:rPr>
      </w:pPr>
      <w:r w:rsidRPr="004B3767">
        <w:rPr>
          <w:spacing w:val="-2"/>
        </w:rPr>
        <w:t>Chúng ta cùng học g</w:t>
      </w:r>
      <w:r w:rsidRPr="004B3767">
        <w:rPr>
          <w:rFonts w:hint="eastAsia"/>
          <w:spacing w:val="-2"/>
        </w:rPr>
        <w:t>ươ</w:t>
      </w:r>
      <w:r w:rsidRPr="004B3767">
        <w:rPr>
          <w:spacing w:val="-2"/>
        </w:rPr>
        <w:t>ng sáng của ng</w:t>
      </w:r>
      <w:r w:rsidRPr="004B3767">
        <w:rPr>
          <w:rFonts w:hint="eastAsia"/>
          <w:spacing w:val="-2"/>
        </w:rPr>
        <w:t>ư</w:t>
      </w:r>
      <w:r w:rsidRPr="004B3767">
        <w:rPr>
          <w:spacing w:val="-2"/>
        </w:rPr>
        <w:t>ời quá cố và cầu nguyện cho linh hồn Vincentê sớm h</w:t>
      </w:r>
      <w:r w:rsidRPr="004B3767">
        <w:rPr>
          <w:rFonts w:hint="eastAsia"/>
          <w:spacing w:val="-2"/>
        </w:rPr>
        <w:t>ư</w:t>
      </w:r>
      <w:r w:rsidRPr="004B3767">
        <w:rPr>
          <w:spacing w:val="-2"/>
        </w:rPr>
        <w:t>ởng nhan thánh Chúa n</w:t>
      </w:r>
      <w:r w:rsidRPr="004B3767">
        <w:rPr>
          <w:rFonts w:hint="eastAsia"/>
          <w:spacing w:val="-2"/>
        </w:rPr>
        <w:t>ơ</w:t>
      </w:r>
      <w:r w:rsidRPr="004B3767">
        <w:rPr>
          <w:spacing w:val="-2"/>
        </w:rPr>
        <w:t>i vinh phúc muôn đời cùng Mẹ Maria và các Thánh.</w:t>
      </w:r>
    </w:p>
    <w:p w:rsidR="00161675" w:rsidRPr="004B3767" w:rsidRDefault="00161675" w:rsidP="00161675">
      <w:pPr>
        <w:rPr>
          <w:spacing w:val="-2"/>
        </w:rPr>
      </w:pPr>
      <w:r w:rsidRPr="004B3767">
        <w:rPr>
          <w:spacing w:val="-2"/>
        </w:rPr>
        <w:tab/>
      </w:r>
      <w:r w:rsidRPr="004B3767">
        <w:rPr>
          <w:spacing w:val="-2"/>
        </w:rPr>
        <w:tab/>
      </w:r>
      <w:r w:rsidRPr="004B3767">
        <w:rPr>
          <w:spacing w:val="-2"/>
        </w:rPr>
        <w:tab/>
      </w:r>
      <w:r w:rsidRPr="004B3767">
        <w:rPr>
          <w:spacing w:val="-2"/>
        </w:rPr>
        <w:tab/>
      </w:r>
      <w:r w:rsidRPr="004B3767">
        <w:rPr>
          <w:spacing w:val="-2"/>
        </w:rPr>
        <w:tab/>
      </w:r>
      <w:r w:rsidRPr="004B3767">
        <w:rPr>
          <w:spacing w:val="-2"/>
        </w:rPr>
        <w:tab/>
      </w:r>
      <w:r w:rsidRPr="004B3767">
        <w:rPr>
          <w:spacing w:val="-2"/>
        </w:rPr>
        <w:tab/>
      </w:r>
      <w:r w:rsidRPr="004B3767">
        <w:rPr>
          <w:spacing w:val="-2"/>
        </w:rPr>
        <w:tab/>
      </w:r>
      <w:r w:rsidRPr="004B3767">
        <w:rPr>
          <w:spacing w:val="-2"/>
        </w:rPr>
        <w:tab/>
      </w:r>
      <w:r w:rsidRPr="004B3767">
        <w:rPr>
          <w:spacing w:val="-2"/>
        </w:rPr>
        <w:tab/>
        <w:t>Lê Thiên</w:t>
      </w:r>
    </w:p>
    <w:p w:rsidR="00161675" w:rsidRPr="004B3767" w:rsidRDefault="00161675" w:rsidP="00161675">
      <w:pPr>
        <w:rPr>
          <w:i/>
          <w:spacing w:val="-2"/>
        </w:rPr>
      </w:pPr>
    </w:p>
    <w:p w:rsidR="00984FF9" w:rsidRDefault="00161675" w:rsidP="00764404">
      <w:pPr>
        <w:ind w:firstLine="0"/>
        <w:jc w:val="right"/>
        <w:rPr>
          <w:i/>
          <w:spacing w:val="-2"/>
        </w:rPr>
      </w:pPr>
      <w:r w:rsidRPr="004B3767">
        <w:rPr>
          <w:i/>
          <w:spacing w:val="-2"/>
        </w:rPr>
        <w:t xml:space="preserve">Hay tin Vincentê Phạm Ngọc Tỏa vừa từ trần tại tiểu bang New Jersey, Hoa Kỳ, thọ 90 tuổi, xin phân </w:t>
      </w:r>
      <w:r w:rsidRPr="004B3767">
        <w:rPr>
          <w:rFonts w:hint="eastAsia"/>
          <w:i/>
          <w:spacing w:val="-2"/>
        </w:rPr>
        <w:t>ư</w:t>
      </w:r>
      <w:r w:rsidRPr="004B3767">
        <w:rPr>
          <w:i/>
          <w:spacing w:val="-2"/>
        </w:rPr>
        <w:t>u cùng gia đình và cầu cho linh hồn Vincentê h</w:t>
      </w:r>
      <w:r w:rsidRPr="004B3767">
        <w:rPr>
          <w:rFonts w:hint="eastAsia"/>
          <w:i/>
          <w:spacing w:val="-2"/>
        </w:rPr>
        <w:t>ư</w:t>
      </w:r>
      <w:r w:rsidRPr="004B3767">
        <w:rPr>
          <w:i/>
          <w:spacing w:val="-2"/>
        </w:rPr>
        <w:t>ởng nhan thánh Chúa.</w:t>
      </w:r>
      <w:r w:rsidR="00C00E56">
        <w:rPr>
          <w:i/>
          <w:spacing w:val="-2"/>
        </w:rPr>
        <w:br w:type="column"/>
      </w:r>
      <w:r w:rsidR="00984FF9">
        <w:rPr>
          <w:rFonts w:ascii="UVN Mau Tim 1" w:eastAsiaTheme="majorEastAsia" w:hAnsi="UVN Mau Tim 1" w:cstheme="majorBidi"/>
          <w:noProof/>
          <w:spacing w:val="6"/>
          <w:kern w:val="28"/>
          <w:sz w:val="52"/>
          <w:szCs w:val="52"/>
        </w:rPr>
        <w:drawing>
          <wp:inline distT="0" distB="0" distL="0" distR="0">
            <wp:extent cx="2463466" cy="2488348"/>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h-nhat.jpg"/>
                    <pic:cNvPicPr/>
                  </pic:nvPicPr>
                  <pic:blipFill>
                    <a:blip r:embed="rId82">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66456" cy="2491368"/>
                    </a:xfrm>
                    <a:prstGeom prst="rect">
                      <a:avLst/>
                    </a:prstGeom>
                  </pic:spPr>
                </pic:pic>
              </a:graphicData>
            </a:graphic>
          </wp:inline>
        </w:drawing>
      </w:r>
    </w:p>
    <w:p w:rsidR="009A5067" w:rsidRDefault="00C00E56" w:rsidP="00984FF9">
      <w:pPr>
        <w:spacing w:before="360"/>
        <w:jc w:val="center"/>
        <w:rPr>
          <w:rStyle w:val="TitleChar"/>
        </w:rPr>
      </w:pPr>
      <w:r w:rsidRPr="00C00E56">
        <w:rPr>
          <w:rStyle w:val="TitleChar"/>
        </w:rPr>
        <w:t>Lục Tuần</w:t>
      </w:r>
    </w:p>
    <w:p w:rsidR="00D35EC4" w:rsidRDefault="00D35EC4" w:rsidP="00D35EC4">
      <w:pPr>
        <w:pStyle w:val="NoSpacing"/>
      </w:pPr>
    </w:p>
    <w:p w:rsidR="00D35EC4" w:rsidRDefault="00D35EC4" w:rsidP="00D35EC4">
      <w:pPr>
        <w:pStyle w:val="NoSpacing"/>
        <w:jc w:val="right"/>
      </w:pPr>
      <w:r>
        <w:t>Tặng chị Oanh nhân dịp sinh nhật 60</w:t>
      </w:r>
    </w:p>
    <w:p w:rsidR="00D35EC4" w:rsidRPr="00D35EC4" w:rsidRDefault="00D35EC4" w:rsidP="00D35EC4"/>
    <w:p w:rsidR="00D35EC4" w:rsidRPr="00D35EC4" w:rsidRDefault="00D35EC4" w:rsidP="00D35EC4">
      <w:pPr>
        <w:pStyle w:val="NoSpacing"/>
        <w:spacing w:line="288" w:lineRule="auto"/>
        <w:rPr>
          <w:i w:val="0"/>
        </w:rPr>
      </w:pPr>
      <w:r w:rsidRPr="00D35EC4">
        <w:rPr>
          <w:i w:val="0"/>
        </w:rPr>
        <w:t>Sáu mươi tuổi thọ đến rồi,</w:t>
      </w:r>
    </w:p>
    <w:p w:rsidR="00D35EC4" w:rsidRPr="00D35EC4" w:rsidRDefault="00D35EC4" w:rsidP="00D35EC4">
      <w:pPr>
        <w:pStyle w:val="NoSpacing"/>
        <w:spacing w:line="288" w:lineRule="auto"/>
        <w:rPr>
          <w:i w:val="0"/>
        </w:rPr>
      </w:pPr>
      <w:proofErr w:type="gramStart"/>
      <w:r w:rsidRPr="00D35EC4">
        <w:rPr>
          <w:i w:val="0"/>
        </w:rPr>
        <w:t>Chúc Oanh luôn mãi sống đời trẻ trung.</w:t>
      </w:r>
      <w:proofErr w:type="gramEnd"/>
    </w:p>
    <w:p w:rsidR="00D35EC4" w:rsidRPr="00D35EC4" w:rsidRDefault="00D35EC4" w:rsidP="00D35EC4">
      <w:pPr>
        <w:pStyle w:val="NoSpacing"/>
        <w:spacing w:line="288" w:lineRule="auto"/>
        <w:rPr>
          <w:i w:val="0"/>
        </w:rPr>
      </w:pPr>
      <w:r w:rsidRPr="00D35EC4">
        <w:rPr>
          <w:i w:val="0"/>
        </w:rPr>
        <w:t xml:space="preserve">Đạo vợ chồng luôn thủy </w:t>
      </w:r>
      <w:proofErr w:type="gramStart"/>
      <w:r w:rsidRPr="00D35EC4">
        <w:rPr>
          <w:i w:val="0"/>
        </w:rPr>
        <w:t>chung</w:t>
      </w:r>
      <w:proofErr w:type="gramEnd"/>
    </w:p>
    <w:p w:rsidR="00D35EC4" w:rsidRPr="00D35EC4" w:rsidRDefault="00D35EC4" w:rsidP="00D35EC4">
      <w:pPr>
        <w:pStyle w:val="NoSpacing"/>
        <w:spacing w:line="288" w:lineRule="auto"/>
        <w:rPr>
          <w:i w:val="0"/>
        </w:rPr>
      </w:pPr>
      <w:proofErr w:type="gramStart"/>
      <w:r w:rsidRPr="00D35EC4">
        <w:rPr>
          <w:i w:val="0"/>
        </w:rPr>
        <w:t>Vợ hiền, dâu thảo luân thường lo toan.</w:t>
      </w:r>
      <w:proofErr w:type="gramEnd"/>
    </w:p>
    <w:p w:rsidR="00D35EC4" w:rsidRPr="00D35EC4" w:rsidRDefault="00D35EC4" w:rsidP="00D35EC4">
      <w:pPr>
        <w:pStyle w:val="NoSpacing"/>
        <w:spacing w:line="288" w:lineRule="auto"/>
        <w:rPr>
          <w:i w:val="0"/>
        </w:rPr>
      </w:pPr>
      <w:r w:rsidRPr="00D35EC4">
        <w:rPr>
          <w:i w:val="0"/>
        </w:rPr>
        <w:t>Chúc Oanh xác hồn bình an,</w:t>
      </w:r>
    </w:p>
    <w:p w:rsidR="00D35EC4" w:rsidRPr="00D35EC4" w:rsidRDefault="00D35EC4" w:rsidP="00D35EC4">
      <w:pPr>
        <w:pStyle w:val="NoSpacing"/>
        <w:spacing w:line="288" w:lineRule="auto"/>
        <w:rPr>
          <w:i w:val="0"/>
        </w:rPr>
      </w:pPr>
      <w:r w:rsidRPr="00D35EC4">
        <w:rPr>
          <w:i w:val="0"/>
        </w:rPr>
        <w:t>Hăng say phục vụ hoàn toàn vị tha.</w:t>
      </w:r>
    </w:p>
    <w:p w:rsidR="00D35EC4" w:rsidRPr="00D35EC4" w:rsidRDefault="00D35EC4" w:rsidP="00D35EC4">
      <w:pPr>
        <w:pStyle w:val="NoSpacing"/>
        <w:spacing w:line="288" w:lineRule="auto"/>
        <w:rPr>
          <w:i w:val="0"/>
        </w:rPr>
      </w:pPr>
      <w:r w:rsidRPr="00D35EC4">
        <w:rPr>
          <w:i w:val="0"/>
        </w:rPr>
        <w:t xml:space="preserve">Cuộc đời dầu có gian </w:t>
      </w:r>
      <w:proofErr w:type="gramStart"/>
      <w:r w:rsidRPr="00D35EC4">
        <w:rPr>
          <w:i w:val="0"/>
        </w:rPr>
        <w:t>nan</w:t>
      </w:r>
      <w:proofErr w:type="gramEnd"/>
      <w:r w:rsidRPr="00D35EC4">
        <w:rPr>
          <w:i w:val="0"/>
        </w:rPr>
        <w:t>,</w:t>
      </w:r>
    </w:p>
    <w:p w:rsidR="00D35EC4" w:rsidRPr="00D35EC4" w:rsidRDefault="00D35EC4" w:rsidP="00D35EC4">
      <w:pPr>
        <w:pStyle w:val="NoSpacing"/>
        <w:spacing w:line="288" w:lineRule="auto"/>
        <w:rPr>
          <w:i w:val="0"/>
        </w:rPr>
      </w:pPr>
      <w:r w:rsidRPr="00D35EC4">
        <w:rPr>
          <w:i w:val="0"/>
        </w:rPr>
        <w:t>Vui lòng chấp nhận trăm phần êm xuôi.</w:t>
      </w:r>
    </w:p>
    <w:p w:rsidR="00D35EC4" w:rsidRPr="00D35EC4" w:rsidRDefault="00D35EC4" w:rsidP="00D35EC4">
      <w:pPr>
        <w:pStyle w:val="NoSpacing"/>
        <w:spacing w:line="288" w:lineRule="auto"/>
        <w:rPr>
          <w:i w:val="0"/>
        </w:rPr>
      </w:pPr>
      <w:r w:rsidRPr="00D35EC4">
        <w:rPr>
          <w:i w:val="0"/>
        </w:rPr>
        <w:t>Bà nội, bà ngoại tươi cười,</w:t>
      </w:r>
    </w:p>
    <w:p w:rsidR="00D35EC4" w:rsidRPr="00D35EC4" w:rsidRDefault="00D35EC4" w:rsidP="00D35EC4">
      <w:pPr>
        <w:pStyle w:val="NoSpacing"/>
        <w:spacing w:line="288" w:lineRule="auto"/>
        <w:rPr>
          <w:i w:val="0"/>
        </w:rPr>
      </w:pPr>
      <w:r w:rsidRPr="00D35EC4">
        <w:rPr>
          <w:i w:val="0"/>
        </w:rPr>
        <w:t>Gia đình sum họp hân hoan mỗi ngày</w:t>
      </w:r>
    </w:p>
    <w:p w:rsidR="00D35EC4" w:rsidRPr="00D35EC4" w:rsidRDefault="00D35EC4" w:rsidP="00D35EC4">
      <w:pPr>
        <w:pStyle w:val="NoSpacing"/>
        <w:spacing w:line="288" w:lineRule="auto"/>
        <w:rPr>
          <w:i w:val="0"/>
        </w:rPr>
      </w:pPr>
      <w:r w:rsidRPr="00D35EC4">
        <w:rPr>
          <w:i w:val="0"/>
        </w:rPr>
        <w:t>Hạnh phúc đôi lứ</w:t>
      </w:r>
      <w:r w:rsidR="007E071E">
        <w:rPr>
          <w:i w:val="0"/>
        </w:rPr>
        <w:t>a</w:t>
      </w:r>
      <w:r w:rsidRPr="00D35EC4">
        <w:rPr>
          <w:i w:val="0"/>
        </w:rPr>
        <w:t xml:space="preserve"> đẹp thay,</w:t>
      </w:r>
    </w:p>
    <w:p w:rsidR="00D35EC4" w:rsidRPr="00D35EC4" w:rsidRDefault="00D35EC4" w:rsidP="00D35EC4">
      <w:pPr>
        <w:pStyle w:val="NoSpacing"/>
        <w:spacing w:line="288" w:lineRule="auto"/>
        <w:rPr>
          <w:i w:val="0"/>
        </w:rPr>
      </w:pPr>
      <w:r w:rsidRPr="00D35EC4">
        <w:rPr>
          <w:i w:val="0"/>
        </w:rPr>
        <w:t>Ngày ngày bảo trọng mảy may sờn lòng.</w:t>
      </w:r>
    </w:p>
    <w:p w:rsidR="00D35EC4" w:rsidRPr="00D35EC4" w:rsidRDefault="00D35EC4" w:rsidP="00D35EC4">
      <w:pPr>
        <w:pStyle w:val="NoSpacing"/>
        <w:spacing w:line="288" w:lineRule="auto"/>
        <w:rPr>
          <w:i w:val="0"/>
        </w:rPr>
      </w:pPr>
      <w:r w:rsidRPr="00D35EC4">
        <w:rPr>
          <w:i w:val="0"/>
        </w:rPr>
        <w:t>Gương sáng giới trẻ ước mong,</w:t>
      </w:r>
    </w:p>
    <w:p w:rsidR="00D35EC4" w:rsidRPr="00D35EC4" w:rsidRDefault="00D35EC4" w:rsidP="00D35EC4">
      <w:pPr>
        <w:pStyle w:val="NoSpacing"/>
        <w:spacing w:line="288" w:lineRule="auto"/>
        <w:rPr>
          <w:i w:val="0"/>
        </w:rPr>
      </w:pPr>
      <w:proofErr w:type="gramStart"/>
      <w:r w:rsidRPr="00D35EC4">
        <w:rPr>
          <w:i w:val="0"/>
        </w:rPr>
        <w:t>Dẫn đường, chỉ lối cậy trông muôn vàn.</w:t>
      </w:r>
      <w:proofErr w:type="gramEnd"/>
    </w:p>
    <w:p w:rsidR="00D35EC4" w:rsidRPr="00D35EC4" w:rsidRDefault="00D35EC4" w:rsidP="00D35EC4">
      <w:pPr>
        <w:pStyle w:val="NoSpacing"/>
        <w:spacing w:line="288" w:lineRule="auto"/>
        <w:rPr>
          <w:i w:val="0"/>
        </w:rPr>
      </w:pPr>
      <w:r w:rsidRPr="00D35EC4">
        <w:rPr>
          <w:i w:val="0"/>
        </w:rPr>
        <w:t>Ngày ngày gương sáng, bảo ban,</w:t>
      </w:r>
    </w:p>
    <w:p w:rsidR="00D35EC4" w:rsidRPr="00D35EC4" w:rsidRDefault="00D35EC4" w:rsidP="00D35EC4">
      <w:pPr>
        <w:pStyle w:val="NoSpacing"/>
        <w:spacing w:line="288" w:lineRule="auto"/>
        <w:rPr>
          <w:i w:val="0"/>
        </w:rPr>
      </w:pPr>
      <w:proofErr w:type="gramStart"/>
      <w:r w:rsidRPr="00D35EC4">
        <w:rPr>
          <w:i w:val="0"/>
        </w:rPr>
        <w:t>Giúp cho tuổi trẻ hân hoan vào đời.</w:t>
      </w:r>
      <w:proofErr w:type="gramEnd"/>
    </w:p>
    <w:p w:rsidR="00D35EC4" w:rsidRPr="00D35EC4" w:rsidRDefault="00D35EC4" w:rsidP="00D35EC4">
      <w:pPr>
        <w:pStyle w:val="NoSpacing"/>
        <w:spacing w:line="288" w:lineRule="auto"/>
        <w:rPr>
          <w:i w:val="0"/>
        </w:rPr>
      </w:pPr>
      <w:r w:rsidRPr="00D35EC4">
        <w:rPr>
          <w:i w:val="0"/>
        </w:rPr>
        <w:t>Tĩnh t</w:t>
      </w:r>
      <w:r w:rsidR="00984FF9">
        <w:rPr>
          <w:i w:val="0"/>
        </w:rPr>
        <w:t>âm</w:t>
      </w:r>
      <w:r w:rsidRPr="00D35EC4">
        <w:rPr>
          <w:i w:val="0"/>
        </w:rPr>
        <w:t>, sinh hoạt, vui chơi,</w:t>
      </w:r>
    </w:p>
    <w:p w:rsidR="00D35EC4" w:rsidRPr="00D35EC4" w:rsidRDefault="00D35EC4" w:rsidP="00D35EC4">
      <w:pPr>
        <w:pStyle w:val="NoSpacing"/>
        <w:spacing w:line="288" w:lineRule="auto"/>
        <w:rPr>
          <w:i w:val="0"/>
        </w:rPr>
      </w:pPr>
      <w:proofErr w:type="gramStart"/>
      <w:r w:rsidRPr="00D35EC4">
        <w:rPr>
          <w:i w:val="0"/>
        </w:rPr>
        <w:t>Cùng nhau giúp đỡ, cuộc đời có nhau.</w:t>
      </w:r>
      <w:proofErr w:type="gramEnd"/>
    </w:p>
    <w:p w:rsidR="00D35EC4" w:rsidRPr="00D35EC4" w:rsidRDefault="00D35EC4" w:rsidP="00D35EC4"/>
    <w:p w:rsidR="00D35EC4" w:rsidRPr="00D35EC4" w:rsidRDefault="00D35EC4" w:rsidP="00D35EC4">
      <w:pPr>
        <w:ind w:left="2160" w:firstLine="720"/>
        <w:rPr>
          <w:i/>
        </w:rPr>
      </w:pPr>
      <w:r w:rsidRPr="00D35EC4">
        <w:rPr>
          <w:i/>
        </w:rPr>
        <w:t>Phan Văn An</w:t>
      </w:r>
    </w:p>
    <w:p w:rsidR="00D35EC4" w:rsidRPr="00D35EC4" w:rsidRDefault="00D35EC4" w:rsidP="00D35EC4">
      <w:pPr>
        <w:pStyle w:val="NoSpacing"/>
      </w:pPr>
    </w:p>
    <w:p w:rsidR="000A31F9" w:rsidRDefault="000A31F9" w:rsidP="000A31F9">
      <w:pPr>
        <w:pStyle w:val="Title"/>
      </w:pPr>
      <w:r>
        <w:t xml:space="preserve">Tâm Tình </w:t>
      </w:r>
      <w:r w:rsidR="00596EFF">
        <w:t xml:space="preserve">Con </w:t>
      </w:r>
      <w:r>
        <w:t>Gởi Mẹ</w:t>
      </w:r>
    </w:p>
    <w:p w:rsidR="000A31F9" w:rsidRDefault="000A31F9" w:rsidP="000A31F9">
      <w:pPr>
        <w:pStyle w:val="Author"/>
      </w:pPr>
      <w:r>
        <w:t>Nguyễn Thị Mỹ D</w:t>
      </w:r>
      <w:r>
        <w:rPr>
          <w:rFonts w:hint="eastAsia"/>
        </w:rPr>
        <w:t>ươ</w:t>
      </w:r>
      <w:r>
        <w:t>ng</w:t>
      </w:r>
    </w:p>
    <w:p w:rsidR="000A31F9" w:rsidRPr="00483C36" w:rsidRDefault="009A5067" w:rsidP="000A31F9">
      <w:pPr>
        <w:rPr>
          <w:i/>
        </w:rPr>
      </w:pPr>
      <w:r>
        <w:rPr>
          <w:i/>
        </w:rPr>
        <w:t xml:space="preserve">Đôi Lời: Cụ </w:t>
      </w:r>
      <w:r w:rsidR="000A31F9" w:rsidRPr="00483C36">
        <w:rPr>
          <w:i/>
        </w:rPr>
        <w:t>Bà</w:t>
      </w:r>
      <w:r w:rsidR="00483C36" w:rsidRPr="00483C36">
        <w:rPr>
          <w:i/>
        </w:rPr>
        <w:t xml:space="preserve"> Nguyễn Thị Xuân Tường đã tạ thế ngày 2/10/2017 tại Pháp, thọ 104 tuổi.</w:t>
      </w:r>
    </w:p>
    <w:p w:rsidR="00483C36" w:rsidRDefault="00483C36" w:rsidP="000A31F9"/>
    <w:p w:rsidR="000A31F9" w:rsidRDefault="000A31F9" w:rsidP="00266DAD">
      <w:pPr>
        <w:spacing w:line="252" w:lineRule="auto"/>
      </w:pPr>
      <w:r>
        <w:t>Kính thăm Mẹ yêu dấu,</w:t>
      </w:r>
    </w:p>
    <w:p w:rsidR="000A31F9" w:rsidRDefault="000A31F9" w:rsidP="00266DAD">
      <w:pPr>
        <w:spacing w:line="252" w:lineRule="auto"/>
      </w:pPr>
      <w:r>
        <w:t xml:space="preserve">Mẹ </w:t>
      </w:r>
      <w:r>
        <w:rPr>
          <w:rFonts w:hint="eastAsia"/>
        </w:rPr>
        <w:t>ơ</w:t>
      </w:r>
      <w:r>
        <w:t>i, hôm nay Mẹ có đ</w:t>
      </w:r>
      <w:r>
        <w:rPr>
          <w:rFonts w:hint="eastAsia"/>
        </w:rPr>
        <w:t>ư</w:t>
      </w:r>
      <w:r>
        <w:t>ợc khỏe không mấy hôm tr</w:t>
      </w:r>
      <w:r>
        <w:rPr>
          <w:rFonts w:hint="eastAsia"/>
        </w:rPr>
        <w:t>ư</w:t>
      </w:r>
      <w:r>
        <w:t>ớc không</w:t>
      </w:r>
      <w:r w:rsidRPr="000A31F9">
        <w:rPr>
          <w:rFonts w:ascii="Times New Roman" w:hAnsi="Times New Roman"/>
        </w:rPr>
        <w:t>?</w:t>
      </w:r>
      <w:r>
        <w:t xml:space="preserve"> Con ra về mà lòng dạ sé thắt,</w:t>
      </w:r>
      <w:r w:rsidRPr="000A31F9">
        <w:rPr>
          <w:rFonts w:ascii="Times New Roman" w:hAnsi="Times New Roman"/>
        </w:rPr>
        <w:t xml:space="preserve"> </w:t>
      </w:r>
      <w:r>
        <w:t>nh</w:t>
      </w:r>
      <w:r>
        <w:rPr>
          <w:rFonts w:hint="eastAsia"/>
        </w:rPr>
        <w:t>ư</w:t>
      </w:r>
      <w:r>
        <w:t>ng lại rất yên tâm vì có các anh chị, các cháu quây quần bên mẹ, th</w:t>
      </w:r>
      <w:r>
        <w:rPr>
          <w:rFonts w:hint="eastAsia"/>
        </w:rPr>
        <w:t>ươ</w:t>
      </w:r>
      <w:r>
        <w:t>ng yêu ân cần chăm sóc Mẹ hàng ngày.</w:t>
      </w:r>
    </w:p>
    <w:p w:rsidR="000A31F9" w:rsidRDefault="000A31F9" w:rsidP="00266DAD">
      <w:pPr>
        <w:spacing w:line="252" w:lineRule="auto"/>
      </w:pPr>
      <w:r>
        <w:t>Mấy hôm còn ở bên Mẹ, con rất muốn hàn huyên nhiều với Mẹ nh</w:t>
      </w:r>
      <w:r>
        <w:rPr>
          <w:rFonts w:hint="eastAsia"/>
        </w:rPr>
        <w:t>ư</w:t>
      </w:r>
      <w:r>
        <w:t xml:space="preserve"> những lần tr</w:t>
      </w:r>
      <w:r>
        <w:rPr>
          <w:rFonts w:hint="eastAsia"/>
        </w:rPr>
        <w:t>ư</w:t>
      </w:r>
      <w:r>
        <w:t>ớc kia, nh</w:t>
      </w:r>
      <w:r>
        <w:rPr>
          <w:rFonts w:hint="eastAsia"/>
        </w:rPr>
        <w:t>ư</w:t>
      </w:r>
      <w:r>
        <w:t>ng vì Mẹ mệt nên lại không muốn quấy rầy.</w:t>
      </w:r>
    </w:p>
    <w:p w:rsidR="000A31F9" w:rsidRDefault="000A31F9" w:rsidP="00266DAD">
      <w:pPr>
        <w:spacing w:line="252" w:lineRule="auto"/>
      </w:pPr>
      <w:r>
        <w:rPr>
          <w:rFonts w:hint="eastAsia"/>
        </w:rPr>
        <w:t>Đ</w:t>
      </w:r>
      <w:r>
        <w:t>iều quan trọng nhất mà con muốn nói lên đây: Mẹ là mẹ ng</w:t>
      </w:r>
      <w:r>
        <w:rPr>
          <w:rFonts w:hint="eastAsia"/>
        </w:rPr>
        <w:t>ư</w:t>
      </w:r>
      <w:r>
        <w:t>ời Mẹ tuyệt vời nhất trên toàn cõi thế gian, không ai có thể so sánh đ</w:t>
      </w:r>
      <w:r>
        <w:rPr>
          <w:rFonts w:hint="eastAsia"/>
        </w:rPr>
        <w:t>ư</w:t>
      </w:r>
      <w:r>
        <w:t>ợc, không lời lẽ nào có thể bày tỏ đ</w:t>
      </w:r>
      <w:r>
        <w:rPr>
          <w:rFonts w:hint="eastAsia"/>
        </w:rPr>
        <w:t>ư</w:t>
      </w:r>
      <w:r>
        <w:t>ợc hết những đức tính cao vời của Mẹ.</w:t>
      </w:r>
    </w:p>
    <w:p w:rsidR="000A31F9" w:rsidRDefault="000A31F9" w:rsidP="00266DAD">
      <w:pPr>
        <w:spacing w:line="252" w:lineRule="auto"/>
      </w:pPr>
      <w:r>
        <w:t>Ng</w:t>
      </w:r>
      <w:r>
        <w:rPr>
          <w:rFonts w:hint="eastAsia"/>
        </w:rPr>
        <w:t>ư</w:t>
      </w:r>
      <w:r>
        <w:t>ợc giòng thời gian nhìn về quá khứ, thì cách đây một 100 năm,</w:t>
      </w:r>
      <w:r w:rsidRPr="000A31F9">
        <w:rPr>
          <w:rFonts w:ascii="Times New Roman" w:hAnsi="Times New Roman"/>
        </w:rPr>
        <w:t xml:space="preserve"> </w:t>
      </w:r>
      <w:r>
        <w:t>Mẹ đã là một cô gái bé nhỏ chịu mồ côi mẹ,</w:t>
      </w:r>
      <w:r w:rsidRPr="000A31F9">
        <w:rPr>
          <w:rFonts w:ascii="Times New Roman" w:hAnsi="Times New Roman"/>
        </w:rPr>
        <w:t xml:space="preserve"> </w:t>
      </w:r>
      <w:r>
        <w:t>rất thiếu tình th</w:t>
      </w:r>
      <w:r>
        <w:rPr>
          <w:rFonts w:hint="eastAsia"/>
        </w:rPr>
        <w:t>ươ</w:t>
      </w:r>
      <w:r>
        <w:t>ng, vì bà ngoài chẳng may mất sớm lúc Mẹ ch</w:t>
      </w:r>
      <w:r>
        <w:rPr>
          <w:rFonts w:hint="eastAsia"/>
        </w:rPr>
        <w:t>ư</w:t>
      </w:r>
      <w:r>
        <w:t>a tròn 4 tuổi!</w:t>
      </w:r>
      <w:r w:rsidRPr="000A31F9">
        <w:rPr>
          <w:rFonts w:ascii="Times New Roman" w:hAnsi="Times New Roman"/>
        </w:rPr>
        <w:t xml:space="preserve"> </w:t>
      </w:r>
      <w:r>
        <w:t>Nh</w:t>
      </w:r>
      <w:r>
        <w:rPr>
          <w:rFonts w:hint="eastAsia"/>
        </w:rPr>
        <w:t>ư</w:t>
      </w:r>
      <w:r>
        <w:t>ng rồi mẹ cũng đã tr</w:t>
      </w:r>
      <w:r>
        <w:rPr>
          <w:rFonts w:hint="eastAsia"/>
        </w:rPr>
        <w:t>ư</w:t>
      </w:r>
      <w:r>
        <w:t>ởng thành sớm h</w:t>
      </w:r>
      <w:r>
        <w:rPr>
          <w:rFonts w:hint="eastAsia"/>
        </w:rPr>
        <w:t>ơ</w:t>
      </w:r>
      <w:r>
        <w:t>n mọi ng</w:t>
      </w:r>
      <w:r>
        <w:rPr>
          <w:rFonts w:hint="eastAsia"/>
        </w:rPr>
        <w:t>ư</w:t>
      </w:r>
      <w:r>
        <w:t>ời khác, đã trở nên một thiếu nữ rất thông minh sáng láng h</w:t>
      </w:r>
      <w:r>
        <w:rPr>
          <w:rFonts w:hint="eastAsia"/>
        </w:rPr>
        <w:t>ơ</w:t>
      </w:r>
      <w:r>
        <w:t>n hẳn mọi ng</w:t>
      </w:r>
      <w:r>
        <w:rPr>
          <w:rFonts w:hint="eastAsia"/>
        </w:rPr>
        <w:t>ư</w:t>
      </w:r>
      <w:r>
        <w:t>ời đóng lứa: học giáo lý thì luôn chiếm giải nhất, bao nhiêu phần th</w:t>
      </w:r>
      <w:r>
        <w:rPr>
          <w:rFonts w:hint="eastAsia"/>
        </w:rPr>
        <w:t>ư</w:t>
      </w:r>
      <w:r>
        <w:t>ở</w:t>
      </w:r>
      <w:r w:rsidR="00483C36">
        <w:t xml:space="preserve">ng là o </w:t>
      </w:r>
      <w:r>
        <w:t>T</w:t>
      </w:r>
      <w:r>
        <w:rPr>
          <w:rFonts w:hint="eastAsia"/>
        </w:rPr>
        <w:t>ư</w:t>
      </w:r>
      <w:r>
        <w:t>ờng nhà mình rinh hết!</w:t>
      </w:r>
    </w:p>
    <w:p w:rsidR="000A31F9" w:rsidRDefault="000A31F9" w:rsidP="00266DAD">
      <w:pPr>
        <w:spacing w:line="252" w:lineRule="auto"/>
      </w:pPr>
      <w:r>
        <w:t>B</w:t>
      </w:r>
      <w:r>
        <w:rPr>
          <w:rFonts w:hint="eastAsia"/>
        </w:rPr>
        <w:t>ư</w:t>
      </w:r>
      <w:r>
        <w:t>ớc vào tuổi học trò, Mẹ lại học giỏi h</w:t>
      </w:r>
      <w:r>
        <w:rPr>
          <w:rFonts w:hint="eastAsia"/>
        </w:rPr>
        <w:t>ơ</w:t>
      </w:r>
      <w:r>
        <w:t>n cả con trai, mới đi học đ</w:t>
      </w:r>
      <w:r>
        <w:rPr>
          <w:rFonts w:hint="eastAsia"/>
        </w:rPr>
        <w:t>ư</w:t>
      </w:r>
      <w:r>
        <w:t>ợc 2 năm thì thầy cho v</w:t>
      </w:r>
      <w:r>
        <w:rPr>
          <w:rFonts w:hint="eastAsia"/>
        </w:rPr>
        <w:t>ư</w:t>
      </w:r>
      <w:r>
        <w:t>ợt lớp!</w:t>
      </w:r>
      <w:r w:rsidRPr="000A31F9">
        <w:rPr>
          <w:rFonts w:ascii="Times New Roman" w:hAnsi="Times New Roman"/>
        </w:rPr>
        <w:t xml:space="preserve"> </w:t>
      </w:r>
      <w:r w:rsidR="00483C36">
        <w:t>V</w:t>
      </w:r>
      <w:r>
        <w:t>à rồi thầy Th</w:t>
      </w:r>
      <w:r w:rsidR="00483C36">
        <w:t>ỉ</w:t>
      </w:r>
      <w:r>
        <w:t>u đã tin cậy giao cho Mẹ dạy họ</w:t>
      </w:r>
      <w:r w:rsidR="00483C36">
        <w:t>c một</w:t>
      </w:r>
      <w:r>
        <w:t xml:space="preserve"> lớp 30 trẻ. Thế là buổi sáng đi học lớp lớn, buổi chiều dạy học lớp nhỏ h</w:t>
      </w:r>
      <w:r>
        <w:rPr>
          <w:rFonts w:hint="eastAsia"/>
        </w:rPr>
        <w:t>ơ</w:t>
      </w:r>
      <w:r>
        <w:t>n!</w:t>
      </w:r>
    </w:p>
    <w:p w:rsidR="000A31F9" w:rsidRDefault="000A31F9" w:rsidP="00266DAD">
      <w:pPr>
        <w:spacing w:line="252" w:lineRule="auto"/>
      </w:pPr>
      <w:r>
        <w:t>3 năm sau Mẹ đã đậu bằng “S</w:t>
      </w:r>
      <w:r>
        <w:rPr>
          <w:rFonts w:hint="eastAsia"/>
        </w:rPr>
        <w:t>ơ</w:t>
      </w:r>
      <w:r>
        <w:t xml:space="preserve"> học yếu l</w:t>
      </w:r>
      <w:r>
        <w:rPr>
          <w:rFonts w:hint="eastAsia"/>
        </w:rPr>
        <w:t>ư</w:t>
      </w:r>
      <w:r>
        <w:t>ợc” khiến cho cha sở rất vui mừng h</w:t>
      </w:r>
      <w:r w:rsidR="00483C36">
        <w:t>ã</w:t>
      </w:r>
      <w:r>
        <w:t xml:space="preserve">nh diện, và cha đã mổ bò ăn </w:t>
      </w:r>
      <w:r w:rsidR="00483C36">
        <w:t>khao</w:t>
      </w:r>
      <w:r>
        <w:t xml:space="preserve"> cả</w:t>
      </w:r>
      <w:r w:rsidR="00483C36">
        <w:t xml:space="preserve"> làng! V</w:t>
      </w:r>
      <w:r>
        <w:t>ì Mẹ là ng</w:t>
      </w:r>
      <w:r>
        <w:rPr>
          <w:rFonts w:hint="eastAsia"/>
        </w:rPr>
        <w:t>ư</w:t>
      </w:r>
      <w:r>
        <w:t>ời con gái duy nhất trong làng đã đ</w:t>
      </w:r>
      <w:r>
        <w:rPr>
          <w:rFonts w:hint="eastAsia"/>
        </w:rPr>
        <w:t>ư</w:t>
      </w:r>
      <w:r>
        <w:t>ợc đi học, lại học giỏi và thành công đỗ đạt, đem vinh dự đến cho gia đình và mọi ng</w:t>
      </w:r>
      <w:r>
        <w:rPr>
          <w:rFonts w:hint="eastAsia"/>
        </w:rPr>
        <w:t>ư</w:t>
      </w:r>
      <w:r>
        <w:t xml:space="preserve">ời trong làng </w:t>
      </w:r>
      <w:r w:rsidR="00483C36">
        <w:t xml:space="preserve">lúc </w:t>
      </w:r>
      <w:r>
        <w:t>ấy</w:t>
      </w:r>
      <w:r w:rsidR="00483C36">
        <w:t>.</w:t>
      </w:r>
      <w:r>
        <w:t xml:space="preserve"> </w:t>
      </w:r>
    </w:p>
    <w:p w:rsidR="000A31F9" w:rsidRDefault="000A31F9" w:rsidP="00266DAD">
      <w:pPr>
        <w:spacing w:line="252" w:lineRule="auto"/>
      </w:pPr>
      <w:r>
        <w:t>Sau đó, đ</w:t>
      </w:r>
      <w:r>
        <w:rPr>
          <w:rFonts w:hint="eastAsia"/>
        </w:rPr>
        <w:t>ư</w:t>
      </w:r>
      <w:r>
        <w:t>ợc tiếp tục họ</w:t>
      </w:r>
      <w:r w:rsidR="00483C36">
        <w:t>c Pháp văn thì o</w:t>
      </w:r>
      <w:r>
        <w:t xml:space="preserve"> T</w:t>
      </w:r>
      <w:r>
        <w:rPr>
          <w:rFonts w:hint="eastAsia"/>
        </w:rPr>
        <w:t>ư</w:t>
      </w:r>
      <w:r>
        <w:t>ờng cũng thuộc lòng, trả bài ro ro….!! “</w:t>
      </w:r>
      <w:r w:rsidRPr="00483C36">
        <w:rPr>
          <w:i/>
        </w:rPr>
        <w:t>T</w:t>
      </w:r>
      <w:r w:rsidRPr="00483C36">
        <w:rPr>
          <w:rFonts w:hint="eastAsia"/>
          <w:i/>
        </w:rPr>
        <w:t>ư</w:t>
      </w:r>
      <w:r w:rsidRPr="00483C36">
        <w:rPr>
          <w:i/>
        </w:rPr>
        <w:t>ờng đau có ngán</w:t>
      </w:r>
      <w:r>
        <w:t xml:space="preserve">!” </w:t>
      </w:r>
    </w:p>
    <w:p w:rsidR="000A31F9" w:rsidRDefault="000A31F9" w:rsidP="00266DAD">
      <w:pPr>
        <w:spacing w:line="252" w:lineRule="auto"/>
      </w:pPr>
      <w:r>
        <w:t>Thế rồ</w:t>
      </w:r>
      <w:r w:rsidR="00483C36">
        <w:t>i vì M</w:t>
      </w:r>
      <w:r>
        <w:t>ẹ là một thiếu nữ không những rất xinh đẹp lại thông minh hoạt bát nên đã lọt vào đôi mắt tình th</w:t>
      </w:r>
      <w:r>
        <w:rPr>
          <w:rFonts w:hint="eastAsia"/>
        </w:rPr>
        <w:t>ươ</w:t>
      </w:r>
      <w:r>
        <w:t>ng minh mẫn của Ba. Cho nên Ba đã “chấm” Mẹ trong số rất nhiều thiếu nữ khác, kể cả 4 chị em trong gia đình ông ngoại vừa mới 13 tuổi bốn tháng!</w:t>
      </w:r>
    </w:p>
    <w:p w:rsidR="000A31F9" w:rsidRDefault="000A31F9" w:rsidP="00266DAD">
      <w:pPr>
        <w:spacing w:line="252" w:lineRule="auto"/>
      </w:pPr>
      <w:r>
        <w:t>B</w:t>
      </w:r>
      <w:r>
        <w:rPr>
          <w:rFonts w:hint="eastAsia"/>
        </w:rPr>
        <w:t>ư</w:t>
      </w:r>
      <w:r>
        <w:t>ớc sang tuổi 16, cái tuổi th</w:t>
      </w:r>
      <w:r>
        <w:rPr>
          <w:rFonts w:hint="eastAsia"/>
        </w:rPr>
        <w:t>ơ</w:t>
      </w:r>
      <w:r>
        <w:t xml:space="preserve"> mộng nhất đời ng</w:t>
      </w:r>
      <w:r>
        <w:rPr>
          <w:rFonts w:hint="eastAsia"/>
        </w:rPr>
        <w:t>ư</w:t>
      </w:r>
      <w:r>
        <w:t>ời con gái, nh</w:t>
      </w:r>
      <w:r>
        <w:rPr>
          <w:rFonts w:hint="eastAsia"/>
        </w:rPr>
        <w:t>ư</w:t>
      </w:r>
      <w:r w:rsidR="00483C36">
        <w:t>ng mà M</w:t>
      </w:r>
      <w:r>
        <w:t>ẹ lại ch</w:t>
      </w:r>
      <w:r>
        <w:rPr>
          <w:rFonts w:hint="eastAsia"/>
        </w:rPr>
        <w:t>ư</w:t>
      </w:r>
      <w:r>
        <w:t>a biết mộng m</w:t>
      </w:r>
      <w:r>
        <w:rPr>
          <w:rFonts w:hint="eastAsia"/>
        </w:rPr>
        <w:t>ơ</w:t>
      </w:r>
      <w:r>
        <w:t xml:space="preserve"> thì đã phải xa gia đình giòng tộc, rồi bỏ quê h</w:t>
      </w:r>
      <w:r>
        <w:rPr>
          <w:rFonts w:hint="eastAsia"/>
        </w:rPr>
        <w:t>ươ</w:t>
      </w:r>
      <w:r>
        <w:t>ng “xuất giá t</w:t>
      </w:r>
      <w:r w:rsidR="00483C36">
        <w:t>òng phu” qua</w:t>
      </w:r>
      <w:r>
        <w:t xml:space="preserve"> xứ lạ quê ng</w:t>
      </w:r>
      <w:r>
        <w:rPr>
          <w:rFonts w:hint="eastAsia"/>
        </w:rPr>
        <w:t>ư</w:t>
      </w:r>
      <w:r>
        <w:t>ời!</w:t>
      </w:r>
    </w:p>
    <w:p w:rsidR="000A31F9" w:rsidRDefault="000A31F9" w:rsidP="00266DAD">
      <w:pPr>
        <w:spacing w:line="252" w:lineRule="auto"/>
      </w:pPr>
      <w:r>
        <w:t>Số</w:t>
      </w:r>
      <w:r w:rsidR="00483C36">
        <w:t xml:space="preserve"> M</w:t>
      </w:r>
      <w:r>
        <w:t>ẹ cao sang nên lấy chồng làm quan Phán, và đã trở thành bà “Phán Ấn” để đ</w:t>
      </w:r>
      <w:r>
        <w:rPr>
          <w:rFonts w:hint="eastAsia"/>
        </w:rPr>
        <w:t>ư</w:t>
      </w:r>
      <w:r>
        <w:t>ợc mọi ng</w:t>
      </w:r>
      <w:r>
        <w:rPr>
          <w:rFonts w:hint="eastAsia"/>
        </w:rPr>
        <w:t>ư</w:t>
      </w:r>
      <w:r>
        <w:t>ời tôn trọng nể nang!</w:t>
      </w:r>
    </w:p>
    <w:p w:rsidR="000A31F9" w:rsidRDefault="000A31F9" w:rsidP="00266DAD">
      <w:pPr>
        <w:spacing w:line="252" w:lineRule="auto"/>
      </w:pPr>
      <w:r>
        <w:rPr>
          <w:rFonts w:hint="eastAsia"/>
        </w:rPr>
        <w:t>Đ</w:t>
      </w:r>
      <w:r>
        <w:t>ịnh mệnh đã đ</w:t>
      </w:r>
      <w:r>
        <w:rPr>
          <w:rFonts w:hint="eastAsia"/>
        </w:rPr>
        <w:t>ư</w:t>
      </w:r>
      <w:r>
        <w:t>a để</w:t>
      </w:r>
      <w:r w:rsidR="00483C36">
        <w:t xml:space="preserve"> M</w:t>
      </w:r>
      <w:r>
        <w:t>ẹ “một b</w:t>
      </w:r>
      <w:r>
        <w:rPr>
          <w:rFonts w:hint="eastAsia"/>
        </w:rPr>
        <w:t>ư</w:t>
      </w:r>
      <w:r>
        <w:t>ớc lên bà”, nh</w:t>
      </w:r>
      <w:r>
        <w:rPr>
          <w:rFonts w:hint="eastAsia"/>
        </w:rPr>
        <w:t>ư</w:t>
      </w:r>
      <w:r>
        <w:t>ng định mệnh cũng đã dành cho mẹ một cuộc đờ</w:t>
      </w:r>
      <w:r w:rsidR="00483C36">
        <w:t>i khá</w:t>
      </w:r>
      <w:r>
        <w:t xml:space="preserve"> gian lao vất vả, buồn nhiều h</w:t>
      </w:r>
      <w:r>
        <w:rPr>
          <w:rFonts w:hint="eastAsia"/>
        </w:rPr>
        <w:t>ơ</w:t>
      </w:r>
      <w:r>
        <w:t>n vui, và đã biết bao lần trốn chạy cộng sản đi tìm tự do, mang gánh nặng một lần một đàn con trẻ dại, cũng là “Tất cả vì con” nh</w:t>
      </w:r>
      <w:r>
        <w:rPr>
          <w:rFonts w:hint="eastAsia"/>
        </w:rPr>
        <w:t>ư</w:t>
      </w:r>
      <w:r>
        <w:t xml:space="preserve"> mẹ đã từng tâm sự!</w:t>
      </w:r>
    </w:p>
    <w:p w:rsidR="000A31F9" w:rsidRDefault="000A31F9" w:rsidP="00266DAD">
      <w:pPr>
        <w:spacing w:line="252" w:lineRule="auto"/>
      </w:pPr>
      <w:r>
        <w:t>Suốt cả cuộc đời Mẹ đã chứng tỏ mình là ng</w:t>
      </w:r>
      <w:r>
        <w:rPr>
          <w:rFonts w:hint="eastAsia"/>
        </w:rPr>
        <w:t>ư</w:t>
      </w:r>
      <w:r>
        <w:t>ờ</w:t>
      </w:r>
      <w:r w:rsidR="00483C36">
        <w:t>i tràn</w:t>
      </w:r>
      <w:r>
        <w:t xml:space="preserve"> đầy nghị lực, can đảm, hy sinh chịu đựng với một ý chí tuyệt vời, Mẹ là tấm g</w:t>
      </w:r>
      <w:r>
        <w:rPr>
          <w:rFonts w:hint="eastAsia"/>
        </w:rPr>
        <w:t>ươ</w:t>
      </w:r>
      <w:r>
        <w:t>ng sáng cho chúng con noi theo</w:t>
      </w:r>
      <w:r w:rsidR="00483C36">
        <w:t>.</w:t>
      </w:r>
    </w:p>
    <w:p w:rsidR="000A31F9" w:rsidRDefault="000A31F9" w:rsidP="00266DAD">
      <w:pPr>
        <w:spacing w:line="252" w:lineRule="auto"/>
      </w:pPr>
      <w:r>
        <w:t>Nếu nh</w:t>
      </w:r>
      <w:r>
        <w:rPr>
          <w:rFonts w:hint="eastAsia"/>
        </w:rPr>
        <w:t>ư</w:t>
      </w:r>
      <w:r>
        <w:t xml:space="preserve"> Ba chúng con là một ng</w:t>
      </w:r>
      <w:r>
        <w:rPr>
          <w:rFonts w:hint="eastAsia"/>
        </w:rPr>
        <w:t>ư</w:t>
      </w:r>
      <w:r>
        <w:t>ời chồng có địa vị, quyền cao chức trọ</w:t>
      </w:r>
      <w:r w:rsidR="00483C36">
        <w:t>ng, thì M</w:t>
      </w:r>
      <w:r>
        <w:t>ẹ là một ng</w:t>
      </w:r>
      <w:r>
        <w:rPr>
          <w:rFonts w:hint="eastAsia"/>
        </w:rPr>
        <w:t>ư</w:t>
      </w:r>
      <w:r>
        <w:t>ời vợ rất thông minh sáng suốt, biết thích ứng với mọi hoàn cảnh, quán xuyến trong ngoài, vất vả nuôi dạy chúng con để chúng con đ</w:t>
      </w:r>
      <w:r>
        <w:rPr>
          <w:rFonts w:hint="eastAsia"/>
        </w:rPr>
        <w:t>ư</w:t>
      </w:r>
      <w:r>
        <w:t>ợc khôn lớn và không</w:t>
      </w:r>
      <w:r w:rsidRPr="000A31F9">
        <w:rPr>
          <w:rFonts w:ascii="Times New Roman" w:hAnsi="Times New Roman"/>
        </w:rPr>
        <w:t xml:space="preserve"> </w:t>
      </w:r>
      <w:r>
        <w:t>hề bị thiếu thốn từ tấm bé cho đến lúc tr</w:t>
      </w:r>
      <w:r>
        <w:rPr>
          <w:rFonts w:hint="eastAsia"/>
        </w:rPr>
        <w:t>ư</w:t>
      </w:r>
      <w:r>
        <w:t>ởng thành.</w:t>
      </w:r>
    </w:p>
    <w:p w:rsidR="000A31F9" w:rsidRDefault="000A31F9" w:rsidP="00266DAD">
      <w:pPr>
        <w:spacing w:line="252" w:lineRule="auto"/>
      </w:pPr>
      <w:r>
        <w:t>Mộ</w:t>
      </w:r>
      <w:r w:rsidR="00483C36">
        <w:t>t d</w:t>
      </w:r>
      <w:r>
        <w:t>anh nhân đã từng nói: “</w:t>
      </w:r>
      <w:r w:rsidRPr="00483C36">
        <w:rPr>
          <w:i/>
        </w:rPr>
        <w:t>Sau l</w:t>
      </w:r>
      <w:r w:rsidRPr="00483C36">
        <w:rPr>
          <w:rFonts w:hint="eastAsia"/>
          <w:i/>
        </w:rPr>
        <w:t>ư</w:t>
      </w:r>
      <w:r w:rsidRPr="00483C36">
        <w:rPr>
          <w:i/>
        </w:rPr>
        <w:t>ng một ng</w:t>
      </w:r>
      <w:r w:rsidRPr="00483C36">
        <w:rPr>
          <w:rFonts w:hint="eastAsia"/>
          <w:i/>
        </w:rPr>
        <w:t>ư</w:t>
      </w:r>
      <w:r w:rsidRPr="00483C36">
        <w:rPr>
          <w:i/>
        </w:rPr>
        <w:t>ời đàn ông thành đạt, khi nào cũng có bóng dáng của một ng</w:t>
      </w:r>
      <w:r w:rsidRPr="00483C36">
        <w:rPr>
          <w:rFonts w:hint="eastAsia"/>
          <w:i/>
        </w:rPr>
        <w:t>ư</w:t>
      </w:r>
      <w:r w:rsidRPr="00483C36">
        <w:rPr>
          <w:i/>
        </w:rPr>
        <w:t>ời đàn bà t</w:t>
      </w:r>
      <w:r w:rsidRPr="008F553D">
        <w:rPr>
          <w:i/>
        </w:rPr>
        <w:t>ốt</w:t>
      </w:r>
      <w:r>
        <w:t>”.</w:t>
      </w:r>
    </w:p>
    <w:p w:rsidR="000A31F9" w:rsidRDefault="000A31F9" w:rsidP="00266DAD">
      <w:pPr>
        <w:spacing w:line="252" w:lineRule="auto"/>
      </w:pPr>
      <w:r>
        <w:t>Thì Mẹ chính là ng</w:t>
      </w:r>
      <w:r>
        <w:rPr>
          <w:rFonts w:hint="eastAsia"/>
        </w:rPr>
        <w:t>ư</w:t>
      </w:r>
      <w:r>
        <w:t>ời đàn bà đó, Mẹ là mộ</w:t>
      </w:r>
      <w:r w:rsidR="008F553D">
        <w:t>t “</w:t>
      </w:r>
      <w:r w:rsidR="008F553D" w:rsidRPr="008F553D">
        <w:rPr>
          <w:i/>
        </w:rPr>
        <w:t>m</w:t>
      </w:r>
      <w:r w:rsidRPr="008F553D">
        <w:rPr>
          <w:i/>
        </w:rPr>
        <w:t>ệ</w:t>
      </w:r>
      <w:r w:rsidR="008F553D" w:rsidRPr="008F553D">
        <w:rPr>
          <w:i/>
        </w:rPr>
        <w:t>nh p</w:t>
      </w:r>
      <w:r w:rsidRPr="008F553D">
        <w:rPr>
          <w:i/>
        </w:rPr>
        <w:t>hụ</w:t>
      </w:r>
      <w:r w:rsidR="008F553D" w:rsidRPr="008F553D">
        <w:rPr>
          <w:i/>
        </w:rPr>
        <w:t xml:space="preserve"> phu nhân, v</w:t>
      </w:r>
      <w:r w:rsidRPr="008F553D">
        <w:rPr>
          <w:rFonts w:hint="eastAsia"/>
          <w:i/>
        </w:rPr>
        <w:t>ư</w:t>
      </w:r>
      <w:r w:rsidRPr="008F553D">
        <w:rPr>
          <w:i/>
        </w:rPr>
        <w:t>ợ</w:t>
      </w:r>
      <w:r w:rsidR="008F553D" w:rsidRPr="008F553D">
        <w:rPr>
          <w:i/>
        </w:rPr>
        <w:t>ng p</w:t>
      </w:r>
      <w:r w:rsidRPr="008F553D">
        <w:rPr>
          <w:i/>
        </w:rPr>
        <w:t>hu ích tử</w:t>
      </w:r>
      <w:r>
        <w:t>”.</w:t>
      </w:r>
    </w:p>
    <w:p w:rsidR="000A31F9" w:rsidRDefault="000A31F9" w:rsidP="00266DAD">
      <w:pPr>
        <w:spacing w:line="252" w:lineRule="auto"/>
      </w:pPr>
      <w:r>
        <w:t>Ngày hôm nay, tất cả chúng con đều đã thành “NG</w:t>
      </w:r>
      <w:r>
        <w:rPr>
          <w:rFonts w:hint="eastAsia"/>
        </w:rPr>
        <w:t>Ư</w:t>
      </w:r>
      <w:r>
        <w:t>ỜI”.</w:t>
      </w:r>
      <w:r w:rsidRPr="000A31F9">
        <w:rPr>
          <w:rFonts w:ascii="Times New Roman" w:hAnsi="Times New Roman"/>
        </w:rPr>
        <w:t xml:space="preserve"> </w:t>
      </w:r>
      <w:r>
        <w:t xml:space="preserve">Ôi, </w:t>
      </w:r>
      <w:r>
        <w:rPr>
          <w:rFonts w:hint="eastAsia"/>
        </w:rPr>
        <w:t>ơ</w:t>
      </w:r>
      <w:r>
        <w:t>n Nghĩa sinh thành lấy chị đền đáp</w:t>
      </w:r>
      <w:r w:rsidRPr="000A31F9">
        <w:rPr>
          <w:rFonts w:ascii="Times New Roman" w:hAnsi="Times New Roman"/>
        </w:rPr>
        <w:t>?</w:t>
      </w:r>
      <w:r>
        <w:t>!!!</w:t>
      </w:r>
    </w:p>
    <w:p w:rsidR="000A31F9" w:rsidRDefault="000A31F9" w:rsidP="00266DAD">
      <w:pPr>
        <w:spacing w:line="252" w:lineRule="auto"/>
      </w:pPr>
      <w:r>
        <w:t>Giờ đây, sức khỏe của mẹ quý h</w:t>
      </w:r>
      <w:r>
        <w:rPr>
          <w:rFonts w:hint="eastAsia"/>
        </w:rPr>
        <w:t>ơ</w:t>
      </w:r>
      <w:r>
        <w:t>n tất cả ngọc ngà châu báu,</w:t>
      </w:r>
      <w:r w:rsidRPr="000A31F9">
        <w:rPr>
          <w:rFonts w:ascii="Times New Roman" w:hAnsi="Times New Roman"/>
        </w:rPr>
        <w:t xml:space="preserve"> </w:t>
      </w:r>
      <w:r>
        <w:t>chúng con cầu mong cho mẹ đ</w:t>
      </w:r>
      <w:r>
        <w:rPr>
          <w:rFonts w:hint="eastAsia"/>
        </w:rPr>
        <w:t>ư</w:t>
      </w:r>
      <w:r>
        <w:t>ợc khỏe mạnh lại nh</w:t>
      </w:r>
      <w:r>
        <w:rPr>
          <w:rFonts w:hint="eastAsia"/>
        </w:rPr>
        <w:t>ư</w:t>
      </w:r>
      <w:r>
        <w:t xml:space="preserve"> dạo tr</w:t>
      </w:r>
      <w:r>
        <w:rPr>
          <w:rFonts w:hint="eastAsia"/>
        </w:rPr>
        <w:t>ư</w:t>
      </w:r>
      <w:r>
        <w:t>ớ</w:t>
      </w:r>
      <w:r w:rsidR="008F553D">
        <w:t>c</w:t>
      </w:r>
      <w:r>
        <w:t xml:space="preserve"> để</w:t>
      </w:r>
      <w:r w:rsidR="008F553D">
        <w:t xml:space="preserve"> M</w:t>
      </w:r>
      <w:r>
        <w:t>ẹ còn sống lâu h</w:t>
      </w:r>
      <w:r>
        <w:rPr>
          <w:rFonts w:hint="eastAsia"/>
        </w:rPr>
        <w:t>ơ</w:t>
      </w:r>
      <w:r>
        <w:t>n nữa với chúng con, và để rồi chúng con còn đ</w:t>
      </w:r>
      <w:r>
        <w:rPr>
          <w:rFonts w:hint="eastAsia"/>
        </w:rPr>
        <w:t>ư</w:t>
      </w:r>
      <w:r>
        <w:t>ợc vui tới viếng thăm mẹ.</w:t>
      </w:r>
    </w:p>
    <w:p w:rsidR="000A31F9" w:rsidRDefault="000A31F9" w:rsidP="00266DAD">
      <w:pPr>
        <w:spacing w:line="252" w:lineRule="auto"/>
      </w:pPr>
      <w:r>
        <w:t>Chúng con đã mất đi một ng</w:t>
      </w:r>
      <w:r>
        <w:rPr>
          <w:rFonts w:hint="eastAsia"/>
        </w:rPr>
        <w:t>ư</w:t>
      </w:r>
      <w:r>
        <w:t>ời Cha yêu dấu rất đáng kính phục từ 30 năm nay, thì bây giờ chúng c</w:t>
      </w:r>
      <w:r w:rsidR="008F553D">
        <w:t>o</w:t>
      </w:r>
      <w:r>
        <w:t>n ch</w:t>
      </w:r>
      <w:r>
        <w:rPr>
          <w:rFonts w:hint="eastAsia"/>
        </w:rPr>
        <w:t>ư</w:t>
      </w:r>
      <w:r w:rsidR="008F553D">
        <w:t>a ai</w:t>
      </w:r>
      <w:r>
        <w:t xml:space="preserve"> muốn mồ coi mẹ đâu, bởi vì chúng con lúc nào cũng cần đến tình yêu th</w:t>
      </w:r>
      <w:r>
        <w:rPr>
          <w:rFonts w:hint="eastAsia"/>
        </w:rPr>
        <w:t>ươ</w:t>
      </w:r>
      <w:r>
        <w:t>ng củ</w:t>
      </w:r>
      <w:r w:rsidR="008F553D">
        <w:t>a M</w:t>
      </w:r>
      <w:r>
        <w:t>ẹ, cũng nh</w:t>
      </w:r>
      <w:r>
        <w:rPr>
          <w:rFonts w:hint="eastAsia"/>
        </w:rPr>
        <w:t>ư</w:t>
      </w:r>
      <w:r>
        <w:t xml:space="preserve"> con cần đến những lời chỉ dạy, khuyên l</w:t>
      </w:r>
      <w:r>
        <w:rPr>
          <w:rFonts w:hint="eastAsia"/>
        </w:rPr>
        <w:t>ơ</w:t>
      </w:r>
      <w:r>
        <w:t>n rất mực quý báu, nh</w:t>
      </w:r>
      <w:r>
        <w:rPr>
          <w:rFonts w:hint="eastAsia"/>
        </w:rPr>
        <w:t>ư</w:t>
      </w:r>
      <w:r>
        <w:t xml:space="preserve"> những ng</w:t>
      </w:r>
      <w:r>
        <w:rPr>
          <w:rFonts w:hint="eastAsia"/>
        </w:rPr>
        <w:t>ư</w:t>
      </w:r>
      <w:r>
        <w:t>ời con th</w:t>
      </w:r>
      <w:r>
        <w:rPr>
          <w:rFonts w:hint="eastAsia"/>
        </w:rPr>
        <w:t>ơ</w:t>
      </w:r>
      <w:r>
        <w:t xml:space="preserve"> dại cần sự ấp ủ th</w:t>
      </w:r>
      <w:r>
        <w:rPr>
          <w:rFonts w:hint="eastAsia"/>
        </w:rPr>
        <w:t>ươ</w:t>
      </w:r>
      <w:r>
        <w:t>ng yêu của mẹ hiền</w:t>
      </w:r>
      <w:r w:rsidR="008F553D">
        <w:t>…</w:t>
      </w:r>
    </w:p>
    <w:p w:rsidR="004B3767" w:rsidRDefault="000A31F9" w:rsidP="00266DAD">
      <w:pPr>
        <w:spacing w:line="252" w:lineRule="auto"/>
      </w:pPr>
      <w:r>
        <w:t>Chúng con cũng nguyện là danh giá gia đình ta mà Ông Bà và Ba Mẹ đã để lạ</w:t>
      </w:r>
      <w:r w:rsidR="008F553D">
        <w:t>i, c</w:t>
      </w:r>
      <w:r>
        <w:t>húng con lúc nào cũng cố gắng bảo toàn, và sẽ l</w:t>
      </w:r>
      <w:r>
        <w:rPr>
          <w:rFonts w:hint="eastAsia"/>
        </w:rPr>
        <w:t>ư</w:t>
      </w:r>
      <w:r>
        <w:t>u truyền lại cho con cháu của chúng con.</w:t>
      </w:r>
    </w:p>
    <w:p w:rsidR="000A31F9" w:rsidRDefault="004B3767" w:rsidP="00266DAD">
      <w:pPr>
        <w:spacing w:line="252" w:lineRule="auto"/>
      </w:pPr>
      <w:r w:rsidRPr="004B3767">
        <w:rPr>
          <w:i/>
          <w:noProof/>
        </w:rPr>
        <w:t xml:space="preserve"> </w:t>
      </w:r>
      <w:r>
        <w:rPr>
          <w:i/>
          <w:noProof/>
        </w:rPr>
        <w:drawing>
          <wp:inline distT="0" distB="0" distL="0" distR="0" wp14:anchorId="7CA2F036" wp14:editId="11E636E4">
            <wp:extent cx="3017520" cy="14522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4.jpg"/>
                    <pic:cNvPicPr/>
                  </pic:nvPicPr>
                  <pic:blipFill>
                    <a:blip r:embed="rId84" cstate="print">
                      <a:extLst>
                        <a:ext uri="{BEBA8EAE-BF5A-486C-A8C5-ECC9F3942E4B}">
                          <a14:imgProps xmlns:a14="http://schemas.microsoft.com/office/drawing/2010/main">
                            <a14:imgLayer r:embed="rId85">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17520" cy="1452245"/>
                    </a:xfrm>
                    <a:prstGeom prst="rect">
                      <a:avLst/>
                    </a:prstGeom>
                  </pic:spPr>
                </pic:pic>
              </a:graphicData>
            </a:graphic>
          </wp:inline>
        </w:drawing>
      </w:r>
    </w:p>
    <w:p w:rsidR="000A31F9" w:rsidRDefault="000A31F9" w:rsidP="00266DAD">
      <w:pPr>
        <w:spacing w:line="252" w:lineRule="auto"/>
      </w:pPr>
      <w:r>
        <w:t>Cũng giờ đây, kính xin Mẹ gác lại tất cả buồn phiền,</w:t>
      </w:r>
      <w:r w:rsidR="008F553D">
        <w:t xml:space="preserve"> </w:t>
      </w:r>
      <w:r>
        <w:rPr>
          <w:rFonts w:hint="eastAsia"/>
        </w:rPr>
        <w:t>ư</w:t>
      </w:r>
      <w:r>
        <w:t>u t</w:t>
      </w:r>
      <w:r>
        <w:rPr>
          <w:rFonts w:hint="eastAsia"/>
        </w:rPr>
        <w:t>ư</w:t>
      </w:r>
      <w:r>
        <w:t>, giận hờn, tiếc nuố</w:t>
      </w:r>
      <w:r w:rsidR="008F553D">
        <w:t xml:space="preserve">i… </w:t>
      </w:r>
      <w:r>
        <w:t>để cho tâm hồn đ</w:t>
      </w:r>
      <w:r>
        <w:rPr>
          <w:rFonts w:hint="eastAsia"/>
        </w:rPr>
        <w:t>ư</w:t>
      </w:r>
      <w:r>
        <w:t>ợc thanh thản.</w:t>
      </w:r>
      <w:r w:rsidRPr="000A31F9">
        <w:rPr>
          <w:rFonts w:ascii="Times New Roman" w:hAnsi="Times New Roman"/>
        </w:rPr>
        <w:t xml:space="preserve"> </w:t>
      </w:r>
      <w:r>
        <w:t>Đừng còn lo lắng cho ai khác h</w:t>
      </w:r>
      <w:r>
        <w:rPr>
          <w:rFonts w:hint="eastAsia"/>
        </w:rPr>
        <w:t>ơ</w:t>
      </w:r>
      <w:r>
        <w:t>n là lo cho sức khỏe của chính mình.</w:t>
      </w:r>
    </w:p>
    <w:p w:rsidR="000A31F9" w:rsidRDefault="000A31F9" w:rsidP="00266DAD">
      <w:pPr>
        <w:spacing w:line="252" w:lineRule="auto"/>
      </w:pPr>
      <w:r>
        <w:t>Trong quá khứ cũng nh</w:t>
      </w:r>
      <w:r>
        <w:rPr>
          <w:rFonts w:hint="eastAsia"/>
        </w:rPr>
        <w:t>ư</w:t>
      </w:r>
      <w:r>
        <w:t xml:space="preserve"> hiện tại, nếu chúng con có điều gì làm lỗ</w:t>
      </w:r>
      <w:r w:rsidR="008F553D">
        <w:t>i, cúi xin M</w:t>
      </w:r>
      <w:r>
        <w:t>ẹ rộng lòng tha thứ.</w:t>
      </w:r>
    </w:p>
    <w:p w:rsidR="000A31F9" w:rsidRDefault="000A31F9" w:rsidP="00266DAD">
      <w:pPr>
        <w:spacing w:line="252" w:lineRule="auto"/>
      </w:pPr>
    </w:p>
    <w:p w:rsidR="000A31F9" w:rsidRPr="00282F41" w:rsidRDefault="000A31F9" w:rsidP="00266DAD">
      <w:pPr>
        <w:spacing w:line="252" w:lineRule="auto"/>
        <w:ind w:left="2160" w:firstLine="720"/>
        <w:rPr>
          <w:i/>
          <w:color w:val="000000" w:themeColor="text1"/>
        </w:rPr>
      </w:pPr>
      <w:r w:rsidRPr="00282F41">
        <w:rPr>
          <w:i/>
          <w:color w:val="000000" w:themeColor="text1"/>
        </w:rPr>
        <w:t>Kính th</w:t>
      </w:r>
      <w:r w:rsidRPr="00282F41">
        <w:rPr>
          <w:rFonts w:hint="eastAsia"/>
          <w:i/>
          <w:color w:val="000000" w:themeColor="text1"/>
        </w:rPr>
        <w:t>ư</w:t>
      </w:r>
    </w:p>
    <w:p w:rsidR="000A31F9" w:rsidRPr="00282F41" w:rsidRDefault="000A31F9" w:rsidP="00266DAD">
      <w:pPr>
        <w:spacing w:line="252" w:lineRule="auto"/>
        <w:ind w:left="2160" w:firstLine="0"/>
        <w:rPr>
          <w:i/>
          <w:color w:val="000000" w:themeColor="text1"/>
        </w:rPr>
      </w:pPr>
      <w:r w:rsidRPr="00282F41">
        <w:rPr>
          <w:i/>
          <w:color w:val="000000" w:themeColor="text1"/>
        </w:rPr>
        <w:t>Nguyễn thị Mỹ D</w:t>
      </w:r>
      <w:r w:rsidRPr="00282F41">
        <w:rPr>
          <w:rFonts w:hint="eastAsia"/>
          <w:i/>
          <w:color w:val="000000" w:themeColor="text1"/>
        </w:rPr>
        <w:t>ươ</w:t>
      </w:r>
      <w:r w:rsidRPr="00282F41">
        <w:rPr>
          <w:i/>
          <w:color w:val="000000" w:themeColor="text1"/>
        </w:rPr>
        <w:t>ng</w:t>
      </w:r>
    </w:p>
    <w:p w:rsidR="008F553D" w:rsidRPr="00282F41" w:rsidRDefault="008F553D" w:rsidP="00266DAD">
      <w:pPr>
        <w:spacing w:line="252" w:lineRule="auto"/>
        <w:ind w:left="2160" w:firstLine="0"/>
        <w:rPr>
          <w:i/>
          <w:color w:val="000000" w:themeColor="text1"/>
        </w:rPr>
      </w:pPr>
    </w:p>
    <w:p w:rsidR="000A31F9" w:rsidRPr="00282F41" w:rsidRDefault="000A31F9" w:rsidP="00266DAD">
      <w:pPr>
        <w:spacing w:line="252" w:lineRule="auto"/>
        <w:jc w:val="right"/>
        <w:rPr>
          <w:i/>
          <w:color w:val="000000" w:themeColor="text1"/>
        </w:rPr>
      </w:pPr>
      <w:r w:rsidRPr="00282F41">
        <w:rPr>
          <w:i/>
          <w:color w:val="000000" w:themeColor="text1"/>
        </w:rPr>
        <w:t>Th</w:t>
      </w:r>
      <w:r w:rsidRPr="00282F41">
        <w:rPr>
          <w:rFonts w:hint="eastAsia"/>
          <w:i/>
          <w:color w:val="000000" w:themeColor="text1"/>
        </w:rPr>
        <w:t>ươ</w:t>
      </w:r>
      <w:r w:rsidRPr="00282F41">
        <w:rPr>
          <w:i/>
          <w:color w:val="000000" w:themeColor="text1"/>
        </w:rPr>
        <w:t>ng Ba Mẹ rất nhiề</w:t>
      </w:r>
      <w:r w:rsidR="008F553D" w:rsidRPr="00282F41">
        <w:rPr>
          <w:i/>
          <w:color w:val="000000" w:themeColor="text1"/>
        </w:rPr>
        <w:t>u và</w:t>
      </w:r>
      <w:r w:rsidRPr="00282F41">
        <w:rPr>
          <w:i/>
          <w:color w:val="000000" w:themeColor="text1"/>
        </w:rPr>
        <w:t xml:space="preserve"> </w:t>
      </w:r>
      <w:r w:rsidR="008F553D" w:rsidRPr="00282F41">
        <w:rPr>
          <w:i/>
          <w:color w:val="000000" w:themeColor="text1"/>
        </w:rPr>
        <w:br/>
      </w:r>
      <w:r w:rsidRPr="00282F41">
        <w:rPr>
          <w:i/>
          <w:color w:val="000000" w:themeColor="text1"/>
        </w:rPr>
        <w:t>rất hãnh diệ</w:t>
      </w:r>
      <w:r w:rsidR="008F553D" w:rsidRPr="00282F41">
        <w:rPr>
          <w:i/>
          <w:color w:val="000000" w:themeColor="text1"/>
        </w:rPr>
        <w:t>n là</w:t>
      </w:r>
      <w:r w:rsidRPr="00282F41">
        <w:rPr>
          <w:i/>
          <w:color w:val="000000" w:themeColor="text1"/>
        </w:rPr>
        <w:t xml:space="preserve"> con của Ba Mẹ.</w:t>
      </w:r>
    </w:p>
    <w:p w:rsidR="008541A5" w:rsidRPr="00282F41" w:rsidRDefault="008541A5" w:rsidP="008541A5">
      <w:pPr>
        <w:shd w:val="clear" w:color="auto" w:fill="FFFFFF"/>
        <w:ind w:firstLine="0"/>
        <w:jc w:val="center"/>
        <w:rPr>
          <w:rFonts w:ascii="UVN Mau Tim 1" w:eastAsia="Times New Roman" w:hAnsi="UVN Mau Tim 1"/>
          <w:i/>
          <w:color w:val="000000" w:themeColor="text1"/>
          <w:sz w:val="52"/>
          <w:szCs w:val="52"/>
        </w:rPr>
      </w:pPr>
      <w:r w:rsidRPr="00282F41">
        <w:rPr>
          <w:i/>
          <w:color w:val="000000" w:themeColor="text1"/>
        </w:rPr>
        <w:br w:type="column"/>
      </w:r>
      <w:r w:rsidRPr="00282F41">
        <w:rPr>
          <w:rFonts w:ascii="UVN Mau Tim 1" w:eastAsia="Times New Roman" w:hAnsi="UVN Mau Tim 1"/>
          <w:bCs/>
          <w:i/>
          <w:color w:val="000000" w:themeColor="text1"/>
          <w:sz w:val="52"/>
          <w:szCs w:val="52"/>
        </w:rPr>
        <w:t>Hoa Trắng Tiễn Mẹ</w:t>
      </w:r>
    </w:p>
    <w:p w:rsidR="00282F41" w:rsidRPr="00282F41" w:rsidRDefault="00282F41" w:rsidP="008541A5">
      <w:pPr>
        <w:shd w:val="clear" w:color="auto" w:fill="FFFFFF"/>
        <w:jc w:val="left"/>
        <w:rPr>
          <w:rFonts w:eastAsia="Times New Roman"/>
          <w:bCs/>
          <w:i/>
          <w:color w:val="000000" w:themeColor="text1"/>
        </w:rPr>
      </w:pP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rPr>
        <w:t>Một ngày buồn, mồng hai, ngày đáng nhớ,</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rPr>
        <w:t>Mẹ ra đi, tháng Mười, đau xót thay.</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rPr>
        <w:t>Cháu con ơi, xin hãy nhớ ngày này,</w:t>
      </w:r>
    </w:p>
    <w:p w:rsidR="008541A5" w:rsidRPr="00282F41" w:rsidRDefault="008541A5" w:rsidP="00282F41">
      <w:pPr>
        <w:shd w:val="clear" w:color="auto" w:fill="FFFFFF"/>
        <w:jc w:val="left"/>
        <w:rPr>
          <w:rFonts w:eastAsia="Times New Roman"/>
          <w:i/>
          <w:color w:val="000000" w:themeColor="text1"/>
        </w:rPr>
      </w:pPr>
      <w:r w:rsidRPr="00282F41">
        <w:rPr>
          <w:rFonts w:eastAsia="Times New Roman"/>
          <w:bCs/>
          <w:i/>
          <w:color w:val="000000" w:themeColor="text1"/>
        </w:rPr>
        <w:t>Năm Đinh Dậu là hai ngàn mười bảy.</w:t>
      </w:r>
    </w:p>
    <w:p w:rsidR="008541A5" w:rsidRPr="00282F41" w:rsidRDefault="008541A5" w:rsidP="00282F41">
      <w:pPr>
        <w:shd w:val="clear" w:color="auto" w:fill="FFFFFF"/>
        <w:spacing w:before="120"/>
        <w:jc w:val="left"/>
        <w:rPr>
          <w:rFonts w:eastAsia="Times New Roman"/>
          <w:i/>
          <w:color w:val="000000" w:themeColor="text1"/>
        </w:rPr>
      </w:pPr>
      <w:r w:rsidRPr="00282F41">
        <w:rPr>
          <w:rFonts w:eastAsia="Times New Roman"/>
          <w:bCs/>
          <w:i/>
          <w:color w:val="000000" w:themeColor="text1"/>
        </w:rPr>
        <w:t>Mong tụ về, cháu con về hết thảy.</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rPr>
        <w:t>Nhưng trần đời nào có được thế đâu!</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rPr>
        <w:t>Hoàn cảnh riêng nào ai dễ bắc cầu</w:t>
      </w:r>
      <w:r w:rsidRPr="00282F41">
        <w:rPr>
          <w:rFonts w:ascii="Times New Roman" w:eastAsia="Times New Roman" w:hAnsi="Times New Roman" w:cs="Times New Roman"/>
          <w:bCs/>
          <w:i/>
          <w:color w:val="000000" w:themeColor="text1"/>
        </w:rPr>
        <w:t>?</w:t>
      </w:r>
    </w:p>
    <w:p w:rsidR="008541A5" w:rsidRPr="00282F41" w:rsidRDefault="008541A5" w:rsidP="00282F41">
      <w:pPr>
        <w:shd w:val="clear" w:color="auto" w:fill="FFFFFF"/>
        <w:jc w:val="left"/>
        <w:rPr>
          <w:rFonts w:eastAsia="Times New Roman"/>
          <w:i/>
          <w:color w:val="000000" w:themeColor="text1"/>
        </w:rPr>
      </w:pPr>
      <w:r w:rsidRPr="00282F41">
        <w:rPr>
          <w:rFonts w:eastAsia="Times New Roman"/>
          <w:bCs/>
          <w:i/>
          <w:color w:val="000000" w:themeColor="text1"/>
        </w:rPr>
        <w:t>Xin hiệp ý, chung lòng dầu xuôi ngược.</w:t>
      </w:r>
    </w:p>
    <w:p w:rsidR="008541A5" w:rsidRPr="00282F41" w:rsidRDefault="008541A5" w:rsidP="00282F41">
      <w:pPr>
        <w:shd w:val="clear" w:color="auto" w:fill="FFFFFF"/>
        <w:spacing w:before="120"/>
        <w:jc w:val="left"/>
        <w:rPr>
          <w:rFonts w:eastAsia="Times New Roman"/>
          <w:i/>
          <w:color w:val="000000" w:themeColor="text1"/>
        </w:rPr>
      </w:pPr>
      <w:r w:rsidRPr="00282F41">
        <w:rPr>
          <w:rFonts w:eastAsia="Times New Roman"/>
          <w:bCs/>
          <w:i/>
          <w:color w:val="000000" w:themeColor="text1"/>
        </w:rPr>
        <w:t>Thử nhìn lại bao nhiêu năm về trước,</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rPr>
        <w:t>Mẹ với Ba sang sống ở Ai Lao,</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rPr>
        <w:t>Với chức danh “Thông phán Ấn” thật cao,</w:t>
      </w:r>
    </w:p>
    <w:p w:rsidR="008541A5" w:rsidRPr="00282F41" w:rsidRDefault="008541A5" w:rsidP="00282F41">
      <w:pPr>
        <w:shd w:val="clear" w:color="auto" w:fill="FFFFFF"/>
        <w:jc w:val="left"/>
        <w:rPr>
          <w:rFonts w:eastAsia="Times New Roman"/>
          <w:i/>
          <w:color w:val="000000" w:themeColor="text1"/>
        </w:rPr>
      </w:pPr>
      <w:r w:rsidRPr="00282F41">
        <w:rPr>
          <w:rFonts w:eastAsia="Times New Roman"/>
          <w:bCs/>
          <w:i/>
          <w:color w:val="000000" w:themeColor="text1"/>
          <w:lang w:val="vi-VN"/>
        </w:rPr>
        <w:t>Để có dịp bênh dân, người nước Việt</w:t>
      </w:r>
      <w:r w:rsidRPr="00282F41">
        <w:rPr>
          <w:rFonts w:eastAsia="Times New Roman"/>
          <w:bCs/>
          <w:i/>
          <w:color w:val="000000" w:themeColor="text1"/>
        </w:rPr>
        <w:t>.</w:t>
      </w:r>
    </w:p>
    <w:p w:rsidR="008541A5" w:rsidRPr="00282F41" w:rsidRDefault="008541A5" w:rsidP="00282F41">
      <w:pPr>
        <w:shd w:val="clear" w:color="auto" w:fill="FFFFFF"/>
        <w:spacing w:before="120"/>
        <w:jc w:val="left"/>
        <w:rPr>
          <w:rFonts w:eastAsia="Times New Roman"/>
          <w:i/>
          <w:color w:val="000000" w:themeColor="text1"/>
        </w:rPr>
      </w:pPr>
      <w:r w:rsidRPr="00282F41">
        <w:rPr>
          <w:rFonts w:eastAsia="Times New Roman"/>
          <w:bCs/>
          <w:i/>
          <w:color w:val="000000" w:themeColor="text1"/>
        </w:rPr>
        <w:t>Đất xoay tròn, vì thời cuộc, hơi tiếc,</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rPr>
        <w:t>Mẹ với Ba về lại xứ Kẻ Gai.</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rPr>
        <w:t>Cùng bên nhau, con cái, kiếp ngày dài,</w:t>
      </w:r>
    </w:p>
    <w:p w:rsidR="008541A5" w:rsidRPr="00282F41" w:rsidRDefault="008541A5" w:rsidP="00282F41">
      <w:pPr>
        <w:shd w:val="clear" w:color="auto" w:fill="FFFFFF"/>
        <w:jc w:val="left"/>
        <w:rPr>
          <w:rFonts w:eastAsia="Times New Roman"/>
          <w:i/>
          <w:color w:val="000000" w:themeColor="text1"/>
        </w:rPr>
      </w:pPr>
      <w:r w:rsidRPr="00282F41">
        <w:rPr>
          <w:rFonts w:eastAsia="Times New Roman"/>
          <w:bCs/>
          <w:i/>
          <w:color w:val="000000" w:themeColor="text1"/>
        </w:rPr>
        <w:t>Vận nước đổi, xuôi Nam, Sài Gòn sống.</w:t>
      </w:r>
    </w:p>
    <w:p w:rsidR="008541A5" w:rsidRPr="00282F41" w:rsidRDefault="008541A5" w:rsidP="00282F41">
      <w:pPr>
        <w:shd w:val="clear" w:color="auto" w:fill="FFFFFF"/>
        <w:spacing w:before="120"/>
        <w:jc w:val="left"/>
        <w:rPr>
          <w:rFonts w:eastAsia="Times New Roman"/>
          <w:i/>
          <w:color w:val="000000" w:themeColor="text1"/>
        </w:rPr>
      </w:pPr>
      <w:r w:rsidRPr="00282F41">
        <w:rPr>
          <w:rFonts w:eastAsia="Times New Roman"/>
          <w:bCs/>
          <w:i/>
          <w:color w:val="000000" w:themeColor="text1"/>
        </w:rPr>
        <w:t>Lại một lần </w:t>
      </w:r>
      <w:r w:rsidRPr="00282F41">
        <w:rPr>
          <w:rFonts w:eastAsia="Times New Roman"/>
          <w:bCs/>
          <w:i/>
          <w:color w:val="000000" w:themeColor="text1"/>
          <w:lang w:val="vi-VN"/>
        </w:rPr>
        <w:t>B</w:t>
      </w:r>
      <w:r w:rsidRPr="00282F41">
        <w:rPr>
          <w:rFonts w:eastAsia="Times New Roman"/>
          <w:bCs/>
          <w:i/>
          <w:color w:val="000000" w:themeColor="text1"/>
        </w:rPr>
        <w:t>a ra tay </w:t>
      </w:r>
      <w:r w:rsidRPr="00282F41">
        <w:rPr>
          <w:rFonts w:eastAsia="Times New Roman"/>
          <w:bCs/>
          <w:i/>
          <w:color w:val="000000" w:themeColor="text1"/>
          <w:lang w:val="vi-VN"/>
        </w:rPr>
        <w:t>dệt mộng,</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lang w:val="vi-VN"/>
        </w:rPr>
        <w:t>Giúp nước nhà, Phủ Tổng Thống dài lâu.</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lang w:val="vi-VN"/>
        </w:rPr>
        <w:t>Việt Nam mình trải bao cuộc bể dâu,</w:t>
      </w:r>
    </w:p>
    <w:p w:rsidR="008541A5" w:rsidRPr="00282F41" w:rsidRDefault="008541A5" w:rsidP="00282F41">
      <w:pPr>
        <w:shd w:val="clear" w:color="auto" w:fill="FFFFFF"/>
        <w:jc w:val="left"/>
        <w:rPr>
          <w:rFonts w:eastAsia="Times New Roman"/>
          <w:i/>
          <w:color w:val="000000" w:themeColor="text1"/>
        </w:rPr>
      </w:pPr>
      <w:r w:rsidRPr="00282F41">
        <w:rPr>
          <w:rFonts w:eastAsia="Times New Roman"/>
          <w:bCs/>
          <w:i/>
          <w:color w:val="000000" w:themeColor="text1"/>
          <w:lang w:val="vi-VN"/>
        </w:rPr>
        <w:t>Năm bảy lăm, người ra đi kẻ ở.</w:t>
      </w:r>
    </w:p>
    <w:p w:rsidR="008541A5" w:rsidRPr="00282F41" w:rsidRDefault="008541A5" w:rsidP="00282F41">
      <w:pPr>
        <w:shd w:val="clear" w:color="auto" w:fill="FFFFFF"/>
        <w:spacing w:before="120"/>
        <w:jc w:val="left"/>
        <w:rPr>
          <w:rFonts w:eastAsia="Times New Roman"/>
          <w:i/>
          <w:color w:val="000000" w:themeColor="text1"/>
        </w:rPr>
      </w:pPr>
      <w:r w:rsidRPr="00282F41">
        <w:rPr>
          <w:rFonts w:eastAsia="Times New Roman"/>
          <w:bCs/>
          <w:i/>
          <w:color w:val="000000" w:themeColor="text1"/>
          <w:lang w:val="vi-VN"/>
        </w:rPr>
        <w:t>Năm tám lăm, đến lúc Ba ngưng thở,</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lang w:val="vi-VN"/>
        </w:rPr>
        <w:t>Mẹ bằng lòng, nuôi cháu với nuôi con.</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lang w:val="vi-VN"/>
        </w:rPr>
        <w:t>Tuổi già thêm, bao ngày tháng hao mòn,</w:t>
      </w:r>
    </w:p>
    <w:p w:rsidR="008541A5" w:rsidRPr="00282F41" w:rsidRDefault="008541A5" w:rsidP="00282F41">
      <w:pPr>
        <w:shd w:val="clear" w:color="auto" w:fill="FFFFFF"/>
        <w:jc w:val="left"/>
        <w:rPr>
          <w:rFonts w:eastAsia="Times New Roman"/>
          <w:i/>
          <w:color w:val="000000" w:themeColor="text1"/>
        </w:rPr>
      </w:pPr>
      <w:r w:rsidRPr="00282F41">
        <w:rPr>
          <w:rFonts w:eastAsia="Times New Roman"/>
          <w:bCs/>
          <w:i/>
          <w:color w:val="000000" w:themeColor="text1"/>
          <w:lang w:val="vi-VN"/>
        </w:rPr>
        <w:t>Rồi Chúa thương, Mẹ dời sang đất Pháp.</w:t>
      </w:r>
    </w:p>
    <w:p w:rsidR="008541A5" w:rsidRPr="00282F41" w:rsidRDefault="008541A5" w:rsidP="00282F41">
      <w:pPr>
        <w:shd w:val="clear" w:color="auto" w:fill="FFFFFF"/>
        <w:spacing w:before="120"/>
        <w:jc w:val="left"/>
        <w:rPr>
          <w:rFonts w:eastAsia="Times New Roman"/>
          <w:i/>
          <w:color w:val="000000" w:themeColor="text1"/>
        </w:rPr>
      </w:pPr>
      <w:r w:rsidRPr="00282F41">
        <w:rPr>
          <w:rFonts w:eastAsia="Times New Roman"/>
          <w:bCs/>
          <w:i/>
          <w:color w:val="000000" w:themeColor="text1"/>
          <w:lang w:val="vi-VN"/>
        </w:rPr>
        <w:t>Quanh cháu con, Mẹ thấy mình ấm áp.</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lang w:val="vi-VN"/>
        </w:rPr>
        <w:t>Thọ bách niên, bao con cháu mừng vui.</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lang w:val="vi-VN"/>
        </w:rPr>
        <w:t>Trên ngực Bà, cưới hỏi, gắn hoa tươi,</w:t>
      </w:r>
    </w:p>
    <w:p w:rsidR="008541A5" w:rsidRPr="00282F41" w:rsidRDefault="008541A5" w:rsidP="00282F41">
      <w:pPr>
        <w:shd w:val="clear" w:color="auto" w:fill="FFFFFF"/>
        <w:jc w:val="left"/>
        <w:rPr>
          <w:rFonts w:eastAsia="Times New Roman"/>
          <w:i/>
          <w:color w:val="000000" w:themeColor="text1"/>
        </w:rPr>
      </w:pPr>
      <w:r w:rsidRPr="00282F41">
        <w:rPr>
          <w:rFonts w:eastAsia="Times New Roman"/>
          <w:bCs/>
          <w:i/>
          <w:color w:val="000000" w:themeColor="text1"/>
          <w:lang w:val="vi-VN"/>
        </w:rPr>
        <w:t>Trên trăm tuổi, quả đời đầy ơn Chúa.</w:t>
      </w:r>
    </w:p>
    <w:p w:rsidR="008541A5" w:rsidRPr="00282F41" w:rsidRDefault="008541A5" w:rsidP="00282F41">
      <w:pPr>
        <w:shd w:val="clear" w:color="auto" w:fill="FFFFFF"/>
        <w:spacing w:before="120"/>
        <w:jc w:val="left"/>
        <w:rPr>
          <w:rFonts w:eastAsia="Times New Roman"/>
          <w:i/>
          <w:color w:val="000000" w:themeColor="text1"/>
        </w:rPr>
      </w:pPr>
      <w:r w:rsidRPr="00282F41">
        <w:rPr>
          <w:rFonts w:eastAsia="Times New Roman"/>
          <w:bCs/>
          <w:i/>
          <w:color w:val="000000" w:themeColor="text1"/>
          <w:lang w:val="vi-VN"/>
        </w:rPr>
        <w:t>Mẹ ra đi, cháu con đều sầu úa.</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lang w:val="vi-VN"/>
        </w:rPr>
        <w:t>Cầu Mẹ mau gặp Chúa, chốn thiên cung.</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lang w:val="vi-VN"/>
        </w:rPr>
        <w:t>BÔNG HỒNG TRẮNG gắn cho Mẹ cuối cùng,</w:t>
      </w:r>
    </w:p>
    <w:p w:rsidR="008541A5" w:rsidRPr="00282F41" w:rsidRDefault="008541A5" w:rsidP="008541A5">
      <w:pPr>
        <w:shd w:val="clear" w:color="auto" w:fill="FFFFFF"/>
        <w:jc w:val="left"/>
        <w:rPr>
          <w:rFonts w:eastAsia="Times New Roman"/>
          <w:i/>
          <w:color w:val="000000" w:themeColor="text1"/>
        </w:rPr>
      </w:pPr>
      <w:r w:rsidRPr="00282F41">
        <w:rPr>
          <w:rFonts w:eastAsia="Times New Roman"/>
          <w:bCs/>
          <w:i/>
          <w:color w:val="000000" w:themeColor="text1"/>
          <w:lang w:val="vi-VN"/>
        </w:rPr>
        <w:t>Xin vái Mẹ, đời sau mong gặp lại.</w:t>
      </w:r>
    </w:p>
    <w:p w:rsidR="008541A5" w:rsidRPr="00282F41" w:rsidRDefault="008541A5" w:rsidP="008541A5">
      <w:pPr>
        <w:shd w:val="clear" w:color="auto" w:fill="FFFFFF"/>
        <w:jc w:val="center"/>
        <w:rPr>
          <w:rFonts w:eastAsia="Times New Roman"/>
          <w:i/>
          <w:color w:val="000000" w:themeColor="text1"/>
        </w:rPr>
      </w:pPr>
    </w:p>
    <w:p w:rsidR="00282F41" w:rsidRPr="00282F41" w:rsidRDefault="008541A5" w:rsidP="00282F41">
      <w:pPr>
        <w:shd w:val="clear" w:color="auto" w:fill="FFFFFF"/>
        <w:ind w:firstLine="0"/>
        <w:jc w:val="right"/>
        <w:rPr>
          <w:rFonts w:eastAsia="Times New Roman"/>
          <w:i/>
          <w:color w:val="000000" w:themeColor="text1"/>
        </w:rPr>
      </w:pPr>
      <w:r w:rsidRPr="00282F41">
        <w:rPr>
          <w:rFonts w:eastAsia="Times New Roman"/>
          <w:i/>
          <w:color w:val="000000" w:themeColor="text1"/>
        </w:rPr>
        <w:t>Hồ Thanh Vân – 2017</w:t>
      </w:r>
    </w:p>
    <w:p w:rsidR="00282F41" w:rsidRPr="00282F41" w:rsidRDefault="00282F41" w:rsidP="00282F41">
      <w:pPr>
        <w:shd w:val="clear" w:color="auto" w:fill="FFFFFF"/>
        <w:ind w:firstLine="0"/>
        <w:jc w:val="right"/>
        <w:rPr>
          <w:rFonts w:eastAsia="Times New Roman"/>
          <w:i/>
          <w:color w:val="000000" w:themeColor="text1"/>
        </w:rPr>
      </w:pPr>
    </w:p>
    <w:p w:rsidR="00282F41" w:rsidRPr="00282F41" w:rsidRDefault="00282F41" w:rsidP="00282F41">
      <w:pPr>
        <w:shd w:val="clear" w:color="auto" w:fill="FFFFFF"/>
        <w:jc w:val="right"/>
        <w:rPr>
          <w:rFonts w:eastAsia="Times New Roman"/>
          <w:i/>
        </w:rPr>
      </w:pPr>
      <w:r w:rsidRPr="00282F41">
        <w:rPr>
          <w:rFonts w:eastAsia="Times New Roman"/>
          <w:bCs/>
          <w:i/>
          <w:color w:val="000000" w:themeColor="text1"/>
        </w:rPr>
        <w:t xml:space="preserve">(Sau khi làm bài thơ thương tiếc mẹ chồng, </w:t>
      </w:r>
      <w:r>
        <w:rPr>
          <w:rFonts w:eastAsia="Times New Roman"/>
          <w:bCs/>
          <w:i/>
          <w:color w:val="000000" w:themeColor="text1"/>
        </w:rPr>
        <w:br/>
        <w:t>bà</w:t>
      </w:r>
      <w:r w:rsidRPr="00282F41">
        <w:rPr>
          <w:rFonts w:eastAsia="Times New Roman"/>
          <w:bCs/>
          <w:i/>
          <w:color w:val="000000" w:themeColor="text1"/>
        </w:rPr>
        <w:t xml:space="preserve"> Hồ Thanh Vân cũng lìa đời </w:t>
      </w:r>
      <w:r>
        <w:rPr>
          <w:rFonts w:eastAsia="Times New Roman"/>
          <w:bCs/>
          <w:i/>
          <w:color w:val="000000" w:themeColor="text1"/>
        </w:rPr>
        <w:br/>
      </w:r>
      <w:r w:rsidRPr="00282F41">
        <w:rPr>
          <w:rFonts w:eastAsia="Times New Roman"/>
          <w:bCs/>
          <w:i/>
        </w:rPr>
        <w:t>vỏn vẹn 2 tháng sau)</w:t>
      </w:r>
    </w:p>
    <w:p w:rsidR="00282F41" w:rsidRDefault="00282F41" w:rsidP="00282F41">
      <w:pPr>
        <w:shd w:val="clear" w:color="auto" w:fill="FFFFFF"/>
        <w:ind w:firstLine="0"/>
        <w:jc w:val="right"/>
        <w:rPr>
          <w:rFonts w:eastAsia="Times New Roman"/>
          <w:i/>
        </w:rPr>
        <w:sectPr w:rsidR="00282F41" w:rsidSect="001C6EA2">
          <w:footnotePr>
            <w:numRestart w:val="eachPage"/>
          </w:footnotePr>
          <w:pgSz w:w="12240" w:h="15840"/>
          <w:pgMar w:top="1152" w:right="1152" w:bottom="1224" w:left="1152" w:header="720" w:footer="720" w:gutter="0"/>
          <w:cols w:num="2" w:space="432"/>
          <w:docGrid w:linePitch="360"/>
        </w:sectPr>
      </w:pPr>
    </w:p>
    <w:p w:rsidR="00282F41" w:rsidRPr="008541A5" w:rsidRDefault="00282F41" w:rsidP="00282F41">
      <w:pPr>
        <w:shd w:val="clear" w:color="auto" w:fill="FFFFFF"/>
        <w:ind w:firstLine="0"/>
        <w:rPr>
          <w:rFonts w:eastAsia="Times New Roman"/>
          <w:i/>
        </w:rPr>
      </w:pPr>
    </w:p>
    <w:p w:rsidR="008541A5" w:rsidRDefault="008541A5" w:rsidP="008541A5">
      <w:pPr>
        <w:pStyle w:val="NoSpacing"/>
        <w:rPr>
          <w:rFonts w:ascii="UVN Mau Tim 1" w:hAnsi="UVN Mau Tim 1"/>
          <w:sz w:val="52"/>
          <w:szCs w:val="52"/>
        </w:rPr>
      </w:pPr>
      <w:r w:rsidRPr="00100AB5">
        <w:rPr>
          <w:rFonts w:ascii="UVN Mau Tim 1" w:hAnsi="UVN Mau Tim 1"/>
          <w:sz w:val="52"/>
          <w:szCs w:val="52"/>
        </w:rPr>
        <w:t>Tưởng nhớ một người</w:t>
      </w:r>
    </w:p>
    <w:p w:rsidR="008541A5" w:rsidRPr="00100AB5" w:rsidRDefault="008541A5" w:rsidP="008541A5"/>
    <w:p w:rsidR="008541A5" w:rsidRPr="00100AB5" w:rsidRDefault="008541A5" w:rsidP="008541A5">
      <w:pPr>
        <w:pStyle w:val="NoSpacing"/>
        <w:jc w:val="right"/>
        <w:rPr>
          <w:rFonts w:asciiTheme="minorHAnsi" w:hAnsiTheme="minorHAnsi" w:cstheme="minorHAnsi"/>
          <w:b/>
          <w:i w:val="0"/>
        </w:rPr>
      </w:pPr>
      <w:r w:rsidRPr="00100AB5">
        <w:rPr>
          <w:rFonts w:asciiTheme="minorHAnsi" w:hAnsiTheme="minorHAnsi" w:cstheme="minorHAnsi"/>
          <w:b/>
          <w:i w:val="0"/>
        </w:rPr>
        <w:t>Phan Văn An</w:t>
      </w:r>
    </w:p>
    <w:p w:rsidR="008541A5" w:rsidRPr="008541A5" w:rsidRDefault="008541A5" w:rsidP="008541A5">
      <w:pPr>
        <w:pStyle w:val="NoSpacing"/>
        <w:jc w:val="right"/>
      </w:pPr>
      <w:r w:rsidRPr="008541A5">
        <w:t>Tiễn biệt anh rể Cao Đức Kinh</w:t>
      </w:r>
    </w:p>
    <w:p w:rsidR="008541A5" w:rsidRPr="008541A5" w:rsidRDefault="008541A5" w:rsidP="008541A5">
      <w:pPr>
        <w:pStyle w:val="NoSpacing"/>
        <w:jc w:val="right"/>
      </w:pPr>
      <w:r w:rsidRPr="008541A5">
        <w:t>Tặng chị và các cháu.</w:t>
      </w:r>
    </w:p>
    <w:p w:rsidR="008541A5" w:rsidRPr="00100AB5" w:rsidRDefault="008541A5" w:rsidP="008541A5">
      <w:pPr>
        <w:pStyle w:val="NoSpacing"/>
        <w:rPr>
          <w:i w:val="0"/>
        </w:rPr>
      </w:pPr>
    </w:p>
    <w:p w:rsidR="008541A5" w:rsidRPr="00100AB5" w:rsidRDefault="008541A5" w:rsidP="00266DAD">
      <w:pPr>
        <w:pStyle w:val="NoSpacing"/>
        <w:spacing w:line="288" w:lineRule="auto"/>
        <w:rPr>
          <w:i w:val="0"/>
        </w:rPr>
      </w:pPr>
      <w:r w:rsidRPr="00100AB5">
        <w:rPr>
          <w:i w:val="0"/>
        </w:rPr>
        <w:t>Anh K. anh đã đi rồi,</w:t>
      </w:r>
    </w:p>
    <w:p w:rsidR="008541A5" w:rsidRPr="00100AB5" w:rsidRDefault="008541A5" w:rsidP="00266DAD">
      <w:pPr>
        <w:pStyle w:val="NoSpacing"/>
        <w:spacing w:line="288" w:lineRule="auto"/>
        <w:rPr>
          <w:i w:val="0"/>
        </w:rPr>
      </w:pPr>
      <w:r w:rsidRPr="00100AB5">
        <w:rPr>
          <w:i w:val="0"/>
        </w:rPr>
        <w:t>Gia đình buồn tủi, ngậm ngùi nhớ thương.</w:t>
      </w:r>
    </w:p>
    <w:p w:rsidR="008541A5" w:rsidRPr="00100AB5" w:rsidRDefault="008541A5" w:rsidP="00266DAD">
      <w:pPr>
        <w:pStyle w:val="NoSpacing"/>
        <w:spacing w:line="288" w:lineRule="auto"/>
        <w:rPr>
          <w:i w:val="0"/>
        </w:rPr>
      </w:pPr>
      <w:r w:rsidRPr="00100AB5">
        <w:rPr>
          <w:i w:val="0"/>
        </w:rPr>
        <w:t>Vợ hiền thương anh khôn lường,</w:t>
      </w:r>
    </w:p>
    <w:p w:rsidR="008541A5" w:rsidRPr="00100AB5" w:rsidRDefault="008541A5" w:rsidP="00266DAD">
      <w:pPr>
        <w:pStyle w:val="NoSpacing"/>
        <w:spacing w:line="288" w:lineRule="auto"/>
        <w:rPr>
          <w:i w:val="0"/>
        </w:rPr>
      </w:pPr>
      <w:r w:rsidRPr="00100AB5">
        <w:rPr>
          <w:i w:val="0"/>
        </w:rPr>
        <w:t>Cô đơn lẻ bóng, phòng không lạnh lùng.</w:t>
      </w:r>
    </w:p>
    <w:p w:rsidR="008541A5" w:rsidRPr="00100AB5" w:rsidRDefault="008541A5" w:rsidP="00266DAD">
      <w:pPr>
        <w:pStyle w:val="NoSpacing"/>
        <w:spacing w:line="288" w:lineRule="auto"/>
        <w:rPr>
          <w:i w:val="0"/>
        </w:rPr>
      </w:pPr>
      <w:r w:rsidRPr="00100AB5">
        <w:rPr>
          <w:i w:val="0"/>
        </w:rPr>
        <w:t>Ngày đêm tâm trí mông lung,</w:t>
      </w:r>
    </w:p>
    <w:p w:rsidR="008541A5" w:rsidRPr="00100AB5" w:rsidRDefault="008541A5" w:rsidP="00266DAD">
      <w:pPr>
        <w:pStyle w:val="NoSpacing"/>
        <w:spacing w:line="288" w:lineRule="auto"/>
        <w:rPr>
          <w:i w:val="0"/>
        </w:rPr>
      </w:pPr>
      <w:r w:rsidRPr="00100AB5">
        <w:rPr>
          <w:i w:val="0"/>
        </w:rPr>
        <w:t>Vợ chồng trọn đạo thủy chung bao ngày.</w:t>
      </w:r>
    </w:p>
    <w:p w:rsidR="008541A5" w:rsidRPr="00100AB5" w:rsidRDefault="008541A5" w:rsidP="00266DAD">
      <w:pPr>
        <w:pStyle w:val="NoSpacing"/>
        <w:spacing w:line="288" w:lineRule="auto"/>
        <w:rPr>
          <w:i w:val="0"/>
        </w:rPr>
      </w:pPr>
      <w:r w:rsidRPr="00100AB5">
        <w:rPr>
          <w:i w:val="0"/>
        </w:rPr>
        <w:t>Đời người ngắn ngủi lắm thay,</w:t>
      </w:r>
    </w:p>
    <w:p w:rsidR="008541A5" w:rsidRPr="00100AB5" w:rsidRDefault="008541A5" w:rsidP="00266DAD">
      <w:pPr>
        <w:pStyle w:val="NoSpacing"/>
        <w:spacing w:line="288" w:lineRule="auto"/>
        <w:rPr>
          <w:i w:val="0"/>
        </w:rPr>
      </w:pPr>
      <w:r w:rsidRPr="00100AB5">
        <w:rPr>
          <w:i w:val="0"/>
        </w:rPr>
        <w:t>Anh đi để nhớ hằng ngày khó nguôi.</w:t>
      </w:r>
    </w:p>
    <w:p w:rsidR="008541A5" w:rsidRPr="00100AB5" w:rsidRDefault="008541A5" w:rsidP="00266DAD">
      <w:pPr>
        <w:pStyle w:val="NoSpacing"/>
        <w:spacing w:line="288" w:lineRule="auto"/>
        <w:rPr>
          <w:i w:val="0"/>
        </w:rPr>
      </w:pPr>
      <w:r w:rsidRPr="00100AB5">
        <w:rPr>
          <w:i w:val="0"/>
        </w:rPr>
        <w:t>Cầu mong chung sống trọn đời,</w:t>
      </w:r>
    </w:p>
    <w:p w:rsidR="008541A5" w:rsidRPr="00100AB5" w:rsidRDefault="008541A5" w:rsidP="00266DAD">
      <w:pPr>
        <w:pStyle w:val="NoSpacing"/>
        <w:spacing w:line="288" w:lineRule="auto"/>
        <w:rPr>
          <w:i w:val="0"/>
        </w:rPr>
      </w:pPr>
      <w:r w:rsidRPr="00100AB5">
        <w:rPr>
          <w:i w:val="0"/>
        </w:rPr>
        <w:t>Ai ngờ gẫy cánh, kiếp người đơn côi.</w:t>
      </w:r>
    </w:p>
    <w:p w:rsidR="008541A5" w:rsidRPr="00100AB5" w:rsidRDefault="008541A5" w:rsidP="00266DAD">
      <w:pPr>
        <w:pStyle w:val="NoSpacing"/>
        <w:spacing w:line="288" w:lineRule="auto"/>
        <w:rPr>
          <w:i w:val="0"/>
        </w:rPr>
      </w:pPr>
      <w:r w:rsidRPr="00100AB5">
        <w:rPr>
          <w:i w:val="0"/>
        </w:rPr>
        <w:t>Những lúc nghịch cảnh cuộc đời,</w:t>
      </w:r>
    </w:p>
    <w:p w:rsidR="008541A5" w:rsidRPr="00100AB5" w:rsidRDefault="008541A5" w:rsidP="00266DAD">
      <w:pPr>
        <w:pStyle w:val="NoSpacing"/>
        <w:spacing w:line="288" w:lineRule="auto"/>
        <w:rPr>
          <w:i w:val="0"/>
        </w:rPr>
      </w:pPr>
      <w:r w:rsidRPr="00100AB5">
        <w:rPr>
          <w:i w:val="0"/>
        </w:rPr>
        <w:t>Lấy ai lo lắng, ai người đỡ nâng.</w:t>
      </w:r>
    </w:p>
    <w:p w:rsidR="008541A5" w:rsidRPr="00100AB5" w:rsidRDefault="008541A5" w:rsidP="00266DAD">
      <w:pPr>
        <w:pStyle w:val="NoSpacing"/>
        <w:spacing w:line="288" w:lineRule="auto"/>
        <w:rPr>
          <w:i w:val="0"/>
        </w:rPr>
      </w:pPr>
      <w:r w:rsidRPr="00100AB5">
        <w:rPr>
          <w:i w:val="0"/>
        </w:rPr>
        <w:t>Đàn con buồn tủi, bâng khuâng,</w:t>
      </w:r>
    </w:p>
    <w:p w:rsidR="008541A5" w:rsidRPr="00100AB5" w:rsidRDefault="008541A5" w:rsidP="00266DAD">
      <w:pPr>
        <w:pStyle w:val="NoSpacing"/>
        <w:spacing w:line="288" w:lineRule="auto"/>
        <w:rPr>
          <w:i w:val="0"/>
        </w:rPr>
      </w:pPr>
      <w:r w:rsidRPr="00100AB5">
        <w:rPr>
          <w:i w:val="0"/>
        </w:rPr>
        <w:t>Mất tình phụ tử, lệ dâng hai hàng.</w:t>
      </w:r>
    </w:p>
    <w:p w:rsidR="008541A5" w:rsidRPr="00100AB5" w:rsidRDefault="008541A5" w:rsidP="00266DAD">
      <w:pPr>
        <w:pStyle w:val="NoSpacing"/>
        <w:spacing w:line="288" w:lineRule="auto"/>
        <w:rPr>
          <w:i w:val="0"/>
        </w:rPr>
      </w:pPr>
      <w:r w:rsidRPr="00764404">
        <w:rPr>
          <w:b/>
        </w:rPr>
        <w:t>Hương Trí</w:t>
      </w:r>
      <w:r w:rsidRPr="00100AB5">
        <w:rPr>
          <w:b/>
          <w:i w:val="0"/>
        </w:rPr>
        <w:t xml:space="preserve"> </w:t>
      </w:r>
      <w:r w:rsidRPr="00100AB5">
        <w:rPr>
          <w:i w:val="0"/>
        </w:rPr>
        <w:t>đoàn tụ cuối cùng,</w:t>
      </w:r>
    </w:p>
    <w:p w:rsidR="008541A5" w:rsidRPr="00100AB5" w:rsidRDefault="008541A5" w:rsidP="00266DAD">
      <w:pPr>
        <w:pStyle w:val="NoSpacing"/>
        <w:spacing w:line="288" w:lineRule="auto"/>
        <w:rPr>
          <w:i w:val="0"/>
        </w:rPr>
      </w:pPr>
      <w:r w:rsidRPr="00100AB5">
        <w:rPr>
          <w:i w:val="0"/>
        </w:rPr>
        <w:t>Hạnh phúc tràn ngập cùng chung một nhà.</w:t>
      </w:r>
    </w:p>
    <w:p w:rsidR="008541A5" w:rsidRPr="00100AB5" w:rsidRDefault="008541A5" w:rsidP="00266DAD">
      <w:pPr>
        <w:pStyle w:val="NoSpacing"/>
        <w:spacing w:line="288" w:lineRule="auto"/>
        <w:rPr>
          <w:i w:val="0"/>
        </w:rPr>
      </w:pPr>
      <w:r w:rsidRPr="00100AB5">
        <w:rPr>
          <w:i w:val="0"/>
        </w:rPr>
        <w:t>Không ngờ ba đi thật xa,</w:t>
      </w:r>
    </w:p>
    <w:p w:rsidR="008541A5" w:rsidRPr="00100AB5" w:rsidRDefault="008541A5" w:rsidP="00266DAD">
      <w:pPr>
        <w:pStyle w:val="NoSpacing"/>
        <w:spacing w:line="288" w:lineRule="auto"/>
        <w:rPr>
          <w:i w:val="0"/>
        </w:rPr>
      </w:pPr>
      <w:r w:rsidRPr="00100AB5">
        <w:rPr>
          <w:i w:val="0"/>
        </w:rPr>
        <w:t>Bao giờ gặp lại để mà hàn huyên.</w:t>
      </w:r>
    </w:p>
    <w:p w:rsidR="008541A5" w:rsidRPr="00100AB5" w:rsidRDefault="008541A5" w:rsidP="00266DAD">
      <w:pPr>
        <w:pStyle w:val="NoSpacing"/>
        <w:spacing w:line="288" w:lineRule="auto"/>
        <w:rPr>
          <w:i w:val="0"/>
        </w:rPr>
      </w:pPr>
      <w:r w:rsidRPr="00764404">
        <w:rPr>
          <w:b/>
        </w:rPr>
        <w:t>Hiển Dung</w:t>
      </w:r>
      <w:r w:rsidRPr="00100AB5">
        <w:rPr>
          <w:i w:val="0"/>
        </w:rPr>
        <w:t xml:space="preserve"> không sống thường xuyên</w:t>
      </w:r>
    </w:p>
    <w:p w:rsidR="008541A5" w:rsidRPr="00100AB5" w:rsidRDefault="008541A5" w:rsidP="00266DAD">
      <w:pPr>
        <w:pStyle w:val="NoSpacing"/>
        <w:spacing w:line="288" w:lineRule="auto"/>
        <w:rPr>
          <w:i w:val="0"/>
        </w:rPr>
      </w:pPr>
      <w:r w:rsidRPr="00100AB5">
        <w:rPr>
          <w:i w:val="0"/>
        </w:rPr>
        <w:t>Nhưng tình con thảo mặn mà luôn luôn.</w:t>
      </w:r>
    </w:p>
    <w:p w:rsidR="008541A5" w:rsidRPr="00100AB5" w:rsidRDefault="008541A5" w:rsidP="00266DAD">
      <w:pPr>
        <w:pStyle w:val="NoSpacing"/>
        <w:spacing w:line="288" w:lineRule="auto"/>
        <w:rPr>
          <w:i w:val="0"/>
        </w:rPr>
      </w:pPr>
      <w:r w:rsidRPr="00764404">
        <w:rPr>
          <w:b/>
        </w:rPr>
        <w:t>Huy Linh</w:t>
      </w:r>
      <w:r w:rsidRPr="00100AB5">
        <w:rPr>
          <w:i w:val="0"/>
        </w:rPr>
        <w:t xml:space="preserve"> không khỏi lo buồn,</w:t>
      </w:r>
    </w:p>
    <w:p w:rsidR="008541A5" w:rsidRPr="00100AB5" w:rsidRDefault="008541A5" w:rsidP="00266DAD">
      <w:pPr>
        <w:pStyle w:val="NoSpacing"/>
        <w:spacing w:line="288" w:lineRule="auto"/>
        <w:rPr>
          <w:i w:val="0"/>
        </w:rPr>
      </w:pPr>
      <w:r w:rsidRPr="00100AB5">
        <w:rPr>
          <w:i w:val="0"/>
        </w:rPr>
        <w:t>Sống xa ba má lệ tuôn tháng ngày.</w:t>
      </w:r>
    </w:p>
    <w:p w:rsidR="008541A5" w:rsidRPr="00100AB5" w:rsidRDefault="008541A5" w:rsidP="00266DAD">
      <w:pPr>
        <w:pStyle w:val="NoSpacing"/>
        <w:spacing w:line="288" w:lineRule="auto"/>
        <w:rPr>
          <w:i w:val="0"/>
        </w:rPr>
      </w:pPr>
      <w:r w:rsidRPr="00764404">
        <w:rPr>
          <w:b/>
        </w:rPr>
        <w:t>Hoa Quỳnh</w:t>
      </w:r>
      <w:r w:rsidRPr="00100AB5">
        <w:rPr>
          <w:i w:val="0"/>
        </w:rPr>
        <w:t xml:space="preserve"> nay đó, mai đây,</w:t>
      </w:r>
    </w:p>
    <w:p w:rsidR="008541A5" w:rsidRPr="00100AB5" w:rsidRDefault="008541A5" w:rsidP="00266DAD">
      <w:pPr>
        <w:pStyle w:val="NoSpacing"/>
        <w:spacing w:line="288" w:lineRule="auto"/>
        <w:rPr>
          <w:i w:val="0"/>
        </w:rPr>
      </w:pPr>
      <w:r w:rsidRPr="00100AB5">
        <w:rPr>
          <w:i w:val="0"/>
        </w:rPr>
        <w:t>Nhưng luôn thăm viếng tràn đầ</w:t>
      </w:r>
      <w:r w:rsidR="00CF0687">
        <w:rPr>
          <w:i w:val="0"/>
        </w:rPr>
        <w:t xml:space="preserve">y tình </w:t>
      </w:r>
      <w:r w:rsidRPr="00100AB5">
        <w:rPr>
          <w:i w:val="0"/>
        </w:rPr>
        <w:t>thương.</w:t>
      </w:r>
    </w:p>
    <w:p w:rsidR="008541A5" w:rsidRPr="00100AB5" w:rsidRDefault="008541A5" w:rsidP="00266DAD">
      <w:pPr>
        <w:pStyle w:val="NoSpacing"/>
        <w:spacing w:line="288" w:lineRule="auto"/>
        <w:rPr>
          <w:i w:val="0"/>
        </w:rPr>
      </w:pPr>
      <w:r w:rsidRPr="00764404">
        <w:rPr>
          <w:b/>
        </w:rPr>
        <w:t>Hồng, Lizz</w:t>
      </w:r>
      <w:r w:rsidRPr="00100AB5">
        <w:rPr>
          <w:i w:val="0"/>
        </w:rPr>
        <w:t xml:space="preserve"> ít nói, khiêm nhường,</w:t>
      </w:r>
    </w:p>
    <w:p w:rsidR="008541A5" w:rsidRPr="00100AB5" w:rsidRDefault="008541A5" w:rsidP="00266DAD">
      <w:pPr>
        <w:pStyle w:val="NoSpacing"/>
        <w:spacing w:line="288" w:lineRule="auto"/>
        <w:rPr>
          <w:i w:val="0"/>
        </w:rPr>
      </w:pPr>
      <w:r w:rsidRPr="00100AB5">
        <w:rPr>
          <w:i w:val="0"/>
        </w:rPr>
        <w:t xml:space="preserve">Nhưng luôn chứng tỏ yêu </w:t>
      </w:r>
      <w:r w:rsidR="00CF0687">
        <w:rPr>
          <w:i w:val="0"/>
        </w:rPr>
        <w:t xml:space="preserve">thương </w:t>
      </w:r>
      <w:r w:rsidRPr="00100AB5">
        <w:rPr>
          <w:i w:val="0"/>
        </w:rPr>
        <w:t>gia đình.</w:t>
      </w:r>
    </w:p>
    <w:p w:rsidR="008541A5" w:rsidRPr="00100AB5" w:rsidRDefault="008541A5" w:rsidP="00266DAD">
      <w:pPr>
        <w:pStyle w:val="NoSpacing"/>
        <w:spacing w:line="288" w:lineRule="auto"/>
        <w:rPr>
          <w:i w:val="0"/>
        </w:rPr>
      </w:pPr>
      <w:r w:rsidRPr="00764404">
        <w:rPr>
          <w:b/>
        </w:rPr>
        <w:t>Hải, Nhiều</w:t>
      </w:r>
      <w:r w:rsidRPr="00100AB5">
        <w:rPr>
          <w:i w:val="0"/>
        </w:rPr>
        <w:t xml:space="preserve"> lo lắng thật nhiều,</w:t>
      </w:r>
    </w:p>
    <w:p w:rsidR="008541A5" w:rsidRPr="00100AB5" w:rsidRDefault="008541A5" w:rsidP="00266DAD">
      <w:pPr>
        <w:pStyle w:val="NoSpacing"/>
        <w:spacing w:line="288" w:lineRule="auto"/>
        <w:rPr>
          <w:i w:val="0"/>
        </w:rPr>
      </w:pPr>
      <w:r w:rsidRPr="00100AB5">
        <w:rPr>
          <w:i w:val="0"/>
        </w:rPr>
        <w:t>Dành cho ba má trăm điều tốt tươi.</w:t>
      </w:r>
    </w:p>
    <w:p w:rsidR="008541A5" w:rsidRPr="00100AB5" w:rsidRDefault="008541A5" w:rsidP="00266DAD">
      <w:pPr>
        <w:pStyle w:val="NoSpacing"/>
        <w:spacing w:line="288" w:lineRule="auto"/>
        <w:rPr>
          <w:i w:val="0"/>
        </w:rPr>
      </w:pPr>
      <w:r w:rsidRPr="00764404">
        <w:rPr>
          <w:b/>
        </w:rPr>
        <w:t>Huyền, Thu</w:t>
      </w:r>
      <w:r w:rsidRPr="00100AB5">
        <w:rPr>
          <w:i w:val="0"/>
        </w:rPr>
        <w:t xml:space="preserve"> vui vẻ tươi cười</w:t>
      </w:r>
      <w:r w:rsidR="00CF0687">
        <w:rPr>
          <w:i w:val="0"/>
        </w:rPr>
        <w:t xml:space="preserve"> </w:t>
      </w:r>
      <w:r w:rsidR="00CF0687">
        <w:rPr>
          <w:rStyle w:val="FootnoteReference"/>
          <w:i w:val="0"/>
        </w:rPr>
        <w:footnoteReference w:id="2"/>
      </w:r>
    </w:p>
    <w:p w:rsidR="008541A5" w:rsidRPr="00100AB5" w:rsidRDefault="008541A5" w:rsidP="00266DAD">
      <w:pPr>
        <w:pStyle w:val="NoSpacing"/>
        <w:spacing w:line="288" w:lineRule="auto"/>
        <w:rPr>
          <w:i w:val="0"/>
        </w:rPr>
      </w:pPr>
      <w:r w:rsidRPr="00100AB5">
        <w:rPr>
          <w:i w:val="0"/>
        </w:rPr>
        <w:t>Vì được ba má ở lâu trong nhà.</w:t>
      </w:r>
    </w:p>
    <w:p w:rsidR="008541A5" w:rsidRPr="00100AB5" w:rsidRDefault="008541A5" w:rsidP="00266DAD">
      <w:pPr>
        <w:pStyle w:val="NoSpacing"/>
        <w:spacing w:line="288" w:lineRule="auto"/>
        <w:rPr>
          <w:i w:val="0"/>
        </w:rPr>
      </w:pPr>
      <w:r w:rsidRPr="00764404">
        <w:rPr>
          <w:b/>
        </w:rPr>
        <w:t>Hoài, Ni</w:t>
      </w:r>
      <w:r w:rsidRPr="00100AB5">
        <w:rPr>
          <w:i w:val="0"/>
        </w:rPr>
        <w:t xml:space="preserve"> bản tính thật thà,</w:t>
      </w:r>
    </w:p>
    <w:p w:rsidR="008541A5" w:rsidRPr="00100AB5" w:rsidRDefault="008541A5" w:rsidP="00266DAD">
      <w:pPr>
        <w:pStyle w:val="NoSpacing"/>
        <w:spacing w:line="288" w:lineRule="auto"/>
        <w:rPr>
          <w:i w:val="0"/>
        </w:rPr>
      </w:pPr>
      <w:r w:rsidRPr="00100AB5">
        <w:rPr>
          <w:i w:val="0"/>
        </w:rPr>
        <w:t>Lo cho cha mẹ, mặn mà biết bao.</w:t>
      </w:r>
    </w:p>
    <w:p w:rsidR="008541A5" w:rsidRPr="00100AB5" w:rsidRDefault="008541A5" w:rsidP="00266DAD">
      <w:pPr>
        <w:pStyle w:val="NoSpacing"/>
        <w:spacing w:line="288" w:lineRule="auto"/>
        <w:rPr>
          <w:i w:val="0"/>
        </w:rPr>
      </w:pPr>
      <w:r w:rsidRPr="00764404">
        <w:rPr>
          <w:b/>
        </w:rPr>
        <w:t>Hảo, Việt</w:t>
      </w:r>
      <w:r w:rsidRPr="00100AB5">
        <w:rPr>
          <w:i w:val="0"/>
        </w:rPr>
        <w:t xml:space="preserve"> bận rộn </w:t>
      </w:r>
      <w:proofErr w:type="gramStart"/>
      <w:r w:rsidRPr="00100AB5">
        <w:rPr>
          <w:i w:val="0"/>
        </w:rPr>
        <w:t>lao</w:t>
      </w:r>
      <w:proofErr w:type="gramEnd"/>
      <w:r w:rsidRPr="00100AB5">
        <w:rPr>
          <w:i w:val="0"/>
        </w:rPr>
        <w:t xml:space="preserve"> đao,</w:t>
      </w:r>
    </w:p>
    <w:p w:rsidR="008541A5" w:rsidRPr="00100AB5" w:rsidRDefault="008541A5" w:rsidP="00266DAD">
      <w:pPr>
        <w:pStyle w:val="NoSpacing"/>
        <w:spacing w:line="288" w:lineRule="auto"/>
        <w:rPr>
          <w:i w:val="0"/>
        </w:rPr>
      </w:pPr>
      <w:r w:rsidRPr="00100AB5">
        <w:rPr>
          <w:i w:val="0"/>
        </w:rPr>
        <w:t>Nhưng thường thăm viếng biết bao tâm tình.</w:t>
      </w:r>
    </w:p>
    <w:p w:rsidR="008541A5" w:rsidRPr="00100AB5" w:rsidRDefault="008541A5" w:rsidP="00266DAD">
      <w:pPr>
        <w:pStyle w:val="NoSpacing"/>
        <w:spacing w:line="288" w:lineRule="auto"/>
        <w:rPr>
          <w:i w:val="0"/>
        </w:rPr>
      </w:pPr>
      <w:r w:rsidRPr="00764404">
        <w:rPr>
          <w:b/>
        </w:rPr>
        <w:t>Hoàn, Thanh</w:t>
      </w:r>
      <w:r w:rsidRPr="00100AB5">
        <w:rPr>
          <w:i w:val="0"/>
        </w:rPr>
        <w:t xml:space="preserve"> săn sóc má, ba,</w:t>
      </w:r>
    </w:p>
    <w:p w:rsidR="008541A5" w:rsidRPr="00100AB5" w:rsidRDefault="008541A5" w:rsidP="00266DAD">
      <w:pPr>
        <w:pStyle w:val="NoSpacing"/>
        <w:spacing w:line="288" w:lineRule="auto"/>
        <w:rPr>
          <w:i w:val="0"/>
        </w:rPr>
      </w:pPr>
      <w:r w:rsidRPr="00100AB5">
        <w:rPr>
          <w:i w:val="0"/>
        </w:rPr>
        <w:t>Những ngày sau hết cuộc đời trần gian.</w:t>
      </w:r>
    </w:p>
    <w:p w:rsidR="008541A5" w:rsidRPr="00100AB5" w:rsidRDefault="008541A5" w:rsidP="00266DAD">
      <w:pPr>
        <w:pStyle w:val="NoSpacing"/>
        <w:spacing w:line="288" w:lineRule="auto"/>
        <w:rPr>
          <w:i w:val="0"/>
        </w:rPr>
      </w:pPr>
      <w:r w:rsidRPr="00100AB5">
        <w:rPr>
          <w:i w:val="0"/>
        </w:rPr>
        <w:t>Ngày ngày các cháu thở than,</w:t>
      </w:r>
    </w:p>
    <w:p w:rsidR="008541A5" w:rsidRPr="00100AB5" w:rsidRDefault="008541A5" w:rsidP="00266DAD">
      <w:pPr>
        <w:pStyle w:val="NoSpacing"/>
        <w:spacing w:line="288" w:lineRule="auto"/>
        <w:rPr>
          <w:i w:val="0"/>
        </w:rPr>
      </w:pPr>
      <w:r w:rsidRPr="00100AB5">
        <w:rPr>
          <w:i w:val="0"/>
        </w:rPr>
        <w:t>Không ông nội, ngoại lo toan cho mình.</w:t>
      </w:r>
    </w:p>
    <w:p w:rsidR="008541A5" w:rsidRPr="00100AB5" w:rsidRDefault="008541A5" w:rsidP="00266DAD">
      <w:pPr>
        <w:pStyle w:val="NoSpacing"/>
        <w:spacing w:line="288" w:lineRule="auto"/>
        <w:rPr>
          <w:i w:val="0"/>
        </w:rPr>
      </w:pPr>
      <w:r w:rsidRPr="00100AB5">
        <w:rPr>
          <w:i w:val="0"/>
        </w:rPr>
        <w:t>Người thân chí nghĩa, chí tình,</w:t>
      </w:r>
    </w:p>
    <w:p w:rsidR="008541A5" w:rsidRPr="00100AB5" w:rsidRDefault="008541A5" w:rsidP="00266DAD">
      <w:pPr>
        <w:pStyle w:val="NoSpacing"/>
        <w:spacing w:line="288" w:lineRule="auto"/>
        <w:rPr>
          <w:i w:val="0"/>
        </w:rPr>
      </w:pPr>
      <w:r w:rsidRPr="00100AB5">
        <w:rPr>
          <w:i w:val="0"/>
        </w:rPr>
        <w:t>Mất người nâng đỡ, mất người bảo ban.</w:t>
      </w:r>
    </w:p>
    <w:p w:rsidR="008541A5" w:rsidRPr="00100AB5" w:rsidRDefault="008541A5" w:rsidP="00266DAD">
      <w:pPr>
        <w:pStyle w:val="NoSpacing"/>
        <w:spacing w:line="288" w:lineRule="auto"/>
        <w:rPr>
          <w:i w:val="0"/>
        </w:rPr>
      </w:pPr>
      <w:r w:rsidRPr="00100AB5">
        <w:rPr>
          <w:i w:val="0"/>
        </w:rPr>
        <w:t>Gia đình thương tiếc vô vàn,</w:t>
      </w:r>
    </w:p>
    <w:p w:rsidR="008541A5" w:rsidRPr="00100AB5" w:rsidRDefault="008541A5" w:rsidP="00266DAD">
      <w:pPr>
        <w:pStyle w:val="NoSpacing"/>
        <w:spacing w:line="288" w:lineRule="auto"/>
        <w:rPr>
          <w:i w:val="0"/>
        </w:rPr>
      </w:pPr>
      <w:r w:rsidRPr="00100AB5">
        <w:rPr>
          <w:i w:val="0"/>
        </w:rPr>
        <w:t>Nhìn anh lần cuối đầy tràn thương đau.</w:t>
      </w:r>
    </w:p>
    <w:p w:rsidR="008541A5" w:rsidRPr="00100AB5" w:rsidRDefault="008541A5" w:rsidP="00266DAD">
      <w:pPr>
        <w:pStyle w:val="NoSpacing"/>
        <w:spacing w:line="288" w:lineRule="auto"/>
        <w:rPr>
          <w:i w:val="0"/>
        </w:rPr>
      </w:pPr>
      <w:r w:rsidRPr="00100AB5">
        <w:rPr>
          <w:i w:val="0"/>
        </w:rPr>
        <w:t>Nhân tình thế thái biển dâu,</w:t>
      </w:r>
    </w:p>
    <w:p w:rsidR="008541A5" w:rsidRPr="00100AB5" w:rsidRDefault="008541A5" w:rsidP="00266DAD">
      <w:pPr>
        <w:pStyle w:val="NoSpacing"/>
        <w:spacing w:line="288" w:lineRule="auto"/>
        <w:rPr>
          <w:i w:val="0"/>
        </w:rPr>
      </w:pPr>
      <w:r w:rsidRPr="00100AB5">
        <w:rPr>
          <w:i w:val="0"/>
        </w:rPr>
        <w:t>Luôn luôn</w:t>
      </w:r>
      <w:r w:rsidR="00CF0687">
        <w:rPr>
          <w:i w:val="0"/>
        </w:rPr>
        <w:t xml:space="preserve"> </w:t>
      </w:r>
      <w:r w:rsidRPr="00100AB5">
        <w:rPr>
          <w:i w:val="0"/>
        </w:rPr>
        <w:t>tuân giữ ghi sâu trong lòng.</w:t>
      </w:r>
    </w:p>
    <w:p w:rsidR="008541A5" w:rsidRPr="00100AB5" w:rsidRDefault="008541A5" w:rsidP="00266DAD">
      <w:pPr>
        <w:pStyle w:val="NoSpacing"/>
        <w:spacing w:line="288" w:lineRule="auto"/>
        <w:rPr>
          <w:i w:val="0"/>
        </w:rPr>
      </w:pPr>
      <w:r w:rsidRPr="00100AB5">
        <w:rPr>
          <w:i w:val="0"/>
        </w:rPr>
        <w:t>Cuộc đời dầu có long đong,</w:t>
      </w:r>
    </w:p>
    <w:p w:rsidR="008541A5" w:rsidRPr="00100AB5" w:rsidRDefault="008541A5" w:rsidP="00266DAD">
      <w:pPr>
        <w:pStyle w:val="NoSpacing"/>
        <w:spacing w:line="288" w:lineRule="auto"/>
        <w:rPr>
          <w:i w:val="0"/>
        </w:rPr>
      </w:pPr>
      <w:r w:rsidRPr="00100AB5">
        <w:rPr>
          <w:i w:val="0"/>
        </w:rPr>
        <w:t>Anh luôn vẫn cứ một lòng thẳng ngay.</w:t>
      </w:r>
    </w:p>
    <w:p w:rsidR="008541A5" w:rsidRPr="00100AB5" w:rsidRDefault="008541A5" w:rsidP="00266DAD">
      <w:pPr>
        <w:pStyle w:val="NoSpacing"/>
        <w:spacing w:line="288" w:lineRule="auto"/>
        <w:rPr>
          <w:i w:val="0"/>
        </w:rPr>
      </w:pPr>
      <w:r w:rsidRPr="00100AB5">
        <w:rPr>
          <w:i w:val="0"/>
        </w:rPr>
        <w:t>Ngọt bùi pha lẫn đắng cay,</w:t>
      </w:r>
    </w:p>
    <w:p w:rsidR="008541A5" w:rsidRPr="00100AB5" w:rsidRDefault="008541A5" w:rsidP="00266DAD">
      <w:pPr>
        <w:pStyle w:val="NoSpacing"/>
        <w:spacing w:line="288" w:lineRule="auto"/>
        <w:rPr>
          <w:i w:val="0"/>
        </w:rPr>
      </w:pPr>
      <w:r w:rsidRPr="00100AB5">
        <w:rPr>
          <w:i w:val="0"/>
        </w:rPr>
        <w:t>Nghị lực chịu đựng</w:t>
      </w:r>
      <w:r w:rsidR="00CF0687">
        <w:rPr>
          <w:i w:val="0"/>
        </w:rPr>
        <w:t xml:space="preserve"> </w:t>
      </w:r>
      <w:r w:rsidRPr="00100AB5">
        <w:rPr>
          <w:i w:val="0"/>
        </w:rPr>
        <w:t>tỏ bày trước sau.</w:t>
      </w:r>
    </w:p>
    <w:p w:rsidR="008541A5" w:rsidRPr="00100AB5" w:rsidRDefault="008541A5" w:rsidP="00266DAD">
      <w:pPr>
        <w:pStyle w:val="NoSpacing"/>
        <w:spacing w:line="288" w:lineRule="auto"/>
        <w:rPr>
          <w:i w:val="0"/>
        </w:rPr>
      </w:pPr>
      <w:r w:rsidRPr="00100AB5">
        <w:rPr>
          <w:i w:val="0"/>
        </w:rPr>
        <w:t>Trải bao năm tháng tha hương,</w:t>
      </w:r>
    </w:p>
    <w:p w:rsidR="008541A5" w:rsidRPr="00100AB5" w:rsidRDefault="008541A5" w:rsidP="00266DAD">
      <w:pPr>
        <w:pStyle w:val="NoSpacing"/>
        <w:spacing w:line="288" w:lineRule="auto"/>
        <w:rPr>
          <w:i w:val="0"/>
        </w:rPr>
      </w:pPr>
      <w:r w:rsidRPr="00100AB5">
        <w:rPr>
          <w:i w:val="0"/>
        </w:rPr>
        <w:t>Mến yêu đất nước, tình thương</w:t>
      </w:r>
      <w:r w:rsidR="00CF0687">
        <w:rPr>
          <w:i w:val="0"/>
        </w:rPr>
        <w:t xml:space="preserve"> </w:t>
      </w:r>
      <w:r w:rsidRPr="00100AB5">
        <w:rPr>
          <w:i w:val="0"/>
        </w:rPr>
        <w:t>vẫn còn.</w:t>
      </w:r>
    </w:p>
    <w:p w:rsidR="008541A5" w:rsidRPr="00100AB5" w:rsidRDefault="008541A5" w:rsidP="00266DAD">
      <w:pPr>
        <w:pStyle w:val="NoSpacing"/>
        <w:spacing w:line="288" w:lineRule="auto"/>
        <w:rPr>
          <w:i w:val="0"/>
        </w:rPr>
      </w:pPr>
      <w:r w:rsidRPr="00100AB5">
        <w:rPr>
          <w:i w:val="0"/>
        </w:rPr>
        <w:t>Tử thần vây bủa chung quanh,</w:t>
      </w:r>
    </w:p>
    <w:p w:rsidR="008541A5" w:rsidRPr="00100AB5" w:rsidRDefault="008541A5" w:rsidP="00266DAD">
      <w:pPr>
        <w:pStyle w:val="NoSpacing"/>
        <w:spacing w:line="288" w:lineRule="auto"/>
        <w:rPr>
          <w:i w:val="0"/>
        </w:rPr>
      </w:pPr>
      <w:r w:rsidRPr="00100AB5">
        <w:rPr>
          <w:i w:val="0"/>
        </w:rPr>
        <w:t>Anh vẫn bình tĩnh trung thành tới nơi.</w:t>
      </w:r>
    </w:p>
    <w:p w:rsidR="008541A5" w:rsidRPr="00100AB5" w:rsidRDefault="008541A5" w:rsidP="00266DAD">
      <w:pPr>
        <w:pStyle w:val="NoSpacing"/>
        <w:spacing w:line="288" w:lineRule="auto"/>
        <w:rPr>
          <w:i w:val="0"/>
        </w:rPr>
      </w:pPr>
      <w:r w:rsidRPr="00100AB5">
        <w:rPr>
          <w:i w:val="0"/>
        </w:rPr>
        <w:t>Cuộc đời mới chốn nghỉ ngơi,</w:t>
      </w:r>
    </w:p>
    <w:p w:rsidR="008541A5" w:rsidRPr="00100AB5" w:rsidRDefault="008541A5" w:rsidP="00266DAD">
      <w:pPr>
        <w:pStyle w:val="NoSpacing"/>
        <w:spacing w:line="288" w:lineRule="auto"/>
        <w:rPr>
          <w:i w:val="0"/>
        </w:rPr>
      </w:pPr>
      <w:r w:rsidRPr="00100AB5">
        <w:rPr>
          <w:i w:val="0"/>
        </w:rPr>
        <w:t>Hạnh phúc chan chứa đời đời an vui.</w:t>
      </w:r>
    </w:p>
    <w:p w:rsidR="008541A5" w:rsidRPr="00100AB5" w:rsidRDefault="008541A5" w:rsidP="00266DAD">
      <w:pPr>
        <w:pStyle w:val="NoSpacing"/>
        <w:spacing w:line="288" w:lineRule="auto"/>
        <w:rPr>
          <w:i w:val="0"/>
        </w:rPr>
      </w:pPr>
      <w:r w:rsidRPr="00100AB5">
        <w:rPr>
          <w:i w:val="0"/>
        </w:rPr>
        <w:t>Kẻ ở lại những ngậm ngùi,</w:t>
      </w:r>
    </w:p>
    <w:p w:rsidR="008541A5" w:rsidRPr="00100AB5" w:rsidRDefault="008541A5" w:rsidP="00266DAD">
      <w:pPr>
        <w:pStyle w:val="NoSpacing"/>
        <w:spacing w:line="288" w:lineRule="auto"/>
        <w:rPr>
          <w:i w:val="0"/>
        </w:rPr>
      </w:pPr>
      <w:r w:rsidRPr="00100AB5">
        <w:rPr>
          <w:i w:val="0"/>
        </w:rPr>
        <w:t>Buồn thương lẻ bóng sớm chiều thở than.</w:t>
      </w:r>
    </w:p>
    <w:p w:rsidR="008541A5" w:rsidRPr="00100AB5" w:rsidRDefault="008541A5" w:rsidP="00266DAD">
      <w:pPr>
        <w:pStyle w:val="NoSpacing"/>
        <w:spacing w:line="288" w:lineRule="auto"/>
        <w:rPr>
          <w:i w:val="0"/>
        </w:rPr>
      </w:pPr>
      <w:r w:rsidRPr="00100AB5">
        <w:rPr>
          <w:i w:val="0"/>
        </w:rPr>
        <w:t>Nguyện xin Thiên Chúa trao ban,</w:t>
      </w:r>
    </w:p>
    <w:p w:rsidR="008541A5" w:rsidRPr="00100AB5" w:rsidRDefault="008541A5" w:rsidP="00266DAD">
      <w:pPr>
        <w:pStyle w:val="NoSpacing"/>
        <w:spacing w:line="288" w:lineRule="auto"/>
        <w:rPr>
          <w:i w:val="0"/>
        </w:rPr>
      </w:pPr>
      <w:r w:rsidRPr="00100AB5">
        <w:rPr>
          <w:i w:val="0"/>
        </w:rPr>
        <w:t>Bình an chân thực cho đàn cháu con.</w:t>
      </w:r>
    </w:p>
    <w:p w:rsidR="008541A5" w:rsidRPr="00100AB5" w:rsidRDefault="008541A5" w:rsidP="00266DAD">
      <w:pPr>
        <w:pStyle w:val="NoSpacing"/>
        <w:spacing w:line="288" w:lineRule="auto"/>
        <w:rPr>
          <w:i w:val="0"/>
        </w:rPr>
      </w:pPr>
      <w:r w:rsidRPr="00100AB5">
        <w:rPr>
          <w:i w:val="0"/>
        </w:rPr>
        <w:t>Để khi cuộc sống không còn,</w:t>
      </w:r>
    </w:p>
    <w:p w:rsidR="00CF0687" w:rsidRPr="00266DAD" w:rsidRDefault="008541A5" w:rsidP="00266DAD">
      <w:pPr>
        <w:pStyle w:val="NoSpacing"/>
        <w:spacing w:line="288" w:lineRule="auto"/>
        <w:rPr>
          <w:i w:val="0"/>
        </w:rPr>
      </w:pPr>
      <w:r w:rsidRPr="00100AB5">
        <w:rPr>
          <w:i w:val="0"/>
        </w:rPr>
        <w:t>Cùng nhau chung hưởng vẹn toàn bên nhau.</w:t>
      </w:r>
    </w:p>
    <w:p w:rsidR="00727EBE" w:rsidRDefault="00727EBE" w:rsidP="00727EBE">
      <w:pPr>
        <w:pStyle w:val="Title"/>
      </w:pPr>
      <w:r>
        <w:t>Món nợ ân tình</w:t>
      </w:r>
    </w:p>
    <w:p w:rsidR="00727EBE" w:rsidRDefault="00727EBE" w:rsidP="00727EBE">
      <w:pPr>
        <w:pStyle w:val="Author"/>
      </w:pPr>
      <w:r>
        <w:t>Tôn Thất Đàn</w:t>
      </w:r>
    </w:p>
    <w:p w:rsidR="00727EBE" w:rsidRDefault="00727EBE" w:rsidP="00266DAD">
      <w:pPr>
        <w:spacing w:line="269" w:lineRule="auto"/>
      </w:pPr>
      <w:r>
        <w:t>Sau ngày tang th</w:t>
      </w:r>
      <w:r>
        <w:rPr>
          <w:rFonts w:hint="eastAsia"/>
        </w:rPr>
        <w:t>ươ</w:t>
      </w:r>
      <w:r>
        <w:t>ng của vận n</w:t>
      </w:r>
      <w:r>
        <w:rPr>
          <w:rFonts w:hint="eastAsia"/>
        </w:rPr>
        <w:t>ư</w:t>
      </w:r>
      <w:r>
        <w:t>ớc 30 tháng 4 năm 1975, Cộng Sản Bắc Việt c</w:t>
      </w:r>
      <w:r>
        <w:rPr>
          <w:rFonts w:hint="eastAsia"/>
        </w:rPr>
        <w:t>ư</w:t>
      </w:r>
      <w:r>
        <w:t>ỡng chiếm miền Nam, tôi cũng nh</w:t>
      </w:r>
      <w:r>
        <w:rPr>
          <w:rFonts w:hint="eastAsia"/>
        </w:rPr>
        <w:t>ư</w:t>
      </w:r>
      <w:r>
        <w:t xml:space="preserve"> hàng lớp sĩ quan QLVNCH và cán bộ chính quyền đều phải vào tù, mà chúng bảo là đi “học tập cải tạo”!</w:t>
      </w:r>
    </w:p>
    <w:p w:rsidR="00727EBE" w:rsidRDefault="00727EBE" w:rsidP="00266DAD">
      <w:pPr>
        <w:spacing w:line="269" w:lineRule="auto"/>
      </w:pPr>
      <w:r>
        <w:t>Trong tù tôi quen biết nhiều ng</w:t>
      </w:r>
      <w:r>
        <w:rPr>
          <w:rFonts w:hint="eastAsia"/>
        </w:rPr>
        <w:t>ư</w:t>
      </w:r>
      <w:r>
        <w:t>ời bạn đồng tù. Nh</w:t>
      </w:r>
      <w:r>
        <w:rPr>
          <w:rFonts w:hint="eastAsia"/>
        </w:rPr>
        <w:t>ư</w:t>
      </w:r>
      <w:r>
        <w:t>ng đến cuối năm 1978 sau khi chuyển ra ngoài trại A.30 (Tuy Hòa) tôi mới gặp đ</w:t>
      </w:r>
      <w:r>
        <w:rPr>
          <w:rFonts w:hint="eastAsia"/>
        </w:rPr>
        <w:t>ư</w:t>
      </w:r>
      <w:r>
        <w:t>ợc một ng</w:t>
      </w:r>
      <w:r>
        <w:rPr>
          <w:rFonts w:hint="eastAsia"/>
        </w:rPr>
        <w:t>ư</w:t>
      </w:r>
      <w:r>
        <w:t>ời đồng lân đồng cảnh, nên chúng tôi thân nhau, và xem nh</w:t>
      </w:r>
      <w:r>
        <w:rPr>
          <w:rFonts w:hint="eastAsia"/>
        </w:rPr>
        <w:t>ư</w:t>
      </w:r>
      <w:r>
        <w:t xml:space="preserve"> anh em để cùng nhau chia sẻ những khổ đau, đói khát trong trại tù!</w:t>
      </w:r>
    </w:p>
    <w:p w:rsidR="00727EBE" w:rsidRDefault="00727EBE" w:rsidP="00266DAD">
      <w:pPr>
        <w:spacing w:line="269" w:lineRule="auto"/>
      </w:pPr>
      <w:r>
        <w:t>Ng</w:t>
      </w:r>
      <w:r>
        <w:rPr>
          <w:rFonts w:hint="eastAsia"/>
        </w:rPr>
        <w:t>ư</w:t>
      </w:r>
      <w:r>
        <w:t>ời ta th</w:t>
      </w:r>
      <w:r>
        <w:rPr>
          <w:rFonts w:hint="eastAsia"/>
        </w:rPr>
        <w:t>ư</w:t>
      </w:r>
      <w:r>
        <w:t>ờng nói: “Mỗi hoa mỗi cành, mỗi ng</w:t>
      </w:r>
      <w:r>
        <w:rPr>
          <w:rFonts w:hint="eastAsia"/>
        </w:rPr>
        <w:t>ư</w:t>
      </w:r>
      <w:r>
        <w:t>ời mỗi cảnh”. Nh</w:t>
      </w:r>
      <w:r>
        <w:rPr>
          <w:rFonts w:hint="eastAsia"/>
        </w:rPr>
        <w:t>ư</w:t>
      </w:r>
      <w:r>
        <w:t>ng sao hoàn cảnh của anh ta giống tôi quá. Nằm cạnh nhau mà hai đứa quanh năm suốt tháng cứ đói meo, không một thân nhân đến thăm nuôi. Hoàn cảnh của tôi thì đ</w:t>
      </w:r>
      <w:r>
        <w:rPr>
          <w:rFonts w:hint="eastAsia"/>
        </w:rPr>
        <w:t>ươ</w:t>
      </w:r>
      <w:r>
        <w:t>ng nhiên rồi, vì vợ con tôi đều bị th</w:t>
      </w:r>
      <w:r>
        <w:rPr>
          <w:rFonts w:hint="eastAsia"/>
        </w:rPr>
        <w:t>ươ</w:t>
      </w:r>
      <w:r>
        <w:t>ng và mất mát trong chuyến đi thăm lần tr</w:t>
      </w:r>
      <w:r>
        <w:rPr>
          <w:rFonts w:hint="eastAsia"/>
        </w:rPr>
        <w:t>ư</w:t>
      </w:r>
      <w:r>
        <w:t>ớc, nên bây giờ tôi phải chịu cảnh đói rách là lẽ đ</w:t>
      </w:r>
      <w:r>
        <w:rPr>
          <w:rFonts w:hint="eastAsia"/>
        </w:rPr>
        <w:t>ươ</w:t>
      </w:r>
      <w:r>
        <w:t>ng nhiên. Còn anh bạn tôi đ</w:t>
      </w:r>
      <w:r>
        <w:rPr>
          <w:rFonts w:hint="eastAsia"/>
        </w:rPr>
        <w:t>ư</w:t>
      </w:r>
      <w:r>
        <w:t>ờng đ</w:t>
      </w:r>
      <w:r>
        <w:rPr>
          <w:rFonts w:hint="eastAsia"/>
        </w:rPr>
        <w:t>ư</w:t>
      </w:r>
      <w:r>
        <w:t>ờng là một cựu sĩ quan Thiết Giáp, có 3 bông mai trên cổ áo, đã từng là một Chi Đoàn Tr</w:t>
      </w:r>
      <w:r>
        <w:rPr>
          <w:rFonts w:hint="eastAsia"/>
        </w:rPr>
        <w:t>ư</w:t>
      </w:r>
      <w:r>
        <w:t xml:space="preserve">ởng oai hùng trên trận địa. Anh </w:t>
      </w:r>
      <w:r>
        <w:rPr>
          <w:rFonts w:hint="eastAsia"/>
        </w:rPr>
        <w:t>đã</w:t>
      </w:r>
      <w:r>
        <w:t xml:space="preserve"> từng lo cho vợ con đầy đủ về vật chất lẫn tinh thần. Thế mà chỉ sau 3 năm vào tù, anh chẳng còn gì, ngoài trên răng d</w:t>
      </w:r>
      <w:r>
        <w:rPr>
          <w:rFonts w:hint="eastAsia"/>
        </w:rPr>
        <w:t>ư</w:t>
      </w:r>
      <w:r>
        <w:t>ới… dép! Một ngày nọ, vợ anh bèn cầm tờ đ</w:t>
      </w:r>
      <w:r>
        <w:rPr>
          <w:rFonts w:hint="eastAsia"/>
        </w:rPr>
        <w:t>ơ</w:t>
      </w:r>
      <w:r>
        <w:t>n ly dị cùng ng</w:t>
      </w:r>
      <w:r>
        <w:rPr>
          <w:rFonts w:hint="eastAsia"/>
        </w:rPr>
        <w:t>ư</w:t>
      </w:r>
      <w:r>
        <w:t>ời tình mới vào tận trại tù thuyết phục anh ta ký vào, để từ nay vợ anh theo duyên mới. Ng</w:t>
      </w:r>
      <w:r>
        <w:rPr>
          <w:rFonts w:hint="eastAsia"/>
        </w:rPr>
        <w:t>ư</w:t>
      </w:r>
      <w:r>
        <w:t>ời đó là một tay cán bộ ngoài Bắc mới vào, khá giả đang làm quản lý ở địa ph</w:t>
      </w:r>
      <w:r>
        <w:rPr>
          <w:rFonts w:hint="eastAsia"/>
        </w:rPr>
        <w:t>ươ</w:t>
      </w:r>
      <w:r>
        <w:t>ng. Sau đó, nghe nói hai ng</w:t>
      </w:r>
      <w:r>
        <w:rPr>
          <w:rFonts w:hint="eastAsia"/>
        </w:rPr>
        <w:t>ư</w:t>
      </w:r>
      <w:r>
        <w:t>ời dắt theo đứa con gái v</w:t>
      </w:r>
      <w:r>
        <w:rPr>
          <w:rFonts w:hint="eastAsia"/>
        </w:rPr>
        <w:t>ư</w:t>
      </w:r>
      <w:r>
        <w:t>ợt biên từ năm 1979, để rồi từ đó anh không hề nhận đ</w:t>
      </w:r>
      <w:r>
        <w:rPr>
          <w:rFonts w:hint="eastAsia"/>
        </w:rPr>
        <w:t>ư</w:t>
      </w:r>
      <w:r>
        <w:t>ợc một tin tức gì của mẹ con nàng, mặc dù có vài lần anh cố viết th</w:t>
      </w:r>
      <w:r>
        <w:rPr>
          <w:rFonts w:hint="eastAsia"/>
        </w:rPr>
        <w:t>ư</w:t>
      </w:r>
      <w:r>
        <w:t xml:space="preserve"> dò hỏi, tìm tông tích để hỏi thăm đứa con gái, nh</w:t>
      </w:r>
      <w:r>
        <w:rPr>
          <w:rFonts w:hint="eastAsia"/>
        </w:rPr>
        <w:t>ư</w:t>
      </w:r>
      <w:r>
        <w:t>ng tuyệt nhiên không hề nhận đ</w:t>
      </w:r>
      <w:r>
        <w:rPr>
          <w:rFonts w:hint="eastAsia"/>
        </w:rPr>
        <w:t>ư</w:t>
      </w:r>
      <w:r>
        <w:t>ợc một chút hồi âm! Anh nói, bây giờ nếu còn sống, đứa con gái của anh cũng đã lớn lắm rồi, nh</w:t>
      </w:r>
      <w:r>
        <w:rPr>
          <w:rFonts w:hint="eastAsia"/>
        </w:rPr>
        <w:t>ư</w:t>
      </w:r>
      <w:r>
        <w:t>ng chắc chắn nó không biết anh còn sống hay đã chết!</w:t>
      </w:r>
    </w:p>
    <w:p w:rsidR="00727EBE" w:rsidRDefault="00727EBE" w:rsidP="00266DAD">
      <w:pPr>
        <w:spacing w:line="269" w:lineRule="auto"/>
        <w:rPr>
          <w:color w:val="000000"/>
        </w:rPr>
      </w:pPr>
      <w:r>
        <w:t>Có lần anh tâm sự với tôi: “Thực ra lúc đầu tôi buồn lắm, nh</w:t>
      </w:r>
      <w:r>
        <w:rPr>
          <w:rFonts w:hint="eastAsia"/>
        </w:rPr>
        <w:t>ư</w:t>
      </w:r>
      <w:r>
        <w:t>ng rồi sau đó lại mừng cho mẹ con nàng. Chứ ở vậy mà chờ tôi thì cuộc đời của mẹ con nàng không biết sẽ ra sao</w:t>
      </w:r>
      <w:r w:rsidR="000A31F9" w:rsidRPr="000A31F9">
        <w:rPr>
          <w:rFonts w:ascii="Times New Roman" w:hAnsi="Times New Roman"/>
        </w:rPr>
        <w:t>?</w:t>
      </w:r>
      <w:r>
        <w:t>”. Đêm nào tôi cũng cầu nguyện cho mẹ con nàng đ</w:t>
      </w:r>
      <w:r>
        <w:rPr>
          <w:rFonts w:hint="eastAsia"/>
        </w:rPr>
        <w:t>ư</w:t>
      </w:r>
      <w:r>
        <w:t>ợc yên lành, hạnh phúc với gia đình ở quê h</w:t>
      </w:r>
      <w:r>
        <w:rPr>
          <w:rFonts w:hint="eastAsia"/>
        </w:rPr>
        <w:t>ươ</w:t>
      </w:r>
      <w:r>
        <w:t xml:space="preserve">ng mới. </w:t>
      </w:r>
    </w:p>
    <w:p w:rsidR="00727EBE" w:rsidRPr="009D4568" w:rsidRDefault="00727EBE" w:rsidP="00266DAD">
      <w:pPr>
        <w:pStyle w:val="NoSpacing"/>
        <w:spacing w:line="269" w:lineRule="auto"/>
        <w:rPr>
          <w:i w:val="0"/>
        </w:rPr>
      </w:pPr>
      <w:proofErr w:type="gramStart"/>
      <w:r w:rsidRPr="009D4568">
        <w:rPr>
          <w:i w:val="0"/>
        </w:rPr>
        <w:t>o</w:t>
      </w:r>
      <w:proofErr w:type="gramEnd"/>
      <w:r w:rsidRPr="009D4568">
        <w:rPr>
          <w:i w:val="0"/>
        </w:rPr>
        <w:t xml:space="preserve"> O o</w:t>
      </w:r>
    </w:p>
    <w:p w:rsidR="00727EBE" w:rsidRDefault="00727EBE" w:rsidP="00266DAD">
      <w:pPr>
        <w:spacing w:line="269" w:lineRule="auto"/>
      </w:pPr>
      <w:r>
        <w:t>Thế rồi sau h</w:t>
      </w:r>
      <w:r>
        <w:rPr>
          <w:rFonts w:hint="eastAsia"/>
        </w:rPr>
        <w:t>ơ</w:t>
      </w:r>
      <w:r>
        <w:t>n 7 năm bóc lịch trong lao tù Cộng sản thì chúng tôi cũng đ</w:t>
      </w:r>
      <w:r>
        <w:rPr>
          <w:rFonts w:hint="eastAsia"/>
        </w:rPr>
        <w:t>ư</w:t>
      </w:r>
      <w:r>
        <w:t>ợc thả về sum họp với gia đình. Ra tù, mỗi ng</w:t>
      </w:r>
      <w:r>
        <w:rPr>
          <w:rFonts w:hint="eastAsia"/>
        </w:rPr>
        <w:t>ư</w:t>
      </w:r>
      <w:r>
        <w:t>ời đi mỗi ngã, ai nấy đều lo cuộc sống bấp bênh không có ngày mai d</w:t>
      </w:r>
      <w:r>
        <w:rPr>
          <w:rFonts w:hint="eastAsia"/>
        </w:rPr>
        <w:t>ư</w:t>
      </w:r>
      <w:r>
        <w:t>ới bàn tay “quản chế” sít sao của chính quyền địa ph</w:t>
      </w:r>
      <w:r>
        <w:rPr>
          <w:rFonts w:hint="eastAsia"/>
        </w:rPr>
        <w:t>ươ</w:t>
      </w:r>
      <w:r>
        <w:t>ng, nên chúng tôi ch</w:t>
      </w:r>
      <w:r>
        <w:rPr>
          <w:rFonts w:hint="eastAsia"/>
        </w:rPr>
        <w:t>ư</w:t>
      </w:r>
      <w:r>
        <w:t>a bao giờ gặp lại nhau một lần. Đùng một cái, h</w:t>
      </w:r>
      <w:r>
        <w:rPr>
          <w:rFonts w:hint="eastAsia"/>
        </w:rPr>
        <w:t>ơ</w:t>
      </w:r>
      <w:r>
        <w:t>n 10 năm sau có ch</w:t>
      </w:r>
      <w:r>
        <w:rPr>
          <w:rFonts w:hint="eastAsia"/>
        </w:rPr>
        <w:t>ươ</w:t>
      </w:r>
      <w:r>
        <w:t>ng trình HO xuất hiện, chúng tôi đ</w:t>
      </w:r>
      <w:r>
        <w:rPr>
          <w:rFonts w:hint="eastAsia"/>
        </w:rPr>
        <w:t>ư</w:t>
      </w:r>
      <w:r>
        <w:t>ợc chính phủ Mỹ chấp thuận cho cả gia đình sang định c</w:t>
      </w:r>
      <w:r>
        <w:rPr>
          <w:rFonts w:hint="eastAsia"/>
        </w:rPr>
        <w:t>ư</w:t>
      </w:r>
      <w:r>
        <w:t xml:space="preserve"> theo diện tị nạn Cộng sản.</w:t>
      </w:r>
    </w:p>
    <w:p w:rsidR="00727EBE" w:rsidRDefault="00727EBE" w:rsidP="00266DAD">
      <w:pPr>
        <w:spacing w:line="269" w:lineRule="auto"/>
      </w:pPr>
      <w:r>
        <w:t>Sau h</w:t>
      </w:r>
      <w:r>
        <w:rPr>
          <w:rFonts w:hint="eastAsia"/>
        </w:rPr>
        <w:t>ơ</w:t>
      </w:r>
      <w:r>
        <w:t>n 20 năm lăn lộn n</w:t>
      </w:r>
      <w:r>
        <w:rPr>
          <w:rFonts w:hint="eastAsia"/>
        </w:rPr>
        <w:t>ơ</w:t>
      </w:r>
      <w:r>
        <w:t>i xứ ng</w:t>
      </w:r>
      <w:r>
        <w:rPr>
          <w:rFonts w:hint="eastAsia"/>
        </w:rPr>
        <w:t>ư</w:t>
      </w:r>
      <w:r>
        <w:t>ời, tình cờ chúng tôi gặp lại nhau trong một kỳ “Đại Hội Thiết Giáp Binh QLVNCH. Chúng tôi ôm chầm lấy nhau mừng mừng tủi tủi, để mặc cho hai giòng lệ đoanh tròng. Thật đúng quả đất xoay tròn, không ngờ chúng ta lại còn có ngày gặp nhau. Sau hai ngày Đại Hội, anh mời tôi về nhà anh tại New York ch</w:t>
      </w:r>
      <w:r>
        <w:rPr>
          <w:rFonts w:hint="eastAsia"/>
        </w:rPr>
        <w:t>ơ</w:t>
      </w:r>
      <w:r>
        <w:t>i cho biết, vì nhà tôi ở New Jersey thì cũng gần nhà anh. Qua vài hôm tâm sự, tôi đ</w:t>
      </w:r>
      <w:r>
        <w:rPr>
          <w:rFonts w:hint="eastAsia"/>
        </w:rPr>
        <w:t>ư</w:t>
      </w:r>
      <w:r>
        <w:t>ợc anh cho biết cuộc đời của anh sau khi ra tù nh</w:t>
      </w:r>
      <w:r>
        <w:rPr>
          <w:rFonts w:hint="eastAsia"/>
        </w:rPr>
        <w:t>ư</w:t>
      </w:r>
      <w:r>
        <w:t xml:space="preserve"> sau:</w:t>
      </w:r>
    </w:p>
    <w:p w:rsidR="00727EBE" w:rsidRDefault="00727EBE" w:rsidP="00266DAD">
      <w:pPr>
        <w:spacing w:line="269" w:lineRule="auto"/>
      </w:pPr>
      <w:r>
        <w:t>- Đúng là mỗi ng</w:t>
      </w:r>
      <w:r>
        <w:rPr>
          <w:rFonts w:hint="eastAsia"/>
        </w:rPr>
        <w:t>ư</w:t>
      </w:r>
      <w:r>
        <w:t>ời mỗi cảnh. Khi anh trở về chốn cũ thì vợ con anh đã bỏ đi, anh không có chỗ ở, lại mang theo bệnh tật từ trong tù nên chẳng làm đ</w:t>
      </w:r>
      <w:r>
        <w:rPr>
          <w:rFonts w:hint="eastAsia"/>
        </w:rPr>
        <w:t>ư</w:t>
      </w:r>
      <w:r>
        <w:t>ợc việc gì. Nhà bà vợ bây giờ của anh là một gia đình giàu có, tr</w:t>
      </w:r>
      <w:r>
        <w:rPr>
          <w:rFonts w:hint="eastAsia"/>
        </w:rPr>
        <w:t>ư</w:t>
      </w:r>
      <w:r>
        <w:t>ớc kia có một thời nhà cha mẹ bà ở gần nh</w:t>
      </w:r>
      <w:r>
        <w:rPr>
          <w:rFonts w:hint="eastAsia"/>
        </w:rPr>
        <w:t>à</w:t>
      </w:r>
      <w:r>
        <w:t xml:space="preserve"> anh. Chồng bà là một th</w:t>
      </w:r>
      <w:r>
        <w:rPr>
          <w:rFonts w:hint="eastAsia"/>
        </w:rPr>
        <w:t>ươ</w:t>
      </w:r>
      <w:r>
        <w:t>ng gia đã mất sớm, để lại cho bà 2 con gái và một số tài sản cũng kha khá. Nhờ vậy bà còn giấu đ</w:t>
      </w:r>
      <w:r>
        <w:rPr>
          <w:rFonts w:hint="eastAsia"/>
        </w:rPr>
        <w:t>ư</w:t>
      </w:r>
      <w:r>
        <w:t>ợc một số vàng để bây giờ có chút vốn làm ăn. Anh không hiểu sao lúc ấy bà lại c</w:t>
      </w:r>
      <w:r>
        <w:rPr>
          <w:rFonts w:hint="eastAsia"/>
        </w:rPr>
        <w:t>ư</w:t>
      </w:r>
      <w:r>
        <w:t>u mang anh, và can đảm lấy anh làm chồng</w:t>
      </w:r>
      <w:r w:rsidR="000A31F9" w:rsidRPr="000A31F9">
        <w:rPr>
          <w:rFonts w:ascii="Times New Roman" w:hAnsi="Times New Roman"/>
        </w:rPr>
        <w:t>?</w:t>
      </w:r>
      <w:r>
        <w:t xml:space="preserve"> Lúc ấy bà có tiền, buôn bán thuốc tây chui, và làm chủ một cửa hàng tạp hóa khá lớn. Lúc đầu thấy anh khổ sở, bà nhận anh vào làm công, và bảo dọn tới nhà bà ở, vì căn nhà sau có một phòng bỏ trống. H</w:t>
      </w:r>
      <w:r>
        <w:rPr>
          <w:rFonts w:hint="eastAsia"/>
        </w:rPr>
        <w:t>ơ</w:t>
      </w:r>
      <w:r>
        <w:t>n một năm sau anh mới khỏe lại, và bắt đầu phụ giúp công việc bu</w:t>
      </w:r>
      <w:r>
        <w:rPr>
          <w:rFonts w:hint="eastAsia"/>
        </w:rPr>
        <w:t>ô</w:t>
      </w:r>
      <w:r>
        <w:t>n bán với bà. Nh</w:t>
      </w:r>
      <w:r>
        <w:rPr>
          <w:rFonts w:hint="eastAsia"/>
        </w:rPr>
        <w:t>ư</w:t>
      </w:r>
      <w:r>
        <w:t>ng bà chỉ giao cho anh lo việc sổ sách. Bà th</w:t>
      </w:r>
      <w:r>
        <w:rPr>
          <w:rFonts w:hint="eastAsia"/>
        </w:rPr>
        <w:t>ư</w:t>
      </w:r>
      <w:r>
        <w:t>ờng lo lắng, chăm sóc cho anh, và cuối cùng tỏ tình với anh. Nh</w:t>
      </w:r>
      <w:r>
        <w:rPr>
          <w:rFonts w:hint="eastAsia"/>
        </w:rPr>
        <w:t>ư</w:t>
      </w:r>
      <w:r>
        <w:t>ng khổ một điều là có tay cán bộ thuế vụ Cộng Sản từ miền Bắc chuyển vào cứ theo đuổi, tán tỉnh bà. Thỉnh thoảng mang quà cáp và giảm thuế chợ, cũng nh</w:t>
      </w:r>
      <w:r>
        <w:rPr>
          <w:rFonts w:hint="eastAsia"/>
        </w:rPr>
        <w:t>ư</w:t>
      </w:r>
      <w:r>
        <w:t xml:space="preserve"> hàng hóa cho bà, nh</w:t>
      </w:r>
      <w:r>
        <w:rPr>
          <w:rFonts w:hint="eastAsia"/>
        </w:rPr>
        <w:t>ư</w:t>
      </w:r>
      <w:r>
        <w:t>ng bà nhất định kh</w:t>
      </w:r>
      <w:r>
        <w:rPr>
          <w:rFonts w:hint="eastAsia"/>
        </w:rPr>
        <w:t>ư</w:t>
      </w:r>
      <w:r>
        <w:t>ớc từ. Ban đầu hắn t</w:t>
      </w:r>
      <w:r>
        <w:rPr>
          <w:rFonts w:hint="eastAsia"/>
        </w:rPr>
        <w:t>ư</w:t>
      </w:r>
      <w:r>
        <w:t>ởng anh là ng</w:t>
      </w:r>
      <w:r>
        <w:rPr>
          <w:rFonts w:hint="eastAsia"/>
        </w:rPr>
        <w:t>ư</w:t>
      </w:r>
      <w:r>
        <w:t>ời làm công hay bà con trong nhà, nh</w:t>
      </w:r>
      <w:r>
        <w:rPr>
          <w:rFonts w:hint="eastAsia"/>
        </w:rPr>
        <w:t>ư</w:t>
      </w:r>
      <w:r>
        <w:t>ng sau này khi biết bà đã lấy anh, hắn tìm mọi cách để hãm hại anh! Bà liền bỏ tiền ra mua cả đám công an, nên tay cán bộ thuế vụ sợ, bỏ cuộc. Anh kể: Có lần anh hỏi, vì sao bà th</w:t>
      </w:r>
      <w:r>
        <w:rPr>
          <w:rFonts w:hint="eastAsia"/>
        </w:rPr>
        <w:t>ươ</w:t>
      </w:r>
      <w:r>
        <w:t>ng, và lấy anh khi anh trong cảnh thân tàn ma dại</w:t>
      </w:r>
      <w:r w:rsidR="000A31F9" w:rsidRPr="000A31F9">
        <w:rPr>
          <w:rFonts w:ascii="Times New Roman" w:hAnsi="Times New Roman"/>
        </w:rPr>
        <w:t>?</w:t>
      </w:r>
      <w:r>
        <w:t xml:space="preserve"> Bà c</w:t>
      </w:r>
      <w:r>
        <w:rPr>
          <w:rFonts w:hint="eastAsia"/>
        </w:rPr>
        <w:t>ư</w:t>
      </w:r>
      <w:r>
        <w:t>ời, bảo là ngày x</w:t>
      </w:r>
      <w:r>
        <w:rPr>
          <w:rFonts w:hint="eastAsia"/>
        </w:rPr>
        <w:t>ư</w:t>
      </w:r>
      <w:r>
        <w:t>a, lúc còn là con gái mới lớn bà đã thầm yêu anh, bà thích ng</w:t>
      </w:r>
      <w:r>
        <w:rPr>
          <w:rFonts w:hint="eastAsia"/>
        </w:rPr>
        <w:t>ư</w:t>
      </w:r>
      <w:r>
        <w:t>ời lính chiến, nhất là chiếc mũ bê rê đen đội lệch về bên phải, có vòng tròn vàng bao quanh chiếc xe Thiết Giáp trông oai hùng lắm, nh</w:t>
      </w:r>
      <w:r>
        <w:rPr>
          <w:rFonts w:hint="eastAsia"/>
        </w:rPr>
        <w:t>ư</w:t>
      </w:r>
      <w:r>
        <w:t>ng anh không để ý đến bà!</w:t>
      </w:r>
    </w:p>
    <w:p w:rsidR="00727EBE" w:rsidRDefault="00727EBE" w:rsidP="00266DAD">
      <w:pPr>
        <w:spacing w:line="269" w:lineRule="auto"/>
      </w:pPr>
      <w:r>
        <w:t>Những lần chính quyền địa ph</w:t>
      </w:r>
      <w:r>
        <w:rPr>
          <w:rFonts w:hint="eastAsia"/>
        </w:rPr>
        <w:t>ươ</w:t>
      </w:r>
      <w:r>
        <w:t>ng gọi anh ta, diện tù “cải tạo” đang trong thời gian quản chế, đi làm công tác thủy lợi, bà đều thuê ng</w:t>
      </w:r>
      <w:r>
        <w:rPr>
          <w:rFonts w:hint="eastAsia"/>
        </w:rPr>
        <w:t>ư</w:t>
      </w:r>
      <w:r>
        <w:t>ời đi làm thay. Bà sợ bọn chúng c</w:t>
      </w:r>
      <w:r>
        <w:rPr>
          <w:rFonts w:hint="eastAsia"/>
        </w:rPr>
        <w:t>ư</w:t>
      </w:r>
      <w:r>
        <w:t>ỡng bách anh đi vùng “kinh tế mới”, bà lo làm hôn thú, và dù rất khó khăn bà cũng chạy cho anh đ</w:t>
      </w:r>
      <w:r>
        <w:rPr>
          <w:rFonts w:hint="eastAsia"/>
        </w:rPr>
        <w:t>ư</w:t>
      </w:r>
      <w:r>
        <w:t xml:space="preserve">ợc vào chung hộ khẩu với gia đình bà cùng hai cô con gái nhỏ con riêng của bà. Với lòng biết </w:t>
      </w:r>
      <w:r>
        <w:rPr>
          <w:rFonts w:hint="eastAsia"/>
        </w:rPr>
        <w:t>ơ</w:t>
      </w:r>
      <w:r>
        <w:t>n và quý mến, anh đã yêu th</w:t>
      </w:r>
      <w:r>
        <w:rPr>
          <w:rFonts w:hint="eastAsia"/>
        </w:rPr>
        <w:t>ươ</w:t>
      </w:r>
      <w:r>
        <w:t>ng bà và hai đứa con của bà nh</w:t>
      </w:r>
      <w:r>
        <w:rPr>
          <w:rFonts w:hint="eastAsia"/>
        </w:rPr>
        <w:t>ư</w:t>
      </w:r>
      <w:r>
        <w:t xml:space="preserve"> con ruột của mình. Rồi hai năm sau, vợ chồng anh rất vui mừng khi có đ</w:t>
      </w:r>
      <w:r>
        <w:rPr>
          <w:rFonts w:hint="eastAsia"/>
        </w:rPr>
        <w:t>ư</w:t>
      </w:r>
      <w:r>
        <w:t>ợc một đứa con chung là thằng con trai giống anh nh</w:t>
      </w:r>
      <w:r>
        <w:rPr>
          <w:rFonts w:hint="eastAsia"/>
        </w:rPr>
        <w:t>ư</w:t>
      </w:r>
      <w:r>
        <w:t xml:space="preserve"> đúc. Vì thế, sau khi có ch</w:t>
      </w:r>
      <w:r>
        <w:rPr>
          <w:rFonts w:hint="eastAsia"/>
        </w:rPr>
        <w:t>ươ</w:t>
      </w:r>
      <w:r>
        <w:t>ng trình HO xuất cảnh, anh đã làm hồ s</w:t>
      </w:r>
      <w:r>
        <w:rPr>
          <w:rFonts w:hint="eastAsia"/>
        </w:rPr>
        <w:t>ơ</w:t>
      </w:r>
      <w:r>
        <w:t xml:space="preserve"> đ</w:t>
      </w:r>
      <w:r>
        <w:rPr>
          <w:rFonts w:hint="eastAsia"/>
        </w:rPr>
        <w:t>ư</w:t>
      </w:r>
      <w:r>
        <w:t>a hết cả mẹ con bà sang định c</w:t>
      </w:r>
      <w:r>
        <w:rPr>
          <w:rFonts w:hint="eastAsia"/>
        </w:rPr>
        <w:t>ư</w:t>
      </w:r>
      <w:r>
        <w:t xml:space="preserve"> tại Hoa Kỳ. Anh nói: “Mình là lính, mình không thể phụ </w:t>
      </w:r>
      <w:r>
        <w:rPr>
          <w:rFonts w:hint="eastAsia"/>
        </w:rPr>
        <w:t>ơ</w:t>
      </w:r>
      <w:r>
        <w:t>n những ng</w:t>
      </w:r>
      <w:r>
        <w:rPr>
          <w:rFonts w:hint="eastAsia"/>
        </w:rPr>
        <w:t>ư</w:t>
      </w:r>
      <w:r>
        <w:t>ời đã từng c</w:t>
      </w:r>
      <w:r>
        <w:rPr>
          <w:rFonts w:hint="eastAsia"/>
        </w:rPr>
        <w:t>ư</w:t>
      </w:r>
      <w:r>
        <w:t>u mang, sống chết với mình! Cũng nh</w:t>
      </w:r>
      <w:r>
        <w:rPr>
          <w:rFonts w:hint="eastAsia"/>
        </w:rPr>
        <w:t>ư</w:t>
      </w:r>
      <w:r>
        <w:t xml:space="preserve"> mình đâu có thể quên đ</w:t>
      </w:r>
      <w:r>
        <w:rPr>
          <w:rFonts w:hint="eastAsia"/>
        </w:rPr>
        <w:t>ư</w:t>
      </w:r>
      <w:r>
        <w:t>ợc những đồng đội đã hy sinh mạng sống vì mình”. Phải thế không anh</w:t>
      </w:r>
      <w:r w:rsidR="000A31F9" w:rsidRPr="000A31F9">
        <w:rPr>
          <w:rFonts w:ascii="Times New Roman" w:hAnsi="Times New Roman"/>
        </w:rPr>
        <w:t>?</w:t>
      </w:r>
    </w:p>
    <w:p w:rsidR="00727EBE" w:rsidRDefault="00727EBE" w:rsidP="00266DAD">
      <w:pPr>
        <w:spacing w:line="269" w:lineRule="auto"/>
      </w:pPr>
      <w:r>
        <w:t>Anh kể tiếp: Qua Mỹ một thời gian khá lâu, bà xin đ</w:t>
      </w:r>
      <w:r>
        <w:rPr>
          <w:rFonts w:hint="eastAsia"/>
        </w:rPr>
        <w:t>ư</w:t>
      </w:r>
      <w:r>
        <w:t>ợc một công việc quét dọn trong sòng bài tại thành phố Atlantic City. Gia đình thì c</w:t>
      </w:r>
      <w:r>
        <w:rPr>
          <w:rFonts w:hint="eastAsia"/>
        </w:rPr>
        <w:t>ư</w:t>
      </w:r>
      <w:r>
        <w:t xml:space="preserve"> trú ở New York, hai con gái lớn đã vào đại học và ở nội trú, chỉ còn đứa con trai đang sống với anh mà thôi. Anh hằng ngày đi làm nghề cắt cỏ cho các gia đình trong thành phố. Thời gian đầu bà còn đi đi về về. Lâu dần bà lún sâu vào nghề cờ bạc. Hết ca làm vệ sinh sòng này, thì bà sang sòng khác đánh bài. Bà chuyên sống ở các sòng bài. Khi nào không kiếm đ</w:t>
      </w:r>
      <w:r>
        <w:rPr>
          <w:rFonts w:hint="eastAsia"/>
        </w:rPr>
        <w:t>ư</w:t>
      </w:r>
      <w:r>
        <w:t>ợc tiền bà mới về nhà. Nh</w:t>
      </w:r>
      <w:r>
        <w:rPr>
          <w:rFonts w:hint="eastAsia"/>
        </w:rPr>
        <w:t>ư</w:t>
      </w:r>
      <w:r>
        <w:t>ng sau đó, khi có đ</w:t>
      </w:r>
      <w:r>
        <w:rPr>
          <w:rFonts w:hint="eastAsia"/>
        </w:rPr>
        <w:t>ư</w:t>
      </w:r>
      <w:r>
        <w:t>ợc đồng nào bà lại đi ngay. Anh nói, tr</w:t>
      </w:r>
      <w:r>
        <w:rPr>
          <w:rFonts w:hint="eastAsia"/>
        </w:rPr>
        <w:t>ư</w:t>
      </w:r>
      <w:r>
        <w:t>ớc kia anh làm ăn dành dụm cũng đ</w:t>
      </w:r>
      <w:r>
        <w:rPr>
          <w:rFonts w:hint="eastAsia"/>
        </w:rPr>
        <w:t>ư</w:t>
      </w:r>
      <w:r>
        <w:t>ợc một số vốn, nh</w:t>
      </w:r>
      <w:r>
        <w:rPr>
          <w:rFonts w:hint="eastAsia"/>
        </w:rPr>
        <w:t>ư</w:t>
      </w:r>
      <w:r>
        <w:t>ng sau đó phải rút ra để trả nợ cho bà. Đồ đạc trong nhà, cái gì còn bán đ</w:t>
      </w:r>
      <w:r>
        <w:rPr>
          <w:rFonts w:hint="eastAsia"/>
        </w:rPr>
        <w:t>ư</w:t>
      </w:r>
      <w:r>
        <w:t>ợc thì bà cũng đã bán hết để n</w:t>
      </w:r>
      <w:r>
        <w:rPr>
          <w:rFonts w:hint="eastAsia"/>
        </w:rPr>
        <w:t>ư</w:t>
      </w:r>
      <w:r>
        <w:t>ớng vào sòng bài, nên chẳng còn thứ gì đáng giá. May chiếc xe, và cái máy cắt cỏ tôi mang đi làm, nên còn lại đây thôi!</w:t>
      </w:r>
    </w:p>
    <w:p w:rsidR="00727EBE" w:rsidRDefault="00727EBE" w:rsidP="00266DAD">
      <w:pPr>
        <w:spacing w:line="269" w:lineRule="auto"/>
      </w:pPr>
      <w:r>
        <w:t>Tôi đã khuyên giải, can ngăn bà rất nhiều, nh</w:t>
      </w:r>
      <w:r>
        <w:rPr>
          <w:rFonts w:hint="eastAsia"/>
        </w:rPr>
        <w:t>ư</w:t>
      </w:r>
      <w:r>
        <w:t>ng khi đã lâm vào con đ</w:t>
      </w:r>
      <w:r>
        <w:rPr>
          <w:rFonts w:hint="eastAsia"/>
        </w:rPr>
        <w:t>ư</w:t>
      </w:r>
      <w:r>
        <w:t>ờng cờ bạc rồi, cũng giống nh</w:t>
      </w:r>
      <w:r>
        <w:rPr>
          <w:rFonts w:hint="eastAsia"/>
        </w:rPr>
        <w:t>ư</w:t>
      </w:r>
      <w:r>
        <w:t xml:space="preserve"> thuốc phiện, khó mà quay lại đ</w:t>
      </w:r>
      <w:r>
        <w:rPr>
          <w:rFonts w:hint="eastAsia"/>
        </w:rPr>
        <w:t>ư</w:t>
      </w:r>
      <w:r>
        <w:t>ợc. Sau ngày hai cháu gái lớn tốt nghiệp, có việc làm rồi lập gia đình, ra ở riêng. Hai cháu đã biết bà ham mê cờ bạc, nhiều lần năn nỉ, can ngăn rồi làm dữ, nh</w:t>
      </w:r>
      <w:r>
        <w:rPr>
          <w:rFonts w:hint="eastAsia"/>
        </w:rPr>
        <w:t>ư</w:t>
      </w:r>
      <w:r>
        <w:t>ng đều vô ích. Khi hết tiền bà lại chạy đến xin. Xin vợ không đ</w:t>
      </w:r>
      <w:r>
        <w:rPr>
          <w:rFonts w:hint="eastAsia"/>
        </w:rPr>
        <w:t>ư</w:t>
      </w:r>
      <w:r>
        <w:t>ợc, bà xin cả chồng. Cuối cùng tụi nó sợ quá, phải dọn nhà đi n</w:t>
      </w:r>
      <w:r>
        <w:rPr>
          <w:rFonts w:hint="eastAsia"/>
        </w:rPr>
        <w:t>ơ</w:t>
      </w:r>
      <w:r>
        <w:t>i khác và không cho bà biết. Sau này thấy anh quá khổ sở với bà, hai cháu rất giận mẹ, đề nghị, hối thúc anh bỏ bà, chuyển đi n</w:t>
      </w:r>
      <w:r>
        <w:rPr>
          <w:rFonts w:hint="eastAsia"/>
        </w:rPr>
        <w:t>ơ</w:t>
      </w:r>
      <w:r>
        <w:t>i khác ở. Hai cháu rất th</w:t>
      </w:r>
      <w:r>
        <w:rPr>
          <w:rFonts w:hint="eastAsia"/>
        </w:rPr>
        <w:t>ươ</w:t>
      </w:r>
      <w:r>
        <w:t>ng anh, lúc nào cũng xem anh nh</w:t>
      </w:r>
      <w:r>
        <w:rPr>
          <w:rFonts w:hint="eastAsia"/>
        </w:rPr>
        <w:t>ư</w:t>
      </w:r>
      <w:r>
        <w:t xml:space="preserve"> cha ruột, và luôn tỏ ra biết </w:t>
      </w:r>
      <w:r>
        <w:rPr>
          <w:rFonts w:hint="eastAsia"/>
        </w:rPr>
        <w:t>ơ</w:t>
      </w:r>
      <w:r>
        <w:t>n anh đã hết lòng lo lắng cho hai cháu! Nh</w:t>
      </w:r>
      <w:r>
        <w:rPr>
          <w:rFonts w:hint="eastAsia"/>
        </w:rPr>
        <w:t>ư</w:t>
      </w:r>
      <w:r>
        <w:t>ng anh bảo với hai cháu rằng, là ba còn nợ mẹ rất nhiều! Mà dù ba có phải khổ sở, chịu đựng hết cả quảng đời còn lại vì mẹ con, cũng ch</w:t>
      </w:r>
      <w:r>
        <w:rPr>
          <w:rFonts w:hint="eastAsia"/>
        </w:rPr>
        <w:t>ư</w:t>
      </w:r>
      <w:r>
        <w:t>a trả hết đ</w:t>
      </w:r>
      <w:r>
        <w:rPr>
          <w:rFonts w:hint="eastAsia"/>
        </w:rPr>
        <w:t>ư</w:t>
      </w:r>
      <w:r>
        <w:t>ợc. H</w:t>
      </w:r>
      <w:r>
        <w:rPr>
          <w:rFonts w:hint="eastAsia"/>
        </w:rPr>
        <w:t>ơ</w:t>
      </w:r>
      <w:r>
        <w:t>n nữa, đã là vợ chồng, ba đâu có thể nhẫn tâm bỏ bà trong lúc bà bị sa lầy này đ</w:t>
      </w:r>
      <w:r>
        <w:rPr>
          <w:rFonts w:hint="eastAsia"/>
        </w:rPr>
        <w:t>ư</w:t>
      </w:r>
      <w:r>
        <w:t>ợc!</w:t>
      </w:r>
    </w:p>
    <w:p w:rsidR="00727EBE" w:rsidRPr="009D4568" w:rsidRDefault="00727EBE" w:rsidP="00266DAD">
      <w:pPr>
        <w:pStyle w:val="NoSpacing"/>
        <w:spacing w:line="269" w:lineRule="auto"/>
        <w:rPr>
          <w:i w:val="0"/>
        </w:rPr>
      </w:pPr>
      <w:r w:rsidRPr="009D4568">
        <w:rPr>
          <w:i w:val="0"/>
        </w:rPr>
        <w:t>oOo</w:t>
      </w:r>
    </w:p>
    <w:p w:rsidR="00727EBE" w:rsidRDefault="00727EBE" w:rsidP="00266DAD">
      <w:pPr>
        <w:spacing w:line="269" w:lineRule="auto"/>
      </w:pPr>
      <w:r>
        <w:t>Cuối cùng thì tôi cũng gặp đ</w:t>
      </w:r>
      <w:r>
        <w:rPr>
          <w:rFonts w:hint="eastAsia"/>
        </w:rPr>
        <w:t>ư</w:t>
      </w:r>
      <w:r>
        <w:t>ợc bà vợ bây giờ của anh. Mùa Hè năm ngoái, nhân ngày lễ tốt nghiệp đại học của cậu con trai út tại tr</w:t>
      </w:r>
      <w:r>
        <w:rPr>
          <w:rFonts w:hint="eastAsia"/>
        </w:rPr>
        <w:t>ư</w:t>
      </w:r>
      <w:r>
        <w:t>ờng Polytechnic University (New York), đứa con chung duy nhứt của hai ng</w:t>
      </w:r>
      <w:r>
        <w:rPr>
          <w:rFonts w:hint="eastAsia"/>
        </w:rPr>
        <w:t>ư</w:t>
      </w:r>
      <w:r>
        <w:t>ời. Anh mời tôi đến tham dự, và sau đó mời tôi về nhà ăn tiệc mừng cho cháu. Tôi rất bất ngờ khi thấy chị khác hoàn toàn với hình ảnh ng</w:t>
      </w:r>
      <w:r>
        <w:rPr>
          <w:rFonts w:hint="eastAsia"/>
        </w:rPr>
        <w:t>ư</w:t>
      </w:r>
      <w:r>
        <w:t>ời đàn bà mà tôi t</w:t>
      </w:r>
      <w:r>
        <w:rPr>
          <w:rFonts w:hint="eastAsia"/>
        </w:rPr>
        <w:t>ư</w:t>
      </w:r>
      <w:r>
        <w:t>ởng t</w:t>
      </w:r>
      <w:r>
        <w:rPr>
          <w:rFonts w:hint="eastAsia"/>
        </w:rPr>
        <w:t>ư</w:t>
      </w:r>
      <w:r>
        <w:t>ợng bấy lâu nay với không mấy cảm tình. Vẫn còn phảng phất nét xinh đẹp, vui vẻ, nói năng hoạt bát và dễ thân thiện. Tuy nhiên, nhìn kỹ thì nhận thấy chị có một chút mệt mỏi, và b</w:t>
      </w:r>
      <w:r>
        <w:rPr>
          <w:rFonts w:hint="eastAsia"/>
        </w:rPr>
        <w:t>ơ</w:t>
      </w:r>
      <w:r>
        <w:t xml:space="preserve"> phờ. Buổi tối, sau tiệc mừng thiết đãi bạn bè của con trai, tr</w:t>
      </w:r>
      <w:r>
        <w:rPr>
          <w:rFonts w:hint="eastAsia"/>
        </w:rPr>
        <w:t>ư</w:t>
      </w:r>
      <w:r>
        <w:t>ớc khi tiễn tôi ra xe, anh chị bắt tay tôi trong tiếng c</w:t>
      </w:r>
      <w:r>
        <w:rPr>
          <w:rFonts w:hint="eastAsia"/>
        </w:rPr>
        <w:t>ư</w:t>
      </w:r>
      <w:r>
        <w:t>ời rộn rã.</w:t>
      </w:r>
    </w:p>
    <w:p w:rsidR="00727EBE" w:rsidRDefault="00727EBE" w:rsidP="00266DAD">
      <w:pPr>
        <w:spacing w:line="269" w:lineRule="auto"/>
      </w:pPr>
      <w:r>
        <w:t>Nhờ có đứa con trai vừa mới tốt nghiệp đại học, và hai con gái tâm tình khuyên giải bà nên từ bỏ mọi thứ đam mê sai lầm để sống với anh trong tuổi già, vợ chồng săn sóc hôm sớm có nhau, nên bà đã thức tỉnh, vì thấy con cái đều thành đạt, và gia đình đều hạnh phúc. H</w:t>
      </w:r>
      <w:r>
        <w:rPr>
          <w:rFonts w:hint="eastAsia"/>
        </w:rPr>
        <w:t>ơ</w:t>
      </w:r>
      <w:r>
        <w:t>n nữa, tuổi tác cũng đã nhiều, bà thấy sức khỏe sa sút, mệt mỏi vì thức khuya quá nhiều. Bà đã hối hận, và tuyên bố sẽ trở về với con ng</w:t>
      </w:r>
      <w:r>
        <w:rPr>
          <w:rFonts w:hint="eastAsia"/>
        </w:rPr>
        <w:t>ư</w:t>
      </w:r>
      <w:r>
        <w:t>ời cũ, để hai ng</w:t>
      </w:r>
      <w:r>
        <w:rPr>
          <w:rFonts w:hint="eastAsia"/>
        </w:rPr>
        <w:t>ư</w:t>
      </w:r>
      <w:r>
        <w:t>ời còn có bên nhau trong những năm tháng cuối đời! Tôi ôm anh mừng rỡ, và nói vài lời ng</w:t>
      </w:r>
      <w:r>
        <w:rPr>
          <w:rFonts w:hint="eastAsia"/>
        </w:rPr>
        <w:t>ư</w:t>
      </w:r>
      <w:r>
        <w:t>ỡng mộ sự bình tĩnh, chịu đựng và tấm lòng bao dung của anh!</w:t>
      </w:r>
    </w:p>
    <w:p w:rsidR="00727EBE" w:rsidRDefault="00727EBE" w:rsidP="00266DAD">
      <w:pPr>
        <w:spacing w:line="269" w:lineRule="auto"/>
      </w:pPr>
      <w:r>
        <w:t>Khoảng một tháng sau, anh gọi phone báo cho tôi một tin không vui. Chị ấy đang nằm trong bệnh viện. Bác sĩ vừa khám phá chị bị ung th</w:t>
      </w:r>
      <w:r>
        <w:rPr>
          <w:rFonts w:hint="eastAsia"/>
        </w:rPr>
        <w:t>ư</w:t>
      </w:r>
      <w:r>
        <w:t xml:space="preserve"> vú trong giai đoạn cuối. Vì quá lâu không khám bệnh, nên không phát hiện đ</w:t>
      </w:r>
      <w:r>
        <w:rPr>
          <w:rFonts w:hint="eastAsia"/>
        </w:rPr>
        <w:t>ư</w:t>
      </w:r>
      <w:r>
        <w:t>ợc. Bây giờ đã trở nên trầm trọng, không biết có cần giải phẩu hay không</w:t>
      </w:r>
      <w:r w:rsidR="000A31F9" w:rsidRPr="000A31F9">
        <w:rPr>
          <w:rFonts w:ascii="Times New Roman" w:hAnsi="Times New Roman"/>
        </w:rPr>
        <w:t>?</w:t>
      </w:r>
      <w:r>
        <w:t xml:space="preserve"> Tôi liền chạy qua New York thăm chị. Chị đang nằm trong phòng săn sóc đặc biệt của bệnh viện. Nhìn thấy tôi, chị mỉm c</w:t>
      </w:r>
      <w:r>
        <w:rPr>
          <w:rFonts w:hint="eastAsia"/>
        </w:rPr>
        <w:t>ư</w:t>
      </w:r>
      <w:r>
        <w:t>ời yếu ớt, và khá mệt mỏi. Anh luôn ở bên cạnh, đút thức ăn, và săn sóc an ủi chị.</w:t>
      </w:r>
    </w:p>
    <w:p w:rsidR="00727EBE" w:rsidRDefault="00727EBE" w:rsidP="00266DAD">
      <w:pPr>
        <w:spacing w:line="269" w:lineRule="auto"/>
      </w:pPr>
      <w:r>
        <w:t>Bệnh viện quyết định không giải phẩu, chỉ cấp cho một số thuốc để đ</w:t>
      </w:r>
      <w:r>
        <w:rPr>
          <w:rFonts w:hint="eastAsia"/>
        </w:rPr>
        <w:t>ư</w:t>
      </w:r>
      <w:r>
        <w:t>a chị về nhà. Các cháu đều về thăm đầy đủ. Bên cạnh chồng và các con, thấy chị vui và hạnh phúc lắm. Tôi qua thăm, dù không đ</w:t>
      </w:r>
      <w:r>
        <w:rPr>
          <w:rFonts w:hint="eastAsia"/>
        </w:rPr>
        <w:t>ư</w:t>
      </w:r>
      <w:r>
        <w:t>ợc khỏe, nh</w:t>
      </w:r>
      <w:r>
        <w:rPr>
          <w:rFonts w:hint="eastAsia"/>
        </w:rPr>
        <w:t>ư</w:t>
      </w:r>
      <w:r>
        <w:t>ng chị còn tỉnh táo. Nằm thì thào cho các con nghe về cuộc đời mình! Ân hận đã có một thời sa ngã vào con đ</w:t>
      </w:r>
      <w:r>
        <w:rPr>
          <w:rFonts w:hint="eastAsia"/>
        </w:rPr>
        <w:t>ư</w:t>
      </w:r>
      <w:r>
        <w:t xml:space="preserve">ờng bài bạc, làm khổ chồng con và sa sút gia đình! Chị cũng nắm chặt tay anh, nói rất yêu và biết </w:t>
      </w:r>
      <w:r>
        <w:rPr>
          <w:rFonts w:hint="eastAsia"/>
        </w:rPr>
        <w:t>ơ</w:t>
      </w:r>
      <w:r>
        <w:t>n anh đã hết lòng lo lắng đùm bọc vợ con trong những năm tháng khó khăn. Xin anh tha thứ về thời gian chị đã có lỗi lầm!</w:t>
      </w:r>
    </w:p>
    <w:p w:rsidR="00727EBE" w:rsidRDefault="00727EBE" w:rsidP="00266DAD">
      <w:pPr>
        <w:spacing w:line="269" w:lineRule="auto"/>
      </w:pPr>
      <w:r>
        <w:t>Anh ngồi bên cạnh, cúi xuống hôn lên trán chị:</w:t>
      </w:r>
    </w:p>
    <w:p w:rsidR="00727EBE" w:rsidRDefault="00727EBE" w:rsidP="00266DAD">
      <w:pPr>
        <w:spacing w:line="269" w:lineRule="auto"/>
      </w:pPr>
      <w:r>
        <w:t>-</w:t>
      </w:r>
      <w:r w:rsidR="007700DF">
        <w:t xml:space="preserve"> </w:t>
      </w:r>
      <w:r>
        <w:t xml:space="preserve">Lúc nào anh cũng yêu em. Cầu xin </w:t>
      </w:r>
      <w:r>
        <w:rPr>
          <w:rFonts w:hint="eastAsia"/>
        </w:rPr>
        <w:t>Ơ</w:t>
      </w:r>
      <w:r>
        <w:t>n Trên cho em sống khỏe mạnh để anh tiếp tục lo lắng, trả nợ cho em! Món nợ ân tình lớn lao, mà cả đời này anh cũng không thể trả hết đ</w:t>
      </w:r>
      <w:r>
        <w:rPr>
          <w:rFonts w:hint="eastAsia"/>
        </w:rPr>
        <w:t>ư</w:t>
      </w:r>
      <w:r>
        <w:t>ợc cho em!</w:t>
      </w:r>
    </w:p>
    <w:p w:rsidR="00727EBE" w:rsidRDefault="00727EBE" w:rsidP="00266DAD">
      <w:pPr>
        <w:spacing w:line="269" w:lineRule="auto"/>
      </w:pPr>
      <w:r>
        <w:t>N</w:t>
      </w:r>
      <w:r>
        <w:rPr>
          <w:rFonts w:hint="eastAsia"/>
        </w:rPr>
        <w:t>ư</w:t>
      </w:r>
      <w:r>
        <w:t>ớc mắt chị ràn rụa trên đôi gò má hóp! Tôi thầm nghĩ, đó là những giọt n</w:t>
      </w:r>
      <w:r>
        <w:rPr>
          <w:rFonts w:hint="eastAsia"/>
        </w:rPr>
        <w:t>ư</w:t>
      </w:r>
      <w:r>
        <w:t>ớc mắt của hạnh phúc, cho dù có đôi chút xót xa!</w:t>
      </w:r>
    </w:p>
    <w:p w:rsidR="00727EBE" w:rsidRDefault="00727EBE" w:rsidP="00266DAD">
      <w:pPr>
        <w:spacing w:line="269" w:lineRule="auto"/>
      </w:pPr>
      <w:r>
        <w:t>Chị đã mất vào khuya hôm ấy! Theo lời anh kể lại, suốt đêm anh nằm bên chị, lấy tay làm gối cho chị, rồi ngủ mê lúc nào không biết. Khi giật mình thức dậy thì chị đã ra đi tự lúc nào!</w:t>
      </w:r>
    </w:p>
    <w:p w:rsidR="007700DF" w:rsidRDefault="00727EBE" w:rsidP="00266DAD">
      <w:pPr>
        <w:spacing w:line="269" w:lineRule="auto"/>
        <w:sectPr w:rsidR="007700DF" w:rsidSect="001C6EA2">
          <w:footnotePr>
            <w:numRestart w:val="eachPage"/>
          </w:footnotePr>
          <w:pgSz w:w="12240" w:h="15840"/>
          <w:pgMar w:top="1152" w:right="1152" w:bottom="1224" w:left="1152" w:header="720" w:footer="720" w:gutter="0"/>
          <w:cols w:num="2" w:space="432"/>
          <w:docGrid w:linePitch="360"/>
        </w:sectPr>
      </w:pPr>
      <w:r>
        <w:t>Tôi có mặt tr</w:t>
      </w:r>
      <w:r>
        <w:rPr>
          <w:rFonts w:hint="eastAsia"/>
        </w:rPr>
        <w:t>ư</w:t>
      </w:r>
      <w:r>
        <w:t>ớc khi đ</w:t>
      </w:r>
      <w:r>
        <w:rPr>
          <w:rFonts w:hint="eastAsia"/>
        </w:rPr>
        <w:t>ư</w:t>
      </w:r>
      <w:r>
        <w:t>a chị vào nhà quàn. Chị nằm nh</w:t>
      </w:r>
      <w:r>
        <w:rPr>
          <w:rFonts w:hint="eastAsia"/>
        </w:rPr>
        <w:t>ư</w:t>
      </w:r>
      <w:r>
        <w:t xml:space="preserve"> đang say ngủ, nét mặt thanh thản, bình yên. Và lần đầu tiên tôi thấ</w:t>
      </w:r>
      <w:r w:rsidR="00266DAD">
        <w:t>y anh khóc./.</w:t>
      </w:r>
    </w:p>
    <w:p w:rsidR="007700DF" w:rsidRPr="000F04F1" w:rsidRDefault="007700DF" w:rsidP="007700DF">
      <w:pPr>
        <w:rPr>
          <w:rFonts w:ascii="UVN Mau Tim 1" w:hAnsi="UVN Mau Tim 1"/>
          <w:sz w:val="52"/>
          <w:szCs w:val="52"/>
        </w:rPr>
      </w:pPr>
      <w:r>
        <w:rPr>
          <w:rFonts w:ascii="UVN Mau Tim 1" w:hAnsi="UVN Mau Tim 1"/>
          <w:sz w:val="52"/>
          <w:szCs w:val="52"/>
        </w:rPr>
        <w:t>Tâm tư trong cuộc sống</w:t>
      </w:r>
    </w:p>
    <w:p w:rsidR="007700DF" w:rsidRPr="00773CA5" w:rsidRDefault="007700DF" w:rsidP="00266DAD">
      <w:pPr>
        <w:ind w:firstLine="0"/>
        <w:rPr>
          <w:i/>
        </w:rPr>
      </w:pPr>
      <w:r w:rsidRPr="00773CA5">
        <w:rPr>
          <w:i/>
        </w:rPr>
        <w:t>Hân hạnh cống hiến giới trẻ trong Cộng đoàn lời mời gọi Hãy là (Be) sau đây nh</w:t>
      </w:r>
      <w:r w:rsidRPr="00773CA5">
        <w:rPr>
          <w:rFonts w:hint="eastAsia"/>
          <w:i/>
        </w:rPr>
        <w:t>ư</w:t>
      </w:r>
      <w:r w:rsidRPr="00773CA5">
        <w:rPr>
          <w:i/>
        </w:rPr>
        <w:t xml:space="preserve"> là bài học của ý chí, nghị lực, quảng đại, khiêm cung và vị tha, của tình ng</w:t>
      </w:r>
      <w:r w:rsidRPr="00773CA5">
        <w:rPr>
          <w:rFonts w:hint="eastAsia"/>
          <w:i/>
        </w:rPr>
        <w:t>ư</w:t>
      </w:r>
      <w:r w:rsidRPr="00773CA5">
        <w:rPr>
          <w:i/>
        </w:rPr>
        <w:t>ời… từ một bản tiếng Anh do một bạn trẻ trong Cộng đoàn chuyển ngữ.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7700DF" w:rsidTr="00773CA5">
        <w:tc>
          <w:tcPr>
            <w:tcW w:w="5076" w:type="dxa"/>
          </w:tcPr>
          <w:p w:rsidR="007700DF" w:rsidRDefault="007700DF" w:rsidP="00266DAD">
            <w:pPr>
              <w:pStyle w:val="Title"/>
              <w:spacing w:before="0" w:after="0" w:line="288" w:lineRule="auto"/>
              <w:jc w:val="left"/>
            </w:pPr>
            <w:r>
              <w:t>Be</w:t>
            </w:r>
          </w:p>
          <w:p w:rsidR="007700DF" w:rsidRPr="007700DF" w:rsidRDefault="007700DF" w:rsidP="00266DAD">
            <w:pPr>
              <w:spacing w:line="288" w:lineRule="auto"/>
              <w:ind w:firstLine="0"/>
              <w:jc w:val="left"/>
              <w:rPr>
                <w:spacing w:val="-4"/>
              </w:rPr>
            </w:pPr>
            <w:r w:rsidRPr="007700DF">
              <w:rPr>
                <w:spacing w:val="-4"/>
              </w:rPr>
              <w:t>Be understanding to your enemies.</w:t>
            </w:r>
          </w:p>
          <w:p w:rsidR="007700DF" w:rsidRPr="007700DF" w:rsidRDefault="007700DF" w:rsidP="00266DAD">
            <w:pPr>
              <w:spacing w:line="288" w:lineRule="auto"/>
              <w:ind w:firstLine="0"/>
              <w:jc w:val="left"/>
              <w:rPr>
                <w:spacing w:val="-4"/>
              </w:rPr>
            </w:pPr>
            <w:r w:rsidRPr="007700DF">
              <w:rPr>
                <w:spacing w:val="-4"/>
              </w:rPr>
              <w:t>Be loyal to your friends.</w:t>
            </w:r>
          </w:p>
          <w:p w:rsidR="007700DF" w:rsidRPr="007700DF" w:rsidRDefault="007700DF" w:rsidP="00266DAD">
            <w:pPr>
              <w:spacing w:line="288" w:lineRule="auto"/>
              <w:ind w:firstLine="0"/>
              <w:jc w:val="left"/>
              <w:rPr>
                <w:spacing w:val="-4"/>
              </w:rPr>
            </w:pPr>
            <w:r w:rsidRPr="007700DF">
              <w:rPr>
                <w:spacing w:val="-4"/>
              </w:rPr>
              <w:t>Be strong enough to face the world each day.</w:t>
            </w:r>
          </w:p>
          <w:p w:rsidR="007700DF" w:rsidRPr="007700DF" w:rsidRDefault="007700DF" w:rsidP="00266DAD">
            <w:pPr>
              <w:spacing w:line="288" w:lineRule="auto"/>
              <w:ind w:firstLine="0"/>
              <w:jc w:val="left"/>
              <w:rPr>
                <w:spacing w:val="-4"/>
              </w:rPr>
            </w:pPr>
            <w:r w:rsidRPr="007700DF">
              <w:rPr>
                <w:spacing w:val="-4"/>
              </w:rPr>
              <w:t>Be weak enough to know you can not do everything alone.</w:t>
            </w:r>
          </w:p>
          <w:p w:rsidR="007700DF" w:rsidRPr="007700DF" w:rsidRDefault="007700DF" w:rsidP="00266DAD">
            <w:pPr>
              <w:spacing w:line="288" w:lineRule="auto"/>
              <w:ind w:firstLine="0"/>
              <w:jc w:val="left"/>
              <w:rPr>
                <w:spacing w:val="-4"/>
              </w:rPr>
            </w:pPr>
            <w:r w:rsidRPr="007700DF">
              <w:rPr>
                <w:spacing w:val="-4"/>
              </w:rPr>
              <w:t>Be generous to those who need your help.</w:t>
            </w:r>
          </w:p>
          <w:p w:rsidR="007700DF" w:rsidRPr="007700DF" w:rsidRDefault="007700DF" w:rsidP="00266DAD">
            <w:pPr>
              <w:spacing w:line="288" w:lineRule="auto"/>
              <w:ind w:firstLine="0"/>
              <w:jc w:val="left"/>
              <w:rPr>
                <w:spacing w:val="-4"/>
              </w:rPr>
            </w:pPr>
            <w:r w:rsidRPr="007700DF">
              <w:rPr>
                <w:spacing w:val="-4"/>
              </w:rPr>
              <w:t>Be frugal with what you need yourself.</w:t>
            </w:r>
          </w:p>
          <w:p w:rsidR="007700DF" w:rsidRPr="007700DF" w:rsidRDefault="007700DF" w:rsidP="00266DAD">
            <w:pPr>
              <w:spacing w:line="288" w:lineRule="auto"/>
              <w:ind w:firstLine="0"/>
              <w:jc w:val="left"/>
              <w:rPr>
                <w:spacing w:val="-4"/>
              </w:rPr>
            </w:pPr>
            <w:r w:rsidRPr="007700DF">
              <w:rPr>
                <w:spacing w:val="-4"/>
              </w:rPr>
              <w:t>Be wise enough to know that you do not know everything.</w:t>
            </w:r>
          </w:p>
          <w:p w:rsidR="007700DF" w:rsidRPr="007700DF" w:rsidRDefault="007700DF" w:rsidP="00266DAD">
            <w:pPr>
              <w:spacing w:line="288" w:lineRule="auto"/>
              <w:ind w:firstLine="0"/>
              <w:jc w:val="left"/>
              <w:rPr>
                <w:spacing w:val="-4"/>
              </w:rPr>
            </w:pPr>
            <w:r w:rsidRPr="007700DF">
              <w:rPr>
                <w:spacing w:val="-4"/>
              </w:rPr>
              <w:t>Be foolish enough to believe in miracles.</w:t>
            </w:r>
          </w:p>
          <w:p w:rsidR="007700DF" w:rsidRPr="007700DF" w:rsidRDefault="007700DF" w:rsidP="00266DAD">
            <w:pPr>
              <w:spacing w:line="288" w:lineRule="auto"/>
              <w:ind w:firstLine="0"/>
              <w:jc w:val="left"/>
              <w:rPr>
                <w:spacing w:val="-4"/>
              </w:rPr>
            </w:pPr>
            <w:r w:rsidRPr="007700DF">
              <w:rPr>
                <w:spacing w:val="-4"/>
              </w:rPr>
              <w:t>Be willing to share your joys.</w:t>
            </w:r>
          </w:p>
          <w:p w:rsidR="007700DF" w:rsidRPr="007700DF" w:rsidRDefault="007700DF" w:rsidP="00266DAD">
            <w:pPr>
              <w:spacing w:line="288" w:lineRule="auto"/>
              <w:ind w:firstLine="0"/>
              <w:jc w:val="left"/>
              <w:rPr>
                <w:spacing w:val="-4"/>
              </w:rPr>
            </w:pPr>
            <w:r w:rsidRPr="007700DF">
              <w:rPr>
                <w:spacing w:val="-4"/>
              </w:rPr>
              <w:t>Be willing to share the sorrows of others.</w:t>
            </w:r>
          </w:p>
          <w:p w:rsidR="007700DF" w:rsidRPr="007700DF" w:rsidRDefault="007700DF" w:rsidP="00266DAD">
            <w:pPr>
              <w:spacing w:line="288" w:lineRule="auto"/>
              <w:ind w:firstLine="0"/>
              <w:jc w:val="left"/>
              <w:rPr>
                <w:spacing w:val="-4"/>
              </w:rPr>
            </w:pPr>
            <w:r w:rsidRPr="007700DF">
              <w:rPr>
                <w:spacing w:val="-4"/>
              </w:rPr>
              <w:t>Be a leader when you see a path others have missed.</w:t>
            </w:r>
          </w:p>
          <w:p w:rsidR="007700DF" w:rsidRPr="007700DF" w:rsidRDefault="007700DF" w:rsidP="00266DAD">
            <w:pPr>
              <w:spacing w:line="288" w:lineRule="auto"/>
              <w:ind w:firstLine="0"/>
              <w:jc w:val="left"/>
              <w:rPr>
                <w:spacing w:val="-4"/>
              </w:rPr>
            </w:pPr>
            <w:r w:rsidRPr="007700DF">
              <w:rPr>
                <w:spacing w:val="-4"/>
              </w:rPr>
              <w:t>Be a follower when you are shrouded by mists of uncertainty.</w:t>
            </w:r>
          </w:p>
          <w:p w:rsidR="007700DF" w:rsidRPr="007700DF" w:rsidRDefault="007700DF" w:rsidP="00266DAD">
            <w:pPr>
              <w:spacing w:line="288" w:lineRule="auto"/>
              <w:ind w:firstLine="0"/>
              <w:jc w:val="left"/>
              <w:rPr>
                <w:spacing w:val="-4"/>
              </w:rPr>
            </w:pPr>
            <w:r w:rsidRPr="007700DF">
              <w:rPr>
                <w:spacing w:val="-4"/>
              </w:rPr>
              <w:t>Be first to congratulate an opponent who succeeds.</w:t>
            </w:r>
          </w:p>
          <w:p w:rsidR="007700DF" w:rsidRPr="007700DF" w:rsidRDefault="007700DF" w:rsidP="00266DAD">
            <w:pPr>
              <w:spacing w:line="288" w:lineRule="auto"/>
              <w:ind w:firstLine="0"/>
              <w:jc w:val="left"/>
              <w:rPr>
                <w:spacing w:val="-4"/>
              </w:rPr>
            </w:pPr>
            <w:r w:rsidRPr="007700DF">
              <w:rPr>
                <w:spacing w:val="-4"/>
              </w:rPr>
              <w:t>Be the last to criticize a colleague who fails.</w:t>
            </w:r>
          </w:p>
          <w:p w:rsidR="007700DF" w:rsidRPr="007700DF" w:rsidRDefault="007700DF" w:rsidP="00266DAD">
            <w:pPr>
              <w:spacing w:line="288" w:lineRule="auto"/>
              <w:ind w:firstLine="0"/>
              <w:jc w:val="left"/>
              <w:rPr>
                <w:spacing w:val="-4"/>
              </w:rPr>
            </w:pPr>
            <w:r w:rsidRPr="007700DF">
              <w:rPr>
                <w:spacing w:val="-4"/>
              </w:rPr>
              <w:t>Be sure where your next step will fall, so that you will not stumble.</w:t>
            </w:r>
          </w:p>
          <w:p w:rsidR="007700DF" w:rsidRPr="007700DF" w:rsidRDefault="007700DF" w:rsidP="00266DAD">
            <w:pPr>
              <w:spacing w:line="288" w:lineRule="auto"/>
              <w:ind w:firstLine="0"/>
              <w:jc w:val="left"/>
              <w:rPr>
                <w:spacing w:val="-4"/>
              </w:rPr>
            </w:pPr>
            <w:r w:rsidRPr="007700DF">
              <w:rPr>
                <w:spacing w:val="-4"/>
              </w:rPr>
              <w:t>Be sure of your final destination, in case you are going the wrong way.</w:t>
            </w:r>
          </w:p>
          <w:p w:rsidR="007700DF" w:rsidRPr="007700DF" w:rsidRDefault="007700DF" w:rsidP="00266DAD">
            <w:pPr>
              <w:spacing w:line="288" w:lineRule="auto"/>
              <w:ind w:firstLine="0"/>
              <w:jc w:val="left"/>
              <w:rPr>
                <w:spacing w:val="-4"/>
              </w:rPr>
            </w:pPr>
            <w:r w:rsidRPr="007700DF">
              <w:rPr>
                <w:spacing w:val="-4"/>
              </w:rPr>
              <w:t>Be lovely to those who love you.</w:t>
            </w:r>
          </w:p>
          <w:p w:rsidR="007700DF" w:rsidRPr="007700DF" w:rsidRDefault="007700DF" w:rsidP="00266DAD">
            <w:pPr>
              <w:spacing w:line="288" w:lineRule="auto"/>
              <w:ind w:firstLine="0"/>
              <w:jc w:val="left"/>
              <w:rPr>
                <w:spacing w:val="-4"/>
              </w:rPr>
            </w:pPr>
            <w:r w:rsidRPr="007700DF">
              <w:rPr>
                <w:spacing w:val="-4"/>
              </w:rPr>
              <w:t>Be showing love to those who do not love you, and they may change.</w:t>
            </w:r>
          </w:p>
          <w:p w:rsidR="007700DF" w:rsidRPr="007700DF" w:rsidRDefault="007700DF" w:rsidP="00266DAD">
            <w:pPr>
              <w:spacing w:line="288" w:lineRule="auto"/>
              <w:ind w:firstLine="0"/>
              <w:jc w:val="left"/>
              <w:rPr>
                <w:spacing w:val="-4"/>
              </w:rPr>
            </w:pPr>
            <w:r w:rsidRPr="007700DF">
              <w:rPr>
                <w:spacing w:val="-4"/>
              </w:rPr>
              <w:t>Above all, be yourself.</w:t>
            </w:r>
          </w:p>
          <w:p w:rsidR="007700DF" w:rsidRDefault="008F398A" w:rsidP="00266DAD">
            <w:pPr>
              <w:spacing w:line="288" w:lineRule="auto"/>
              <w:ind w:firstLine="0"/>
            </w:pPr>
            <w:r>
              <w:rPr>
                <w:noProof/>
              </w:rPr>
              <w:drawing>
                <wp:anchor distT="0" distB="0" distL="114300" distR="114300" simplePos="0" relativeHeight="251664384" behindDoc="1" locked="0" layoutInCell="1" allowOverlap="1" wp14:anchorId="7F704040" wp14:editId="105DDE93">
                  <wp:simplePos x="0" y="0"/>
                  <wp:positionH relativeFrom="column">
                    <wp:posOffset>1616075</wp:posOffset>
                  </wp:positionH>
                  <wp:positionV relativeFrom="paragraph">
                    <wp:posOffset>191770</wp:posOffset>
                  </wp:positionV>
                  <wp:extent cx="3013710" cy="63627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4379da6515b1e0ad75b62.png"/>
                          <pic:cNvPicPr/>
                        </pic:nvPicPr>
                        <pic:blipFill rotWithShape="1">
                          <a:blip r:embed="rId86">
                            <a:extLst>
                              <a:ext uri="{28A0092B-C50C-407E-A947-70E740481C1C}">
                                <a14:useLocalDpi xmlns:a14="http://schemas.microsoft.com/office/drawing/2010/main" val="0"/>
                              </a:ext>
                            </a:extLst>
                          </a:blip>
                          <a:srcRect t="39564" b="39320"/>
                          <a:stretch/>
                        </pic:blipFill>
                        <pic:spPr bwMode="auto">
                          <a:xfrm>
                            <a:off x="0" y="0"/>
                            <a:ext cx="3013710"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76" w:type="dxa"/>
          </w:tcPr>
          <w:p w:rsidR="007700DF" w:rsidRDefault="007700DF" w:rsidP="00266DAD">
            <w:pPr>
              <w:pStyle w:val="Title"/>
              <w:spacing w:before="0" w:after="0" w:line="288" w:lineRule="auto"/>
              <w:jc w:val="left"/>
            </w:pPr>
            <w:r>
              <w:t>Hãy</w:t>
            </w:r>
          </w:p>
          <w:p w:rsidR="007700DF" w:rsidRPr="007700DF" w:rsidRDefault="007700DF" w:rsidP="00266DAD">
            <w:pPr>
              <w:spacing w:line="288" w:lineRule="auto"/>
              <w:ind w:firstLine="0"/>
              <w:rPr>
                <w:spacing w:val="-6"/>
              </w:rPr>
            </w:pPr>
            <w:r w:rsidRPr="007700DF">
              <w:rPr>
                <w:spacing w:val="-6"/>
              </w:rPr>
              <w:t>Hãy cảm thông với kẻ thù của bạn.</w:t>
            </w:r>
          </w:p>
          <w:p w:rsidR="007700DF" w:rsidRPr="007700DF" w:rsidRDefault="007700DF" w:rsidP="00266DAD">
            <w:pPr>
              <w:spacing w:line="288" w:lineRule="auto"/>
              <w:ind w:firstLine="0"/>
              <w:rPr>
                <w:spacing w:val="-6"/>
              </w:rPr>
            </w:pPr>
            <w:r w:rsidRPr="007700DF">
              <w:rPr>
                <w:spacing w:val="-6"/>
              </w:rPr>
              <w:t>Hãy trung thành với bạn bè.</w:t>
            </w:r>
          </w:p>
          <w:p w:rsidR="007700DF" w:rsidRPr="007700DF" w:rsidRDefault="007700DF" w:rsidP="00266DAD">
            <w:pPr>
              <w:spacing w:line="288" w:lineRule="auto"/>
              <w:ind w:firstLine="0"/>
              <w:rPr>
                <w:spacing w:val="-6"/>
              </w:rPr>
            </w:pPr>
            <w:r w:rsidRPr="007700DF">
              <w:rPr>
                <w:spacing w:val="-6"/>
              </w:rPr>
              <w:t>Hãy dũng cảm đủ để đối đầu với thế gian mỗi ngày.</w:t>
            </w:r>
          </w:p>
          <w:p w:rsidR="007700DF" w:rsidRPr="007700DF" w:rsidRDefault="007700DF" w:rsidP="00266DAD">
            <w:pPr>
              <w:spacing w:line="288" w:lineRule="auto"/>
              <w:ind w:firstLine="0"/>
              <w:rPr>
                <w:spacing w:val="-6"/>
              </w:rPr>
            </w:pPr>
            <w:r w:rsidRPr="007700DF">
              <w:rPr>
                <w:spacing w:val="-6"/>
              </w:rPr>
              <w:t>Hãy khiêm nhu đủ để biết mình không thể làm mọi sự một mình.</w:t>
            </w:r>
          </w:p>
          <w:p w:rsidR="007700DF" w:rsidRPr="007700DF" w:rsidRDefault="007700DF" w:rsidP="00266DAD">
            <w:pPr>
              <w:spacing w:line="288" w:lineRule="auto"/>
              <w:ind w:firstLine="0"/>
              <w:rPr>
                <w:spacing w:val="-6"/>
              </w:rPr>
            </w:pPr>
            <w:r w:rsidRPr="007700DF">
              <w:rPr>
                <w:spacing w:val="-6"/>
              </w:rPr>
              <w:t>Hãy quảng đại với ai cần đ</w:t>
            </w:r>
            <w:r w:rsidRPr="007700DF">
              <w:rPr>
                <w:rFonts w:hint="eastAsia"/>
                <w:spacing w:val="-6"/>
              </w:rPr>
              <w:t>ư</w:t>
            </w:r>
            <w:r w:rsidRPr="007700DF">
              <w:rPr>
                <w:spacing w:val="-6"/>
              </w:rPr>
              <w:t>ợc giúp đỡ.</w:t>
            </w:r>
          </w:p>
          <w:p w:rsidR="007700DF" w:rsidRPr="007700DF" w:rsidRDefault="007700DF" w:rsidP="00266DAD">
            <w:pPr>
              <w:spacing w:line="288" w:lineRule="auto"/>
              <w:ind w:firstLine="0"/>
              <w:rPr>
                <w:spacing w:val="-6"/>
              </w:rPr>
            </w:pPr>
            <w:r w:rsidRPr="007700DF">
              <w:rPr>
                <w:spacing w:val="-6"/>
              </w:rPr>
              <w:t>Hãy cần kiệm với những gì mình cần.</w:t>
            </w:r>
          </w:p>
          <w:p w:rsidR="007700DF" w:rsidRPr="007700DF" w:rsidRDefault="007700DF" w:rsidP="00266DAD">
            <w:pPr>
              <w:spacing w:line="288" w:lineRule="auto"/>
              <w:ind w:firstLine="0"/>
              <w:rPr>
                <w:spacing w:val="-6"/>
              </w:rPr>
            </w:pPr>
            <w:r w:rsidRPr="007700DF">
              <w:rPr>
                <w:spacing w:val="-6"/>
              </w:rPr>
              <w:t>Hãy tinh thông đủ để biết mình không thể biết mọi sự.</w:t>
            </w:r>
          </w:p>
          <w:p w:rsidR="007700DF" w:rsidRPr="007700DF" w:rsidRDefault="007700DF" w:rsidP="00266DAD">
            <w:pPr>
              <w:spacing w:line="288" w:lineRule="auto"/>
              <w:ind w:firstLine="0"/>
              <w:rPr>
                <w:spacing w:val="-6"/>
              </w:rPr>
            </w:pPr>
            <w:r w:rsidRPr="007700DF">
              <w:rPr>
                <w:spacing w:val="-6"/>
              </w:rPr>
              <w:t>Hãy khờ khạo đủ để vững tin vào phép lạ.</w:t>
            </w:r>
          </w:p>
          <w:p w:rsidR="007700DF" w:rsidRPr="007700DF" w:rsidRDefault="007700DF" w:rsidP="00266DAD">
            <w:pPr>
              <w:spacing w:line="288" w:lineRule="auto"/>
              <w:ind w:firstLine="0"/>
              <w:rPr>
                <w:spacing w:val="-6"/>
              </w:rPr>
            </w:pPr>
            <w:r w:rsidRPr="007700DF">
              <w:rPr>
                <w:spacing w:val="-6"/>
              </w:rPr>
              <w:t>Hãy sẵn sàng chia sẻ niềm vui của mình.</w:t>
            </w:r>
          </w:p>
          <w:p w:rsidR="007700DF" w:rsidRPr="007700DF" w:rsidRDefault="007700DF" w:rsidP="00266DAD">
            <w:pPr>
              <w:spacing w:line="288" w:lineRule="auto"/>
              <w:ind w:firstLine="0"/>
              <w:rPr>
                <w:spacing w:val="-6"/>
              </w:rPr>
            </w:pPr>
            <w:r w:rsidRPr="007700DF">
              <w:rPr>
                <w:spacing w:val="-6"/>
              </w:rPr>
              <w:t>Hãy sẵn sàng chia sẻ nỗi đau của ng</w:t>
            </w:r>
            <w:r w:rsidRPr="007700DF">
              <w:rPr>
                <w:rFonts w:hint="eastAsia"/>
                <w:spacing w:val="-6"/>
              </w:rPr>
              <w:t>ư</w:t>
            </w:r>
            <w:r w:rsidRPr="007700DF">
              <w:rPr>
                <w:spacing w:val="-6"/>
              </w:rPr>
              <w:t>ời khác.</w:t>
            </w:r>
          </w:p>
          <w:p w:rsidR="007700DF" w:rsidRPr="00773CA5" w:rsidRDefault="007700DF" w:rsidP="00266DAD">
            <w:pPr>
              <w:spacing w:line="288" w:lineRule="auto"/>
              <w:ind w:firstLine="0"/>
              <w:rPr>
                <w:spacing w:val="-12"/>
              </w:rPr>
            </w:pPr>
            <w:r w:rsidRPr="00773CA5">
              <w:rPr>
                <w:spacing w:val="-12"/>
              </w:rPr>
              <w:t>Hãy là ng</w:t>
            </w:r>
            <w:r w:rsidRPr="00773CA5">
              <w:rPr>
                <w:rFonts w:hint="eastAsia"/>
                <w:spacing w:val="-12"/>
              </w:rPr>
              <w:t>ư</w:t>
            </w:r>
            <w:r w:rsidRPr="00773CA5">
              <w:rPr>
                <w:spacing w:val="-12"/>
              </w:rPr>
              <w:t>ời dẫn dắt khi bạn thấy ai lạc b</w:t>
            </w:r>
            <w:r w:rsidRPr="00773CA5">
              <w:rPr>
                <w:rFonts w:hint="eastAsia"/>
                <w:spacing w:val="-12"/>
              </w:rPr>
              <w:t>ư</w:t>
            </w:r>
            <w:r w:rsidRPr="00773CA5">
              <w:rPr>
                <w:spacing w:val="-12"/>
              </w:rPr>
              <w:t>ớc trên đ</w:t>
            </w:r>
            <w:r w:rsidRPr="00773CA5">
              <w:rPr>
                <w:rFonts w:hint="eastAsia"/>
                <w:spacing w:val="-12"/>
              </w:rPr>
              <w:t>ư</w:t>
            </w:r>
            <w:r w:rsidRPr="00773CA5">
              <w:rPr>
                <w:spacing w:val="-12"/>
              </w:rPr>
              <w:t>ờng.</w:t>
            </w:r>
          </w:p>
          <w:p w:rsidR="007700DF" w:rsidRPr="00773CA5" w:rsidRDefault="007700DF" w:rsidP="00266DAD">
            <w:pPr>
              <w:spacing w:line="288" w:lineRule="auto"/>
              <w:ind w:firstLine="0"/>
              <w:rPr>
                <w:spacing w:val="-4"/>
              </w:rPr>
            </w:pPr>
            <w:r w:rsidRPr="00773CA5">
              <w:rPr>
                <w:spacing w:val="-4"/>
              </w:rPr>
              <w:t>Hãy đi theo ng</w:t>
            </w:r>
            <w:r w:rsidRPr="00773CA5">
              <w:rPr>
                <w:rFonts w:hint="eastAsia"/>
                <w:spacing w:val="-4"/>
              </w:rPr>
              <w:t>ư</w:t>
            </w:r>
            <w:r w:rsidRPr="00773CA5">
              <w:rPr>
                <w:spacing w:val="-4"/>
              </w:rPr>
              <w:t>ời khác khi mình không nắm chắc lối.</w:t>
            </w:r>
          </w:p>
          <w:p w:rsidR="007700DF" w:rsidRPr="00773CA5" w:rsidRDefault="007700DF" w:rsidP="00266DAD">
            <w:pPr>
              <w:spacing w:line="288" w:lineRule="auto"/>
              <w:ind w:firstLine="0"/>
              <w:rPr>
                <w:spacing w:val="-16"/>
              </w:rPr>
            </w:pPr>
            <w:r w:rsidRPr="00773CA5">
              <w:rPr>
                <w:spacing w:val="-16"/>
              </w:rPr>
              <w:t>Hãy là ng</w:t>
            </w:r>
            <w:r w:rsidRPr="00773CA5">
              <w:rPr>
                <w:rFonts w:hint="eastAsia"/>
                <w:spacing w:val="-16"/>
              </w:rPr>
              <w:t>ư</w:t>
            </w:r>
            <w:r w:rsidRPr="00773CA5">
              <w:rPr>
                <w:spacing w:val="-16"/>
              </w:rPr>
              <w:t>ời đầu tiên chúc mừng đối thủ khi họ thành công.</w:t>
            </w:r>
          </w:p>
          <w:p w:rsidR="007700DF" w:rsidRPr="00773CA5" w:rsidRDefault="007700DF" w:rsidP="00266DAD">
            <w:pPr>
              <w:spacing w:line="288" w:lineRule="auto"/>
              <w:ind w:firstLine="0"/>
              <w:rPr>
                <w:spacing w:val="-20"/>
              </w:rPr>
            </w:pPr>
            <w:r w:rsidRPr="00773CA5">
              <w:rPr>
                <w:spacing w:val="-20"/>
              </w:rPr>
              <w:t>Hãy là ng</w:t>
            </w:r>
            <w:r w:rsidRPr="00773CA5">
              <w:rPr>
                <w:rFonts w:hint="eastAsia"/>
                <w:spacing w:val="-20"/>
              </w:rPr>
              <w:t>ư</w:t>
            </w:r>
            <w:r w:rsidRPr="00773CA5">
              <w:rPr>
                <w:spacing w:val="-20"/>
              </w:rPr>
              <w:t>ời cuối cùng phê bình ng</w:t>
            </w:r>
            <w:r w:rsidRPr="00773CA5">
              <w:rPr>
                <w:rFonts w:hint="eastAsia"/>
                <w:spacing w:val="-20"/>
              </w:rPr>
              <w:t>ư</w:t>
            </w:r>
            <w:r w:rsidRPr="00773CA5">
              <w:rPr>
                <w:spacing w:val="-20"/>
              </w:rPr>
              <w:t>ời đồng nghiệp bị thất bại.</w:t>
            </w:r>
          </w:p>
          <w:p w:rsidR="007700DF" w:rsidRPr="007700DF" w:rsidRDefault="007700DF" w:rsidP="00266DAD">
            <w:pPr>
              <w:spacing w:line="288" w:lineRule="auto"/>
              <w:ind w:firstLine="0"/>
              <w:rPr>
                <w:spacing w:val="-6"/>
              </w:rPr>
            </w:pPr>
            <w:r w:rsidRPr="007700DF">
              <w:rPr>
                <w:spacing w:val="-6"/>
              </w:rPr>
              <w:t>Hãy chắc chắn mình sẽ vấp ngã ở b</w:t>
            </w:r>
            <w:r w:rsidRPr="007700DF">
              <w:rPr>
                <w:rFonts w:hint="eastAsia"/>
                <w:spacing w:val="-6"/>
              </w:rPr>
              <w:t>ư</w:t>
            </w:r>
            <w:r w:rsidRPr="007700DF">
              <w:rPr>
                <w:spacing w:val="-6"/>
              </w:rPr>
              <w:t>ớc kế tiếp, để không bị ngã nặng.</w:t>
            </w:r>
          </w:p>
          <w:p w:rsidR="007700DF" w:rsidRPr="00773CA5" w:rsidRDefault="007700DF" w:rsidP="00266DAD">
            <w:pPr>
              <w:spacing w:line="288" w:lineRule="auto"/>
              <w:ind w:firstLine="0"/>
              <w:rPr>
                <w:spacing w:val="-2"/>
              </w:rPr>
            </w:pPr>
            <w:r w:rsidRPr="00773CA5">
              <w:rPr>
                <w:spacing w:val="-2"/>
              </w:rPr>
              <w:t>Hãy nắm chắc điểm đến của bạn cả khi bạn lạc đ</w:t>
            </w:r>
            <w:r w:rsidRPr="00773CA5">
              <w:rPr>
                <w:rFonts w:hint="eastAsia"/>
                <w:spacing w:val="-2"/>
              </w:rPr>
              <w:t>ư</w:t>
            </w:r>
            <w:r w:rsidRPr="00773CA5">
              <w:rPr>
                <w:spacing w:val="-2"/>
              </w:rPr>
              <w:t>ờng.</w:t>
            </w:r>
          </w:p>
          <w:p w:rsidR="007700DF" w:rsidRPr="007700DF" w:rsidRDefault="007700DF" w:rsidP="00266DAD">
            <w:pPr>
              <w:spacing w:line="288" w:lineRule="auto"/>
              <w:ind w:firstLine="0"/>
              <w:rPr>
                <w:spacing w:val="-6"/>
              </w:rPr>
            </w:pPr>
            <w:r w:rsidRPr="007700DF">
              <w:rPr>
                <w:spacing w:val="-6"/>
              </w:rPr>
              <w:t>Hãy dễ th</w:t>
            </w:r>
            <w:r w:rsidRPr="007700DF">
              <w:rPr>
                <w:rFonts w:hint="eastAsia"/>
                <w:spacing w:val="-6"/>
              </w:rPr>
              <w:t>ươ</w:t>
            </w:r>
            <w:r w:rsidRPr="007700DF">
              <w:rPr>
                <w:spacing w:val="-6"/>
              </w:rPr>
              <w:t>ng với ng</w:t>
            </w:r>
            <w:r w:rsidRPr="007700DF">
              <w:rPr>
                <w:rFonts w:hint="eastAsia"/>
                <w:spacing w:val="-6"/>
              </w:rPr>
              <w:t>ư</w:t>
            </w:r>
            <w:r w:rsidRPr="007700DF">
              <w:rPr>
                <w:spacing w:val="-6"/>
              </w:rPr>
              <w:t>ời th</w:t>
            </w:r>
            <w:r w:rsidRPr="007700DF">
              <w:rPr>
                <w:rFonts w:hint="eastAsia"/>
                <w:spacing w:val="-6"/>
              </w:rPr>
              <w:t>ươ</w:t>
            </w:r>
            <w:r w:rsidRPr="007700DF">
              <w:rPr>
                <w:spacing w:val="-6"/>
              </w:rPr>
              <w:t>ng yêu bạn.</w:t>
            </w:r>
          </w:p>
          <w:p w:rsidR="007700DF" w:rsidRPr="007700DF" w:rsidRDefault="007700DF" w:rsidP="00266DAD">
            <w:pPr>
              <w:spacing w:line="288" w:lineRule="auto"/>
              <w:ind w:firstLine="0"/>
              <w:rPr>
                <w:spacing w:val="-6"/>
              </w:rPr>
            </w:pPr>
            <w:r w:rsidRPr="007700DF">
              <w:rPr>
                <w:spacing w:val="-6"/>
              </w:rPr>
              <w:t>Hãy yêu th</w:t>
            </w:r>
            <w:r w:rsidRPr="007700DF">
              <w:rPr>
                <w:rFonts w:hint="eastAsia"/>
                <w:spacing w:val="-6"/>
              </w:rPr>
              <w:t>ươ</w:t>
            </w:r>
            <w:r w:rsidRPr="007700DF">
              <w:rPr>
                <w:spacing w:val="-6"/>
              </w:rPr>
              <w:t>ng ng</w:t>
            </w:r>
            <w:r w:rsidRPr="007700DF">
              <w:rPr>
                <w:rFonts w:hint="eastAsia"/>
                <w:spacing w:val="-6"/>
              </w:rPr>
              <w:t>ư</w:t>
            </w:r>
            <w:r w:rsidRPr="007700DF">
              <w:rPr>
                <w:spacing w:val="-6"/>
              </w:rPr>
              <w:t>ời không th</w:t>
            </w:r>
            <w:r w:rsidRPr="007700DF">
              <w:rPr>
                <w:rFonts w:hint="eastAsia"/>
                <w:spacing w:val="-6"/>
              </w:rPr>
              <w:t>ươ</w:t>
            </w:r>
            <w:r w:rsidRPr="007700DF">
              <w:rPr>
                <w:spacing w:val="-6"/>
              </w:rPr>
              <w:t>ng yêu bạn, hầu họ có thể thay đổi.</w:t>
            </w:r>
          </w:p>
          <w:p w:rsidR="007700DF" w:rsidRPr="007700DF" w:rsidRDefault="007700DF" w:rsidP="00266DAD">
            <w:pPr>
              <w:spacing w:line="288" w:lineRule="auto"/>
              <w:ind w:firstLine="0"/>
              <w:rPr>
                <w:spacing w:val="-6"/>
              </w:rPr>
            </w:pPr>
            <w:r w:rsidRPr="007700DF">
              <w:rPr>
                <w:spacing w:val="-6"/>
              </w:rPr>
              <w:t>Tiên vàn, bạn hãy là chính bạn.</w:t>
            </w:r>
          </w:p>
          <w:p w:rsidR="007700DF" w:rsidRDefault="007700DF" w:rsidP="00266DAD">
            <w:pPr>
              <w:spacing w:line="288" w:lineRule="auto"/>
              <w:ind w:firstLine="0"/>
            </w:pPr>
          </w:p>
        </w:tc>
      </w:tr>
    </w:tbl>
    <w:p w:rsidR="007700DF" w:rsidRDefault="007700DF" w:rsidP="007700DF">
      <w:pPr>
        <w:sectPr w:rsidR="007700DF" w:rsidSect="007700DF">
          <w:footnotePr>
            <w:numRestart w:val="eachPage"/>
          </w:footnotePr>
          <w:pgSz w:w="12240" w:h="15840"/>
          <w:pgMar w:top="1152" w:right="1152" w:bottom="1224" w:left="1152" w:header="720" w:footer="720" w:gutter="0"/>
          <w:cols w:space="432"/>
          <w:docGrid w:linePitch="360"/>
        </w:sectPr>
      </w:pPr>
    </w:p>
    <w:p w:rsidR="00D76A76" w:rsidRDefault="00D76A76" w:rsidP="007700DF">
      <w:pPr>
        <w:sectPr w:rsidR="00D76A76" w:rsidSect="007700DF">
          <w:footnotePr>
            <w:numRestart w:val="eachPage"/>
          </w:footnotePr>
          <w:type w:val="continuous"/>
          <w:pgSz w:w="12240" w:h="15840"/>
          <w:pgMar w:top="1152" w:right="1152" w:bottom="1224" w:left="1152" w:header="720" w:footer="720" w:gutter="0"/>
          <w:cols w:num="2" w:space="432"/>
          <w:docGrid w:linePitch="360"/>
        </w:sectPr>
      </w:pPr>
    </w:p>
    <w:p w:rsidR="00D76A76" w:rsidRDefault="00D76A76" w:rsidP="00D76A76">
      <w:pPr>
        <w:pStyle w:val="Title"/>
      </w:pPr>
      <w:r>
        <w:t>Những Đàn Chim Thiên Di</w:t>
      </w:r>
    </w:p>
    <w:p w:rsidR="00D76A76" w:rsidRPr="00EF5931" w:rsidRDefault="00D76A76" w:rsidP="00D76A76">
      <w:pPr>
        <w:pStyle w:val="Author"/>
        <w:rPr>
          <w:b w:val="0"/>
        </w:rPr>
      </w:pPr>
      <w:r>
        <w:t xml:space="preserve"> Phạm Tín An Ninh</w:t>
      </w:r>
    </w:p>
    <w:p w:rsidR="00D76A76" w:rsidRDefault="00D76A76" w:rsidP="00D76A76">
      <w:r>
        <w:t>Cả hai tuần nay, mấy quan chức sở “bảo vệ súc vật” thành phố th</w:t>
      </w:r>
      <w:r>
        <w:rPr>
          <w:rFonts w:hint="eastAsia"/>
        </w:rPr>
        <w:t>ư</w:t>
      </w:r>
      <w:r>
        <w:t>ờng xuyên đến thăm gia đình tôi, để tìm hiểu lý do vì sao, tr</w:t>
      </w:r>
      <w:r>
        <w:rPr>
          <w:rFonts w:hint="eastAsia"/>
        </w:rPr>
        <w:t>ư</w:t>
      </w:r>
      <w:r>
        <w:t>ớc mùa đông năm nay những đàn chim trane không còn trở về vùng này nữa. Họ đã cho ng</w:t>
      </w:r>
      <w:r>
        <w:rPr>
          <w:rFonts w:hint="eastAsia"/>
        </w:rPr>
        <w:t>ư</w:t>
      </w:r>
      <w:r>
        <w:t>ời dọn dẹp lại khu bờ sông, chăm sóc cánh đồng cỏ và trồng thêm mấy hàng thông phía bên kia để đón những đàn chim, nh</w:t>
      </w:r>
      <w:r>
        <w:rPr>
          <w:rFonts w:hint="eastAsia"/>
        </w:rPr>
        <w:t>ư</w:t>
      </w:r>
      <w:r>
        <w:t>ng chờ mãi mà chẳng thấy bóng dáng một con trane nào trở lại.</w:t>
      </w:r>
    </w:p>
    <w:p w:rsidR="00D76A76" w:rsidRDefault="00D76A76" w:rsidP="00D76A76">
      <w:r>
        <w:t>Trane là một loài chim sống thành đàn, màu nâu đen, có dáng nh</w:t>
      </w:r>
      <w:r>
        <w:rPr>
          <w:rFonts w:hint="eastAsia"/>
        </w:rPr>
        <w:t>ư</w:t>
      </w:r>
      <w:r>
        <w:t xml:space="preserve"> con hạc ở quê nhà. Là một giống chim không chịu lạnh, nên hàng năm, cứ trời sắp sang đông là tụ tập từng đàn ở một n</w:t>
      </w:r>
      <w:r>
        <w:rPr>
          <w:rFonts w:hint="eastAsia"/>
        </w:rPr>
        <w:t>ơ</w:t>
      </w:r>
      <w:r>
        <w:t>i nào đó rồi chia nhau bay tìm những xứ nóng ph</w:t>
      </w:r>
      <w:r>
        <w:rPr>
          <w:rFonts w:hint="eastAsia"/>
        </w:rPr>
        <w:t>ươ</w:t>
      </w:r>
      <w:r>
        <w:t>ng nam. Ở Bắc Âu có nhiều loài chim trốn lạnh, nh</w:t>
      </w:r>
      <w:r>
        <w:rPr>
          <w:rFonts w:hint="eastAsia"/>
        </w:rPr>
        <w:t>ư</w:t>
      </w:r>
      <w:r>
        <w:t>ng loại trane này nhiều nhất, có tổ chức khá qui củ, và khi bay đi chúng bay thành từng nhóm theo hình những mũi tên, có khoảng cách đều nhau, rất đẹp.</w:t>
      </w:r>
    </w:p>
    <w:p w:rsidR="00D76A76" w:rsidRDefault="00D76A76" w:rsidP="00D76A76">
      <w:r>
        <w:rPr>
          <w:rFonts w:hint="eastAsia"/>
        </w:rPr>
        <w:t>Đ</w:t>
      </w:r>
      <w:r>
        <w:t>ịnh c</w:t>
      </w:r>
      <w:r>
        <w:rPr>
          <w:rFonts w:hint="eastAsia"/>
        </w:rPr>
        <w:t>ư</w:t>
      </w:r>
      <w:r>
        <w:t xml:space="preserve"> ở Nauy h</w:t>
      </w:r>
      <w:r>
        <w:rPr>
          <w:rFonts w:hint="eastAsia"/>
        </w:rPr>
        <w:t>ơ</w:t>
      </w:r>
      <w:r>
        <w:t>n ba năm. Lúc kinh tế gia đình và việc học hành của mấy đứa con tạm ổn định, cũng là lúc vợ chồng tôi bắt đầu có thời gian để hồi t</w:t>
      </w:r>
      <w:r>
        <w:rPr>
          <w:rFonts w:hint="eastAsia"/>
        </w:rPr>
        <w:t>ư</w:t>
      </w:r>
      <w:r>
        <w:t>ởng về quá khứ, và nhớ quê h</w:t>
      </w:r>
      <w:r>
        <w:rPr>
          <w:rFonts w:hint="eastAsia"/>
        </w:rPr>
        <w:t>ươ</w:t>
      </w:r>
      <w:r>
        <w:t>ng. Chúng tôi quyết định mua một ngôi nhà d</w:t>
      </w:r>
      <w:r>
        <w:rPr>
          <w:rFonts w:hint="eastAsia"/>
        </w:rPr>
        <w:t>ư</w:t>
      </w:r>
      <w:r>
        <w:t>ới thung lũng nhỏ, bên bờ sông Nitelva yên tĩnh, bên kia là cánh đồng cỏ mênh mông tiếp giáp với núi rừng. Cái khung cảnh có mang một chút hình dáng và màu sắc quê nhà giúp tâm hồn tôi yên ả h</w:t>
      </w:r>
      <w:r>
        <w:rPr>
          <w:rFonts w:hint="eastAsia"/>
        </w:rPr>
        <w:t>ơ</w:t>
      </w:r>
      <w:r>
        <w:t>n mỗi khi thấy lòng trăn trở, nhung nhớ một điều gì.</w:t>
      </w:r>
    </w:p>
    <w:p w:rsidR="00D76A76" w:rsidRDefault="00D76A76" w:rsidP="00D76A76">
      <w:r>
        <w:t>Những lúc buồn, tôi ngồi hằng giờ trong bao l</w:t>
      </w:r>
      <w:r>
        <w:rPr>
          <w:rFonts w:hint="eastAsia"/>
        </w:rPr>
        <w:t>ơ</w:t>
      </w:r>
      <w:r>
        <w:t>n nhìn ra phía cánh đồng và rừng núi phía xa xa, để ngỡ là quê h</w:t>
      </w:r>
      <w:r>
        <w:rPr>
          <w:rFonts w:hint="eastAsia"/>
        </w:rPr>
        <w:t>ươ</w:t>
      </w:r>
      <w:r>
        <w:t>ng mình nh</w:t>
      </w:r>
      <w:r>
        <w:rPr>
          <w:rFonts w:hint="eastAsia"/>
        </w:rPr>
        <w:t>ư</w:t>
      </w:r>
      <w:r>
        <w:t xml:space="preserve"> đang ở phía bên kia triền núi đó. Không những vợ chồng tôi mà mấy đứa con đều thích thú ngôi nhà này, vì nó khá rộng rãi đủ để mỗi đứa có một phòng riêng, trang trí, sắp xếp theo sở thích của mình. Trong thung lũng nhỏ này, ngoài chúng tôi, chỉ có ba gia đình láng giềng, một đến từ Thụy Điển, một đến từ Tây Đức, chỉ có một gia đình là dân bản xứ chính tông. Có lẽ sống trong một khu “hợp chủng quốc” bé nhỏ nhất trên lục địa này, nên chúng tôi sớm gần gũi, thân tình.</w:t>
      </w:r>
    </w:p>
    <w:p w:rsidR="00D76A76" w:rsidRDefault="00D76A76" w:rsidP="00D76A76">
      <w:r>
        <w:t>Dọn đến cuối mùa xuân, nên suốt hè năm ấy, chúng tôi lần l</w:t>
      </w:r>
      <w:r>
        <w:rPr>
          <w:rFonts w:hint="eastAsia"/>
        </w:rPr>
        <w:t>ư</w:t>
      </w:r>
      <w:r>
        <w:t>ợt là khách mời của mấy ng</w:t>
      </w:r>
      <w:r>
        <w:rPr>
          <w:rFonts w:hint="eastAsia"/>
        </w:rPr>
        <w:t>ư</w:t>
      </w:r>
      <w:r>
        <w:t>ời bạn láng giềng. Ông bà ng</w:t>
      </w:r>
      <w:r>
        <w:rPr>
          <w:rFonts w:hint="eastAsia"/>
        </w:rPr>
        <w:t>ư</w:t>
      </w:r>
      <w:r>
        <w:t>ời Thụy Điển có chiếc du thuyền lớn với đầy đủ tiện nghi. Cả nhà chúng tôi đ</w:t>
      </w:r>
      <w:r>
        <w:rPr>
          <w:rFonts w:hint="eastAsia"/>
        </w:rPr>
        <w:t>ư</w:t>
      </w:r>
      <w:r>
        <w:t>ợc cùng họ xuôi ng</w:t>
      </w:r>
      <w:r>
        <w:rPr>
          <w:rFonts w:hint="eastAsia"/>
        </w:rPr>
        <w:t>ư</w:t>
      </w:r>
      <w:r>
        <w:t>ợc cả một tuần trên con sông Nitelva chảy dài qua những rừng thông, đồng cỏ và một vài vùng quê êm ả, lãng mạn. Những ngày còn lại, cùng với gia đình ông bà ng</w:t>
      </w:r>
      <w:r>
        <w:rPr>
          <w:rFonts w:hint="eastAsia"/>
        </w:rPr>
        <w:t>ư</w:t>
      </w:r>
      <w:r>
        <w:t>ời Đức vào rừng cắm trại, đi săn, rồi cùng với gia đình ông bà Nauy đi cắm lều bên kia bờ sông, vừa câu cá vừa ngắm những cặp thiên nga tung tăng b</w:t>
      </w:r>
      <w:r>
        <w:rPr>
          <w:rFonts w:hint="eastAsia"/>
        </w:rPr>
        <w:t>ơ</w:t>
      </w:r>
      <w:r>
        <w:t>i lội.</w:t>
      </w:r>
    </w:p>
    <w:p w:rsidR="00D76A76" w:rsidRDefault="00D76A76" w:rsidP="00D76A76">
      <w:r>
        <w:t>Khi những chiếc lá vàng cuối cùng r</w:t>
      </w:r>
      <w:r>
        <w:rPr>
          <w:rFonts w:hint="eastAsia"/>
        </w:rPr>
        <w:t>ơ</w:t>
      </w:r>
      <w:r>
        <w:t>i xuống, trời đột nhiên trở lạnh, báo hiệu sắp chấm dứt mùa thu bắc âu th</w:t>
      </w:r>
      <w:r>
        <w:rPr>
          <w:rFonts w:hint="eastAsia"/>
        </w:rPr>
        <w:t>ơ</w:t>
      </w:r>
      <w:r>
        <w:t xml:space="preserve"> mộng, cũng là lúc chúng tôi bắt đầu chuẩn bị mọi thứ cho một mùa đông băng giá kéo dài cả năm, sáu tháng.</w:t>
      </w:r>
    </w:p>
    <w:p w:rsidR="00D76A76" w:rsidRDefault="00D76A76" w:rsidP="00D76A76">
      <w:r>
        <w:t>Một buổi tối, khi ngồi ở phòng khách đọc mấy tờ báo, tôi nghe tiếng chim kêu, mỗi lúc một nhiều, vang động cả một vùng x</w:t>
      </w:r>
      <w:r>
        <w:rPr>
          <w:rFonts w:hint="eastAsia"/>
        </w:rPr>
        <w:t>ư</w:t>
      </w:r>
      <w:r>
        <w:t>a nay tĩnh mịch. Tiếng chim có cái âm sắc nh</w:t>
      </w:r>
      <w:r>
        <w:rPr>
          <w:rFonts w:hint="eastAsia"/>
        </w:rPr>
        <w:t>ư</w:t>
      </w:r>
      <w:r>
        <w:t xml:space="preserve"> đang tìm nhau, gọi nhau, mừng rỡ. Hôm sau, hỏi ông láng giềng ng</w:t>
      </w:r>
      <w:r>
        <w:rPr>
          <w:rFonts w:hint="eastAsia"/>
        </w:rPr>
        <w:t>ư</w:t>
      </w:r>
      <w:r>
        <w:t>ời Đức, tôi mới biết là chính ngã ba sông ngay tr</w:t>
      </w:r>
      <w:r>
        <w:rPr>
          <w:rFonts w:hint="eastAsia"/>
        </w:rPr>
        <w:t>ư</w:t>
      </w:r>
      <w:r>
        <w:t>ớc nhà tôi, từ bao nhiêu năm nay, là n</w:t>
      </w:r>
      <w:r>
        <w:rPr>
          <w:rFonts w:hint="eastAsia"/>
        </w:rPr>
        <w:t>ơ</w:t>
      </w:r>
      <w:r>
        <w:t>i nhiều đàn chim trane di xứ chọn làm địa điểm tập trung để bay về ph</w:t>
      </w:r>
      <w:r>
        <w:rPr>
          <w:rFonts w:hint="eastAsia"/>
        </w:rPr>
        <w:t>ươ</w:t>
      </w:r>
      <w:r>
        <w:t>ng nam tr</w:t>
      </w:r>
      <w:r>
        <w:rPr>
          <w:rFonts w:hint="eastAsia"/>
        </w:rPr>
        <w:t>ư</w:t>
      </w:r>
      <w:r>
        <w:t>ớc khi mùa đông đến.</w:t>
      </w:r>
    </w:p>
    <w:p w:rsidR="00D76A76" w:rsidRDefault="00D76A76" w:rsidP="00D76A76">
      <w:r>
        <w:t>Cả mấy đêm liền sau đó, cứ vào khoảng chín giờ tối, những đàn chim từ mọi n</w:t>
      </w:r>
      <w:r>
        <w:rPr>
          <w:rFonts w:hint="eastAsia"/>
        </w:rPr>
        <w:t>ơ</w:t>
      </w:r>
      <w:r>
        <w:t>i bắt đầu kéo về tụ tập ở bờ sông và cánh đồng cỏ bên kia, kêu gọi nhau cả đêm. Đến mờ sáng, chia nhau từng nhóm chừng hai m</w:t>
      </w:r>
      <w:r>
        <w:rPr>
          <w:rFonts w:hint="eastAsia"/>
        </w:rPr>
        <w:t>ươ</w:t>
      </w:r>
      <w:r>
        <w:t>i con, nối tiếp bay đi, theo hình những mũi tên, vẽ lên nền trời mờ h</w:t>
      </w:r>
      <w:r>
        <w:rPr>
          <w:rFonts w:hint="eastAsia"/>
        </w:rPr>
        <w:t>ơ</w:t>
      </w:r>
      <w:r>
        <w:t>i s</w:t>
      </w:r>
      <w:r>
        <w:rPr>
          <w:rFonts w:hint="eastAsia"/>
        </w:rPr>
        <w:t>ươ</w:t>
      </w:r>
      <w:r>
        <w:t>ng một bức tranh tuyệt đẹp.</w:t>
      </w:r>
    </w:p>
    <w:p w:rsidR="00D76A76" w:rsidRDefault="00D76A76" w:rsidP="00D76A76">
      <w:r>
        <w:t>Nhiều đêm, tôi lặng lẽ ra bờ sông, ngồi cả mấy tiếng đồng hồ, nhìn chim từng đàn bay tới, cả trăm, rồi hàng vạn con. Chúng đón nhau gọi nhau líu lo mừng rỡ. Tiếc là loài ng</w:t>
      </w:r>
      <w:r>
        <w:rPr>
          <w:rFonts w:hint="eastAsia"/>
        </w:rPr>
        <w:t>ư</w:t>
      </w:r>
      <w:r>
        <w:t>ời đã không hiểu đ</w:t>
      </w:r>
      <w:r>
        <w:rPr>
          <w:rFonts w:hint="eastAsia"/>
        </w:rPr>
        <w:t>ư</w:t>
      </w:r>
      <w:r>
        <w:t>ợc ngôn ngữ của loài chim, để nghe nó chào nhau, nói với nhau những lời tình tự, và bàn nhau phân công, tổ chức, sắp xếp từng đàn lần l</w:t>
      </w:r>
      <w:r>
        <w:rPr>
          <w:rFonts w:hint="eastAsia"/>
        </w:rPr>
        <w:t>ư</w:t>
      </w:r>
      <w:r>
        <w:t>ợt bay đi trong trật tự. Tôi miên man hồi t</w:t>
      </w:r>
      <w:r>
        <w:rPr>
          <w:rFonts w:hint="eastAsia"/>
        </w:rPr>
        <w:t>ư</w:t>
      </w:r>
      <w:r>
        <w:t>ởng thời gian h</w:t>
      </w:r>
      <w:r>
        <w:rPr>
          <w:rFonts w:hint="eastAsia"/>
        </w:rPr>
        <w:t>ơ</w:t>
      </w:r>
      <w:r>
        <w:t>n m</w:t>
      </w:r>
      <w:r>
        <w:rPr>
          <w:rFonts w:hint="eastAsia"/>
        </w:rPr>
        <w:t>ư</w:t>
      </w:r>
      <w:r>
        <w:t>ời năm trong lính. Rồi bất ngờ nảy ra một ý t</w:t>
      </w:r>
      <w:r>
        <w:rPr>
          <w:rFonts w:hint="eastAsia"/>
        </w:rPr>
        <w:t>ư</w:t>
      </w:r>
      <w:r>
        <w:t>ởng so sánh lạ kỳ: Những “đội quân” chim trane này có tinh thần kỷ luật và tình đồng đội. Các “vị chỉ huy” của nó còn tài giỏi h</w:t>
      </w:r>
      <w:r>
        <w:rPr>
          <w:rFonts w:hint="eastAsia"/>
        </w:rPr>
        <w:t>ơ</w:t>
      </w:r>
      <w:r>
        <w:t>n nhiều ông quan chỉ huy của bọn tôi ngày tr</w:t>
      </w:r>
      <w:r>
        <w:rPr>
          <w:rFonts w:hint="eastAsia"/>
        </w:rPr>
        <w:t>ư</w:t>
      </w:r>
      <w:r>
        <w:t>ớc. Con chim dẫn dầu trong một đội hình mũi tên chắc chắn phải là con chim chỉ huy cấp nhỏ nhất, nhóm tr</w:t>
      </w:r>
      <w:r>
        <w:rPr>
          <w:rFonts w:hint="eastAsia"/>
        </w:rPr>
        <w:t>ư</w:t>
      </w:r>
      <w:r>
        <w:t>ởng. Con chim “tổng t</w:t>
      </w:r>
      <w:r>
        <w:rPr>
          <w:rFonts w:hint="eastAsia"/>
        </w:rPr>
        <w:t>ư</w:t>
      </w:r>
      <w:r>
        <w:t xml:space="preserve"> lệnh” phải là con chim bay l</w:t>
      </w:r>
      <w:r>
        <w:rPr>
          <w:rFonts w:hint="eastAsia"/>
        </w:rPr>
        <w:t>ê</w:t>
      </w:r>
      <w:r>
        <w:t>n ở những nhóm cuối cùng. Phải nh</w:t>
      </w:r>
      <w:r>
        <w:rPr>
          <w:rFonts w:hint="eastAsia"/>
        </w:rPr>
        <w:t>ư</w:t>
      </w:r>
      <w:r>
        <w:t xml:space="preserve"> thế mới có đ</w:t>
      </w:r>
      <w:r>
        <w:rPr>
          <w:rFonts w:hint="eastAsia"/>
        </w:rPr>
        <w:t>ư</w:t>
      </w:r>
      <w:r>
        <w:t>ợc một cuộc “hành quân triệt thoái” diễn ra trong trật tự và đẹp đẽ nh</w:t>
      </w:r>
      <w:r>
        <w:rPr>
          <w:rFonts w:hint="eastAsia"/>
        </w:rPr>
        <w:t>ư</w:t>
      </w:r>
      <w:r>
        <w:t xml:space="preserve"> tôi vừa chứng kiến. Cái may mắn, là chúng có cả một không gian yên bình để sắp xếp những chuyến ra đi, khác với những ng</w:t>
      </w:r>
      <w:r>
        <w:rPr>
          <w:rFonts w:hint="eastAsia"/>
        </w:rPr>
        <w:t>ư</w:t>
      </w:r>
      <w:r>
        <w:t>ời lính chúng tôi vào những ngày cuối tháng t</w:t>
      </w:r>
      <w:r>
        <w:rPr>
          <w:rFonts w:hint="eastAsia"/>
        </w:rPr>
        <w:t>ư</w:t>
      </w:r>
      <w:r>
        <w:t>, với bom đạn xe pháo dày đặc của cả một khối liên minh đối ph</w:t>
      </w:r>
      <w:r>
        <w:rPr>
          <w:rFonts w:hint="eastAsia"/>
        </w:rPr>
        <w:t>ươ</w:t>
      </w:r>
      <w:r>
        <w:t>ng kéo từ ph</w:t>
      </w:r>
      <w:r>
        <w:rPr>
          <w:rFonts w:hint="eastAsia"/>
        </w:rPr>
        <w:t>ươ</w:t>
      </w:r>
      <w:r>
        <w:t>ng Bắc. Trong lúc chúng tôi bị ng</w:t>
      </w:r>
      <w:r>
        <w:rPr>
          <w:rFonts w:hint="eastAsia"/>
        </w:rPr>
        <w:t>ư</w:t>
      </w:r>
      <w:r>
        <w:t>ời bạn đồng minh bội phản, và điều đáng buồn h</w:t>
      </w:r>
      <w:r>
        <w:rPr>
          <w:rFonts w:hint="eastAsia"/>
        </w:rPr>
        <w:t>ơ</w:t>
      </w:r>
      <w:r>
        <w:t>n, đã có nhiều cấp chỉ huy hèn mạt, xa chạy cao bay trong khi chúng tôi vẫn còn kiên c</w:t>
      </w:r>
      <w:r>
        <w:rPr>
          <w:rFonts w:hint="eastAsia"/>
        </w:rPr>
        <w:t>ư</w:t>
      </w:r>
      <w:r>
        <w:t>ờng chiến đấu.</w:t>
      </w:r>
    </w:p>
    <w:p w:rsidR="00D76A76" w:rsidRDefault="00D76A76" w:rsidP="00D76A76">
      <w:r>
        <w:t>Những năm sau đó, năm nào cũng thế, khi trời chỉ mới vào thu là tôi đã bắt đầu ngóng chờ những con chim trane trở lại. Tôi chờ chúng nh</w:t>
      </w:r>
      <w:r>
        <w:rPr>
          <w:rFonts w:hint="eastAsia"/>
        </w:rPr>
        <w:t>ư</w:t>
      </w:r>
      <w:r>
        <w:t xml:space="preserve"> đã từng chờ những chiến hữu của mình. Tôi thấy nh</w:t>
      </w:r>
      <w:r>
        <w:rPr>
          <w:rFonts w:hint="eastAsia"/>
        </w:rPr>
        <w:t>ư</w:t>
      </w:r>
      <w:r>
        <w:t xml:space="preserve"> mình trẻ lại, lòng rộn rã niềm vui. Cho dù cứ mỗi lần đàn chim tụ tập về đây là tôi có nhiều đêm mất ngủ, trăn trở nghĩ suy về quê h</w:t>
      </w:r>
      <w:r>
        <w:rPr>
          <w:rFonts w:hint="eastAsia"/>
        </w:rPr>
        <w:t>ươ</w:t>
      </w:r>
      <w:r>
        <w:t>ng và thân phận của mình cùng những bạn bè x</w:t>
      </w:r>
      <w:r>
        <w:rPr>
          <w:rFonts w:hint="eastAsia"/>
        </w:rPr>
        <w:t>ư</w:t>
      </w:r>
      <w:r>
        <w:t>a.</w:t>
      </w:r>
    </w:p>
    <w:p w:rsidR="00D76A76" w:rsidRDefault="00D76A76" w:rsidP="00D76A76">
      <w:r>
        <w:t>Hầu hết bạn bè tôi, nếu còn sống sót sau cuộc chiến tang th</w:t>
      </w:r>
      <w:r>
        <w:rPr>
          <w:rFonts w:hint="eastAsia"/>
        </w:rPr>
        <w:t>ươ</w:t>
      </w:r>
      <w:r>
        <w:t>ng đó, kẻ đã phải ra đi trong loạn lạc, ly tan, ng</w:t>
      </w:r>
      <w:r>
        <w:rPr>
          <w:rFonts w:hint="eastAsia"/>
        </w:rPr>
        <w:t>ư</w:t>
      </w:r>
      <w:r>
        <w:t>ời thì đ</w:t>
      </w:r>
      <w:r>
        <w:rPr>
          <w:rFonts w:hint="eastAsia"/>
        </w:rPr>
        <w:t>ư</w:t>
      </w:r>
      <w:r>
        <w:t>ợc ông bạn đồng minh phản bội năm x</w:t>
      </w:r>
      <w:r>
        <w:rPr>
          <w:rFonts w:hint="eastAsia"/>
        </w:rPr>
        <w:t>ư</w:t>
      </w:r>
      <w:r>
        <w:t>a, can thiệp với kẻ cựu thù cho “ra đi trong vòng trật tự” sau nhiều năm bị đày đọa ngục tù, vợ con nheo nhóc, để giờ này mỗi ng</w:t>
      </w:r>
      <w:r>
        <w:rPr>
          <w:rFonts w:hint="eastAsia"/>
        </w:rPr>
        <w:t>ư</w:t>
      </w:r>
      <w:r>
        <w:t>ời trôi dạt một ph</w:t>
      </w:r>
      <w:r>
        <w:rPr>
          <w:rFonts w:hint="eastAsia"/>
        </w:rPr>
        <w:t>ươ</w:t>
      </w:r>
      <w:r>
        <w:t>ng, mang theo những vết th</w:t>
      </w:r>
      <w:r>
        <w:rPr>
          <w:rFonts w:hint="eastAsia"/>
        </w:rPr>
        <w:t>ươ</w:t>
      </w:r>
      <w:r>
        <w:t>ng không lành đ</w:t>
      </w:r>
      <w:r>
        <w:rPr>
          <w:rFonts w:hint="eastAsia"/>
        </w:rPr>
        <w:t>ư</w:t>
      </w:r>
      <w:r>
        <w:t>ợc ở trong lòng. Biết đến khi nào chúng tôi mới đuợc nh</w:t>
      </w:r>
      <w:r>
        <w:rPr>
          <w:rFonts w:hint="eastAsia"/>
        </w:rPr>
        <w:t>ư</w:t>
      </w:r>
      <w:r>
        <w:t xml:space="preserve"> những con chim trane đang tụ tập ca hót líu lo ngoài kia, tr</w:t>
      </w:r>
      <w:r>
        <w:rPr>
          <w:rFonts w:hint="eastAsia"/>
        </w:rPr>
        <w:t>ươ</w:t>
      </w:r>
      <w:r>
        <w:t>c giờ bay xuống ph</w:t>
      </w:r>
      <w:r>
        <w:rPr>
          <w:rFonts w:hint="eastAsia"/>
        </w:rPr>
        <w:t>ươ</w:t>
      </w:r>
      <w:r>
        <w:t>ng nam</w:t>
      </w:r>
      <w:r w:rsidRPr="00EF5931">
        <w:rPr>
          <w:rFonts w:ascii="Times New Roman" w:hAnsi="Times New Roman"/>
        </w:rPr>
        <w:t>?</w:t>
      </w:r>
    </w:p>
    <w:p w:rsidR="00D76A76" w:rsidRDefault="00D76A76" w:rsidP="00D76A76"/>
    <w:p w:rsidR="00D76A76" w:rsidRDefault="00D76A76" w:rsidP="00D76A76">
      <w:r>
        <w:t>Có một lần, d</w:t>
      </w:r>
      <w:r>
        <w:rPr>
          <w:rFonts w:hint="eastAsia"/>
        </w:rPr>
        <w:t>ư</w:t>
      </w:r>
      <w:r>
        <w:t>ờng nh</w:t>
      </w:r>
      <w:r>
        <w:rPr>
          <w:rFonts w:hint="eastAsia"/>
        </w:rPr>
        <w:t>ư</w:t>
      </w:r>
      <w:r>
        <w:t xml:space="preserve"> vào mùa đông thứ năm, khác với mọi năm, khi trời đã sáng hẳn rồi mà đàn chim cuối cùng vẫn ch</w:t>
      </w:r>
      <w:r>
        <w:rPr>
          <w:rFonts w:hint="eastAsia"/>
        </w:rPr>
        <w:t>ư</w:t>
      </w:r>
      <w:r>
        <w:t>a rời khỏi địa điểm tập trung, kêu lên những tiếng kêu lạ, buồn và khắc khoải. Tôi tò mò chạy ra xem. Lúc ấy những con chim vội vàng tung cánh bay lên rồi lần l</w:t>
      </w:r>
      <w:r>
        <w:rPr>
          <w:rFonts w:hint="eastAsia"/>
        </w:rPr>
        <w:t>ư</w:t>
      </w:r>
      <w:r>
        <w:t>ợt xếp lại thành đội hình mũi tên, nh</w:t>
      </w:r>
      <w:r>
        <w:rPr>
          <w:rFonts w:hint="eastAsia"/>
        </w:rPr>
        <w:t>ư</w:t>
      </w:r>
      <w:r>
        <w:t>ng vẫn bay vòng lại mấy lần và tiếp tục những tiếng kêu buồn không dứt. Tôi đứng nhìn theo, lòng lắng xuống nh</w:t>
      </w:r>
      <w:r>
        <w:rPr>
          <w:rFonts w:hint="eastAsia"/>
        </w:rPr>
        <w:t>ư</w:t>
      </w:r>
      <w:r>
        <w:t xml:space="preserve"> muốn nhắn gởi theo từng cánh chim một ít nỗi niềm. Nghe có tiếng sột soạt trong một hốc đá, tôi chạy lại tìm. Một chú chim, chẳng hiểu vì sao bị gẫy đôi chân, nằm sâu trong đó, bên cạnh có khá nhiều hạt lúa mì, thức ăn dành cho nó. Tôi bế con chim vào nhà. Nó nhìn tôi nh</w:t>
      </w:r>
      <w:r>
        <w:rPr>
          <w:rFonts w:hint="eastAsia"/>
        </w:rPr>
        <w:t>ư</w:t>
      </w:r>
      <w:r>
        <w:t xml:space="preserve"> van l</w:t>
      </w:r>
      <w:r>
        <w:rPr>
          <w:rFonts w:hint="eastAsia"/>
        </w:rPr>
        <w:t>ơ</w:t>
      </w:r>
      <w:r>
        <w:t xml:space="preserve">n, đôi mắt </w:t>
      </w:r>
      <w:r>
        <w:rPr>
          <w:rFonts w:hint="eastAsia"/>
        </w:rPr>
        <w:t>ư</w:t>
      </w:r>
      <w:r>
        <w:t>ớt nhè. Tôi có cảm t</w:t>
      </w:r>
      <w:r>
        <w:rPr>
          <w:rFonts w:hint="eastAsia"/>
        </w:rPr>
        <w:t>ư</w:t>
      </w:r>
      <w:r>
        <w:t>ởng là nó đang khóc. Tôi lại chợt nhớ tới những đồng đội bất hạnh, bị trọng th</w:t>
      </w:r>
      <w:r>
        <w:rPr>
          <w:rFonts w:hint="eastAsia"/>
        </w:rPr>
        <w:t>ươ</w:t>
      </w:r>
      <w:r>
        <w:t>ng trong những ngày cuối cuộc chiến, đau đớn, cô đ</w:t>
      </w:r>
      <w:r>
        <w:rPr>
          <w:rFonts w:hint="eastAsia"/>
        </w:rPr>
        <w:t>ơ</w:t>
      </w:r>
      <w:r>
        <w:t>n, rồi lang thang sau khi bị đuổi ra khỏi các quân y viện. Mắt tôi bỗng nhòe đi khi nghĩ đến mấy vị t</w:t>
      </w:r>
      <w:r>
        <w:rPr>
          <w:rFonts w:hint="eastAsia"/>
        </w:rPr>
        <w:t>ư</w:t>
      </w:r>
      <w:r>
        <w:t>ớng oai hùng, cùng ở lại sống chết với anh em rồi tuẫn tiết tr</w:t>
      </w:r>
      <w:r>
        <w:rPr>
          <w:rFonts w:hint="eastAsia"/>
        </w:rPr>
        <w:t>ư</w:t>
      </w:r>
      <w:r>
        <w:t>ớc giờ thứ hai m</w:t>
      </w:r>
      <w:r>
        <w:rPr>
          <w:rFonts w:hint="eastAsia"/>
        </w:rPr>
        <w:t>ươ</w:t>
      </w:r>
      <w:r>
        <w:t>i lăm.</w:t>
      </w:r>
    </w:p>
    <w:p w:rsidR="00D76A76" w:rsidRDefault="00D76A76" w:rsidP="00D76A76">
      <w:r>
        <w:t>Từ ngày có con chim trane th</w:t>
      </w:r>
      <w:r>
        <w:rPr>
          <w:rFonts w:hint="eastAsia"/>
        </w:rPr>
        <w:t>ươ</w:t>
      </w:r>
      <w:r>
        <w:t>ng tích, nhà tôi lại vui h</w:t>
      </w:r>
      <w:r>
        <w:rPr>
          <w:rFonts w:hint="eastAsia"/>
        </w:rPr>
        <w:t>ơ</w:t>
      </w:r>
      <w:r>
        <w:t>n, nhất là hai cô con gái nhỏ của tôi, tha hồ nâng niu, chăm sóc và kể cả tâm tình với nó. Cô bé thích sau này làm nghề y tá, thì mang nó ra phòng bác sĩ thú y khám, mua thuốc băng bó cho nó. Riêng t</w:t>
      </w:r>
      <w:r>
        <w:rPr>
          <w:rFonts w:hint="eastAsia"/>
        </w:rPr>
        <w:t>ô</w:t>
      </w:r>
      <w:r>
        <w:t>i, mỗi lần chăm lo cho nó, tôi có cảm giác nh</w:t>
      </w:r>
      <w:r>
        <w:rPr>
          <w:rFonts w:hint="eastAsia"/>
        </w:rPr>
        <w:t>ư</w:t>
      </w:r>
      <w:r>
        <w:t xml:space="preserve"> đang lo cho một đồng đội bị th</w:t>
      </w:r>
      <w:r>
        <w:rPr>
          <w:rFonts w:hint="eastAsia"/>
        </w:rPr>
        <w:t>ươ</w:t>
      </w:r>
      <w:r>
        <w:t>ng tích của mình. H</w:t>
      </w:r>
      <w:r>
        <w:rPr>
          <w:rFonts w:hint="eastAsia"/>
        </w:rPr>
        <w:t>ơ</w:t>
      </w:r>
      <w:r>
        <w:t>n hai tháng sau, khi đôi chân của nó lành hẳn, cũng là lúc tuyết đang r</w:t>
      </w:r>
      <w:r>
        <w:rPr>
          <w:rFonts w:hint="eastAsia"/>
        </w:rPr>
        <w:t>ơ</w:t>
      </w:r>
      <w:r>
        <w:t>i trắng cả khung trời. Đ</w:t>
      </w:r>
      <w:r>
        <w:rPr>
          <w:rFonts w:hint="eastAsia"/>
        </w:rPr>
        <w:t>ư</w:t>
      </w:r>
      <w:r>
        <w:t>ợc thả ra khỏi lồng, nh</w:t>
      </w:r>
      <w:r>
        <w:rPr>
          <w:rFonts w:hint="eastAsia"/>
        </w:rPr>
        <w:t>ư</w:t>
      </w:r>
      <w:r>
        <w:t>ng nó chỉ quanh quẩn trong nhà. Suốt gần một năm nó là một thành viên đặc biệt trong gia đình tôi và là bạn thân của hai cô con gái nhỏ.</w:t>
      </w:r>
    </w:p>
    <w:p w:rsidR="00D76A76" w:rsidRDefault="00D76A76" w:rsidP="00D76A76">
      <w:r>
        <w:t>Khi mùa thu trở lại, tôi bàn bạc, khuyên mấy đứa con chuẩn bị trả nó lại với đàn, khi những con chim thiên di đầu tiên trở lại. Giải thích và năn nỉ mãi mấy cô mới chịu. Hôm trả nó lại sum họp với đàn, hai cô con gái nâng niu, âu yếm tâm tình rồi chia tay nó. Không khí cảm động không thua gì những cuộc chia ly trên thế gian này.</w:t>
      </w:r>
    </w:p>
    <w:p w:rsidR="00D76A76" w:rsidRDefault="00D76A76" w:rsidP="00D76A76"/>
    <w:p w:rsidR="00D76A76" w:rsidRDefault="00D76A76" w:rsidP="00D76A76">
      <w:r>
        <w:t>Một điều làm cả nhà tôi ngạc nhiên và xúc động. Cuối mùa thu năm sau, khi những đàn chim bắt đầu trở lại, một buổi tối khi sửa soạn đi ngủ, mấy cô con gái của tôi bất ngờ thấy con chim trane đậu ngoài cửa sổ. Khi cửa sổ vừa mở, nó bay vào trong phòng, kêu lên rộn rã. Nhờ vết th</w:t>
      </w:r>
      <w:r>
        <w:rPr>
          <w:rFonts w:hint="eastAsia"/>
        </w:rPr>
        <w:t>ươ</w:t>
      </w:r>
      <w:r>
        <w:t>ng cũ còn in dấu trên đôi chân của nó, mấy cô con gái mới biết chắc, nó chính là con chim năm tr</w:t>
      </w:r>
      <w:r>
        <w:rPr>
          <w:rFonts w:hint="eastAsia"/>
        </w:rPr>
        <w:t>ư</w:t>
      </w:r>
      <w:r>
        <w:t>ớc. Từ đó, có thể tôi còn biết về loài chim trane này nhiều h</w:t>
      </w:r>
      <w:r>
        <w:rPr>
          <w:rFonts w:hint="eastAsia"/>
        </w:rPr>
        <w:t>ơ</w:t>
      </w:r>
      <w:r>
        <w:t>n những nhà nghiên cứu chim muông: trung thành và có trí nhớ.</w:t>
      </w:r>
    </w:p>
    <w:p w:rsidR="00D76A76" w:rsidRDefault="00D76A76" w:rsidP="00D76A76">
      <w:r>
        <w:t>Không ngờ, những con chim trane lại là những niềm vui, nỗi nhớ cho gia đình tôi trong những ngày l</w:t>
      </w:r>
      <w:r>
        <w:rPr>
          <w:rFonts w:hint="eastAsia"/>
        </w:rPr>
        <w:t>ư</w:t>
      </w:r>
      <w:r>
        <w:t>u lạc ở một vùng Bắc âu xa lạ..</w:t>
      </w:r>
    </w:p>
    <w:p w:rsidR="00D76A76" w:rsidRDefault="00D76A76" w:rsidP="00D76A76">
      <w:r>
        <w:t>Bây giờ mấy cô con gái của tôi đã thành ng</w:t>
      </w:r>
      <w:r>
        <w:rPr>
          <w:rFonts w:hint="eastAsia"/>
        </w:rPr>
        <w:t>ư</w:t>
      </w:r>
      <w:r>
        <w:t>ời lớn. Tất cả đã đi học bên Mỹ, bên Anh rồi ở lại làm việc luôn bên ấy, nh</w:t>
      </w:r>
      <w:r>
        <w:rPr>
          <w:rFonts w:hint="eastAsia"/>
        </w:rPr>
        <w:t>ư</w:t>
      </w:r>
      <w:r>
        <w:t>ng cứ gần tới cuối mùa thu đều gọi về nhà hỏi thăm đàn chim trane có còn tụ tập tr</w:t>
      </w:r>
      <w:r>
        <w:rPr>
          <w:rFonts w:hint="eastAsia"/>
        </w:rPr>
        <w:t>ư</w:t>
      </w:r>
      <w:r>
        <w:t>ớc nhà, và con chim bị th</w:t>
      </w:r>
      <w:r>
        <w:rPr>
          <w:rFonts w:hint="eastAsia"/>
        </w:rPr>
        <w:t>ươ</w:t>
      </w:r>
      <w:r>
        <w:t>ng ngày tr</w:t>
      </w:r>
      <w:r>
        <w:rPr>
          <w:rFonts w:hint="eastAsia"/>
        </w:rPr>
        <w:t>ư</w:t>
      </w:r>
      <w:r>
        <w:t>ớc có còn bay về đậu trên khung cửa sổ.</w:t>
      </w:r>
    </w:p>
    <w:p w:rsidR="00D76A76" w:rsidRDefault="00D76A76" w:rsidP="00D76A76">
      <w:r>
        <w:t>Suốt mùa thu vừa rồi, tôi trông chờ nh</w:t>
      </w:r>
      <w:r>
        <w:rPr>
          <w:rFonts w:hint="eastAsia"/>
        </w:rPr>
        <w:t>ư</w:t>
      </w:r>
      <w:r>
        <w:t>ng đàn chim không trở lại. Tôi thấy nhớ tiếc những đêm nghe tiếng chim kêu, và những buổi sáng tinh m</w:t>
      </w:r>
      <w:r>
        <w:rPr>
          <w:rFonts w:hint="eastAsia"/>
        </w:rPr>
        <w:t>ơ</w:t>
      </w:r>
      <w:r>
        <w:t xml:space="preserve"> nhìn từng nhóm lặng lẽ bay theo hình những mũi tên h</w:t>
      </w:r>
      <w:r>
        <w:rPr>
          <w:rFonts w:hint="eastAsia"/>
        </w:rPr>
        <w:t>ư</w:t>
      </w:r>
      <w:r>
        <w:t>ớng về ph</w:t>
      </w:r>
      <w:r>
        <w:rPr>
          <w:rFonts w:hint="eastAsia"/>
        </w:rPr>
        <w:t>ươ</w:t>
      </w:r>
      <w:r>
        <w:t>ng nam, hùng vĩ nh</w:t>
      </w:r>
      <w:r>
        <w:rPr>
          <w:rFonts w:hint="eastAsia"/>
        </w:rPr>
        <w:t>ư</w:t>
      </w:r>
      <w:r>
        <w:t xml:space="preserve"> một binh đoàn v</w:t>
      </w:r>
      <w:r>
        <w:rPr>
          <w:rFonts w:hint="eastAsia"/>
        </w:rPr>
        <w:t>ư</w:t>
      </w:r>
      <w:r>
        <w:t xml:space="preserve">ợt tuyến xuất phát, bắt đầu một cuộc hành quân qui mô dài hạn. Nhiều lúc tôi đã từng </w:t>
      </w:r>
      <w:r>
        <w:rPr>
          <w:rFonts w:hint="eastAsia"/>
        </w:rPr>
        <w:t>ư</w:t>
      </w:r>
      <w:r>
        <w:t>ớc m</w:t>
      </w:r>
      <w:r>
        <w:rPr>
          <w:rFonts w:hint="eastAsia"/>
        </w:rPr>
        <w:t>ơ</w:t>
      </w:r>
      <w:r>
        <w:t xml:space="preserve"> có thêm đôi cánh, để cùng đ</w:t>
      </w:r>
      <w:r>
        <w:rPr>
          <w:rFonts w:hint="eastAsia"/>
        </w:rPr>
        <w:t>ư</w:t>
      </w:r>
      <w:r>
        <w:t>ợc bay lên với chúng.</w:t>
      </w:r>
    </w:p>
    <w:p w:rsidR="00D76A76" w:rsidRDefault="00D76A76" w:rsidP="00D76A76">
      <w:r>
        <w:t>C</w:t>
      </w:r>
      <w:r>
        <w:rPr>
          <w:rFonts w:hint="eastAsia"/>
        </w:rPr>
        <w:t>ơ</w:t>
      </w:r>
      <w:r>
        <w:t xml:space="preserve"> quan bảo vệ súc vật và sở y tế &amp; vệ sinh thành phố, cũng đã đến đây từ đầu mùa thu, xịt thuốc sát trùng và dọn dẹp bờ sông, đồng cỏ, để đón những đàn chim trane trở lại. Năm nay, họ làm việc nhiều h</w:t>
      </w:r>
      <w:r>
        <w:rPr>
          <w:rFonts w:hint="eastAsia"/>
        </w:rPr>
        <w:t>ơ</w:t>
      </w:r>
      <w:r>
        <w:t>n, chuẩn bị mọi điều chu đáo h</w:t>
      </w:r>
      <w:r>
        <w:rPr>
          <w:rFonts w:hint="eastAsia"/>
        </w:rPr>
        <w:t>ơ</w:t>
      </w:r>
      <w:r>
        <w:t>n, vì có tin bệnh “cúm gia cầm” ở một vài xứ nóng phía nam. Họ lo lắng những con chim trane bị lây nhiểm vi khuẩn H5N1. Loại vi khuẩn mà cả thế giới đang bàn tán về nguy c</w:t>
      </w:r>
      <w:r>
        <w:rPr>
          <w:rFonts w:hint="eastAsia"/>
        </w:rPr>
        <w:t>ơ</w:t>
      </w:r>
      <w:r>
        <w:t xml:space="preserve"> một c</w:t>
      </w:r>
      <w:r>
        <w:rPr>
          <w:rFonts w:hint="eastAsia"/>
        </w:rPr>
        <w:t>ơ</w:t>
      </w:r>
      <w:r>
        <w:t>n đại dịch. Hội Đồng thành phố họp liên miên, bàn bạc về khả năng những con chim trane, có thể sẽ bị giết chết trên một xứ nóng nào đó, để ngăn ngừa mang bệnh vào. Họ liên lạc với c</w:t>
      </w:r>
      <w:r>
        <w:rPr>
          <w:rFonts w:hint="eastAsia"/>
        </w:rPr>
        <w:t>ơ</w:t>
      </w:r>
      <w:r>
        <w:t xml:space="preserve"> quan y tế Liên Hiệp Quốc, gởi th</w:t>
      </w:r>
      <w:r>
        <w:rPr>
          <w:rFonts w:hint="eastAsia"/>
        </w:rPr>
        <w:t>ư</w:t>
      </w:r>
      <w:r>
        <w:t xml:space="preserve"> cho chính phủ của một số n</w:t>
      </w:r>
      <w:r>
        <w:rPr>
          <w:rFonts w:hint="eastAsia"/>
        </w:rPr>
        <w:t>ư</w:t>
      </w:r>
      <w:r>
        <w:t>ớc nhiệt đới phía nam, nhằm bảo vệ cho những đàn chim trane bay sang trốn lạnh. Họ chuẩn bị, lo lắng để đón những đàn chim của họ quay về.</w:t>
      </w:r>
    </w:p>
    <w:p w:rsidR="00D76A76" w:rsidRDefault="00D76A76" w:rsidP="00D76A76">
      <w:r>
        <w:t>Trời đã vào đông, ngoài kia, bầu trời đã đổi sang màu trắng đục, trên dòng sông Nitelva dày đặc s</w:t>
      </w:r>
      <w:r>
        <w:rPr>
          <w:rFonts w:hint="eastAsia"/>
        </w:rPr>
        <w:t>ươ</w:t>
      </w:r>
      <w:r>
        <w:t>ng mù, báo hiệu những hạt tuyết đầu mùa sắp r</w:t>
      </w:r>
      <w:r>
        <w:rPr>
          <w:rFonts w:hint="eastAsia"/>
        </w:rPr>
        <w:t>ơ</w:t>
      </w:r>
      <w:r>
        <w:t>i. Bà Anne-Mari, tr</w:t>
      </w:r>
      <w:r>
        <w:rPr>
          <w:rFonts w:hint="eastAsia"/>
        </w:rPr>
        <w:t>ư</w:t>
      </w:r>
      <w:r>
        <w:t>ởng Sở bảo vệ súc vật thành phố, cùng một số nhân viên đến nhà tôi từ chiều nay. Họ kiên nhẫn ngồi chờ để hy vọng đ</w:t>
      </w:r>
      <w:r>
        <w:rPr>
          <w:rFonts w:hint="eastAsia"/>
        </w:rPr>
        <w:t>ư</w:t>
      </w:r>
      <w:r>
        <w:t>ợc đón những đàn chim trane có thể trở lại muộn màng. Họ cùng vợ chồng tôi uống hết mấy bình trà, rồi chia tay lúc nửa đêm. Tuyết bắt đầu r</w:t>
      </w:r>
      <w:r>
        <w:rPr>
          <w:rFonts w:hint="eastAsia"/>
        </w:rPr>
        <w:t>ơ</w:t>
      </w:r>
      <w:r>
        <w:t>i. Chắc chắn giờ này những con chim trane không còn đến nữa. Khi đứng lên chia tay, nhìn họ thoáng buồn nh</w:t>
      </w:r>
      <w:r>
        <w:rPr>
          <w:rFonts w:hint="eastAsia"/>
        </w:rPr>
        <w:t>ư</w:t>
      </w:r>
      <w:r>
        <w:t>ng không tuyệt vọng. Mỗi ng</w:t>
      </w:r>
      <w:r>
        <w:rPr>
          <w:rFonts w:hint="eastAsia"/>
        </w:rPr>
        <w:t>ư</w:t>
      </w:r>
      <w:r>
        <w:t>ời đều nắm chặt tay tôi và nói lời cầu nguyện bằng an cho những con chim trane di xứ, dù nó đang trôi dạt ở n</w:t>
      </w:r>
      <w:r>
        <w:rPr>
          <w:rFonts w:hint="eastAsia"/>
        </w:rPr>
        <w:t>ơ</w:t>
      </w:r>
      <w:r>
        <w:t>i đâu cũng mong cuối mùa thu năm sau sẽ kéo nhau trở lại n</w:t>
      </w:r>
      <w:r>
        <w:rPr>
          <w:rFonts w:hint="eastAsia"/>
        </w:rPr>
        <w:t>ơ</w:t>
      </w:r>
      <w:r>
        <w:t>i này.</w:t>
      </w:r>
    </w:p>
    <w:p w:rsidR="00D76A76" w:rsidRDefault="00D76A76" w:rsidP="00D76A76">
      <w:r>
        <w:t>Suốt cả đêm tôi không hề chợp mắt. Không phải tôi nghĩ đến những con chim trane, mà nghĩ đến thân phận của chính mình cùng những ng</w:t>
      </w:r>
      <w:r>
        <w:rPr>
          <w:rFonts w:hint="eastAsia"/>
        </w:rPr>
        <w:t>ư</w:t>
      </w:r>
      <w:r>
        <w:t>ời đồng h</w:t>
      </w:r>
      <w:r>
        <w:rPr>
          <w:rFonts w:hint="eastAsia"/>
        </w:rPr>
        <w:t>ươ</w:t>
      </w:r>
      <w:r>
        <w:t>ng đang l</w:t>
      </w:r>
      <w:r>
        <w:rPr>
          <w:rFonts w:hint="eastAsia"/>
        </w:rPr>
        <w:t>ư</w:t>
      </w:r>
      <w:r>
        <w:t>u lạc khắp năm châu. Ng</w:t>
      </w:r>
      <w:r>
        <w:rPr>
          <w:rFonts w:hint="eastAsia"/>
        </w:rPr>
        <w:t>ư</w:t>
      </w:r>
      <w:r>
        <w:t>ợc lại với loài chim trane thiên di, bay về nam tìm nắng ấm, chúng tôi đã phải bỏ quê h</w:t>
      </w:r>
      <w:r>
        <w:rPr>
          <w:rFonts w:hint="eastAsia"/>
        </w:rPr>
        <w:t>ươ</w:t>
      </w:r>
      <w:r>
        <w:t>ng bốn mùa nắng ấm để đi tìm tự do và tình ng</w:t>
      </w:r>
      <w:r>
        <w:rPr>
          <w:rFonts w:hint="eastAsia"/>
        </w:rPr>
        <w:t>ư</w:t>
      </w:r>
      <w:r>
        <w:t>ời ở những vùng băng tuyết xa xăm. Những mùa đông kéo dài, trong cái lạnh lẽo mới thấy thấm thía tận cùng nỗi cô đ</w:t>
      </w:r>
      <w:r>
        <w:rPr>
          <w:rFonts w:hint="eastAsia"/>
        </w:rPr>
        <w:t>ơ</w:t>
      </w:r>
      <w:r>
        <w:t>n xa xứ.</w:t>
      </w:r>
    </w:p>
    <w:p w:rsidR="00D76A76" w:rsidRDefault="00D76A76" w:rsidP="00D76A76">
      <w:r>
        <w:t>Tự d</w:t>
      </w:r>
      <w:r>
        <w:rPr>
          <w:rFonts w:hint="eastAsia"/>
        </w:rPr>
        <w:t>ư</w:t>
      </w:r>
      <w:r>
        <w:t>ng, tôi nghĩ đến một điều: Biết đến khi nào chính quyền ở quê nhà thật lòng xem những ng</w:t>
      </w:r>
      <w:r>
        <w:rPr>
          <w:rFonts w:hint="eastAsia"/>
        </w:rPr>
        <w:t>ư</w:t>
      </w:r>
      <w:r>
        <w:t>ời ra đi là “khúc ruột ngàn dặm”, là “một bộ phận không thể tách rời”, để biết yêu th</w:t>
      </w:r>
      <w:r>
        <w:rPr>
          <w:rFonts w:hint="eastAsia"/>
        </w:rPr>
        <w:t>ươ</w:t>
      </w:r>
      <w:r>
        <w:t xml:space="preserve">ng lo lắng và mong </w:t>
      </w:r>
      <w:r>
        <w:rPr>
          <w:rFonts w:hint="eastAsia"/>
        </w:rPr>
        <w:t>ư</w:t>
      </w:r>
      <w:r>
        <w:t>ớc đón tiếp họ trở về, nh</w:t>
      </w:r>
      <w:r>
        <w:rPr>
          <w:rFonts w:hint="eastAsia"/>
        </w:rPr>
        <w:t>ư</w:t>
      </w:r>
      <w:r>
        <w:t xml:space="preserve"> chính quyền của cái thành phố nhỏ ở xứ Bắc Âu xa xôi này – n</w:t>
      </w:r>
      <w:r>
        <w:rPr>
          <w:rFonts w:hint="eastAsia"/>
        </w:rPr>
        <w:t>ơ</w:t>
      </w:r>
      <w:r>
        <w:t>i từng c</w:t>
      </w:r>
      <w:r>
        <w:rPr>
          <w:rFonts w:hint="eastAsia"/>
        </w:rPr>
        <w:t>ư</w:t>
      </w:r>
      <w:r>
        <w:t>u mang gia đình tôi – đã lo lắng mong chờ những con chim trane di xứ</w:t>
      </w:r>
      <w:r w:rsidRPr="00EF5931">
        <w:rPr>
          <w:rFonts w:ascii="Times New Roman" w:hAnsi="Times New Roman"/>
        </w:rPr>
        <w:t>?</w:t>
      </w:r>
      <w:r>
        <w:t xml:space="preserve"> Điều đặc biệt h</w:t>
      </w:r>
      <w:r>
        <w:rPr>
          <w:rFonts w:hint="eastAsia"/>
        </w:rPr>
        <w:t>ơ</w:t>
      </w:r>
      <w:r>
        <w:t>n, là những ng</w:t>
      </w:r>
      <w:r>
        <w:rPr>
          <w:rFonts w:hint="eastAsia"/>
        </w:rPr>
        <w:t>ư</w:t>
      </w:r>
      <w:r>
        <w:t>ời Việt tha ph</w:t>
      </w:r>
      <w:r>
        <w:rPr>
          <w:rFonts w:hint="eastAsia"/>
        </w:rPr>
        <w:t>ươ</w:t>
      </w:r>
      <w:r>
        <w:t>ng sẽ mang về cho quê h</w:t>
      </w:r>
      <w:r>
        <w:rPr>
          <w:rFonts w:hint="eastAsia"/>
        </w:rPr>
        <w:t>ươ</w:t>
      </w:r>
      <w:r>
        <w:t>ng biết bao nhiêu tài năng, trí tuệ, và bạc tiền, còn những con chim trane kia có thể sẽ mang về cho họ những con vi khuẩn chết ng</w:t>
      </w:r>
      <w:r>
        <w:rPr>
          <w:rFonts w:hint="eastAsia"/>
        </w:rPr>
        <w:t>ư</w:t>
      </w:r>
      <w:r>
        <w:t>ời.</w:t>
      </w:r>
    </w:p>
    <w:p w:rsidR="00D76A76" w:rsidRDefault="00D76A76" w:rsidP="00D76A76">
      <w:r>
        <w:t>Tôi đắp kín chăn nh</w:t>
      </w:r>
      <w:r>
        <w:rPr>
          <w:rFonts w:hint="eastAsia"/>
        </w:rPr>
        <w:t>ư</w:t>
      </w:r>
      <w:r>
        <w:t>ng vẫn thấy lạnh toát, m</w:t>
      </w:r>
      <w:r>
        <w:rPr>
          <w:rFonts w:hint="eastAsia"/>
        </w:rPr>
        <w:t>ơ</w:t>
      </w:r>
      <w:r>
        <w:t xml:space="preserve"> hồ nh</w:t>
      </w:r>
      <w:r>
        <w:rPr>
          <w:rFonts w:hint="eastAsia"/>
        </w:rPr>
        <w:t>ư</w:t>
      </w:r>
      <w:r>
        <w:t xml:space="preserve"> tuyết đang phủ đầy ng</w:t>
      </w:r>
      <w:r>
        <w:rPr>
          <w:rFonts w:hint="eastAsia"/>
        </w:rPr>
        <w:t>ư</w:t>
      </w:r>
      <w:r>
        <w:t>ời, và vết th</w:t>
      </w:r>
      <w:r>
        <w:rPr>
          <w:rFonts w:hint="eastAsia"/>
        </w:rPr>
        <w:t>ươ</w:t>
      </w:r>
      <w:r>
        <w:t>ng cũ trong lòng vừa mới nhói đau trở lại.</w:t>
      </w:r>
    </w:p>
    <w:p w:rsidR="00D76A76" w:rsidRDefault="00D76A76" w:rsidP="00D76A76">
      <w:pPr>
        <w:ind w:firstLine="0"/>
        <w:sectPr w:rsidR="00D76A76" w:rsidSect="003C59D6">
          <w:headerReference w:type="default" r:id="rId87"/>
          <w:footerReference w:type="default" r:id="rId88"/>
          <w:pgSz w:w="12240" w:h="15840"/>
          <w:pgMar w:top="1152" w:right="1152" w:bottom="1224" w:left="1152" w:header="720" w:footer="720" w:gutter="0"/>
          <w:cols w:num="2" w:space="432"/>
          <w:docGrid w:linePitch="360"/>
        </w:sectPr>
      </w:pPr>
    </w:p>
    <w:p w:rsidR="00D76A76" w:rsidRDefault="00D76A76" w:rsidP="00D76A76">
      <w:pPr>
        <w:pStyle w:val="Title"/>
        <w:spacing w:before="0" w:after="0"/>
        <w:jc w:val="left"/>
      </w:pPr>
      <w:r>
        <w:rPr>
          <w:noProof/>
        </w:rPr>
        <w:drawing>
          <wp:inline distT="0" distB="0" distL="0" distR="0" wp14:anchorId="0909DAE6" wp14:editId="5A1F62E0">
            <wp:extent cx="3321101" cy="1942992"/>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rik.jpg"/>
                    <pic:cNvPicPr/>
                  </pic:nvPicPr>
                  <pic:blipFill>
                    <a:blip r:embed="rId89" cstate="print">
                      <a:extLst>
                        <a:ext uri="{BEBA8EAE-BF5A-486C-A8C5-ECC9F3942E4B}">
                          <a14:imgProps xmlns:a14="http://schemas.microsoft.com/office/drawing/2010/main">
                            <a14:imgLayer r:embed="rId90">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327593" cy="1946790"/>
                    </a:xfrm>
                    <a:prstGeom prst="rect">
                      <a:avLst/>
                    </a:prstGeom>
                    <a:effectLst>
                      <a:softEdge rad="50800"/>
                    </a:effectLst>
                  </pic:spPr>
                </pic:pic>
              </a:graphicData>
            </a:graphic>
          </wp:inline>
        </w:drawing>
      </w:r>
      <w:r>
        <w:t xml:space="preserve">    Cùng năm mãn tháng,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16" w:type="dxa"/>
          <w:left w:w="86" w:type="dxa"/>
          <w:right w:w="101" w:type="dxa"/>
        </w:tblCellMar>
        <w:tblLook w:val="04A0" w:firstRow="1" w:lastRow="0" w:firstColumn="1" w:lastColumn="0" w:noHBand="0" w:noVBand="1"/>
      </w:tblPr>
      <w:tblGrid>
        <w:gridCol w:w="4692"/>
        <w:gridCol w:w="5431"/>
      </w:tblGrid>
      <w:tr w:rsidR="00D76A76" w:rsidTr="006F3E35">
        <w:tc>
          <w:tcPr>
            <w:tcW w:w="4705" w:type="dxa"/>
          </w:tcPr>
          <w:p w:rsidR="00D76A76" w:rsidRPr="000C062B" w:rsidRDefault="00D76A76" w:rsidP="006F3E35">
            <w:pPr>
              <w:pStyle w:val="Title"/>
              <w:spacing w:after="120"/>
              <w:rPr>
                <w:sz w:val="40"/>
                <w:szCs w:val="40"/>
              </w:rPr>
            </w:pPr>
            <w:r w:rsidRPr="008657C5">
              <w:t>Cueillez le temps</w:t>
            </w:r>
            <w:r w:rsidRPr="000C062B">
              <w:rPr>
                <w:sz w:val="40"/>
                <w:szCs w:val="40"/>
              </w:rPr>
              <w:t xml:space="preserve"> </w:t>
            </w:r>
          </w:p>
        </w:tc>
        <w:tc>
          <w:tcPr>
            <w:tcW w:w="5447" w:type="dxa"/>
          </w:tcPr>
          <w:p w:rsidR="00D76A76" w:rsidRDefault="00D76A76" w:rsidP="006F3E35">
            <w:pPr>
              <w:pStyle w:val="Title"/>
              <w:spacing w:after="120"/>
              <w:jc w:val="both"/>
            </w:pPr>
            <w:r>
              <w:tab/>
              <w:t>Hãy hái lấy thời gian</w:t>
            </w:r>
          </w:p>
        </w:tc>
      </w:tr>
      <w:tr w:rsidR="00D76A76" w:rsidTr="006F3E35">
        <w:tc>
          <w:tcPr>
            <w:tcW w:w="4705" w:type="dxa"/>
          </w:tcPr>
          <w:p w:rsidR="00D76A76" w:rsidRDefault="00D76A76" w:rsidP="006F3E35"/>
        </w:tc>
        <w:tc>
          <w:tcPr>
            <w:tcW w:w="5447" w:type="dxa"/>
          </w:tcPr>
          <w:p w:rsidR="00D76A76" w:rsidRDefault="00D76A76" w:rsidP="006F3E35">
            <w:pPr>
              <w:pStyle w:val="Author"/>
              <w:spacing w:before="0" w:after="0"/>
              <w:jc w:val="center"/>
            </w:pPr>
            <w:r>
              <w:tab/>
            </w:r>
            <w:r>
              <w:tab/>
            </w:r>
            <w:r>
              <w:tab/>
              <w:t>Dominic (chuyển ngữ)</w:t>
            </w:r>
          </w:p>
        </w:tc>
      </w:tr>
      <w:tr w:rsidR="00D76A76" w:rsidTr="006F3E35">
        <w:tc>
          <w:tcPr>
            <w:tcW w:w="4705" w:type="dxa"/>
          </w:tcPr>
          <w:p w:rsidR="00D76A76" w:rsidRDefault="00D76A76" w:rsidP="006F3E35">
            <w:pPr>
              <w:spacing w:line="276" w:lineRule="auto"/>
            </w:pPr>
            <w:r w:rsidRPr="00EE5949">
              <w:rPr>
                <w:b/>
                <w:i/>
              </w:rPr>
              <w:t>Tu ne peux</w:t>
            </w:r>
            <w:r>
              <w:t xml:space="preserve"> pas retenir le temps.</w:t>
            </w:r>
          </w:p>
          <w:p w:rsidR="00D76A76" w:rsidRDefault="00D76A76" w:rsidP="006F3E35">
            <w:pPr>
              <w:spacing w:line="276" w:lineRule="auto"/>
            </w:pPr>
            <w:r>
              <w:t>Il passe.</w:t>
            </w:r>
          </w:p>
          <w:p w:rsidR="00D76A76" w:rsidRDefault="00D76A76" w:rsidP="006F3E35">
            <w:pPr>
              <w:spacing w:line="276" w:lineRule="auto"/>
            </w:pPr>
            <w:r>
              <w:t>Il coule entre tes doigts</w:t>
            </w:r>
          </w:p>
          <w:p w:rsidR="00D76A76" w:rsidRDefault="00D76A76" w:rsidP="006F3E35">
            <w:pPr>
              <w:spacing w:line="276" w:lineRule="auto"/>
            </w:pPr>
            <w:r>
              <w:t>comme l'eau de la fontaine.</w:t>
            </w:r>
          </w:p>
          <w:p w:rsidR="00D76A76" w:rsidRDefault="00D76A76" w:rsidP="006F3E35">
            <w:pPr>
              <w:spacing w:line="276" w:lineRule="auto"/>
              <w:jc w:val="left"/>
            </w:pPr>
            <w:r>
              <w:t xml:space="preserve">Il glisse dans ta main comme </w:t>
            </w:r>
          </w:p>
          <w:p w:rsidR="00D76A76" w:rsidRDefault="00D76A76" w:rsidP="006F3E35">
            <w:pPr>
              <w:spacing w:line="276" w:lineRule="auto"/>
              <w:jc w:val="left"/>
            </w:pPr>
            <w:r>
              <w:t>le sable de la mer.</w:t>
            </w:r>
          </w:p>
        </w:tc>
        <w:tc>
          <w:tcPr>
            <w:tcW w:w="5447" w:type="dxa"/>
          </w:tcPr>
          <w:p w:rsidR="00D76A76" w:rsidRDefault="00D76A76" w:rsidP="006F3E35">
            <w:pPr>
              <w:spacing w:line="276" w:lineRule="auto"/>
              <w:ind w:firstLine="0"/>
            </w:pPr>
            <w:r w:rsidRPr="00EE5949">
              <w:rPr>
                <w:b/>
                <w:i/>
              </w:rPr>
              <w:t>Bạn không thể</w:t>
            </w:r>
            <w:r>
              <w:t xml:space="preserve"> níu kéo thời giờ. </w:t>
            </w:r>
          </w:p>
          <w:p w:rsidR="00D76A76" w:rsidRDefault="00D76A76" w:rsidP="006F3E35">
            <w:pPr>
              <w:spacing w:line="276" w:lineRule="auto"/>
              <w:ind w:firstLine="0"/>
            </w:pPr>
            <w:r>
              <w:t xml:space="preserve">Nó qua đi. </w:t>
            </w:r>
          </w:p>
          <w:p w:rsidR="00D76A76" w:rsidRDefault="00D76A76" w:rsidP="006F3E35">
            <w:pPr>
              <w:spacing w:line="276" w:lineRule="auto"/>
              <w:ind w:firstLine="0"/>
            </w:pPr>
            <w:r>
              <w:t xml:space="preserve">Nó chảy giữa các ngón tay của bạn </w:t>
            </w:r>
          </w:p>
          <w:p w:rsidR="00D76A76" w:rsidRDefault="00D76A76" w:rsidP="006F3E35">
            <w:pPr>
              <w:spacing w:line="276" w:lineRule="auto"/>
              <w:ind w:firstLine="0"/>
            </w:pPr>
            <w:r>
              <w:t>nh</w:t>
            </w:r>
            <w:r>
              <w:rPr>
                <w:rFonts w:hint="eastAsia"/>
              </w:rPr>
              <w:t>ư</w:t>
            </w:r>
            <w:r>
              <w:t xml:space="preserve"> n</w:t>
            </w:r>
            <w:r>
              <w:rPr>
                <w:rFonts w:hint="eastAsia"/>
              </w:rPr>
              <w:t>ư</w:t>
            </w:r>
            <w:r>
              <w:t>ớc phông-tên.</w:t>
            </w:r>
          </w:p>
          <w:p w:rsidR="00D76A76" w:rsidRDefault="00D76A76" w:rsidP="006F3E35">
            <w:pPr>
              <w:spacing w:line="276" w:lineRule="auto"/>
              <w:ind w:firstLine="0"/>
              <w:jc w:val="left"/>
            </w:pPr>
            <w:r>
              <w:t>Nó tr</w:t>
            </w:r>
            <w:r>
              <w:rPr>
                <w:rFonts w:hint="eastAsia"/>
              </w:rPr>
              <w:t>ư</w:t>
            </w:r>
            <w:r>
              <w:t>ợt trong bàn tay bạn</w:t>
            </w:r>
          </w:p>
          <w:p w:rsidR="00D76A76" w:rsidRDefault="00D76A76" w:rsidP="006F3E35">
            <w:pPr>
              <w:spacing w:line="276" w:lineRule="auto"/>
              <w:ind w:firstLine="0"/>
              <w:jc w:val="left"/>
            </w:pPr>
            <w:r>
              <w:t>nh</w:t>
            </w:r>
            <w:r>
              <w:rPr>
                <w:rFonts w:hint="eastAsia"/>
              </w:rPr>
              <w:t>ư</w:t>
            </w:r>
            <w:r>
              <w:t xml:space="preserve"> cát biển.</w:t>
            </w:r>
          </w:p>
        </w:tc>
      </w:tr>
      <w:tr w:rsidR="00D76A76" w:rsidTr="006F3E35">
        <w:tc>
          <w:tcPr>
            <w:tcW w:w="4705" w:type="dxa"/>
          </w:tcPr>
          <w:p w:rsidR="00D76A76" w:rsidRDefault="00D76A76" w:rsidP="006F3E35">
            <w:pPr>
              <w:spacing w:line="276" w:lineRule="auto"/>
            </w:pPr>
            <w:r w:rsidRPr="00862609">
              <w:rPr>
                <w:b/>
                <w:i/>
              </w:rPr>
              <w:t>Tu ne peux</w:t>
            </w:r>
            <w:r>
              <w:t xml:space="preserve"> rattraper le passé.</w:t>
            </w:r>
          </w:p>
          <w:p w:rsidR="00D76A76" w:rsidRDefault="00D76A76" w:rsidP="006F3E35">
            <w:pPr>
              <w:spacing w:line="276" w:lineRule="auto"/>
            </w:pPr>
            <w:r>
              <w:t>Il n'est plus.</w:t>
            </w:r>
          </w:p>
          <w:p w:rsidR="00D76A76" w:rsidRDefault="00D76A76" w:rsidP="006F3E35">
            <w:pPr>
              <w:spacing w:line="276" w:lineRule="auto"/>
            </w:pPr>
            <w:r>
              <w:t xml:space="preserve">Il s'en est allé </w:t>
            </w:r>
          </w:p>
          <w:p w:rsidR="00D76A76" w:rsidRDefault="00D76A76" w:rsidP="006F3E35">
            <w:pPr>
              <w:spacing w:line="276" w:lineRule="auto"/>
            </w:pPr>
            <w:r>
              <w:t>comme le couchant d'hier.</w:t>
            </w:r>
          </w:p>
          <w:p w:rsidR="00D76A76" w:rsidRDefault="00D76A76" w:rsidP="006F3E35">
            <w:pPr>
              <w:spacing w:line="276" w:lineRule="auto"/>
            </w:pPr>
            <w:r>
              <w:t>Il est disparu</w:t>
            </w:r>
          </w:p>
          <w:p w:rsidR="00D76A76" w:rsidRDefault="00D76A76" w:rsidP="006F3E35">
            <w:pPr>
              <w:spacing w:line="276" w:lineRule="auto"/>
            </w:pPr>
            <w:r>
              <w:t>comme un souvenir perdu.</w:t>
            </w:r>
          </w:p>
        </w:tc>
        <w:tc>
          <w:tcPr>
            <w:tcW w:w="5447" w:type="dxa"/>
          </w:tcPr>
          <w:p w:rsidR="00D76A76" w:rsidRDefault="00D76A76" w:rsidP="006F3E35">
            <w:pPr>
              <w:spacing w:line="276" w:lineRule="auto"/>
              <w:ind w:firstLine="0"/>
            </w:pPr>
            <w:r w:rsidRPr="00862609">
              <w:rPr>
                <w:b/>
                <w:i/>
              </w:rPr>
              <w:t>Bạn không thể</w:t>
            </w:r>
            <w:r>
              <w:t xml:space="preserve"> bắt lại quá khứ. </w:t>
            </w:r>
          </w:p>
          <w:p w:rsidR="00D76A76" w:rsidRDefault="00D76A76" w:rsidP="006F3E35">
            <w:pPr>
              <w:spacing w:line="276" w:lineRule="auto"/>
              <w:ind w:firstLine="0"/>
            </w:pPr>
            <w:r>
              <w:t xml:space="preserve">Quá khứ không còn nữa. </w:t>
            </w:r>
          </w:p>
          <w:p w:rsidR="00D76A76" w:rsidRDefault="00D76A76" w:rsidP="006F3E35">
            <w:pPr>
              <w:spacing w:line="276" w:lineRule="auto"/>
              <w:ind w:firstLine="0"/>
            </w:pPr>
            <w:r>
              <w:t>Nó đã đi rồi</w:t>
            </w:r>
          </w:p>
          <w:p w:rsidR="00D76A76" w:rsidRDefault="00D76A76" w:rsidP="006F3E35">
            <w:pPr>
              <w:spacing w:line="276" w:lineRule="auto"/>
              <w:ind w:firstLine="0"/>
            </w:pPr>
            <w:r>
              <w:t>nh</w:t>
            </w:r>
            <w:r>
              <w:rPr>
                <w:rFonts w:hint="eastAsia"/>
              </w:rPr>
              <w:t>ư</w:t>
            </w:r>
            <w:r>
              <w:t xml:space="preserve"> hoàng hôn của ngày hôm qua. </w:t>
            </w:r>
          </w:p>
          <w:p w:rsidR="00D76A76" w:rsidRDefault="00D76A76" w:rsidP="006F3E35">
            <w:pPr>
              <w:spacing w:line="276" w:lineRule="auto"/>
              <w:ind w:firstLine="0"/>
            </w:pPr>
            <w:r>
              <w:t xml:space="preserve">Nó biến đi </w:t>
            </w:r>
          </w:p>
          <w:p w:rsidR="00D76A76" w:rsidRDefault="00D76A76" w:rsidP="006F3E35">
            <w:pPr>
              <w:spacing w:line="276" w:lineRule="auto"/>
              <w:ind w:firstLine="0"/>
            </w:pPr>
            <w:r>
              <w:t>nh</w:t>
            </w:r>
            <w:r>
              <w:rPr>
                <w:rFonts w:hint="eastAsia"/>
              </w:rPr>
              <w:t>ư</w:t>
            </w:r>
            <w:r>
              <w:t xml:space="preserve"> một kỷ niệm bị đánh mất.</w:t>
            </w:r>
          </w:p>
        </w:tc>
      </w:tr>
      <w:tr w:rsidR="00D76A76" w:rsidTr="006F3E35">
        <w:tc>
          <w:tcPr>
            <w:tcW w:w="4705" w:type="dxa"/>
          </w:tcPr>
          <w:p w:rsidR="00D76A76" w:rsidRDefault="00D76A76" w:rsidP="006F3E35">
            <w:pPr>
              <w:spacing w:line="276" w:lineRule="auto"/>
            </w:pPr>
            <w:r w:rsidRPr="00862609">
              <w:rPr>
                <w:b/>
                <w:i/>
              </w:rPr>
              <w:t>Tu ne peux</w:t>
            </w:r>
            <w:r>
              <w:t xml:space="preserve"> emprisonner le futur.</w:t>
            </w:r>
          </w:p>
          <w:p w:rsidR="00D76A76" w:rsidRDefault="00D76A76" w:rsidP="006F3E35">
            <w:pPr>
              <w:spacing w:line="276" w:lineRule="auto"/>
            </w:pPr>
            <w:r>
              <w:t>Il n'est pas encore.</w:t>
            </w:r>
          </w:p>
          <w:p w:rsidR="00D76A76" w:rsidRDefault="00D76A76" w:rsidP="006F3E35">
            <w:pPr>
              <w:spacing w:line="276" w:lineRule="auto"/>
            </w:pPr>
            <w:r>
              <w:t>Il viendra à son heure</w:t>
            </w:r>
          </w:p>
          <w:p w:rsidR="00D76A76" w:rsidRDefault="00D76A76" w:rsidP="006F3E35">
            <w:pPr>
              <w:spacing w:line="276" w:lineRule="auto"/>
            </w:pPr>
            <w:r>
              <w:t>comme le levant de demain.</w:t>
            </w:r>
          </w:p>
          <w:p w:rsidR="00D76A76" w:rsidRDefault="00D76A76" w:rsidP="006F3E35">
            <w:pPr>
              <w:spacing w:line="276" w:lineRule="auto"/>
            </w:pPr>
            <w:r>
              <w:t>Il te rejoindra</w:t>
            </w:r>
          </w:p>
          <w:p w:rsidR="00D76A76" w:rsidRDefault="00D76A76" w:rsidP="006F3E35">
            <w:pPr>
              <w:spacing w:line="276" w:lineRule="auto"/>
            </w:pPr>
            <w:r>
              <w:t>comme la vague qui s'approche du rivage.</w:t>
            </w:r>
          </w:p>
        </w:tc>
        <w:tc>
          <w:tcPr>
            <w:tcW w:w="5447" w:type="dxa"/>
          </w:tcPr>
          <w:p w:rsidR="00D76A76" w:rsidRDefault="00D76A76" w:rsidP="006F3E35">
            <w:pPr>
              <w:spacing w:line="276" w:lineRule="auto"/>
              <w:ind w:firstLine="0"/>
            </w:pPr>
            <w:r w:rsidRPr="00862609">
              <w:rPr>
                <w:b/>
                <w:i/>
              </w:rPr>
              <w:t>Bạn không thể</w:t>
            </w:r>
            <w:r>
              <w:t xml:space="preserve"> giam hãm t</w:t>
            </w:r>
            <w:r>
              <w:rPr>
                <w:rFonts w:hint="eastAsia"/>
              </w:rPr>
              <w:t>ươ</w:t>
            </w:r>
            <w:r>
              <w:t xml:space="preserve">ng lai </w:t>
            </w:r>
          </w:p>
          <w:p w:rsidR="00D76A76" w:rsidRDefault="00D76A76" w:rsidP="006F3E35">
            <w:pPr>
              <w:spacing w:line="276" w:lineRule="auto"/>
              <w:ind w:firstLine="0"/>
            </w:pPr>
            <w:r>
              <w:t>vì nó ch</w:t>
            </w:r>
            <w:r>
              <w:rPr>
                <w:rFonts w:hint="eastAsia"/>
              </w:rPr>
              <w:t>ư</w:t>
            </w:r>
            <w:r>
              <w:t xml:space="preserve">a tới. </w:t>
            </w:r>
          </w:p>
          <w:p w:rsidR="00D76A76" w:rsidRDefault="00D76A76" w:rsidP="006F3E35">
            <w:pPr>
              <w:spacing w:line="276" w:lineRule="auto"/>
              <w:ind w:firstLine="0"/>
            </w:pPr>
            <w:r>
              <w:t xml:space="preserve">Nó sẽ đến vào giờ của nó </w:t>
            </w:r>
          </w:p>
          <w:p w:rsidR="00D76A76" w:rsidRDefault="00D76A76" w:rsidP="006F3E35">
            <w:pPr>
              <w:spacing w:line="276" w:lineRule="auto"/>
              <w:ind w:firstLine="0"/>
            </w:pPr>
            <w:r>
              <w:t>nh</w:t>
            </w:r>
            <w:r>
              <w:rPr>
                <w:rFonts w:hint="eastAsia"/>
              </w:rPr>
              <w:t>ư</w:t>
            </w:r>
            <w:r>
              <w:t xml:space="preserve"> bình minh của ngày mai. </w:t>
            </w:r>
          </w:p>
          <w:p w:rsidR="00D76A76" w:rsidRDefault="00D76A76" w:rsidP="006F3E35">
            <w:pPr>
              <w:spacing w:line="276" w:lineRule="auto"/>
              <w:ind w:firstLine="0"/>
            </w:pPr>
            <w:r>
              <w:t xml:space="preserve">Nó sẽ tháp tùng bạn </w:t>
            </w:r>
          </w:p>
          <w:p w:rsidR="00D76A76" w:rsidRDefault="00D76A76" w:rsidP="006F3E35">
            <w:pPr>
              <w:spacing w:line="276" w:lineRule="auto"/>
              <w:ind w:firstLine="0"/>
            </w:pPr>
            <w:r>
              <w:t>nh</w:t>
            </w:r>
            <w:r>
              <w:rPr>
                <w:rFonts w:hint="eastAsia"/>
              </w:rPr>
              <w:t>ư</w:t>
            </w:r>
            <w:r>
              <w:t xml:space="preserve"> c</w:t>
            </w:r>
            <w:r>
              <w:rPr>
                <w:rFonts w:hint="eastAsia"/>
              </w:rPr>
              <w:t>ơ</w:t>
            </w:r>
            <w:r>
              <w:t>n sóng tiến vào  bờ.</w:t>
            </w:r>
          </w:p>
        </w:tc>
      </w:tr>
      <w:tr w:rsidR="00D76A76" w:rsidTr="006F3E35">
        <w:tc>
          <w:tcPr>
            <w:tcW w:w="4705" w:type="dxa"/>
          </w:tcPr>
          <w:p w:rsidR="00D76A76" w:rsidRDefault="00D76A76" w:rsidP="006F3E35">
            <w:pPr>
              <w:spacing w:line="276" w:lineRule="auto"/>
            </w:pPr>
            <w:r w:rsidRPr="00862609">
              <w:rPr>
                <w:b/>
                <w:i/>
              </w:rPr>
              <w:t>Mais tu peux</w:t>
            </w:r>
            <w:r>
              <w:t xml:space="preserve"> toujours cueillir</w:t>
            </w:r>
          </w:p>
          <w:p w:rsidR="00D76A76" w:rsidRPr="00B75585" w:rsidRDefault="00D76A76" w:rsidP="006F3E35">
            <w:pPr>
              <w:spacing w:line="276" w:lineRule="auto"/>
              <w:rPr>
                <w:spacing w:val="-4"/>
              </w:rPr>
            </w:pPr>
            <w:r w:rsidRPr="00B75585">
              <w:rPr>
                <w:spacing w:val="-4"/>
              </w:rPr>
              <w:t>le présent comme un beau présent de Dieu.</w:t>
            </w:r>
          </w:p>
          <w:p w:rsidR="00D76A76" w:rsidRDefault="00D76A76" w:rsidP="006F3E35">
            <w:pPr>
              <w:spacing w:line="276" w:lineRule="auto"/>
            </w:pPr>
            <w:r>
              <w:t>Ce présent est comme un arbre:</w:t>
            </w:r>
          </w:p>
          <w:p w:rsidR="00D76A76" w:rsidRDefault="00D76A76" w:rsidP="006F3E35">
            <w:pPr>
              <w:spacing w:line="276" w:lineRule="auto"/>
            </w:pPr>
            <w:r>
              <w:t>il plonge ses profondes racines</w:t>
            </w:r>
          </w:p>
          <w:p w:rsidR="00D76A76" w:rsidRDefault="00D76A76" w:rsidP="006F3E35">
            <w:pPr>
              <w:spacing w:line="276" w:lineRule="auto"/>
            </w:pPr>
            <w:r>
              <w:t>dans ton passé tout plein</w:t>
            </w:r>
          </w:p>
          <w:p w:rsidR="00D76A76" w:rsidRDefault="00D76A76" w:rsidP="006F3E35">
            <w:pPr>
              <w:spacing w:line="276" w:lineRule="auto"/>
            </w:pPr>
            <w:r>
              <w:t>de souvenir et d'expérience,</w:t>
            </w:r>
          </w:p>
          <w:p w:rsidR="00D76A76" w:rsidRDefault="00D76A76" w:rsidP="006F3E35">
            <w:pPr>
              <w:spacing w:line="276" w:lineRule="auto"/>
            </w:pPr>
            <w:r>
              <w:t>comme une sagesse accumulée.</w:t>
            </w:r>
          </w:p>
        </w:tc>
        <w:tc>
          <w:tcPr>
            <w:tcW w:w="5447" w:type="dxa"/>
          </w:tcPr>
          <w:p w:rsidR="00D76A76" w:rsidRDefault="00D76A76" w:rsidP="006F3E35">
            <w:pPr>
              <w:spacing w:line="276" w:lineRule="auto"/>
              <w:ind w:firstLine="0"/>
            </w:pPr>
            <w:r w:rsidRPr="00862609">
              <w:rPr>
                <w:b/>
                <w:i/>
              </w:rPr>
              <w:t>Nh</w:t>
            </w:r>
            <w:r w:rsidRPr="00862609">
              <w:rPr>
                <w:rFonts w:hint="eastAsia"/>
                <w:b/>
                <w:i/>
              </w:rPr>
              <w:t>ư</w:t>
            </w:r>
            <w:r w:rsidRPr="00862609">
              <w:rPr>
                <w:b/>
                <w:i/>
              </w:rPr>
              <w:t>ng bạn luôn có thể</w:t>
            </w:r>
            <w:r>
              <w:t xml:space="preserve"> nắm hái lấy hiện tại</w:t>
            </w:r>
          </w:p>
          <w:p w:rsidR="00D76A76" w:rsidRDefault="00D76A76" w:rsidP="006F3E35">
            <w:pPr>
              <w:spacing w:line="276" w:lineRule="auto"/>
              <w:ind w:firstLine="0"/>
            </w:pPr>
            <w:r>
              <w:t>nh</w:t>
            </w:r>
            <w:r>
              <w:rPr>
                <w:rFonts w:hint="eastAsia"/>
              </w:rPr>
              <w:t>ư</w:t>
            </w:r>
            <w:r>
              <w:t xml:space="preserve"> một món quà xinh đẹp từ Thiên Chúa. </w:t>
            </w:r>
          </w:p>
          <w:p w:rsidR="00D76A76" w:rsidRDefault="00D76A76" w:rsidP="006F3E35">
            <w:pPr>
              <w:spacing w:line="276" w:lineRule="auto"/>
              <w:ind w:firstLine="0"/>
            </w:pPr>
            <w:r>
              <w:t>Món quà này nh</w:t>
            </w:r>
            <w:r>
              <w:rPr>
                <w:rFonts w:hint="eastAsia"/>
              </w:rPr>
              <w:t>ư</w:t>
            </w:r>
            <w:r>
              <w:t xml:space="preserve"> một cây trồng: </w:t>
            </w:r>
          </w:p>
          <w:p w:rsidR="00D76A76" w:rsidRDefault="00D76A76" w:rsidP="006F3E35">
            <w:pPr>
              <w:spacing w:line="276" w:lineRule="auto"/>
              <w:ind w:firstLine="0"/>
            </w:pPr>
            <w:r>
              <w:t xml:space="preserve">nó đâm rễ sâu </w:t>
            </w:r>
          </w:p>
          <w:p w:rsidR="00D76A76" w:rsidRDefault="00D76A76" w:rsidP="006F3E35">
            <w:pPr>
              <w:spacing w:line="276" w:lineRule="auto"/>
              <w:ind w:firstLine="0"/>
            </w:pPr>
            <w:r>
              <w:t xml:space="preserve">vào quá khứ của bạn đầy ắp </w:t>
            </w:r>
          </w:p>
          <w:p w:rsidR="00D76A76" w:rsidRDefault="00D76A76" w:rsidP="006F3E35">
            <w:pPr>
              <w:spacing w:line="276" w:lineRule="auto"/>
              <w:ind w:firstLine="0"/>
            </w:pPr>
            <w:r>
              <w:t xml:space="preserve">kỷ niệm và kinh nghiệm,  </w:t>
            </w:r>
          </w:p>
          <w:p w:rsidR="00D76A76" w:rsidRDefault="00D76A76" w:rsidP="006F3E35">
            <w:pPr>
              <w:spacing w:line="276" w:lineRule="auto"/>
              <w:ind w:firstLine="0"/>
            </w:pPr>
            <w:r>
              <w:t>nh</w:t>
            </w:r>
            <w:r>
              <w:rPr>
                <w:rFonts w:hint="eastAsia"/>
              </w:rPr>
              <w:t>ư</w:t>
            </w:r>
            <w:r>
              <w:t xml:space="preserve"> một túi khôn đ</w:t>
            </w:r>
            <w:r>
              <w:rPr>
                <w:rFonts w:hint="eastAsia"/>
              </w:rPr>
              <w:t>ư</w:t>
            </w:r>
            <w:r>
              <w:t xml:space="preserve">ợc tích lũy. </w:t>
            </w:r>
          </w:p>
        </w:tc>
      </w:tr>
      <w:tr w:rsidR="00D76A76" w:rsidTr="006F3E35">
        <w:tc>
          <w:tcPr>
            <w:tcW w:w="4705" w:type="dxa"/>
          </w:tcPr>
          <w:p w:rsidR="00D76A76" w:rsidRDefault="00D76A76" w:rsidP="006F3E35">
            <w:pPr>
              <w:spacing w:line="276" w:lineRule="auto"/>
            </w:pPr>
            <w:r w:rsidRPr="00862609">
              <w:rPr>
                <w:b/>
                <w:i/>
              </w:rPr>
              <w:t>Et il lance</w:t>
            </w:r>
            <w:r>
              <w:t xml:space="preserve"> ses longues branches</w:t>
            </w:r>
          </w:p>
          <w:p w:rsidR="00D76A76" w:rsidRDefault="00D76A76" w:rsidP="006F3E35">
            <w:pPr>
              <w:spacing w:line="276" w:lineRule="auto"/>
            </w:pPr>
            <w:r>
              <w:t>vers ton futur tout plein</w:t>
            </w:r>
          </w:p>
          <w:p w:rsidR="00D76A76" w:rsidRDefault="00D76A76" w:rsidP="006F3E35">
            <w:pPr>
              <w:spacing w:line="276" w:lineRule="auto"/>
            </w:pPr>
            <w:r>
              <w:t>de promesse et d'espérance,</w:t>
            </w:r>
          </w:p>
          <w:p w:rsidR="00D76A76" w:rsidRDefault="00D76A76" w:rsidP="006F3E35">
            <w:pPr>
              <w:spacing w:line="276" w:lineRule="auto"/>
            </w:pPr>
            <w:r>
              <w:t>comme un projet emballant.</w:t>
            </w:r>
          </w:p>
          <w:p w:rsidR="00D76A76" w:rsidRDefault="00D76A76" w:rsidP="006F3E35">
            <w:pPr>
              <w:spacing w:line="276" w:lineRule="auto"/>
            </w:pPr>
            <w:r>
              <w:t>Le présent est fait</w:t>
            </w:r>
          </w:p>
          <w:p w:rsidR="00D76A76" w:rsidRDefault="00D76A76" w:rsidP="006F3E35">
            <w:pPr>
              <w:spacing w:line="276" w:lineRule="auto"/>
            </w:pPr>
            <w:r>
              <w:t>de ton passé qui n'est plus</w:t>
            </w:r>
          </w:p>
          <w:p w:rsidR="00D76A76" w:rsidRDefault="00D76A76" w:rsidP="006F3E35">
            <w:pPr>
              <w:spacing w:line="276" w:lineRule="auto"/>
            </w:pPr>
            <w:r>
              <w:t>et de ton futur qui n'est pas encore.</w:t>
            </w:r>
          </w:p>
        </w:tc>
        <w:tc>
          <w:tcPr>
            <w:tcW w:w="5447" w:type="dxa"/>
          </w:tcPr>
          <w:p w:rsidR="00D76A76" w:rsidRDefault="00D76A76" w:rsidP="006F3E35">
            <w:pPr>
              <w:spacing w:line="276" w:lineRule="auto"/>
              <w:ind w:firstLine="0"/>
            </w:pPr>
            <w:r w:rsidRPr="00862609">
              <w:rPr>
                <w:b/>
                <w:i/>
              </w:rPr>
              <w:t>Và nó tỏa</w:t>
            </w:r>
            <w:r>
              <w:t xml:space="preserve"> những nhánh dài </w:t>
            </w:r>
          </w:p>
          <w:p w:rsidR="00D76A76" w:rsidRDefault="00D76A76" w:rsidP="006F3E35">
            <w:pPr>
              <w:spacing w:line="276" w:lineRule="auto"/>
              <w:ind w:firstLine="0"/>
            </w:pPr>
            <w:r>
              <w:t>về phía t</w:t>
            </w:r>
            <w:r>
              <w:rPr>
                <w:rFonts w:hint="eastAsia"/>
              </w:rPr>
              <w:t>ươ</w:t>
            </w:r>
            <w:r>
              <w:t xml:space="preserve">ng lai của bạn </w:t>
            </w:r>
          </w:p>
          <w:p w:rsidR="00D76A76" w:rsidRDefault="00D76A76" w:rsidP="006F3E35">
            <w:pPr>
              <w:spacing w:line="276" w:lineRule="auto"/>
              <w:ind w:firstLine="0"/>
            </w:pPr>
            <w:r>
              <w:rPr>
                <w:rFonts w:hint="eastAsia"/>
              </w:rPr>
              <w:t>đ</w:t>
            </w:r>
            <w:r>
              <w:t xml:space="preserve">ầy hứa hẹn và hy vọng, </w:t>
            </w:r>
          </w:p>
          <w:p w:rsidR="00D76A76" w:rsidRDefault="00D76A76" w:rsidP="006F3E35">
            <w:pPr>
              <w:spacing w:line="276" w:lineRule="auto"/>
              <w:ind w:firstLine="0"/>
            </w:pPr>
            <w:r>
              <w:t>nh</w:t>
            </w:r>
            <w:r>
              <w:rPr>
                <w:rFonts w:hint="eastAsia"/>
              </w:rPr>
              <w:t>ư</w:t>
            </w:r>
            <w:r>
              <w:t xml:space="preserve"> một dự án to tác. </w:t>
            </w:r>
          </w:p>
          <w:p w:rsidR="00D76A76" w:rsidRDefault="00D76A76" w:rsidP="006F3E35">
            <w:pPr>
              <w:spacing w:line="276" w:lineRule="auto"/>
              <w:ind w:firstLine="0"/>
            </w:pPr>
            <w:r>
              <w:t>Hiện tại đ</w:t>
            </w:r>
            <w:r>
              <w:rPr>
                <w:rFonts w:hint="eastAsia"/>
              </w:rPr>
              <w:t>ư</w:t>
            </w:r>
            <w:r>
              <w:t xml:space="preserve">ợc hình thành </w:t>
            </w:r>
          </w:p>
          <w:p w:rsidR="00D76A76" w:rsidRDefault="00D76A76" w:rsidP="006F3E35">
            <w:pPr>
              <w:spacing w:line="276" w:lineRule="auto"/>
              <w:ind w:firstLine="0"/>
            </w:pPr>
            <w:r>
              <w:t xml:space="preserve">Từ cái quá khứ của bạn giờ không còn nữa </w:t>
            </w:r>
          </w:p>
          <w:p w:rsidR="00D76A76" w:rsidRDefault="00D76A76" w:rsidP="006F3E35">
            <w:pPr>
              <w:spacing w:line="276" w:lineRule="auto"/>
              <w:ind w:firstLine="0"/>
            </w:pPr>
            <w:r>
              <w:t>và cũng từ cái t</w:t>
            </w:r>
            <w:r>
              <w:rPr>
                <w:rFonts w:hint="eastAsia"/>
              </w:rPr>
              <w:t>ươ</w:t>
            </w:r>
            <w:r>
              <w:t>ng lai của bạn hiện ch</w:t>
            </w:r>
            <w:r>
              <w:rPr>
                <w:rFonts w:hint="eastAsia"/>
              </w:rPr>
              <w:t>ư</w:t>
            </w:r>
            <w:r>
              <w:t>a tới.</w:t>
            </w:r>
          </w:p>
        </w:tc>
      </w:tr>
      <w:tr w:rsidR="00D76A76" w:rsidTr="006F3E35">
        <w:tc>
          <w:tcPr>
            <w:tcW w:w="4705" w:type="dxa"/>
          </w:tcPr>
          <w:p w:rsidR="00D76A76" w:rsidRDefault="00D76A76" w:rsidP="006F3E35">
            <w:pPr>
              <w:spacing w:line="276" w:lineRule="auto"/>
            </w:pPr>
            <w:r w:rsidRPr="00862609">
              <w:rPr>
                <w:b/>
                <w:i/>
              </w:rPr>
              <w:t>Prends le temps</w:t>
            </w:r>
            <w:r>
              <w:t xml:space="preserve"> qui t'est donné</w:t>
            </w:r>
          </w:p>
          <w:p w:rsidR="00D76A76" w:rsidRDefault="00D76A76" w:rsidP="006F3E35">
            <w:pPr>
              <w:spacing w:line="276" w:lineRule="auto"/>
            </w:pPr>
            <w:r>
              <w:t>à chaque instant qui passe.</w:t>
            </w:r>
          </w:p>
          <w:p w:rsidR="00D76A76" w:rsidRDefault="00D76A76" w:rsidP="006F3E35">
            <w:pPr>
              <w:spacing w:line="276" w:lineRule="auto"/>
            </w:pPr>
            <w:r>
              <w:t>Cueille-le précieusement</w:t>
            </w:r>
          </w:p>
          <w:p w:rsidR="00D76A76" w:rsidRDefault="00D76A76" w:rsidP="006F3E35">
            <w:pPr>
              <w:spacing w:line="276" w:lineRule="auto"/>
            </w:pPr>
            <w:r>
              <w:t>comme l'eau du ruisseau</w:t>
            </w:r>
          </w:p>
          <w:p w:rsidR="00D76A76" w:rsidRDefault="00D76A76" w:rsidP="006F3E35">
            <w:pPr>
              <w:spacing w:line="276" w:lineRule="auto"/>
            </w:pPr>
            <w:r>
              <w:t>qui t'est toujours disponible.</w:t>
            </w:r>
          </w:p>
        </w:tc>
        <w:tc>
          <w:tcPr>
            <w:tcW w:w="5447" w:type="dxa"/>
          </w:tcPr>
          <w:p w:rsidR="00D76A76" w:rsidRDefault="00D76A76" w:rsidP="006F3E35">
            <w:pPr>
              <w:spacing w:line="276" w:lineRule="auto"/>
              <w:ind w:firstLine="0"/>
            </w:pPr>
            <w:r w:rsidRPr="00862609">
              <w:rPr>
                <w:b/>
                <w:i/>
              </w:rPr>
              <w:t xml:space="preserve">Hãy nắm lấy thời gian </w:t>
            </w:r>
            <w:r>
              <w:t>vì nó đ</w:t>
            </w:r>
            <w:r>
              <w:rPr>
                <w:rFonts w:hint="eastAsia"/>
              </w:rPr>
              <w:t>ư</w:t>
            </w:r>
            <w:r>
              <w:t>ợc đ</w:t>
            </w:r>
            <w:r>
              <w:rPr>
                <w:rFonts w:hint="eastAsia"/>
              </w:rPr>
              <w:t>ươ</w:t>
            </w:r>
            <w:r>
              <w:t>c ban cho bạn</w:t>
            </w:r>
          </w:p>
          <w:p w:rsidR="00D76A76" w:rsidRDefault="00D76A76" w:rsidP="006F3E35">
            <w:pPr>
              <w:spacing w:line="276" w:lineRule="auto"/>
              <w:ind w:firstLine="0"/>
            </w:pPr>
            <w:r>
              <w:t xml:space="preserve">Mỗi khi nó đi qua.  </w:t>
            </w:r>
          </w:p>
          <w:p w:rsidR="00D76A76" w:rsidRDefault="00D76A76" w:rsidP="006F3E35">
            <w:pPr>
              <w:spacing w:line="276" w:lineRule="auto"/>
              <w:ind w:firstLine="0"/>
            </w:pPr>
            <w:r>
              <w:t xml:space="preserve">Hãy hái lấy thời gian một cách trân quý </w:t>
            </w:r>
          </w:p>
          <w:p w:rsidR="00D76A76" w:rsidRDefault="00D76A76" w:rsidP="006F3E35">
            <w:pPr>
              <w:spacing w:line="276" w:lineRule="auto"/>
              <w:ind w:firstLine="0"/>
            </w:pPr>
            <w:r>
              <w:t>nh</w:t>
            </w:r>
            <w:r>
              <w:rPr>
                <w:rFonts w:hint="eastAsia"/>
              </w:rPr>
              <w:t>ư</w:t>
            </w:r>
            <w:r>
              <w:t xml:space="preserve"> n</w:t>
            </w:r>
            <w:r>
              <w:rPr>
                <w:rFonts w:hint="eastAsia"/>
              </w:rPr>
              <w:t>ư</w:t>
            </w:r>
            <w:r>
              <w:t xml:space="preserve">ớc suối nguồn lúc nào </w:t>
            </w:r>
          </w:p>
          <w:p w:rsidR="00D76A76" w:rsidRDefault="00D76A76" w:rsidP="006F3E35">
            <w:pPr>
              <w:spacing w:line="276" w:lineRule="auto"/>
              <w:ind w:firstLine="0"/>
            </w:pPr>
            <w:r>
              <w:t>cũng có sẵn cho bạn.</w:t>
            </w:r>
          </w:p>
        </w:tc>
      </w:tr>
      <w:tr w:rsidR="00D76A76" w:rsidTr="006F3E35">
        <w:tc>
          <w:tcPr>
            <w:tcW w:w="4705" w:type="dxa"/>
          </w:tcPr>
          <w:p w:rsidR="00D76A76" w:rsidRDefault="00D76A76" w:rsidP="006F3E35">
            <w:pPr>
              <w:spacing w:line="276" w:lineRule="auto"/>
            </w:pPr>
            <w:r w:rsidRPr="00862609">
              <w:rPr>
                <w:b/>
                <w:i/>
              </w:rPr>
              <w:t>Ne gaspille pas</w:t>
            </w:r>
            <w:r>
              <w:t xml:space="preserve"> ton temps,</w:t>
            </w:r>
          </w:p>
          <w:p w:rsidR="00D76A76" w:rsidRDefault="00D76A76" w:rsidP="006F3E35">
            <w:pPr>
              <w:spacing w:line="276" w:lineRule="auto"/>
            </w:pPr>
            <w:r>
              <w:t>c'est un cadeau de Dieu.</w:t>
            </w:r>
          </w:p>
          <w:p w:rsidR="00D76A76" w:rsidRDefault="00D76A76" w:rsidP="006F3E35">
            <w:pPr>
              <w:spacing w:line="276" w:lineRule="auto"/>
            </w:pPr>
            <w:r>
              <w:t>Ne passe pas ton temps</w:t>
            </w:r>
          </w:p>
          <w:p w:rsidR="00D76A76" w:rsidRDefault="00D76A76" w:rsidP="006F3E35">
            <w:pPr>
              <w:spacing w:line="276" w:lineRule="auto"/>
            </w:pPr>
            <w:r>
              <w:t>à courir après le temps.</w:t>
            </w:r>
          </w:p>
        </w:tc>
        <w:tc>
          <w:tcPr>
            <w:tcW w:w="5447" w:type="dxa"/>
          </w:tcPr>
          <w:p w:rsidR="00D76A76" w:rsidRDefault="00D76A76" w:rsidP="006F3E35">
            <w:pPr>
              <w:spacing w:line="276" w:lineRule="auto"/>
              <w:ind w:firstLine="0"/>
            </w:pPr>
            <w:r w:rsidRPr="00862609">
              <w:rPr>
                <w:rFonts w:hint="eastAsia"/>
                <w:b/>
                <w:i/>
              </w:rPr>
              <w:t>Đ</w:t>
            </w:r>
            <w:r w:rsidRPr="00862609">
              <w:rPr>
                <w:b/>
                <w:i/>
              </w:rPr>
              <w:t>ừng hoang phí</w:t>
            </w:r>
            <w:r>
              <w:t xml:space="preserve"> thời gian của bạn, </w:t>
            </w:r>
          </w:p>
          <w:p w:rsidR="00D76A76" w:rsidRDefault="00D76A76" w:rsidP="006F3E35">
            <w:pPr>
              <w:spacing w:line="276" w:lineRule="auto"/>
              <w:ind w:firstLine="0"/>
            </w:pPr>
            <w:r>
              <w:rPr>
                <w:rFonts w:hint="eastAsia"/>
              </w:rPr>
              <w:t>đó</w:t>
            </w:r>
            <w:r>
              <w:t xml:space="preserve"> là một món quà từ Thiên Chúa. </w:t>
            </w:r>
          </w:p>
          <w:p w:rsidR="00D76A76" w:rsidRDefault="00D76A76" w:rsidP="006F3E35">
            <w:pPr>
              <w:spacing w:line="276" w:lineRule="auto"/>
              <w:ind w:firstLine="0"/>
            </w:pPr>
            <w:r>
              <w:rPr>
                <w:rFonts w:hint="eastAsia"/>
              </w:rPr>
              <w:t>Đ</w:t>
            </w:r>
            <w:r>
              <w:t>ừng tiêu tốn thời gian của mình</w:t>
            </w:r>
          </w:p>
          <w:p w:rsidR="00D76A76" w:rsidRDefault="00D76A76" w:rsidP="006F3E35">
            <w:pPr>
              <w:spacing w:line="276" w:lineRule="auto"/>
              <w:ind w:firstLine="0"/>
            </w:pPr>
            <w:r>
              <w:t xml:space="preserve">để chạy theo thời gian. </w:t>
            </w:r>
          </w:p>
        </w:tc>
      </w:tr>
      <w:tr w:rsidR="00D76A76" w:rsidTr="006F3E35">
        <w:tc>
          <w:tcPr>
            <w:tcW w:w="4705" w:type="dxa"/>
          </w:tcPr>
          <w:p w:rsidR="00D76A76" w:rsidRDefault="00D76A76" w:rsidP="006F3E35">
            <w:pPr>
              <w:spacing w:line="276" w:lineRule="auto"/>
            </w:pPr>
            <w:r w:rsidRPr="00862609">
              <w:rPr>
                <w:b/>
              </w:rPr>
              <w:t>Prends ton temps</w:t>
            </w:r>
            <w:r>
              <w:t>.</w:t>
            </w:r>
          </w:p>
          <w:p w:rsidR="00D76A76" w:rsidRDefault="00D76A76" w:rsidP="006F3E35">
            <w:pPr>
              <w:spacing w:line="276" w:lineRule="auto"/>
            </w:pPr>
            <w:r>
              <w:t>Ne dis pas: je n'ai pas le temps.</w:t>
            </w:r>
          </w:p>
          <w:p w:rsidR="00D76A76" w:rsidRDefault="00D76A76" w:rsidP="006F3E35">
            <w:pPr>
              <w:spacing w:line="276" w:lineRule="auto"/>
            </w:pPr>
            <w:r>
              <w:t>Dis plutôt: j'ai tout mon temps.</w:t>
            </w:r>
          </w:p>
        </w:tc>
        <w:tc>
          <w:tcPr>
            <w:tcW w:w="5447" w:type="dxa"/>
          </w:tcPr>
          <w:p w:rsidR="00D76A76" w:rsidRDefault="00D76A76" w:rsidP="006F3E35">
            <w:pPr>
              <w:spacing w:line="276" w:lineRule="auto"/>
              <w:ind w:firstLine="0"/>
            </w:pPr>
            <w:r w:rsidRPr="00862609">
              <w:rPr>
                <w:b/>
                <w:i/>
              </w:rPr>
              <w:t>Hãy nắm lấy</w:t>
            </w:r>
            <w:r>
              <w:t xml:space="preserve"> thời gian của bạn. </w:t>
            </w:r>
          </w:p>
          <w:p w:rsidR="00D76A76" w:rsidRDefault="00D76A76" w:rsidP="006F3E35">
            <w:pPr>
              <w:spacing w:line="276" w:lineRule="auto"/>
              <w:ind w:firstLine="0"/>
            </w:pPr>
            <w:r>
              <w:rPr>
                <w:rFonts w:hint="eastAsia"/>
              </w:rPr>
              <w:t>Đ</w:t>
            </w:r>
            <w:r>
              <w:t xml:space="preserve">ừng nói: tôi không có thời giờ. </w:t>
            </w:r>
          </w:p>
          <w:p w:rsidR="00D76A76" w:rsidRDefault="00D76A76" w:rsidP="006F3E35">
            <w:pPr>
              <w:spacing w:line="276" w:lineRule="auto"/>
              <w:ind w:firstLine="0"/>
            </w:pPr>
            <w:r>
              <w:t>Tốt h</w:t>
            </w:r>
            <w:r>
              <w:rPr>
                <w:rFonts w:hint="eastAsia"/>
              </w:rPr>
              <w:t>ơ</w:t>
            </w:r>
            <w:r>
              <w:t>n, hãy nói: tôi có thời giờ của tôi.</w:t>
            </w:r>
          </w:p>
        </w:tc>
      </w:tr>
      <w:tr w:rsidR="00D76A76" w:rsidTr="006F3E35">
        <w:tc>
          <w:tcPr>
            <w:tcW w:w="4705" w:type="dxa"/>
          </w:tcPr>
          <w:p w:rsidR="00D76A76" w:rsidRDefault="00D76A76" w:rsidP="006F3E35">
            <w:pPr>
              <w:spacing w:line="276" w:lineRule="auto"/>
            </w:pPr>
            <w:r w:rsidRPr="00862609">
              <w:rPr>
                <w:b/>
                <w:i/>
              </w:rPr>
              <w:t>Ne sois pas avare</w:t>
            </w:r>
            <w:r>
              <w:t xml:space="preserve"> de ton temps.</w:t>
            </w:r>
          </w:p>
          <w:p w:rsidR="00D76A76" w:rsidRDefault="00D76A76" w:rsidP="006F3E35">
            <w:pPr>
              <w:spacing w:line="276" w:lineRule="auto"/>
            </w:pPr>
            <w:r>
              <w:t>Donne de ton temps aux autres</w:t>
            </w:r>
          </w:p>
          <w:p w:rsidR="00D76A76" w:rsidRDefault="00D76A76" w:rsidP="006F3E35">
            <w:pPr>
              <w:spacing w:line="276" w:lineRule="auto"/>
            </w:pPr>
            <w:r>
              <w:t>comme  Dieu te le donne à toi.</w:t>
            </w:r>
          </w:p>
          <w:p w:rsidR="00D76A76" w:rsidRDefault="00D76A76" w:rsidP="006F3E35">
            <w:pPr>
              <w:spacing w:line="276" w:lineRule="auto"/>
            </w:pPr>
            <w:r>
              <w:t>Ne cours pas tout le temps,</w:t>
            </w:r>
          </w:p>
          <w:p w:rsidR="00D76A76" w:rsidRDefault="00D76A76" w:rsidP="006F3E35">
            <w:pPr>
              <w:spacing w:line="276" w:lineRule="auto"/>
            </w:pPr>
            <w:r>
              <w:t>prends ton temps.</w:t>
            </w:r>
          </w:p>
          <w:p w:rsidR="00D76A76" w:rsidRDefault="00D76A76" w:rsidP="006F3E35">
            <w:pPr>
              <w:spacing w:line="276" w:lineRule="auto"/>
            </w:pPr>
            <w:r>
              <w:t xml:space="preserve">Et laisse au temps le temps </w:t>
            </w:r>
          </w:p>
          <w:p w:rsidR="00D76A76" w:rsidRDefault="00D76A76" w:rsidP="006F3E35">
            <w:pPr>
              <w:spacing w:line="276" w:lineRule="auto"/>
            </w:pPr>
            <w:r>
              <w:t>de faire son temps.</w:t>
            </w:r>
          </w:p>
        </w:tc>
        <w:tc>
          <w:tcPr>
            <w:tcW w:w="5447" w:type="dxa"/>
          </w:tcPr>
          <w:p w:rsidR="00D76A76" w:rsidRDefault="00D76A76" w:rsidP="006F3E35">
            <w:pPr>
              <w:spacing w:line="276" w:lineRule="auto"/>
              <w:ind w:firstLine="0"/>
            </w:pPr>
            <w:r w:rsidRPr="00862609">
              <w:rPr>
                <w:rFonts w:hint="eastAsia"/>
                <w:b/>
                <w:i/>
              </w:rPr>
              <w:t>Đ</w:t>
            </w:r>
            <w:r w:rsidRPr="00862609">
              <w:rPr>
                <w:b/>
                <w:i/>
              </w:rPr>
              <w:t>ừng keo kiệt</w:t>
            </w:r>
            <w:r>
              <w:t xml:space="preserve"> thời giờ của bạn. </w:t>
            </w:r>
          </w:p>
          <w:p w:rsidR="00D76A76" w:rsidRDefault="00D76A76" w:rsidP="006F3E35">
            <w:pPr>
              <w:spacing w:line="276" w:lineRule="auto"/>
              <w:ind w:firstLine="0"/>
            </w:pPr>
            <w:r>
              <w:t>Hãy trao ban thời giờ của ban cho ng</w:t>
            </w:r>
            <w:r>
              <w:rPr>
                <w:rFonts w:hint="eastAsia"/>
              </w:rPr>
              <w:t>ư</w:t>
            </w:r>
            <w:r>
              <w:t xml:space="preserve">ời khác </w:t>
            </w:r>
          </w:p>
          <w:p w:rsidR="00D76A76" w:rsidRDefault="00D76A76" w:rsidP="006F3E35">
            <w:pPr>
              <w:spacing w:line="276" w:lineRule="auto"/>
              <w:ind w:firstLine="0"/>
            </w:pPr>
            <w:r>
              <w:t>Nh</w:t>
            </w:r>
            <w:r>
              <w:rPr>
                <w:rFonts w:hint="eastAsia"/>
              </w:rPr>
              <w:t>ư</w:t>
            </w:r>
            <w:r>
              <w:t xml:space="preserve"> Thiên Chúa ban tặng thời giờ của Ng</w:t>
            </w:r>
            <w:r>
              <w:rPr>
                <w:rFonts w:hint="eastAsia"/>
              </w:rPr>
              <w:t>ư</w:t>
            </w:r>
            <w:r>
              <w:t xml:space="preserve">ời cho bạn. </w:t>
            </w:r>
          </w:p>
          <w:p w:rsidR="00D76A76" w:rsidRDefault="00D76A76" w:rsidP="006F3E35">
            <w:pPr>
              <w:spacing w:line="276" w:lineRule="auto"/>
              <w:ind w:firstLine="0"/>
            </w:pPr>
            <w:r>
              <w:rPr>
                <w:rFonts w:hint="eastAsia"/>
              </w:rPr>
              <w:t>Đ</w:t>
            </w:r>
            <w:r>
              <w:t xml:space="preserve">ừng lúc nào cũng chạy đôn chạy đáo, </w:t>
            </w:r>
          </w:p>
          <w:p w:rsidR="00D76A76" w:rsidRDefault="00D76A76" w:rsidP="006F3E35">
            <w:pPr>
              <w:spacing w:line="276" w:lineRule="auto"/>
              <w:ind w:firstLine="0"/>
            </w:pPr>
            <w:r>
              <w:t>hãy nhẫn nha, từ từ.</w:t>
            </w:r>
          </w:p>
          <w:p w:rsidR="00D76A76" w:rsidRDefault="00D76A76" w:rsidP="006F3E35">
            <w:pPr>
              <w:spacing w:line="276" w:lineRule="auto"/>
              <w:ind w:firstLine="0"/>
            </w:pPr>
            <w:r>
              <w:t>Và hãy để cho thời gian</w:t>
            </w:r>
          </w:p>
          <w:p w:rsidR="00D76A76" w:rsidRDefault="00D76A76" w:rsidP="006F3E35">
            <w:pPr>
              <w:spacing w:line="276" w:lineRule="auto"/>
              <w:ind w:firstLine="0"/>
            </w:pPr>
            <w:r>
              <w:t xml:space="preserve">tự nó lo liệu. </w:t>
            </w:r>
          </w:p>
        </w:tc>
      </w:tr>
      <w:tr w:rsidR="00D76A76" w:rsidTr="006F3E35">
        <w:tc>
          <w:tcPr>
            <w:tcW w:w="4705" w:type="dxa"/>
          </w:tcPr>
          <w:p w:rsidR="00D76A76" w:rsidRDefault="00D76A76" w:rsidP="006F3E35">
            <w:pPr>
              <w:spacing w:line="276" w:lineRule="auto"/>
            </w:pPr>
            <w:r w:rsidRPr="00862609">
              <w:t>Alors,</w:t>
            </w:r>
            <w:r>
              <w:t xml:space="preserve"> tu gagneras du temps.</w:t>
            </w:r>
          </w:p>
          <w:p w:rsidR="00D76A76" w:rsidRDefault="00D76A76" w:rsidP="006F3E35">
            <w:pPr>
              <w:spacing w:line="276" w:lineRule="auto"/>
            </w:pPr>
            <w:r>
              <w:t>Et tu découvriras</w:t>
            </w:r>
          </w:p>
          <w:p w:rsidR="00D76A76" w:rsidRDefault="00D76A76" w:rsidP="006F3E35">
            <w:pPr>
              <w:spacing w:line="276" w:lineRule="auto"/>
            </w:pPr>
            <w:r>
              <w:t>que c'est beau et bon le temps,</w:t>
            </w:r>
          </w:p>
          <w:p w:rsidR="00D76A76" w:rsidRDefault="00D76A76" w:rsidP="006F3E35">
            <w:pPr>
              <w:spacing w:line="276" w:lineRule="auto"/>
            </w:pPr>
            <w:r>
              <w:t>que c'est plein de Dieu dedans.</w:t>
            </w:r>
          </w:p>
        </w:tc>
        <w:tc>
          <w:tcPr>
            <w:tcW w:w="5447" w:type="dxa"/>
          </w:tcPr>
          <w:p w:rsidR="00D76A76" w:rsidRDefault="00D76A76" w:rsidP="006F3E35">
            <w:pPr>
              <w:spacing w:line="276" w:lineRule="auto"/>
              <w:ind w:firstLine="0"/>
            </w:pPr>
            <w:r>
              <w:t xml:space="preserve">Bấy giờ, bạn sẽ có thêm thời giờ. </w:t>
            </w:r>
          </w:p>
          <w:p w:rsidR="00D76A76" w:rsidRDefault="00D76A76" w:rsidP="006F3E35">
            <w:pPr>
              <w:spacing w:line="276" w:lineRule="auto"/>
              <w:ind w:firstLine="0"/>
            </w:pPr>
            <w:r>
              <w:t xml:space="preserve">Và bạn sẽ khám phá ra </w:t>
            </w:r>
          </w:p>
          <w:p w:rsidR="00D76A76" w:rsidRDefault="00D76A76" w:rsidP="006F3E35">
            <w:pPr>
              <w:spacing w:line="276" w:lineRule="auto"/>
              <w:ind w:firstLine="0"/>
            </w:pPr>
            <w:r>
              <w:t>rằng thời giờ tốt đẹp d</w:t>
            </w:r>
            <w:r>
              <w:rPr>
                <w:rFonts w:hint="eastAsia"/>
              </w:rPr>
              <w:t>ư</w:t>
            </w:r>
            <w:r>
              <w:t xml:space="preserve">ờng bao, </w:t>
            </w:r>
          </w:p>
          <w:p w:rsidR="00D76A76" w:rsidRDefault="00D76A76" w:rsidP="006F3E35">
            <w:pPr>
              <w:spacing w:line="276" w:lineRule="auto"/>
              <w:ind w:firstLine="0"/>
            </w:pPr>
            <w:r>
              <w:t>thời giờ có Chúa bên trong.</w:t>
            </w:r>
          </w:p>
        </w:tc>
      </w:tr>
    </w:tbl>
    <w:p w:rsidR="00D76A76" w:rsidRDefault="00D76A76" w:rsidP="00D76A76">
      <w:pPr>
        <w:ind w:firstLine="0"/>
        <w:sectPr w:rsidR="00D76A76" w:rsidSect="000C062B">
          <w:footnotePr>
            <w:numRestart w:val="eachPage"/>
          </w:footnotePr>
          <w:pgSz w:w="12240" w:h="15840"/>
          <w:pgMar w:top="1152" w:right="1152" w:bottom="1224" w:left="1152" w:header="720" w:footer="720" w:gutter="0"/>
          <w:cols w:space="432"/>
          <w:docGrid w:linePitch="360"/>
        </w:sectPr>
      </w:pPr>
    </w:p>
    <w:p w:rsidR="008F398A" w:rsidRDefault="00282F41" w:rsidP="00282F41">
      <w:pPr>
        <w:pStyle w:val="NoSpacing"/>
        <w:sectPr w:rsidR="008F398A" w:rsidSect="00773CA5">
          <w:footnotePr>
            <w:numRestart w:val="eachPage"/>
          </w:footnotePr>
          <w:pgSz w:w="12240" w:h="15840"/>
          <w:pgMar w:top="1152" w:right="1152" w:bottom="1224" w:left="1152" w:header="720" w:footer="720" w:gutter="0"/>
          <w:cols w:space="432"/>
          <w:docGrid w:linePitch="360"/>
        </w:sectPr>
      </w:pPr>
      <w:r>
        <w:rPr>
          <w:noProof/>
        </w:rPr>
        <w:drawing>
          <wp:inline distT="0" distB="0" distL="0" distR="0">
            <wp:extent cx="3944942" cy="1752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368015.l9HAaPXD.Rainbow_Panorama677735v2.jpg"/>
                    <pic:cNvPicPr/>
                  </pic:nvPicPr>
                  <pic:blipFill>
                    <a:blip r:embed="rId91" cstate="print">
                      <a:extLst>
                        <a:ext uri="{BEBA8EAE-BF5A-486C-A8C5-ECC9F3942E4B}">
                          <a14:imgProps xmlns:a14="http://schemas.microsoft.com/office/drawing/2010/main">
                            <a14:imgLayer r:embed="rId92">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949937" cy="1754819"/>
                    </a:xfrm>
                    <a:prstGeom prst="rect">
                      <a:avLst/>
                    </a:prstGeom>
                    <a:effectLst>
                      <a:softEdge rad="38100"/>
                    </a:effectLst>
                  </pic:spPr>
                </pic:pic>
              </a:graphicData>
            </a:graphic>
          </wp:inline>
        </w:drawing>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32"/>
        <w:gridCol w:w="4752"/>
      </w:tblGrid>
      <w:tr w:rsidR="000B49C6" w:rsidTr="009E32C9">
        <w:tc>
          <w:tcPr>
            <w:tcW w:w="4752" w:type="dxa"/>
          </w:tcPr>
          <w:p w:rsidR="000B49C6" w:rsidRPr="00D5549A" w:rsidRDefault="000B49C6" w:rsidP="008F398A">
            <w:pPr>
              <w:spacing w:before="480" w:line="276" w:lineRule="auto"/>
              <w:ind w:firstLine="0"/>
              <w:jc w:val="center"/>
              <w:rPr>
                <w:rFonts w:ascii="UVN Mau Tim 1" w:hAnsi="UVN Mau Tim 1"/>
                <w:sz w:val="52"/>
                <w:szCs w:val="52"/>
              </w:rPr>
            </w:pPr>
            <w:r w:rsidRPr="00D5549A">
              <w:rPr>
                <w:rFonts w:ascii="UVN Mau Tim 1" w:hAnsi="UVN Mau Tim 1"/>
                <w:sz w:val="52"/>
                <w:szCs w:val="52"/>
              </w:rPr>
              <w:t>The Story Of The Rainbow</w:t>
            </w:r>
          </w:p>
          <w:p w:rsidR="000B49C6" w:rsidRPr="00D5549A" w:rsidRDefault="000B49C6" w:rsidP="008F398A">
            <w:pPr>
              <w:pStyle w:val="Author"/>
              <w:spacing w:line="276" w:lineRule="auto"/>
            </w:pPr>
            <w:r w:rsidRPr="00D5549A">
              <w:t>Le Hong Thuan (collected)</w:t>
            </w:r>
          </w:p>
        </w:tc>
        <w:tc>
          <w:tcPr>
            <w:tcW w:w="432" w:type="dxa"/>
          </w:tcPr>
          <w:p w:rsidR="000B49C6" w:rsidRDefault="000B49C6" w:rsidP="008F398A">
            <w:pPr>
              <w:spacing w:line="276" w:lineRule="auto"/>
              <w:ind w:firstLine="0"/>
              <w:jc w:val="center"/>
              <w:rPr>
                <w:noProof/>
              </w:rPr>
            </w:pPr>
          </w:p>
        </w:tc>
        <w:tc>
          <w:tcPr>
            <w:tcW w:w="4752" w:type="dxa"/>
          </w:tcPr>
          <w:p w:rsidR="000B49C6" w:rsidRPr="00D5549A" w:rsidRDefault="000B49C6" w:rsidP="008F398A">
            <w:pPr>
              <w:spacing w:before="480" w:line="276" w:lineRule="auto"/>
              <w:ind w:firstLine="0"/>
              <w:jc w:val="center"/>
              <w:rPr>
                <w:rFonts w:ascii="UVN Mau Tim 1" w:hAnsi="UVN Mau Tim 1"/>
                <w:sz w:val="52"/>
                <w:szCs w:val="52"/>
              </w:rPr>
            </w:pPr>
            <w:r w:rsidRPr="00D5549A">
              <w:rPr>
                <w:rFonts w:ascii="UVN Mau Tim 1" w:hAnsi="UVN Mau Tim 1"/>
                <w:sz w:val="52"/>
                <w:szCs w:val="52"/>
              </w:rPr>
              <w:t>Sự Tích Cái Cầu Vồng</w:t>
            </w:r>
          </w:p>
          <w:p w:rsidR="000B49C6" w:rsidRDefault="000B49C6" w:rsidP="008F398A">
            <w:pPr>
              <w:pStyle w:val="Author"/>
              <w:spacing w:line="276" w:lineRule="auto"/>
            </w:pPr>
            <w:r w:rsidRPr="008B1787">
              <w:t>Lucy &amp; James chuyển ngữ tiếng Việ</w:t>
            </w:r>
            <w:r>
              <w:t>t</w:t>
            </w:r>
          </w:p>
        </w:tc>
      </w:tr>
      <w:tr w:rsidR="000B49C6" w:rsidTr="009E32C9">
        <w:tc>
          <w:tcPr>
            <w:tcW w:w="4752" w:type="dxa"/>
          </w:tcPr>
          <w:p w:rsidR="000B49C6" w:rsidRPr="001D29B9" w:rsidRDefault="000B49C6" w:rsidP="008F398A">
            <w:pPr>
              <w:spacing w:line="276" w:lineRule="auto"/>
            </w:pPr>
            <w:r w:rsidRPr="00AF379B">
              <w:t>Once upon a time the colors in the world started to quarrel; all claimed that they were the best, the most important, the most useful, the favorite</w:t>
            </w:r>
          </w:p>
        </w:tc>
        <w:tc>
          <w:tcPr>
            <w:tcW w:w="432" w:type="dxa"/>
          </w:tcPr>
          <w:p w:rsidR="000B49C6" w:rsidRDefault="000B49C6" w:rsidP="008F398A">
            <w:pPr>
              <w:spacing w:line="276" w:lineRule="auto"/>
              <w:rPr>
                <w:noProof/>
              </w:rPr>
            </w:pPr>
          </w:p>
        </w:tc>
        <w:tc>
          <w:tcPr>
            <w:tcW w:w="4752" w:type="dxa"/>
          </w:tcPr>
          <w:p w:rsidR="000B49C6" w:rsidRDefault="000B49C6" w:rsidP="008F398A">
            <w:pPr>
              <w:spacing w:line="276" w:lineRule="auto"/>
            </w:pPr>
            <w:r w:rsidRPr="00125BFC">
              <w:t>Ngày xửa ngày xưa, cac màu sắc trên trái đất nổi dậy tranh cãi nhau; màu sắc nào cũng tự cho mình là tốt nhất, quan trọng nhất, hữu dụng nhất, được ưa chuộng nhất.</w:t>
            </w:r>
          </w:p>
        </w:tc>
      </w:tr>
      <w:tr w:rsidR="000B49C6" w:rsidTr="009E32C9">
        <w:tc>
          <w:tcPr>
            <w:tcW w:w="4752" w:type="dxa"/>
          </w:tcPr>
          <w:p w:rsidR="000B49C6" w:rsidRPr="001D29B9" w:rsidRDefault="000B49C6" w:rsidP="008F398A">
            <w:pPr>
              <w:spacing w:line="276" w:lineRule="auto"/>
            </w:pPr>
            <w:r w:rsidRPr="00AF379B">
              <w:rPr>
                <w:b/>
              </w:rPr>
              <w:t>GREEN</w:t>
            </w:r>
            <w:r w:rsidRPr="00AF379B">
              <w:t xml:space="preserve"> said: “Clearly I am the most important. I am the sign of life and hope. I was chosen for grass, trees, leaves… without me, all animals would die. Look over the countryside and you will see that I am in the majority.”</w:t>
            </w:r>
          </w:p>
        </w:tc>
        <w:tc>
          <w:tcPr>
            <w:tcW w:w="432" w:type="dxa"/>
          </w:tcPr>
          <w:p w:rsidR="000B49C6" w:rsidRDefault="000B49C6" w:rsidP="008F398A">
            <w:pPr>
              <w:spacing w:line="276" w:lineRule="auto"/>
              <w:rPr>
                <w:noProof/>
              </w:rPr>
            </w:pPr>
          </w:p>
        </w:tc>
        <w:tc>
          <w:tcPr>
            <w:tcW w:w="4752" w:type="dxa"/>
          </w:tcPr>
          <w:p w:rsidR="000B49C6" w:rsidRDefault="000B49C6" w:rsidP="008F398A">
            <w:pPr>
              <w:spacing w:line="276" w:lineRule="auto"/>
            </w:pPr>
            <w:r w:rsidRPr="00125BFC">
              <w:rPr>
                <w:b/>
              </w:rPr>
              <w:t>MÀU XANH LÁ CÂY</w:t>
            </w:r>
            <w:r w:rsidRPr="00125BFC">
              <w:t xml:space="preserve"> nói: “Rõ ràng ta đây quan trọng nhất. Ta là dấu chỉ của sự sống và của niềm hy vọng. Ta được tuyển chọn để làm nên cỏ, cây và lá… Không có ta, muôn thú đều chết. Hãy nhìn về đồng quê và ban sẽ thấy ta thuộc khối đa số.”</w:t>
            </w:r>
          </w:p>
        </w:tc>
      </w:tr>
      <w:tr w:rsidR="000B49C6" w:rsidTr="009E32C9">
        <w:tc>
          <w:tcPr>
            <w:tcW w:w="4752" w:type="dxa"/>
          </w:tcPr>
          <w:p w:rsidR="000B49C6" w:rsidRPr="001D29B9" w:rsidRDefault="000B49C6" w:rsidP="008F398A">
            <w:pPr>
              <w:spacing w:line="276" w:lineRule="auto"/>
            </w:pPr>
            <w:r w:rsidRPr="00AF379B">
              <w:rPr>
                <w:b/>
              </w:rPr>
              <w:t>BLUE</w:t>
            </w:r>
            <w:r w:rsidRPr="00AF379B">
              <w:t xml:space="preserve"> interrupted: “You only think about the earth, but consider the sky and the sea. It is the water that is the basis of life and this is drawn up by the clouds from the deep blue sea. The sky gives space and peace and serenity. Without my peace, you would all be nothing.”</w:t>
            </w:r>
          </w:p>
        </w:tc>
        <w:tc>
          <w:tcPr>
            <w:tcW w:w="432" w:type="dxa"/>
          </w:tcPr>
          <w:p w:rsidR="000B49C6" w:rsidRDefault="000B49C6" w:rsidP="008F398A">
            <w:pPr>
              <w:spacing w:line="276" w:lineRule="auto"/>
              <w:rPr>
                <w:noProof/>
              </w:rPr>
            </w:pPr>
          </w:p>
        </w:tc>
        <w:tc>
          <w:tcPr>
            <w:tcW w:w="4752" w:type="dxa"/>
          </w:tcPr>
          <w:p w:rsidR="000B49C6" w:rsidRDefault="000B49C6" w:rsidP="008F398A">
            <w:pPr>
              <w:spacing w:line="276" w:lineRule="auto"/>
            </w:pPr>
            <w:r w:rsidRPr="00125BFC">
              <w:rPr>
                <w:b/>
              </w:rPr>
              <w:t>MÀU XANH DƯƠNG</w:t>
            </w:r>
            <w:r w:rsidRPr="00125BFC">
              <w:t xml:space="preserve"> ngắt lời: “Anh chỉ nghĩ tới trái đất, nhưng hãy xem trời và biển kìa. Chính nước mới là căn bản của cuộc sống và nước được mây lấy ra từ biển sâu xanh biếc. Bầu trời cung cấp không gian, sự bằng an và thanh thản. Thiếu vắng sự yên bình của ta, tất cả các bạn sẽ chẳng là gì cả.</w:t>
            </w:r>
          </w:p>
        </w:tc>
      </w:tr>
      <w:tr w:rsidR="000B49C6" w:rsidTr="009E32C9">
        <w:tc>
          <w:tcPr>
            <w:tcW w:w="4752" w:type="dxa"/>
          </w:tcPr>
          <w:p w:rsidR="000B49C6" w:rsidRPr="001D29B9" w:rsidRDefault="000B49C6" w:rsidP="008F398A">
            <w:pPr>
              <w:spacing w:line="276" w:lineRule="auto"/>
            </w:pPr>
            <w:r w:rsidRPr="00AF379B">
              <w:rPr>
                <w:b/>
              </w:rPr>
              <w:t>YELLOW</w:t>
            </w:r>
            <w:r w:rsidRPr="00AF379B">
              <w:t xml:space="preserve"> chuckled: “You are all so serious. I bring laughter, gaiety, and warmth into the world. The sun is yellow, the moon is yellow, the stars are yellow. Every time you look at a sunflower, the whole world starts to smile. Without me, there would be no fun.”</w:t>
            </w:r>
          </w:p>
        </w:tc>
        <w:tc>
          <w:tcPr>
            <w:tcW w:w="432" w:type="dxa"/>
          </w:tcPr>
          <w:p w:rsidR="000B49C6" w:rsidRDefault="000B49C6" w:rsidP="008F398A">
            <w:pPr>
              <w:spacing w:line="276" w:lineRule="auto"/>
              <w:rPr>
                <w:noProof/>
              </w:rPr>
            </w:pPr>
          </w:p>
        </w:tc>
        <w:tc>
          <w:tcPr>
            <w:tcW w:w="4752" w:type="dxa"/>
          </w:tcPr>
          <w:p w:rsidR="000B49C6" w:rsidRDefault="000B49C6" w:rsidP="008F398A">
            <w:pPr>
              <w:spacing w:line="276" w:lineRule="auto"/>
            </w:pPr>
            <w:r w:rsidRPr="00125BFC">
              <w:rPr>
                <w:b/>
              </w:rPr>
              <w:t>MÀU VÀNG</w:t>
            </w:r>
            <w:r w:rsidRPr="00125BFC">
              <w:t xml:space="preserve"> cười ruồi: “Các người đều nghiêm túc cả đấy chứ! Còn ta, ta mang lại tiếng cười, niềm vui và sự ấm áp vào thế gian này. Mặt trời mau vàng, mặt trăng màu vàng, các vì sao cũng màu vàng. Mỗi lần các người nhìn vào một cánh hoa mặt trời, cả thế gian bắt đầu mỉm cười. Không có ta, không có niềm vui.</w:t>
            </w:r>
          </w:p>
        </w:tc>
      </w:tr>
      <w:tr w:rsidR="000B49C6" w:rsidTr="009E32C9">
        <w:tc>
          <w:tcPr>
            <w:tcW w:w="4752" w:type="dxa"/>
          </w:tcPr>
          <w:p w:rsidR="000B49C6" w:rsidRPr="009E32C9" w:rsidRDefault="000B49C6" w:rsidP="008F398A">
            <w:pPr>
              <w:spacing w:line="276" w:lineRule="auto"/>
              <w:rPr>
                <w:i/>
              </w:rPr>
            </w:pPr>
            <w:r w:rsidRPr="00AF379B">
              <w:rPr>
                <w:b/>
              </w:rPr>
              <w:t xml:space="preserve">ORANGE </w:t>
            </w:r>
            <w:r w:rsidRPr="00AF379B">
              <w:t>started next to blow her trumpet: “I am the color of health and strength. I may be scare, but I am precious for I serve the needs of human life. I carry the most important vitamins. Think of carrots, pumpkins, oranges, mangoes, and pawpaws. I don’t hang around all the time, but when I fill the sky at sunrise or sunset, my beauty is striking that no one gives another thought to any of you.</w:t>
            </w:r>
          </w:p>
        </w:tc>
        <w:tc>
          <w:tcPr>
            <w:tcW w:w="432" w:type="dxa"/>
          </w:tcPr>
          <w:p w:rsidR="000B49C6" w:rsidRDefault="000B49C6" w:rsidP="008F398A">
            <w:pPr>
              <w:spacing w:line="276" w:lineRule="auto"/>
              <w:rPr>
                <w:noProof/>
              </w:rPr>
            </w:pPr>
          </w:p>
        </w:tc>
        <w:tc>
          <w:tcPr>
            <w:tcW w:w="4752" w:type="dxa"/>
          </w:tcPr>
          <w:p w:rsidR="000B49C6" w:rsidRPr="00AF379B" w:rsidRDefault="000B49C6" w:rsidP="008F398A">
            <w:pPr>
              <w:spacing w:line="276" w:lineRule="auto"/>
            </w:pPr>
            <w:r w:rsidRPr="00125BFC">
              <w:rPr>
                <w:b/>
              </w:rPr>
              <w:t xml:space="preserve">MÀU CAM </w:t>
            </w:r>
            <w:r w:rsidRPr="00125BFC">
              <w:t xml:space="preserve">thổi kèn nối tiếp: “Ta là sức  của màu sắc của sức khỏe và sức mạnh. Ta thật </w:t>
            </w:r>
          </w:p>
          <w:p w:rsidR="000B49C6" w:rsidRDefault="009E32C9" w:rsidP="008F398A">
            <w:pPr>
              <w:spacing w:line="276" w:lineRule="auto"/>
              <w:ind w:firstLine="0"/>
            </w:pPr>
            <w:r w:rsidRPr="005C43A6">
              <w:t>đáng sợ, nhưng ta quý giá vì ta phụng sự cho các các nhu cầu của đời sống con người. Ta  mang đến những sinh tố quan trọng nhất. Kìa những cà rốt, bí ngô, cam, xoài và đu đủ. Không phải lúc nào ta cũng quanh quẩn ở đây, nhưng khi ta phủ mình lên bầu trời lúc mặt trời mọc hay khi mặt trời lặn, thì nét kiều diễm của ta sẽ khiến các người không chú tâm tới ai khác hơn là ta.”</w:t>
            </w:r>
          </w:p>
        </w:tc>
      </w:tr>
      <w:tr w:rsidR="000B49C6" w:rsidTr="009E32C9">
        <w:tc>
          <w:tcPr>
            <w:tcW w:w="4752" w:type="dxa"/>
          </w:tcPr>
          <w:p w:rsidR="000B49C6" w:rsidRPr="001D29B9" w:rsidRDefault="009E32C9" w:rsidP="008F398A">
            <w:pPr>
              <w:spacing w:line="276" w:lineRule="auto"/>
            </w:pPr>
            <w:r w:rsidRPr="00AF379B">
              <w:rPr>
                <w:b/>
              </w:rPr>
              <w:t>RED</w:t>
            </w:r>
            <w:r w:rsidRPr="00AF379B">
              <w:t xml:space="preserve"> could stand it no longer. He shouted out: “I am the ruler of all of you… I am blood! I am the color of danger and bravery. I am willing to fight for a cause. I bring fire in the blood. Without me, the earth would be empty as the moon. I am the color of passion and of  love: the red rose, the poinsettia, and the poppy.”</w:t>
            </w:r>
          </w:p>
        </w:tc>
        <w:tc>
          <w:tcPr>
            <w:tcW w:w="432" w:type="dxa"/>
          </w:tcPr>
          <w:p w:rsidR="000B49C6" w:rsidRDefault="000B49C6" w:rsidP="008F398A">
            <w:pPr>
              <w:spacing w:line="276" w:lineRule="auto"/>
              <w:rPr>
                <w:noProof/>
              </w:rPr>
            </w:pPr>
          </w:p>
        </w:tc>
        <w:tc>
          <w:tcPr>
            <w:tcW w:w="4752" w:type="dxa"/>
          </w:tcPr>
          <w:p w:rsidR="000B49C6" w:rsidRDefault="009E32C9" w:rsidP="008F398A">
            <w:pPr>
              <w:spacing w:line="276" w:lineRule="auto"/>
            </w:pPr>
            <w:r w:rsidRPr="00BC59B2">
              <w:rPr>
                <w:b/>
              </w:rPr>
              <w:t>MÀU ĐỎ</w:t>
            </w:r>
            <w:r w:rsidRPr="00BC59B2">
              <w:t xml:space="preserve"> không nhịn được nữa. Anh ta thét lên: “Ta là kẻ thống lĩnh tất cả các ngươi… Ta là máu huyết! Ta là màu sắc của hiểm nguy và dũng cảm. Ta sẵn sàng chiến đấu cho một chính nghĩa. Ta mang lửa vào máu. Không có ta, trái đất trống rỗng giống như mặt trăng. Ta là màu sắc của yêu thương và say đắm: hoa hồng đỏ, hoa hồng điệp và cây anh túc.”. </w:t>
            </w:r>
          </w:p>
        </w:tc>
      </w:tr>
      <w:tr w:rsidR="000B49C6" w:rsidTr="009E32C9">
        <w:tc>
          <w:tcPr>
            <w:tcW w:w="4752" w:type="dxa"/>
          </w:tcPr>
          <w:p w:rsidR="009E32C9" w:rsidRDefault="009E32C9" w:rsidP="008F398A">
            <w:pPr>
              <w:spacing w:line="276" w:lineRule="auto"/>
            </w:pPr>
            <w:r w:rsidRPr="00AF379B">
              <w:rPr>
                <w:b/>
              </w:rPr>
              <w:t>Doing as they were told</w:t>
            </w:r>
            <w:r w:rsidRPr="00AF379B">
              <w:t>, the colors united and joined hands. Then the Rain continued: “God will stretch you across the sky in a great bow of color as a reminder that he loves you all, that you all can live together in peace</w:t>
            </w:r>
            <w:r>
              <w:t>.</w:t>
            </w:r>
            <w:r w:rsidRPr="00AF379B">
              <w:t xml:space="preserve"> </w:t>
            </w:r>
          </w:p>
          <w:p w:rsidR="000B49C6" w:rsidRPr="009E32C9" w:rsidRDefault="000B49C6" w:rsidP="008F398A">
            <w:pPr>
              <w:spacing w:line="276" w:lineRule="auto"/>
              <w:rPr>
                <w:rFonts w:ascii="Times New Roman" w:hAnsi="Times New Roman"/>
                <w:sz w:val="24"/>
                <w:szCs w:val="24"/>
              </w:rPr>
            </w:pPr>
          </w:p>
        </w:tc>
        <w:tc>
          <w:tcPr>
            <w:tcW w:w="432" w:type="dxa"/>
          </w:tcPr>
          <w:p w:rsidR="000B49C6" w:rsidRDefault="000B49C6" w:rsidP="008F398A">
            <w:pPr>
              <w:spacing w:line="276" w:lineRule="auto"/>
              <w:rPr>
                <w:noProof/>
              </w:rPr>
            </w:pPr>
          </w:p>
        </w:tc>
        <w:tc>
          <w:tcPr>
            <w:tcW w:w="4752" w:type="dxa"/>
          </w:tcPr>
          <w:p w:rsidR="000B49C6" w:rsidRDefault="009E32C9" w:rsidP="008F398A">
            <w:pPr>
              <w:spacing w:line="276" w:lineRule="auto"/>
            </w:pPr>
            <w:r w:rsidRPr="00BC59B2">
              <w:rPr>
                <w:b/>
              </w:rPr>
              <w:t>Thực hành điều được dạy bảo</w:t>
            </w:r>
            <w:r w:rsidRPr="00BC59B2">
              <w:t>,</w:t>
            </w:r>
            <w:r w:rsidRPr="00BC59B2">
              <w:rPr>
                <w:b/>
              </w:rPr>
              <w:t xml:space="preserve"> </w:t>
            </w:r>
            <w:r w:rsidRPr="00BC59B2">
              <w:t xml:space="preserve">đám màu sắc cùng họp lại, nắm tay nhau theo tiếng lệnh. Bấy giờ nàng Mưa nói tiếp: “Thượng Đế sẽ giăng các người thành một vồng cầu màu sắc kỳ vĩ như để nhắc nhở rằng ngài yêu thương tất cả các người, và các người có thể chung sống hòa bình với nhau. </w:t>
            </w:r>
          </w:p>
        </w:tc>
      </w:tr>
      <w:tr w:rsidR="009E32C9" w:rsidTr="009E32C9">
        <w:tc>
          <w:tcPr>
            <w:tcW w:w="4752" w:type="dxa"/>
          </w:tcPr>
          <w:p w:rsidR="009E32C9" w:rsidRPr="00AF379B" w:rsidRDefault="009E32C9" w:rsidP="008F398A">
            <w:pPr>
              <w:spacing w:line="276" w:lineRule="auto"/>
              <w:rPr>
                <w:b/>
              </w:rPr>
            </w:pPr>
            <w:r w:rsidRPr="00AF379B">
              <w:t>The RAINBOW is</w:t>
            </w:r>
            <w:r>
              <w:t xml:space="preserve"> </w:t>
            </w:r>
            <w:r w:rsidRPr="00AF379B">
              <w:t>a promise that God is with you. The RAINBOW is a sign of hope for tomorrow.” And so, whenever God has used a good rain to wash the world, he puts the RAINBOW in the sky, and when we see it, let us remember to appreciate on another.</w:t>
            </w:r>
          </w:p>
        </w:tc>
        <w:tc>
          <w:tcPr>
            <w:tcW w:w="432" w:type="dxa"/>
          </w:tcPr>
          <w:p w:rsidR="009E32C9" w:rsidRDefault="009E32C9" w:rsidP="008F398A">
            <w:pPr>
              <w:spacing w:line="276" w:lineRule="auto"/>
              <w:rPr>
                <w:noProof/>
              </w:rPr>
            </w:pPr>
          </w:p>
        </w:tc>
        <w:tc>
          <w:tcPr>
            <w:tcW w:w="4752" w:type="dxa"/>
          </w:tcPr>
          <w:p w:rsidR="009E32C9" w:rsidRPr="00BC59B2" w:rsidRDefault="009E32C9" w:rsidP="008F398A">
            <w:pPr>
              <w:spacing w:line="276" w:lineRule="auto"/>
              <w:rPr>
                <w:b/>
              </w:rPr>
            </w:pPr>
            <w:r w:rsidRPr="00BC59B2">
              <w:t>Cái CẦU VỒNG là lời Thượng Đế hứa ở cùng các các người. CẦU VỒNG là Dấu chỉ niềm Hy vọng cho ngày mai.”Vì vậy, bất cứ lúc nào Thượng Đế dùng cơn mưa tốt lành để rửa sạch thế gian, ngài đặt CẦU VỒNG lên nền trời, và khi chúng ta nhìn thấy cầu vồng ấy, chúng hãy nhớ trân trọng nhau.</w:t>
            </w:r>
          </w:p>
        </w:tc>
      </w:tr>
    </w:tbl>
    <w:p w:rsidR="009E32C9" w:rsidRDefault="009E32C9" w:rsidP="00E7201F">
      <w:pPr>
        <w:sectPr w:rsidR="009E32C9" w:rsidSect="008F398A">
          <w:footnotePr>
            <w:numRestart w:val="eachPage"/>
          </w:footnotePr>
          <w:type w:val="continuous"/>
          <w:pgSz w:w="12240" w:h="15840"/>
          <w:pgMar w:top="1152" w:right="1152" w:bottom="1224" w:left="1152" w:header="720" w:footer="720" w:gutter="0"/>
          <w:cols w:space="432"/>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9E32C9" w:rsidTr="00883928">
        <w:tc>
          <w:tcPr>
            <w:tcW w:w="5076" w:type="dxa"/>
          </w:tcPr>
          <w:p w:rsidR="009E32C9" w:rsidRPr="00D5549A" w:rsidRDefault="009E32C9" w:rsidP="008F398A">
            <w:pPr>
              <w:pStyle w:val="NoSpacing"/>
              <w:spacing w:line="264" w:lineRule="auto"/>
              <w:rPr>
                <w:rFonts w:ascii="UVN Mau Tim 1" w:hAnsi="UVN Mau Tim 1"/>
                <w:i w:val="0"/>
                <w:sz w:val="52"/>
                <w:szCs w:val="52"/>
              </w:rPr>
            </w:pPr>
            <w:r w:rsidRPr="00D5549A">
              <w:rPr>
                <w:rFonts w:ascii="UVN Mau Tim 1" w:hAnsi="UVN Mau Tim 1"/>
                <w:i w:val="0"/>
                <w:sz w:val="52"/>
                <w:szCs w:val="52"/>
              </w:rPr>
              <w:t xml:space="preserve">The Alien </w:t>
            </w:r>
          </w:p>
          <w:p w:rsidR="009E32C9" w:rsidRDefault="00883928" w:rsidP="008F398A">
            <w:pPr>
              <w:pStyle w:val="Author"/>
              <w:spacing w:line="264" w:lineRule="auto"/>
              <w:jc w:val="left"/>
            </w:pPr>
            <w:r>
              <w:tab/>
            </w:r>
            <w:r>
              <w:tab/>
            </w:r>
            <w:r>
              <w:tab/>
            </w:r>
            <w:r>
              <w:tab/>
            </w:r>
            <w:r w:rsidR="009E32C9" w:rsidRPr="006E082E">
              <w:t>(Anonymous)</w:t>
            </w:r>
          </w:p>
        </w:tc>
        <w:tc>
          <w:tcPr>
            <w:tcW w:w="5076" w:type="dxa"/>
          </w:tcPr>
          <w:p w:rsidR="00883928" w:rsidRPr="00D5549A" w:rsidRDefault="00883928" w:rsidP="008F398A">
            <w:pPr>
              <w:pStyle w:val="NoSpacing"/>
              <w:spacing w:line="264" w:lineRule="auto"/>
              <w:rPr>
                <w:rFonts w:ascii="UVN Mau Tim 1" w:hAnsi="UVN Mau Tim 1"/>
                <w:i w:val="0"/>
                <w:sz w:val="52"/>
                <w:szCs w:val="52"/>
              </w:rPr>
            </w:pPr>
            <w:r w:rsidRPr="00D5549A">
              <w:rPr>
                <w:rFonts w:ascii="UVN Mau Tim 1" w:hAnsi="UVN Mau Tim 1"/>
                <w:i w:val="0"/>
                <w:sz w:val="52"/>
                <w:szCs w:val="52"/>
              </w:rPr>
              <w:t>Kẻ Ngoại Nhân</w:t>
            </w:r>
          </w:p>
          <w:p w:rsidR="009E32C9" w:rsidRPr="00883928" w:rsidRDefault="00883928" w:rsidP="008F398A">
            <w:pPr>
              <w:pStyle w:val="Author"/>
              <w:spacing w:line="264" w:lineRule="auto"/>
              <w:jc w:val="left"/>
            </w:pPr>
            <w:r>
              <w:tab/>
            </w:r>
            <w:r>
              <w:tab/>
            </w:r>
            <w:r>
              <w:tab/>
            </w:r>
            <w:r>
              <w:tab/>
            </w:r>
            <w:r>
              <w:tab/>
            </w:r>
            <w:r w:rsidRPr="006E082E">
              <w:t>Ann G.</w:t>
            </w:r>
          </w:p>
        </w:tc>
      </w:tr>
      <w:tr w:rsidR="009E32C9" w:rsidTr="00883928">
        <w:tc>
          <w:tcPr>
            <w:tcW w:w="5076" w:type="dxa"/>
          </w:tcPr>
          <w:p w:rsidR="009E32C9" w:rsidRPr="006E082E" w:rsidRDefault="009E32C9" w:rsidP="008F398A">
            <w:pPr>
              <w:pStyle w:val="NoSpacing"/>
              <w:spacing w:line="264" w:lineRule="auto"/>
              <w:rPr>
                <w:i w:val="0"/>
              </w:rPr>
            </w:pPr>
            <w:r w:rsidRPr="006E082E">
              <w:rPr>
                <w:i w:val="0"/>
              </w:rPr>
              <w:t>I am now as a stranger</w:t>
            </w:r>
          </w:p>
          <w:p w:rsidR="009E32C9" w:rsidRPr="006E082E" w:rsidRDefault="009E32C9" w:rsidP="008F398A">
            <w:pPr>
              <w:pStyle w:val="NoSpacing"/>
              <w:spacing w:line="264" w:lineRule="auto"/>
              <w:rPr>
                <w:i w:val="0"/>
              </w:rPr>
            </w:pPr>
            <w:r w:rsidRPr="006E082E">
              <w:rPr>
                <w:i w:val="0"/>
              </w:rPr>
              <w:t>In a strange and hostile land</w:t>
            </w:r>
          </w:p>
          <w:p w:rsidR="009E32C9" w:rsidRPr="006E082E" w:rsidRDefault="009E32C9" w:rsidP="008F398A">
            <w:pPr>
              <w:pStyle w:val="NoSpacing"/>
              <w:spacing w:line="264" w:lineRule="auto"/>
              <w:rPr>
                <w:i w:val="0"/>
              </w:rPr>
            </w:pPr>
            <w:r w:rsidRPr="006E082E">
              <w:rPr>
                <w:i w:val="0"/>
              </w:rPr>
              <w:t>Fraught with unseen danger</w:t>
            </w:r>
          </w:p>
          <w:p w:rsidR="009E32C9" w:rsidRPr="006E082E" w:rsidRDefault="009E32C9" w:rsidP="008F398A">
            <w:pPr>
              <w:pStyle w:val="NoSpacing"/>
              <w:spacing w:line="264" w:lineRule="auto"/>
              <w:rPr>
                <w:i w:val="0"/>
              </w:rPr>
            </w:pPr>
            <w:r w:rsidRPr="006E082E">
              <w:rPr>
                <w:i w:val="0"/>
              </w:rPr>
              <w:t>And peril at every hand.</w:t>
            </w:r>
          </w:p>
          <w:p w:rsidR="009E32C9" w:rsidRPr="006E082E" w:rsidRDefault="009E32C9" w:rsidP="008F398A">
            <w:pPr>
              <w:pStyle w:val="NoSpacing"/>
              <w:spacing w:line="264" w:lineRule="auto"/>
              <w:rPr>
                <w:i w:val="0"/>
              </w:rPr>
            </w:pPr>
          </w:p>
          <w:p w:rsidR="009E32C9" w:rsidRPr="006E082E" w:rsidRDefault="009E32C9" w:rsidP="008F398A">
            <w:pPr>
              <w:pStyle w:val="NoSpacing"/>
              <w:spacing w:line="264" w:lineRule="auto"/>
              <w:rPr>
                <w:i w:val="0"/>
              </w:rPr>
            </w:pPr>
            <w:r w:rsidRPr="006E082E">
              <w:rPr>
                <w:i w:val="0"/>
              </w:rPr>
              <w:t>Alone amidst the throng</w:t>
            </w:r>
          </w:p>
          <w:p w:rsidR="009E32C9" w:rsidRPr="006E082E" w:rsidRDefault="009E32C9" w:rsidP="008F398A">
            <w:pPr>
              <w:pStyle w:val="NoSpacing"/>
              <w:spacing w:line="264" w:lineRule="auto"/>
              <w:rPr>
                <w:i w:val="0"/>
              </w:rPr>
            </w:pPr>
            <w:r w:rsidRPr="006E082E">
              <w:rPr>
                <w:i w:val="0"/>
              </w:rPr>
              <w:t>Wearied by sleepless night</w:t>
            </w:r>
          </w:p>
          <w:p w:rsidR="009E32C9" w:rsidRPr="006E082E" w:rsidRDefault="009E32C9" w:rsidP="008F398A">
            <w:pPr>
              <w:pStyle w:val="NoSpacing"/>
              <w:spacing w:line="264" w:lineRule="auto"/>
              <w:rPr>
                <w:i w:val="0"/>
              </w:rPr>
            </w:pPr>
            <w:r w:rsidRPr="006E082E">
              <w:rPr>
                <w:i w:val="0"/>
              </w:rPr>
              <w:t>Condemned to vigil far too long</w:t>
            </w:r>
          </w:p>
          <w:p w:rsidR="009E32C9" w:rsidRPr="006E082E" w:rsidRDefault="009E32C9" w:rsidP="008F398A">
            <w:pPr>
              <w:pStyle w:val="NoSpacing"/>
              <w:spacing w:line="264" w:lineRule="auto"/>
              <w:rPr>
                <w:i w:val="0"/>
              </w:rPr>
            </w:pPr>
            <w:r w:rsidRPr="006E082E">
              <w:rPr>
                <w:i w:val="0"/>
              </w:rPr>
              <w:t>Tired and filled with fright.</w:t>
            </w:r>
          </w:p>
          <w:p w:rsidR="009E32C9" w:rsidRPr="006E082E" w:rsidRDefault="009E32C9" w:rsidP="008F398A">
            <w:pPr>
              <w:pStyle w:val="NoSpacing"/>
              <w:spacing w:line="264" w:lineRule="auto"/>
              <w:rPr>
                <w:i w:val="0"/>
              </w:rPr>
            </w:pPr>
          </w:p>
          <w:p w:rsidR="009E32C9" w:rsidRPr="006E082E" w:rsidRDefault="009E32C9" w:rsidP="008F398A">
            <w:pPr>
              <w:pStyle w:val="NoSpacing"/>
              <w:spacing w:line="264" w:lineRule="auto"/>
              <w:rPr>
                <w:i w:val="0"/>
              </w:rPr>
            </w:pPr>
            <w:r w:rsidRPr="006E082E">
              <w:rPr>
                <w:i w:val="0"/>
              </w:rPr>
              <w:t>Certain death is fate decreed</w:t>
            </w:r>
          </w:p>
          <w:p w:rsidR="009E32C9" w:rsidRPr="006E082E" w:rsidRDefault="009E32C9" w:rsidP="008F398A">
            <w:pPr>
              <w:pStyle w:val="NoSpacing"/>
              <w:spacing w:line="264" w:lineRule="auto"/>
              <w:rPr>
                <w:i w:val="0"/>
              </w:rPr>
            </w:pPr>
            <w:r w:rsidRPr="006E082E">
              <w:rPr>
                <w:i w:val="0"/>
              </w:rPr>
              <w:t>But what misfortunes then</w:t>
            </w:r>
          </w:p>
          <w:p w:rsidR="009E32C9" w:rsidRPr="006E082E" w:rsidRDefault="009E32C9" w:rsidP="008F398A">
            <w:pPr>
              <w:pStyle w:val="NoSpacing"/>
              <w:spacing w:line="264" w:lineRule="auto"/>
              <w:rPr>
                <w:i w:val="0"/>
              </w:rPr>
            </w:pPr>
            <w:r w:rsidRPr="006E082E">
              <w:rPr>
                <w:i w:val="0"/>
              </w:rPr>
              <w:t>That intrigue yields fear indeed</w:t>
            </w:r>
          </w:p>
          <w:p w:rsidR="009E32C9" w:rsidRPr="006E082E" w:rsidRDefault="009E32C9" w:rsidP="008F398A">
            <w:pPr>
              <w:pStyle w:val="NoSpacing"/>
              <w:spacing w:line="264" w:lineRule="auto"/>
              <w:rPr>
                <w:i w:val="0"/>
              </w:rPr>
            </w:pPr>
            <w:r w:rsidRPr="006E082E">
              <w:rPr>
                <w:i w:val="0"/>
              </w:rPr>
              <w:t>And resistance’til the end.</w:t>
            </w:r>
          </w:p>
          <w:p w:rsidR="009E32C9" w:rsidRPr="006E082E" w:rsidRDefault="009E32C9" w:rsidP="008F398A">
            <w:pPr>
              <w:pStyle w:val="NoSpacing"/>
              <w:spacing w:line="264" w:lineRule="auto"/>
              <w:rPr>
                <w:i w:val="0"/>
              </w:rPr>
            </w:pPr>
          </w:p>
          <w:p w:rsidR="009E32C9" w:rsidRPr="006E082E" w:rsidRDefault="009E32C9" w:rsidP="008F398A">
            <w:pPr>
              <w:pStyle w:val="NoSpacing"/>
              <w:spacing w:line="264" w:lineRule="auto"/>
              <w:rPr>
                <w:i w:val="0"/>
              </w:rPr>
            </w:pPr>
            <w:r w:rsidRPr="006E082E">
              <w:rPr>
                <w:i w:val="0"/>
              </w:rPr>
              <w:t>Oh for a place to lay my head</w:t>
            </w:r>
          </w:p>
          <w:p w:rsidR="009E32C9" w:rsidRPr="006E082E" w:rsidRDefault="009E32C9" w:rsidP="008F398A">
            <w:pPr>
              <w:pStyle w:val="NoSpacing"/>
              <w:spacing w:line="264" w:lineRule="auto"/>
              <w:rPr>
                <w:i w:val="0"/>
              </w:rPr>
            </w:pPr>
            <w:r w:rsidRPr="006E082E">
              <w:rPr>
                <w:i w:val="0"/>
              </w:rPr>
              <w:t>And there unmolested rest</w:t>
            </w:r>
          </w:p>
          <w:p w:rsidR="009E32C9" w:rsidRPr="006E082E" w:rsidRDefault="009E32C9" w:rsidP="008F398A">
            <w:pPr>
              <w:pStyle w:val="NoSpacing"/>
              <w:spacing w:line="264" w:lineRule="auto"/>
              <w:rPr>
                <w:i w:val="0"/>
              </w:rPr>
            </w:pPr>
            <w:r w:rsidRPr="006E082E">
              <w:rPr>
                <w:i w:val="0"/>
              </w:rPr>
              <w:t>A protected spot to make my bed</w:t>
            </w:r>
          </w:p>
          <w:p w:rsidR="009E32C9" w:rsidRPr="006E082E" w:rsidRDefault="009E32C9" w:rsidP="008F398A">
            <w:pPr>
              <w:pStyle w:val="NoSpacing"/>
              <w:spacing w:line="264" w:lineRule="auto"/>
              <w:rPr>
                <w:i w:val="0"/>
              </w:rPr>
            </w:pPr>
            <w:r w:rsidRPr="006E082E">
              <w:rPr>
                <w:i w:val="0"/>
              </w:rPr>
              <w:t>And dream of paradise blessed</w:t>
            </w:r>
          </w:p>
          <w:p w:rsidR="009E32C9" w:rsidRPr="006E082E" w:rsidRDefault="009E32C9" w:rsidP="008F398A">
            <w:pPr>
              <w:pStyle w:val="NoSpacing"/>
              <w:spacing w:line="264" w:lineRule="auto"/>
              <w:rPr>
                <w:i w:val="0"/>
              </w:rPr>
            </w:pPr>
          </w:p>
          <w:p w:rsidR="009E32C9" w:rsidRPr="006E082E" w:rsidRDefault="009E32C9" w:rsidP="008F398A">
            <w:pPr>
              <w:pStyle w:val="NoSpacing"/>
              <w:spacing w:line="264" w:lineRule="auto"/>
              <w:rPr>
                <w:i w:val="0"/>
              </w:rPr>
            </w:pPr>
            <w:r w:rsidRPr="006E082E">
              <w:rPr>
                <w:i w:val="0"/>
              </w:rPr>
              <w:t>To seize some quiet corner</w:t>
            </w:r>
          </w:p>
          <w:p w:rsidR="009E32C9" w:rsidRPr="006E082E" w:rsidRDefault="009E32C9" w:rsidP="008F398A">
            <w:pPr>
              <w:pStyle w:val="NoSpacing"/>
              <w:spacing w:line="264" w:lineRule="auto"/>
              <w:rPr>
                <w:i w:val="0"/>
              </w:rPr>
            </w:pPr>
            <w:r w:rsidRPr="006E082E">
              <w:rPr>
                <w:i w:val="0"/>
              </w:rPr>
              <w:t>Secure it safe and warm</w:t>
            </w:r>
          </w:p>
          <w:p w:rsidR="009E32C9" w:rsidRPr="006E082E" w:rsidRDefault="009E32C9" w:rsidP="008F398A">
            <w:pPr>
              <w:pStyle w:val="NoSpacing"/>
              <w:spacing w:line="264" w:lineRule="auto"/>
              <w:rPr>
                <w:i w:val="0"/>
              </w:rPr>
            </w:pPr>
            <w:r w:rsidRPr="006E082E">
              <w:rPr>
                <w:i w:val="0"/>
              </w:rPr>
              <w:t>Then doze in bold abandon</w:t>
            </w:r>
          </w:p>
          <w:p w:rsidR="009E32C9" w:rsidRPr="006E082E" w:rsidRDefault="009E32C9" w:rsidP="008F398A">
            <w:pPr>
              <w:pStyle w:val="NoSpacing"/>
              <w:spacing w:line="264" w:lineRule="auto"/>
              <w:rPr>
                <w:i w:val="0"/>
              </w:rPr>
            </w:pPr>
            <w:r w:rsidRPr="006E082E">
              <w:rPr>
                <w:i w:val="0"/>
              </w:rPr>
              <w:t>Immune from early harm.</w:t>
            </w:r>
          </w:p>
          <w:p w:rsidR="009E32C9" w:rsidRPr="006E082E" w:rsidRDefault="009E32C9" w:rsidP="008F398A">
            <w:pPr>
              <w:pStyle w:val="NoSpacing"/>
              <w:spacing w:line="264" w:lineRule="auto"/>
            </w:pPr>
          </w:p>
          <w:p w:rsidR="009E32C9" w:rsidRPr="006E082E" w:rsidRDefault="009E32C9" w:rsidP="008F398A">
            <w:pPr>
              <w:pStyle w:val="NoSpacing"/>
              <w:spacing w:line="264" w:lineRule="auto"/>
              <w:rPr>
                <w:i w:val="0"/>
              </w:rPr>
            </w:pPr>
            <w:r w:rsidRPr="006E082E">
              <w:rPr>
                <w:i w:val="0"/>
              </w:rPr>
              <w:t>In this sanctum, Heaven knows</w:t>
            </w:r>
          </w:p>
          <w:p w:rsidR="009E32C9" w:rsidRPr="006E082E" w:rsidRDefault="009E32C9" w:rsidP="008F398A">
            <w:pPr>
              <w:pStyle w:val="NoSpacing"/>
              <w:spacing w:line="264" w:lineRule="auto"/>
              <w:rPr>
                <w:i w:val="0"/>
              </w:rPr>
            </w:pPr>
            <w:r w:rsidRPr="006E082E">
              <w:rPr>
                <w:i w:val="0"/>
              </w:rPr>
              <w:t>I’d wait unafraid the call</w:t>
            </w:r>
          </w:p>
          <w:p w:rsidR="009E32C9" w:rsidRPr="006E082E" w:rsidRDefault="009E32C9" w:rsidP="008F398A">
            <w:pPr>
              <w:pStyle w:val="NoSpacing"/>
              <w:spacing w:line="264" w:lineRule="auto"/>
              <w:rPr>
                <w:i w:val="0"/>
              </w:rPr>
            </w:pPr>
            <w:r w:rsidRPr="006E082E">
              <w:rPr>
                <w:i w:val="0"/>
              </w:rPr>
              <w:t>When at last long blue shadows</w:t>
            </w:r>
          </w:p>
          <w:p w:rsidR="009E32C9" w:rsidRPr="009E32C9" w:rsidRDefault="009E32C9" w:rsidP="008F398A">
            <w:pPr>
              <w:pStyle w:val="NoSpacing"/>
              <w:spacing w:line="264" w:lineRule="auto"/>
              <w:rPr>
                <w:i w:val="0"/>
              </w:rPr>
            </w:pPr>
            <w:r w:rsidRPr="006E082E">
              <w:rPr>
                <w:i w:val="0"/>
              </w:rPr>
              <w:t>Cloak the garden wall.</w:t>
            </w:r>
          </w:p>
        </w:tc>
        <w:tc>
          <w:tcPr>
            <w:tcW w:w="5076" w:type="dxa"/>
          </w:tcPr>
          <w:p w:rsidR="00883928" w:rsidRPr="006E082E" w:rsidRDefault="00883928" w:rsidP="008F398A">
            <w:pPr>
              <w:pStyle w:val="NoSpacing"/>
              <w:spacing w:line="264" w:lineRule="auto"/>
              <w:rPr>
                <w:i w:val="0"/>
              </w:rPr>
            </w:pPr>
            <w:r w:rsidRPr="006E082E">
              <w:rPr>
                <w:i w:val="0"/>
              </w:rPr>
              <w:t>Ngoại nhân thân phận đơn côi</w:t>
            </w:r>
          </w:p>
          <w:p w:rsidR="00883928" w:rsidRPr="006E082E" w:rsidRDefault="00883928" w:rsidP="008F398A">
            <w:pPr>
              <w:pStyle w:val="NoSpacing"/>
              <w:spacing w:line="264" w:lineRule="auto"/>
              <w:rPr>
                <w:i w:val="0"/>
              </w:rPr>
            </w:pPr>
            <w:r w:rsidRPr="006E082E">
              <w:rPr>
                <w:i w:val="0"/>
              </w:rPr>
              <w:t>Quê người đất khách nổi trôi bọt bèo</w:t>
            </w:r>
          </w:p>
          <w:p w:rsidR="00883928" w:rsidRPr="006E082E" w:rsidRDefault="00883928" w:rsidP="008F398A">
            <w:pPr>
              <w:pStyle w:val="NoSpacing"/>
              <w:spacing w:line="264" w:lineRule="auto"/>
              <w:rPr>
                <w:i w:val="0"/>
              </w:rPr>
            </w:pPr>
            <w:r w:rsidRPr="006E082E">
              <w:rPr>
                <w:i w:val="0"/>
              </w:rPr>
              <w:t>Đêm ngày thù hận rắc gieo,</w:t>
            </w:r>
          </w:p>
          <w:p w:rsidR="00883928" w:rsidRPr="006E082E" w:rsidRDefault="00883928" w:rsidP="008F398A">
            <w:pPr>
              <w:pStyle w:val="NoSpacing"/>
              <w:spacing w:line="264" w:lineRule="auto"/>
              <w:rPr>
                <w:i w:val="0"/>
              </w:rPr>
            </w:pPr>
            <w:r w:rsidRPr="006E082E">
              <w:rPr>
                <w:i w:val="0"/>
              </w:rPr>
              <w:t>Khốn nguy vây hãm, hiểm nghèo bám chân!</w:t>
            </w:r>
          </w:p>
          <w:p w:rsidR="00883928" w:rsidRPr="006E082E" w:rsidRDefault="00883928" w:rsidP="008F398A">
            <w:pPr>
              <w:pStyle w:val="NoSpacing"/>
              <w:spacing w:line="264" w:lineRule="auto"/>
              <w:rPr>
                <w:i w:val="0"/>
              </w:rPr>
            </w:pPr>
          </w:p>
          <w:p w:rsidR="00883928" w:rsidRPr="006E082E" w:rsidRDefault="00883928" w:rsidP="008F398A">
            <w:pPr>
              <w:pStyle w:val="NoSpacing"/>
              <w:spacing w:line="264" w:lineRule="auto"/>
              <w:rPr>
                <w:i w:val="0"/>
              </w:rPr>
            </w:pPr>
            <w:r w:rsidRPr="006E082E">
              <w:rPr>
                <w:i w:val="0"/>
              </w:rPr>
              <w:t>Đã nên sinh tử hữu phần,</w:t>
            </w:r>
          </w:p>
          <w:p w:rsidR="00883928" w:rsidRPr="006E082E" w:rsidRDefault="00883928" w:rsidP="008F398A">
            <w:pPr>
              <w:pStyle w:val="NoSpacing"/>
              <w:spacing w:line="264" w:lineRule="auto"/>
              <w:rPr>
                <w:i w:val="0"/>
              </w:rPr>
            </w:pPr>
            <w:r w:rsidRPr="006E082E">
              <w:rPr>
                <w:i w:val="0"/>
              </w:rPr>
              <w:t>Tai ương sao mãi lần khân rập rình</w:t>
            </w:r>
            <w:r w:rsidR="00DB6E21" w:rsidRPr="00DB6E21">
              <w:rPr>
                <w:rFonts w:ascii="Times New Roman" w:hAnsi="Times New Roman"/>
                <w:i w:val="0"/>
              </w:rPr>
              <w:t>?</w:t>
            </w:r>
          </w:p>
          <w:p w:rsidR="00883928" w:rsidRPr="006E082E" w:rsidRDefault="00883928" w:rsidP="008F398A">
            <w:pPr>
              <w:pStyle w:val="NoSpacing"/>
              <w:spacing w:line="264" w:lineRule="auto"/>
              <w:rPr>
                <w:i w:val="0"/>
              </w:rPr>
            </w:pPr>
            <w:r w:rsidRPr="006E082E">
              <w:rPr>
                <w:i w:val="0"/>
              </w:rPr>
              <w:t>Nhiễu nhương cuộc sống an bình,</w:t>
            </w:r>
          </w:p>
          <w:p w:rsidR="00883928" w:rsidRPr="006E082E" w:rsidRDefault="00883928" w:rsidP="008F398A">
            <w:pPr>
              <w:pStyle w:val="NoSpacing"/>
              <w:spacing w:line="264" w:lineRule="auto"/>
              <w:rPr>
                <w:i w:val="0"/>
              </w:rPr>
            </w:pPr>
            <w:r w:rsidRPr="006E082E">
              <w:rPr>
                <w:i w:val="0"/>
              </w:rPr>
              <w:t>Chữ tâm điên đảo, chữ tình phai phôi!</w:t>
            </w:r>
          </w:p>
          <w:p w:rsidR="00883928" w:rsidRPr="006E082E" w:rsidRDefault="00883928" w:rsidP="008F398A">
            <w:pPr>
              <w:pStyle w:val="NoSpacing"/>
              <w:spacing w:line="264" w:lineRule="auto"/>
              <w:rPr>
                <w:i w:val="0"/>
              </w:rPr>
            </w:pPr>
          </w:p>
          <w:p w:rsidR="00883928" w:rsidRPr="006E082E" w:rsidRDefault="00883928" w:rsidP="008F398A">
            <w:pPr>
              <w:pStyle w:val="NoSpacing"/>
              <w:spacing w:line="264" w:lineRule="auto"/>
              <w:rPr>
                <w:i w:val="0"/>
              </w:rPr>
            </w:pPr>
            <w:r w:rsidRPr="006E082E">
              <w:rPr>
                <w:i w:val="0"/>
              </w:rPr>
              <w:t>Tưởng đời êm ả nhẹ trôi,</w:t>
            </w:r>
          </w:p>
          <w:p w:rsidR="00883928" w:rsidRPr="006E082E" w:rsidRDefault="00883928" w:rsidP="008F398A">
            <w:pPr>
              <w:pStyle w:val="NoSpacing"/>
              <w:spacing w:line="264" w:lineRule="auto"/>
              <w:rPr>
                <w:i w:val="0"/>
              </w:rPr>
            </w:pPr>
            <w:r w:rsidRPr="006E082E">
              <w:rPr>
                <w:i w:val="0"/>
              </w:rPr>
              <w:t>Mộng vàng chói lọi chiếu soi cõi lòng,</w:t>
            </w:r>
          </w:p>
          <w:p w:rsidR="00883928" w:rsidRPr="006E082E" w:rsidRDefault="00883928" w:rsidP="008F398A">
            <w:pPr>
              <w:pStyle w:val="NoSpacing"/>
              <w:spacing w:line="264" w:lineRule="auto"/>
              <w:rPr>
                <w:i w:val="0"/>
              </w:rPr>
            </w:pPr>
            <w:r w:rsidRPr="006E082E">
              <w:rPr>
                <w:i w:val="0"/>
              </w:rPr>
              <w:t>Thiên đường hạ giới ngóng mong…</w:t>
            </w:r>
          </w:p>
          <w:p w:rsidR="00883928" w:rsidRPr="006E082E" w:rsidRDefault="00883928" w:rsidP="008F398A">
            <w:pPr>
              <w:pStyle w:val="NoSpacing"/>
              <w:spacing w:line="264" w:lineRule="auto"/>
              <w:rPr>
                <w:i w:val="0"/>
              </w:rPr>
            </w:pPr>
            <w:r w:rsidRPr="006E082E">
              <w:rPr>
                <w:i w:val="0"/>
              </w:rPr>
              <w:t>Ngờ đâu tai họa tấn công dập dồn!</w:t>
            </w:r>
          </w:p>
          <w:p w:rsidR="00883928" w:rsidRPr="006E082E" w:rsidRDefault="00883928" w:rsidP="008F398A">
            <w:pPr>
              <w:pStyle w:val="NoSpacing"/>
              <w:spacing w:line="264" w:lineRule="auto"/>
              <w:rPr>
                <w:i w:val="0"/>
              </w:rPr>
            </w:pPr>
          </w:p>
          <w:p w:rsidR="00883928" w:rsidRPr="006E082E" w:rsidRDefault="00883928" w:rsidP="008F398A">
            <w:pPr>
              <w:pStyle w:val="NoSpacing"/>
              <w:spacing w:line="264" w:lineRule="auto"/>
              <w:rPr>
                <w:i w:val="0"/>
              </w:rPr>
            </w:pPr>
            <w:r w:rsidRPr="006E082E">
              <w:rPr>
                <w:i w:val="0"/>
              </w:rPr>
              <w:t>Lao xao vốn chỗ người khôn,</w:t>
            </w:r>
          </w:p>
          <w:p w:rsidR="00883928" w:rsidRPr="006E082E" w:rsidRDefault="00883928" w:rsidP="008F398A">
            <w:pPr>
              <w:pStyle w:val="NoSpacing"/>
              <w:spacing w:line="264" w:lineRule="auto"/>
              <w:rPr>
                <w:i w:val="0"/>
              </w:rPr>
            </w:pPr>
            <w:r w:rsidRPr="006E082E">
              <w:rPr>
                <w:i w:val="0"/>
              </w:rPr>
              <w:t>Còn ta trót dại đâu cần phồn hoa!</w:t>
            </w:r>
          </w:p>
          <w:p w:rsidR="00883928" w:rsidRPr="006E082E" w:rsidRDefault="00883928" w:rsidP="008F398A">
            <w:pPr>
              <w:pStyle w:val="NoSpacing"/>
              <w:spacing w:line="264" w:lineRule="auto"/>
              <w:rPr>
                <w:i w:val="0"/>
              </w:rPr>
            </w:pPr>
            <w:r w:rsidRPr="006E082E">
              <w:rPr>
                <w:i w:val="0"/>
              </w:rPr>
              <w:t xml:space="preserve">Phận an lặng lẽ xó nhà, </w:t>
            </w:r>
          </w:p>
          <w:p w:rsidR="00883928" w:rsidRPr="006E082E" w:rsidRDefault="00883928" w:rsidP="008F398A">
            <w:pPr>
              <w:pStyle w:val="NoSpacing"/>
              <w:spacing w:line="264" w:lineRule="auto"/>
              <w:rPr>
                <w:i w:val="0"/>
              </w:rPr>
            </w:pPr>
            <w:r w:rsidRPr="006E082E">
              <w:rPr>
                <w:i w:val="0"/>
              </w:rPr>
              <w:t>Ầm thầm một cõi hơn là bon chen!</w:t>
            </w:r>
          </w:p>
          <w:p w:rsidR="00883928" w:rsidRPr="006E082E" w:rsidRDefault="00883928" w:rsidP="008F398A">
            <w:pPr>
              <w:pStyle w:val="NoSpacing"/>
              <w:spacing w:line="264" w:lineRule="auto"/>
              <w:rPr>
                <w:i w:val="0"/>
              </w:rPr>
            </w:pPr>
          </w:p>
          <w:p w:rsidR="00883928" w:rsidRPr="006E082E" w:rsidRDefault="00883928" w:rsidP="008F398A">
            <w:pPr>
              <w:pStyle w:val="NoSpacing"/>
              <w:spacing w:line="264" w:lineRule="auto"/>
              <w:rPr>
                <w:i w:val="0"/>
              </w:rPr>
            </w:pPr>
            <w:r w:rsidRPr="006E082E">
              <w:rPr>
                <w:i w:val="0"/>
              </w:rPr>
              <w:t>Lưu đày số kiếp phu phen,</w:t>
            </w:r>
          </w:p>
          <w:p w:rsidR="00883928" w:rsidRPr="006E082E" w:rsidRDefault="00883928" w:rsidP="008F398A">
            <w:pPr>
              <w:pStyle w:val="NoSpacing"/>
              <w:spacing w:line="264" w:lineRule="auto"/>
              <w:rPr>
                <w:i w:val="0"/>
              </w:rPr>
            </w:pPr>
            <w:r w:rsidRPr="006E082E">
              <w:rPr>
                <w:i w:val="0"/>
              </w:rPr>
              <w:t>Giấc mơ thánh địa trống kèn còn đâu!</w:t>
            </w:r>
          </w:p>
          <w:p w:rsidR="00883928" w:rsidRPr="006E082E" w:rsidRDefault="00883928" w:rsidP="008F398A">
            <w:pPr>
              <w:pStyle w:val="NoSpacing"/>
              <w:spacing w:line="264" w:lineRule="auto"/>
              <w:rPr>
                <w:i w:val="0"/>
              </w:rPr>
            </w:pPr>
            <w:r w:rsidRPr="006E082E">
              <w:rPr>
                <w:i w:val="0"/>
              </w:rPr>
              <w:t>Chỉ còn địa ngục thảm sầu,</w:t>
            </w:r>
          </w:p>
          <w:p w:rsidR="00883928" w:rsidRPr="006E082E" w:rsidRDefault="00883928" w:rsidP="008F398A">
            <w:pPr>
              <w:pStyle w:val="NoSpacing"/>
              <w:spacing w:line="264" w:lineRule="auto"/>
              <w:rPr>
                <w:i w:val="0"/>
              </w:rPr>
            </w:pPr>
            <w:r w:rsidRPr="006E082E">
              <w:rPr>
                <w:i w:val="0"/>
              </w:rPr>
              <w:t>Chỉ còn bóng tối mịt mù tương lai!</w:t>
            </w:r>
          </w:p>
          <w:p w:rsidR="00883928" w:rsidRPr="006E082E" w:rsidRDefault="00883928" w:rsidP="008F398A">
            <w:pPr>
              <w:pStyle w:val="NoSpacing"/>
              <w:spacing w:line="264" w:lineRule="auto"/>
              <w:rPr>
                <w:i w:val="0"/>
              </w:rPr>
            </w:pPr>
          </w:p>
          <w:p w:rsidR="00883928" w:rsidRPr="006E082E" w:rsidRDefault="00883928" w:rsidP="008F398A">
            <w:pPr>
              <w:pStyle w:val="NoSpacing"/>
              <w:spacing w:line="264" w:lineRule="auto"/>
              <w:rPr>
                <w:i w:val="0"/>
              </w:rPr>
            </w:pPr>
            <w:r w:rsidRPr="006E082E">
              <w:rPr>
                <w:i w:val="0"/>
              </w:rPr>
              <w:t>Trở trăn thao thức canh dài,</w:t>
            </w:r>
          </w:p>
          <w:p w:rsidR="00883928" w:rsidRPr="006E082E" w:rsidRDefault="00883928" w:rsidP="008F398A">
            <w:pPr>
              <w:pStyle w:val="NoSpacing"/>
              <w:spacing w:line="264" w:lineRule="auto"/>
              <w:rPr>
                <w:i w:val="0"/>
              </w:rPr>
            </w:pPr>
            <w:r w:rsidRPr="006E082E">
              <w:rPr>
                <w:i w:val="0"/>
              </w:rPr>
              <w:t>Ngậm ngùi nuốt hận bái bai mộng vàng!</w:t>
            </w:r>
          </w:p>
          <w:p w:rsidR="00883928" w:rsidRPr="006E082E" w:rsidRDefault="00883928" w:rsidP="008F398A">
            <w:pPr>
              <w:pStyle w:val="NoSpacing"/>
              <w:spacing w:line="264" w:lineRule="auto"/>
              <w:rPr>
                <w:i w:val="0"/>
              </w:rPr>
            </w:pPr>
            <w:r w:rsidRPr="006E082E">
              <w:rPr>
                <w:i w:val="0"/>
              </w:rPr>
              <w:t>Phù vân của cải trần gian</w:t>
            </w:r>
          </w:p>
          <w:p w:rsidR="009E32C9" w:rsidRPr="00883928" w:rsidRDefault="00883928" w:rsidP="008F398A">
            <w:pPr>
              <w:pStyle w:val="NoSpacing"/>
              <w:spacing w:line="264" w:lineRule="auto"/>
            </w:pPr>
            <w:r w:rsidRPr="006E082E">
              <w:rPr>
                <w:i w:val="0"/>
              </w:rPr>
              <w:t>Vinh hoa phú quý giàu sang làm gì!</w:t>
            </w:r>
            <w:r w:rsidRPr="006E082E">
              <w:rPr>
                <w:rFonts w:ascii="Times New Roman" w:hAnsi="Times New Roman" w:cs="Times New Roman"/>
                <w:i w:val="0"/>
              </w:rPr>
              <w:t>?</w:t>
            </w:r>
          </w:p>
        </w:tc>
      </w:tr>
      <w:tr w:rsidR="00883928" w:rsidTr="00883928">
        <w:tc>
          <w:tcPr>
            <w:tcW w:w="5076" w:type="dxa"/>
          </w:tcPr>
          <w:p w:rsidR="00883928" w:rsidRPr="006E082E" w:rsidRDefault="00883928" w:rsidP="008F398A">
            <w:pPr>
              <w:pStyle w:val="NoSpacing"/>
              <w:spacing w:line="264" w:lineRule="auto"/>
              <w:rPr>
                <w:i w:val="0"/>
              </w:rPr>
            </w:pPr>
          </w:p>
        </w:tc>
        <w:tc>
          <w:tcPr>
            <w:tcW w:w="5076" w:type="dxa"/>
          </w:tcPr>
          <w:p w:rsidR="00883928" w:rsidRPr="00883928" w:rsidRDefault="00883928" w:rsidP="008F398A">
            <w:pPr>
              <w:pStyle w:val="NoSpacing"/>
              <w:spacing w:before="240" w:line="264" w:lineRule="auto"/>
              <w:jc w:val="right"/>
            </w:pPr>
            <w:r w:rsidRPr="00883928">
              <w:t>(Ngẫu hứng từ bài Alien, Ann G. dệt nên những vần thơ trên đây sau khi trải qua một thời gian sống trong một khu chung cư khu phố nghèo Brooklyn, NY vào những năm cuối thế kỷ 20.)</w:t>
            </w:r>
          </w:p>
          <w:p w:rsidR="00883928" w:rsidRPr="006E082E" w:rsidRDefault="00883928" w:rsidP="008F398A">
            <w:pPr>
              <w:pStyle w:val="NoSpacing"/>
              <w:spacing w:line="264" w:lineRule="auto"/>
              <w:rPr>
                <w:i w:val="0"/>
              </w:rPr>
            </w:pPr>
          </w:p>
        </w:tc>
      </w:tr>
    </w:tbl>
    <w:p w:rsidR="00883928" w:rsidRDefault="00883928" w:rsidP="00883928">
      <w:pPr>
        <w:sectPr w:rsidR="00883928" w:rsidSect="00773CA5">
          <w:footnotePr>
            <w:numRestart w:val="eachPage"/>
          </w:footnotePr>
          <w:pgSz w:w="12240" w:h="15840"/>
          <w:pgMar w:top="1152" w:right="1152" w:bottom="1224" w:left="1152" w:header="720" w:footer="720" w:gutter="0"/>
          <w:cols w:space="432"/>
          <w:docGrid w:linePitch="360"/>
        </w:sectPr>
      </w:pPr>
    </w:p>
    <w:p w:rsidR="00883928" w:rsidRPr="005D75B4" w:rsidRDefault="00883928" w:rsidP="00BA7706">
      <w:pPr>
        <w:pStyle w:val="NormalWeb"/>
        <w:spacing w:before="0" w:beforeAutospacing="0" w:after="0" w:afterAutospacing="0"/>
        <w:rPr>
          <w:rFonts w:ascii="UVN Mau Tim 1" w:eastAsia="Calibri" w:hAnsi="UVN Mau Tim 1"/>
          <w:sz w:val="52"/>
          <w:szCs w:val="52"/>
        </w:rPr>
      </w:pPr>
      <w:r w:rsidRPr="005D75B4">
        <w:rPr>
          <w:rFonts w:ascii="UVN Mau Tim 1" w:eastAsia="Calibri" w:hAnsi="UVN Mau Tim 1"/>
          <w:sz w:val="52"/>
          <w:szCs w:val="52"/>
        </w:rPr>
        <w:t>V</w:t>
      </w:r>
      <w:r w:rsidR="00D5549A">
        <w:rPr>
          <w:rFonts w:ascii="UVN Mau Tim 1" w:eastAsia="Calibri" w:hAnsi="UVN Mau Tim 1"/>
          <w:sz w:val="52"/>
          <w:szCs w:val="52"/>
        </w:rPr>
        <w:t>ườn Thơ Cộng Đoàn</w:t>
      </w:r>
    </w:p>
    <w:p w:rsidR="006655BC" w:rsidRDefault="00883928" w:rsidP="005D75B4">
      <w:pPr>
        <w:pStyle w:val="NormalWeb"/>
        <w:spacing w:before="0" w:beforeAutospacing="0" w:after="0" w:afterAutospacing="0"/>
        <w:ind w:firstLine="720"/>
        <w:rPr>
          <w:rFonts w:ascii="UVN Thay Giao" w:hAnsi="UVN Thay Giao"/>
          <w:i/>
          <w:color w:val="000000"/>
          <w:sz w:val="22"/>
          <w:szCs w:val="22"/>
        </w:rPr>
      </w:pPr>
      <w:r w:rsidRPr="00490E52">
        <w:rPr>
          <w:rFonts w:ascii="UVN Thay Giao" w:hAnsi="UVN Thay Giao"/>
          <w:i/>
          <w:color w:val="000000"/>
          <w:sz w:val="22"/>
          <w:szCs w:val="22"/>
        </w:rPr>
        <w:t>Không ít thành viên trong Cộng đoàn chúng ta sở đắc năng khiếu về thơ, đóng góp nhiều bài thơ đầy thi hứng mang ý nghĩa sâu sắc. Chúng tôi coi đây là những dòng thơ tạo nên VƯỜN THƠ của Cộng đoàn, hân hạnh giới thiệu từng khoảnh vườn thơ của 4 Nhà thơ gồm Phan Văn An, nhà thơ quá cố Hoàng Chương, Chương Đài, và Nguyễn Đức Khổng… không kể một số bài thơ được lồng vào các tiết mục khác.</w:t>
      </w:r>
    </w:p>
    <w:p w:rsidR="006655BC" w:rsidRPr="006655BC" w:rsidRDefault="006655BC" w:rsidP="008F398A">
      <w:pPr>
        <w:pStyle w:val="Title"/>
        <w:spacing w:before="0" w:after="0"/>
        <w:rPr>
          <w:rFonts w:ascii="UVN Thay Giao" w:hAnsi="UVN Thay Giao"/>
          <w:i/>
          <w:color w:val="000000"/>
          <w:sz w:val="48"/>
          <w:szCs w:val="48"/>
        </w:rPr>
      </w:pPr>
      <w:r w:rsidRPr="006655BC">
        <w:rPr>
          <w:rFonts w:eastAsia="Calibri"/>
          <w:sz w:val="48"/>
          <w:szCs w:val="48"/>
        </w:rPr>
        <w:t>Khoảnh Th</w:t>
      </w:r>
      <w:r w:rsidRPr="006655BC">
        <w:rPr>
          <w:rFonts w:eastAsia="Calibri" w:hint="eastAsia"/>
          <w:sz w:val="48"/>
          <w:szCs w:val="48"/>
        </w:rPr>
        <w:t>ơ</w:t>
      </w:r>
      <w:r w:rsidRPr="006655BC">
        <w:rPr>
          <w:rFonts w:eastAsia="Calibri"/>
          <w:sz w:val="48"/>
          <w:szCs w:val="48"/>
        </w:rPr>
        <w:t xml:space="preserve"> Phan Văn An</w:t>
      </w:r>
    </w:p>
    <w:p w:rsidR="006655BC" w:rsidRDefault="006655BC" w:rsidP="006655BC">
      <w:pPr>
        <w:pStyle w:val="NormalWeb"/>
        <w:rPr>
          <w:rFonts w:ascii="UVN Thay Giao" w:hAnsi="UVN Thay Giao"/>
          <w:i/>
          <w:color w:val="000000"/>
          <w:sz w:val="22"/>
          <w:szCs w:val="22"/>
        </w:rPr>
        <w:sectPr w:rsidR="006655BC" w:rsidSect="006655BC">
          <w:headerReference w:type="default" r:id="rId93"/>
          <w:footerReference w:type="default" r:id="rId94"/>
          <w:footnotePr>
            <w:numRestart w:val="eachPage"/>
          </w:footnotePr>
          <w:pgSz w:w="12240" w:h="15840"/>
          <w:pgMar w:top="1152" w:right="1152" w:bottom="1224" w:left="1152" w:header="720" w:footer="720" w:gutter="0"/>
          <w:cols w:space="432"/>
          <w:docGrid w:linePitch="360"/>
        </w:sectPr>
      </w:pPr>
    </w:p>
    <w:p w:rsidR="00883928" w:rsidRPr="005D75B4" w:rsidRDefault="00883928" w:rsidP="006655BC">
      <w:pPr>
        <w:pStyle w:val="NormalWeb"/>
        <w:spacing w:before="0" w:beforeAutospacing="0" w:after="0" w:afterAutospacing="0"/>
        <w:jc w:val="center"/>
        <w:rPr>
          <w:rFonts w:ascii="UVN Mau Tim 1" w:eastAsia="Calibri" w:hAnsi="UVN Mau Tim 1"/>
          <w:sz w:val="40"/>
          <w:szCs w:val="40"/>
        </w:rPr>
      </w:pPr>
      <w:r w:rsidRPr="005D75B4">
        <w:rPr>
          <w:rFonts w:ascii="UVN Mau Tim 1" w:eastAsia="Calibri" w:hAnsi="UVN Mau Tim 1"/>
          <w:sz w:val="40"/>
          <w:szCs w:val="40"/>
        </w:rPr>
        <w:t>Linh Mục</w:t>
      </w:r>
    </w:p>
    <w:p w:rsidR="00883928" w:rsidRPr="00490E52" w:rsidRDefault="00883928" w:rsidP="00883928">
      <w:pPr>
        <w:ind w:firstLine="0"/>
        <w:jc w:val="center"/>
        <w:rPr>
          <w:rFonts w:asciiTheme="minorHAnsi" w:eastAsia="BatangChe" w:hAnsiTheme="minorHAnsi" w:cstheme="minorHAnsi"/>
          <w:b/>
        </w:rPr>
      </w:pPr>
    </w:p>
    <w:p w:rsidR="00883928" w:rsidRPr="006655BC" w:rsidRDefault="00883928" w:rsidP="005D75B4">
      <w:pPr>
        <w:ind w:right="342" w:firstLine="0"/>
        <w:jc w:val="right"/>
        <w:rPr>
          <w:i/>
        </w:rPr>
      </w:pPr>
      <w:r w:rsidRPr="006655BC">
        <w:rPr>
          <w:i/>
        </w:rPr>
        <w:t>Kính tặng cha Phêrô Trần Việt Hùng,</w:t>
      </w:r>
    </w:p>
    <w:p w:rsidR="00883928" w:rsidRPr="006655BC" w:rsidRDefault="00883928" w:rsidP="005D75B4">
      <w:pPr>
        <w:ind w:right="342" w:firstLine="0"/>
        <w:jc w:val="right"/>
        <w:rPr>
          <w:i/>
        </w:rPr>
      </w:pPr>
      <w:r w:rsidRPr="006655BC">
        <w:rPr>
          <w:i/>
        </w:rPr>
        <w:t>Quản nhiệm CĐĐMHXLT,</w:t>
      </w:r>
    </w:p>
    <w:p w:rsidR="00883928" w:rsidRPr="006655BC" w:rsidRDefault="00883928" w:rsidP="005D75B4">
      <w:pPr>
        <w:ind w:right="342" w:firstLine="0"/>
        <w:jc w:val="right"/>
        <w:rPr>
          <w:i/>
        </w:rPr>
      </w:pPr>
      <w:r w:rsidRPr="006655BC">
        <w:rPr>
          <w:i/>
        </w:rPr>
        <w:t>Giáo phận Metuchen,</w:t>
      </w:r>
    </w:p>
    <w:p w:rsidR="00883928" w:rsidRDefault="00883928" w:rsidP="005D75B4">
      <w:pPr>
        <w:ind w:right="342" w:firstLine="0"/>
        <w:jc w:val="right"/>
        <w:rPr>
          <w:i/>
        </w:rPr>
      </w:pPr>
      <w:r w:rsidRPr="006655BC">
        <w:rPr>
          <w:i/>
        </w:rPr>
        <w:t>nhân dịp nhận chức chánh xứ ( Oct 29/2017</w:t>
      </w:r>
      <w:r w:rsidRPr="00A32CB4">
        <w:rPr>
          <w:i/>
        </w:rPr>
        <w:t>)</w:t>
      </w:r>
    </w:p>
    <w:p w:rsidR="007D6048" w:rsidRPr="00A32CB4" w:rsidRDefault="007D6048" w:rsidP="007D6048">
      <w:pPr>
        <w:pStyle w:val="NoSpacing"/>
      </w:pPr>
      <w:r>
        <w:rPr>
          <w:noProof/>
        </w:rPr>
        <w:drawing>
          <wp:inline distT="0" distB="0" distL="0" distR="0">
            <wp:extent cx="1123951" cy="151447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e142a1af7d43f5bd4ca1706d5b625--communion-symbols-stencil.jpg"/>
                    <pic:cNvPicPr/>
                  </pic:nvPicPr>
                  <pic:blipFill>
                    <a:blip r:embed="rId95">
                      <a:extLst>
                        <a:ext uri="{28A0092B-C50C-407E-A947-70E740481C1C}">
                          <a14:useLocalDpi xmlns:a14="http://schemas.microsoft.com/office/drawing/2010/main" val="0"/>
                        </a:ext>
                      </a:extLst>
                    </a:blip>
                    <a:stretch>
                      <a:fillRect/>
                    </a:stretch>
                  </pic:blipFill>
                  <pic:spPr>
                    <a:xfrm>
                      <a:off x="0" y="0"/>
                      <a:ext cx="1127740" cy="1519581"/>
                    </a:xfrm>
                    <a:prstGeom prst="rect">
                      <a:avLst/>
                    </a:prstGeom>
                  </pic:spPr>
                </pic:pic>
              </a:graphicData>
            </a:graphic>
          </wp:inline>
        </w:drawing>
      </w:r>
    </w:p>
    <w:p w:rsidR="00883928" w:rsidRPr="00A32CB4" w:rsidRDefault="00883928" w:rsidP="00883928">
      <w:pPr>
        <w:ind w:firstLine="0"/>
        <w:rPr>
          <w:rFonts w:eastAsia="BatangChe"/>
        </w:rPr>
      </w:pPr>
    </w:p>
    <w:p w:rsidR="00883928" w:rsidRPr="006655BC" w:rsidRDefault="00883928" w:rsidP="008F398A">
      <w:pPr>
        <w:pStyle w:val="NoSpacing"/>
        <w:spacing w:line="276" w:lineRule="auto"/>
        <w:rPr>
          <w:i w:val="0"/>
        </w:rPr>
      </w:pPr>
      <w:r w:rsidRPr="006655BC">
        <w:rPr>
          <w:i w:val="0"/>
        </w:rPr>
        <w:t>Linh Mục thánh chức Chúa ban,</w:t>
      </w:r>
    </w:p>
    <w:p w:rsidR="00883928" w:rsidRPr="006655BC" w:rsidRDefault="00883928" w:rsidP="008F398A">
      <w:pPr>
        <w:pStyle w:val="NoSpacing"/>
        <w:spacing w:line="276" w:lineRule="auto"/>
        <w:rPr>
          <w:i w:val="0"/>
        </w:rPr>
      </w:pPr>
      <w:r w:rsidRPr="006655BC">
        <w:rPr>
          <w:i w:val="0"/>
        </w:rPr>
        <w:t>Được chọn ở giữa muôn ngàn giáo dân.</w:t>
      </w:r>
    </w:p>
    <w:p w:rsidR="00883928" w:rsidRPr="006655BC" w:rsidRDefault="00883928" w:rsidP="008F398A">
      <w:pPr>
        <w:pStyle w:val="NoSpacing"/>
        <w:spacing w:line="276" w:lineRule="auto"/>
        <w:rPr>
          <w:i w:val="0"/>
        </w:rPr>
      </w:pPr>
      <w:r w:rsidRPr="006655BC">
        <w:rPr>
          <w:i w:val="0"/>
        </w:rPr>
        <w:t>Thánh Thần tuôn đổ muôn ân,</w:t>
      </w:r>
    </w:p>
    <w:p w:rsidR="00883928" w:rsidRPr="006655BC" w:rsidRDefault="00883928" w:rsidP="008F398A">
      <w:pPr>
        <w:pStyle w:val="NoSpacing"/>
        <w:spacing w:line="276" w:lineRule="auto"/>
        <w:rPr>
          <w:i w:val="0"/>
        </w:rPr>
      </w:pPr>
      <w:r w:rsidRPr="006655BC">
        <w:rPr>
          <w:i w:val="0"/>
        </w:rPr>
        <w:t>Khôn ngoan, khéo liệu, ân cần lo toan</w:t>
      </w:r>
    </w:p>
    <w:p w:rsidR="00883928" w:rsidRPr="006655BC" w:rsidRDefault="00883928" w:rsidP="008F398A">
      <w:pPr>
        <w:pStyle w:val="NoSpacing"/>
        <w:spacing w:line="276" w:lineRule="auto"/>
        <w:rPr>
          <w:i w:val="0"/>
        </w:rPr>
      </w:pPr>
      <w:r w:rsidRPr="006655BC">
        <w:rPr>
          <w:i w:val="0"/>
        </w:rPr>
        <w:t>Mỗi ngày sung sướng hân hoan,</w:t>
      </w:r>
    </w:p>
    <w:p w:rsidR="00883928" w:rsidRPr="006655BC" w:rsidRDefault="00883928" w:rsidP="008F398A">
      <w:pPr>
        <w:pStyle w:val="NoSpacing"/>
        <w:spacing w:line="276" w:lineRule="auto"/>
        <w:rPr>
          <w:i w:val="0"/>
        </w:rPr>
      </w:pPr>
      <w:r w:rsidRPr="006655BC">
        <w:rPr>
          <w:i w:val="0"/>
        </w:rPr>
        <w:t>Cử hành Thánh lễ đầy tràn hồng ân.</w:t>
      </w:r>
    </w:p>
    <w:p w:rsidR="00883928" w:rsidRPr="006655BC" w:rsidRDefault="00883928" w:rsidP="008F398A">
      <w:pPr>
        <w:pStyle w:val="NoSpacing"/>
        <w:spacing w:line="276" w:lineRule="auto"/>
        <w:rPr>
          <w:i w:val="0"/>
        </w:rPr>
      </w:pPr>
      <w:r w:rsidRPr="006655BC">
        <w:rPr>
          <w:i w:val="0"/>
        </w:rPr>
        <w:t>Linh mục người của muôn dân,</w:t>
      </w:r>
    </w:p>
    <w:p w:rsidR="00883928" w:rsidRPr="006655BC" w:rsidRDefault="00883928" w:rsidP="008F398A">
      <w:pPr>
        <w:pStyle w:val="NoSpacing"/>
        <w:spacing w:line="276" w:lineRule="auto"/>
        <w:rPr>
          <w:i w:val="0"/>
        </w:rPr>
      </w:pPr>
      <w:r w:rsidRPr="006655BC">
        <w:rPr>
          <w:i w:val="0"/>
        </w:rPr>
        <w:t>Ngày ngày loan báo hồng ân Chúa Trời.</w:t>
      </w:r>
    </w:p>
    <w:p w:rsidR="00883928" w:rsidRPr="006655BC" w:rsidRDefault="00883928" w:rsidP="008F398A">
      <w:pPr>
        <w:pStyle w:val="NoSpacing"/>
        <w:spacing w:line="276" w:lineRule="auto"/>
        <w:rPr>
          <w:i w:val="0"/>
        </w:rPr>
      </w:pPr>
      <w:r w:rsidRPr="006655BC">
        <w:rPr>
          <w:i w:val="0"/>
        </w:rPr>
        <w:t>Bí tích mang đến cho đời,</w:t>
      </w:r>
    </w:p>
    <w:p w:rsidR="00883928" w:rsidRPr="006655BC" w:rsidRDefault="00883928" w:rsidP="008F398A">
      <w:pPr>
        <w:pStyle w:val="NoSpacing"/>
        <w:spacing w:line="276" w:lineRule="auto"/>
        <w:rPr>
          <w:i w:val="0"/>
        </w:rPr>
      </w:pPr>
      <w:r w:rsidRPr="006655BC">
        <w:rPr>
          <w:i w:val="0"/>
        </w:rPr>
        <w:t>Giáo dân nhận lãnh dồi dào muôn ơn.</w:t>
      </w:r>
    </w:p>
    <w:p w:rsidR="00883928" w:rsidRPr="006655BC" w:rsidRDefault="00883928" w:rsidP="008F398A">
      <w:pPr>
        <w:pStyle w:val="NoSpacing"/>
        <w:spacing w:line="276" w:lineRule="auto"/>
        <w:rPr>
          <w:i w:val="0"/>
        </w:rPr>
      </w:pPr>
      <w:r w:rsidRPr="006655BC">
        <w:rPr>
          <w:i w:val="0"/>
        </w:rPr>
        <w:t>Đời dâng hiến quên bản thân,</w:t>
      </w:r>
    </w:p>
    <w:p w:rsidR="00883928" w:rsidRPr="006655BC" w:rsidRDefault="00883928" w:rsidP="008F398A">
      <w:pPr>
        <w:pStyle w:val="NoSpacing"/>
        <w:spacing w:line="276" w:lineRule="auto"/>
        <w:rPr>
          <w:i w:val="0"/>
        </w:rPr>
      </w:pPr>
      <w:r w:rsidRPr="006655BC">
        <w:rPr>
          <w:i w:val="0"/>
        </w:rPr>
        <w:t>Nguyện Chúa phù trợ muôn phần thủy chung.</w:t>
      </w:r>
    </w:p>
    <w:p w:rsidR="00883928" w:rsidRPr="006655BC" w:rsidRDefault="00883928" w:rsidP="008F398A">
      <w:pPr>
        <w:pStyle w:val="NoSpacing"/>
        <w:spacing w:line="276" w:lineRule="auto"/>
        <w:rPr>
          <w:i w:val="0"/>
        </w:rPr>
      </w:pPr>
      <w:r w:rsidRPr="006655BC">
        <w:rPr>
          <w:i w:val="0"/>
        </w:rPr>
        <w:t>Giáo dân ước nguyện chờ mong,</w:t>
      </w:r>
    </w:p>
    <w:p w:rsidR="00883928" w:rsidRPr="006655BC" w:rsidRDefault="00883928" w:rsidP="008F398A">
      <w:pPr>
        <w:pStyle w:val="NoSpacing"/>
        <w:spacing w:line="276" w:lineRule="auto"/>
        <w:rPr>
          <w:i w:val="0"/>
        </w:rPr>
      </w:pPr>
      <w:r w:rsidRPr="006655BC">
        <w:rPr>
          <w:i w:val="0"/>
        </w:rPr>
        <w:t>Linh mục của Chúa sống trong ân tình.</w:t>
      </w:r>
    </w:p>
    <w:p w:rsidR="00883928" w:rsidRPr="006655BC" w:rsidRDefault="00883928" w:rsidP="008F398A">
      <w:pPr>
        <w:pStyle w:val="NoSpacing"/>
        <w:spacing w:line="276" w:lineRule="auto"/>
        <w:rPr>
          <w:i w:val="0"/>
        </w:rPr>
      </w:pPr>
      <w:r w:rsidRPr="006655BC">
        <w:rPr>
          <w:i w:val="0"/>
        </w:rPr>
        <w:t>Nguyện xin Thiên Chúa đoái nhìn,</w:t>
      </w:r>
    </w:p>
    <w:p w:rsidR="00883928" w:rsidRPr="006655BC" w:rsidRDefault="00883928" w:rsidP="008F398A">
      <w:pPr>
        <w:pStyle w:val="NoSpacing"/>
        <w:spacing w:line="276" w:lineRule="auto"/>
        <w:rPr>
          <w:i w:val="0"/>
        </w:rPr>
      </w:pPr>
      <w:r w:rsidRPr="006655BC">
        <w:rPr>
          <w:i w:val="0"/>
        </w:rPr>
        <w:t>Cho cha Quản nhiệm muôn nghìn hồng ân.</w:t>
      </w:r>
    </w:p>
    <w:p w:rsidR="00883928" w:rsidRPr="006655BC" w:rsidRDefault="00883928" w:rsidP="008F398A">
      <w:pPr>
        <w:pStyle w:val="NoSpacing"/>
        <w:spacing w:line="276" w:lineRule="auto"/>
        <w:rPr>
          <w:i w:val="0"/>
        </w:rPr>
      </w:pPr>
      <w:r w:rsidRPr="006655BC">
        <w:rPr>
          <w:i w:val="0"/>
        </w:rPr>
        <w:t>Cuộc đời tận hiến xin vâng,</w:t>
      </w:r>
    </w:p>
    <w:p w:rsidR="007D6048" w:rsidRDefault="00883928" w:rsidP="008F398A">
      <w:pPr>
        <w:pStyle w:val="NoSpacing"/>
        <w:spacing w:line="276" w:lineRule="auto"/>
        <w:rPr>
          <w:i w:val="0"/>
        </w:rPr>
      </w:pPr>
      <w:r w:rsidRPr="006655BC">
        <w:rPr>
          <w:i w:val="0"/>
        </w:rPr>
        <w:t>Thực thi ý Chúa mọi đàng tốt tươi.</w:t>
      </w:r>
    </w:p>
    <w:p w:rsidR="00883928" w:rsidRPr="005D75B4" w:rsidRDefault="00883928" w:rsidP="007D6048">
      <w:pPr>
        <w:pStyle w:val="NoSpacing"/>
        <w:rPr>
          <w:rFonts w:ascii="UVN Mau Tim 1" w:eastAsia="Calibri" w:hAnsi="UVN Mau Tim 1"/>
          <w:sz w:val="44"/>
          <w:szCs w:val="44"/>
        </w:rPr>
      </w:pPr>
      <w:r w:rsidRPr="005D75B4">
        <w:rPr>
          <w:rFonts w:ascii="UVN Mau Tim 1" w:eastAsia="Calibri" w:hAnsi="UVN Mau Tim 1"/>
          <w:sz w:val="40"/>
          <w:szCs w:val="40"/>
        </w:rPr>
        <w:t>Đời Tu</w:t>
      </w:r>
    </w:p>
    <w:p w:rsidR="00883928" w:rsidRPr="009147D2" w:rsidRDefault="00883928" w:rsidP="005D75B4">
      <w:pPr>
        <w:pStyle w:val="NoSpacing"/>
        <w:ind w:right="342"/>
        <w:jc w:val="right"/>
      </w:pPr>
      <w:r w:rsidRPr="009147D2">
        <w:t>Thân tặng Sister Nguyễn Thị Thanh Lan,</w:t>
      </w:r>
    </w:p>
    <w:p w:rsidR="00883928" w:rsidRPr="009147D2" w:rsidRDefault="00883928" w:rsidP="005D75B4">
      <w:pPr>
        <w:pStyle w:val="NoSpacing"/>
        <w:ind w:right="342"/>
        <w:jc w:val="right"/>
      </w:pPr>
      <w:r w:rsidRPr="009147D2">
        <w:t>nhân dịp kỷ niệm 25 năm khấn trọn đời.</w:t>
      </w:r>
    </w:p>
    <w:p w:rsidR="00883928" w:rsidRPr="009147D2" w:rsidRDefault="00883928" w:rsidP="006655BC">
      <w:pPr>
        <w:pStyle w:val="NoSpacing"/>
        <w:ind w:left="360"/>
        <w:jc w:val="left"/>
        <w:rPr>
          <w:i w:val="0"/>
        </w:rPr>
      </w:pPr>
      <w:r w:rsidRPr="009147D2">
        <w:rPr>
          <w:i w:val="0"/>
        </w:rPr>
        <w:t>Tuổi xuân thì tương lai chờ đón,</w:t>
      </w:r>
    </w:p>
    <w:p w:rsidR="00883928" w:rsidRPr="009147D2" w:rsidRDefault="00883928" w:rsidP="006655BC">
      <w:pPr>
        <w:pStyle w:val="NoSpacing"/>
        <w:ind w:left="360"/>
        <w:jc w:val="left"/>
        <w:rPr>
          <w:i w:val="0"/>
        </w:rPr>
      </w:pPr>
      <w:r w:rsidRPr="009147D2">
        <w:rPr>
          <w:i w:val="0"/>
        </w:rPr>
        <w:t>Bỏ tất cả cất bước theo Thầy.</w:t>
      </w:r>
    </w:p>
    <w:p w:rsidR="00883928" w:rsidRPr="009147D2" w:rsidRDefault="00883928" w:rsidP="006655BC">
      <w:pPr>
        <w:pStyle w:val="NoSpacing"/>
        <w:ind w:left="360"/>
        <w:jc w:val="left"/>
        <w:rPr>
          <w:i w:val="0"/>
        </w:rPr>
      </w:pPr>
      <w:r w:rsidRPr="009147D2">
        <w:rPr>
          <w:i w:val="0"/>
        </w:rPr>
        <w:t xml:space="preserve">Cuộc đời chiêm niệm ngập đầy, </w:t>
      </w:r>
    </w:p>
    <w:p w:rsidR="00883928" w:rsidRPr="009147D2" w:rsidRDefault="00883928" w:rsidP="006655BC">
      <w:pPr>
        <w:pStyle w:val="NoSpacing"/>
        <w:ind w:left="360"/>
        <w:jc w:val="left"/>
        <w:rPr>
          <w:i w:val="0"/>
        </w:rPr>
      </w:pPr>
      <w:r w:rsidRPr="009147D2">
        <w:rPr>
          <w:i w:val="0"/>
        </w:rPr>
        <w:t>Tình yêu trọn vẹn hiến Thầy Giêsu</w:t>
      </w:r>
    </w:p>
    <w:p w:rsidR="00883928" w:rsidRPr="009147D2" w:rsidRDefault="00883928" w:rsidP="006655BC">
      <w:pPr>
        <w:pStyle w:val="NoSpacing"/>
        <w:ind w:left="720"/>
        <w:jc w:val="left"/>
        <w:rPr>
          <w:i w:val="0"/>
        </w:rPr>
      </w:pPr>
      <w:r w:rsidRPr="009147D2">
        <w:rPr>
          <w:i w:val="0"/>
        </w:rPr>
        <w:t>Chọn lý tưởng cuộc đời tận hiến,</w:t>
      </w:r>
    </w:p>
    <w:p w:rsidR="00883928" w:rsidRPr="009147D2" w:rsidRDefault="00883928" w:rsidP="006655BC">
      <w:pPr>
        <w:pStyle w:val="NoSpacing"/>
        <w:ind w:left="720"/>
        <w:jc w:val="left"/>
        <w:rPr>
          <w:i w:val="0"/>
        </w:rPr>
      </w:pPr>
      <w:r w:rsidRPr="009147D2">
        <w:rPr>
          <w:i w:val="0"/>
        </w:rPr>
        <w:t>Để ngoài tai tiếng gọi phu thê.</w:t>
      </w:r>
    </w:p>
    <w:p w:rsidR="00883928" w:rsidRPr="009147D2" w:rsidRDefault="00883928" w:rsidP="006655BC">
      <w:pPr>
        <w:pStyle w:val="NoSpacing"/>
        <w:ind w:left="720"/>
        <w:jc w:val="left"/>
        <w:rPr>
          <w:i w:val="0"/>
        </w:rPr>
      </w:pPr>
      <w:r w:rsidRPr="009147D2">
        <w:rPr>
          <w:i w:val="0"/>
        </w:rPr>
        <w:t>Một lòng khấn giữ lời thề.</w:t>
      </w:r>
    </w:p>
    <w:p w:rsidR="00883928" w:rsidRPr="006655BC" w:rsidRDefault="00883928" w:rsidP="006655BC">
      <w:pPr>
        <w:pStyle w:val="NoSpacing"/>
        <w:ind w:left="720"/>
        <w:jc w:val="left"/>
        <w:rPr>
          <w:i w:val="0"/>
          <w:spacing w:val="-4"/>
        </w:rPr>
      </w:pPr>
      <w:r w:rsidRPr="006655BC">
        <w:rPr>
          <w:i w:val="0"/>
          <w:spacing w:val="-4"/>
        </w:rPr>
        <w:t>Vâng lời, khiết tịnh, khó nghèo thủy chung.</w:t>
      </w:r>
    </w:p>
    <w:p w:rsidR="00883928" w:rsidRPr="009147D2" w:rsidRDefault="00883928" w:rsidP="006655BC">
      <w:pPr>
        <w:pStyle w:val="NoSpacing"/>
        <w:ind w:left="360"/>
        <w:jc w:val="left"/>
        <w:rPr>
          <w:i w:val="0"/>
        </w:rPr>
      </w:pPr>
      <w:r w:rsidRPr="009147D2">
        <w:rPr>
          <w:i w:val="0"/>
        </w:rPr>
        <w:t xml:space="preserve">Chốn tu viện xem chừng tỉnh lặng, </w:t>
      </w:r>
    </w:p>
    <w:p w:rsidR="00883928" w:rsidRPr="009147D2" w:rsidRDefault="00883928" w:rsidP="006655BC">
      <w:pPr>
        <w:pStyle w:val="NoSpacing"/>
        <w:ind w:left="360"/>
        <w:jc w:val="left"/>
        <w:rPr>
          <w:i w:val="0"/>
        </w:rPr>
      </w:pPr>
      <w:r w:rsidRPr="009147D2">
        <w:rPr>
          <w:i w:val="0"/>
        </w:rPr>
        <w:t>Nhưng cám dỗ luôn vẫn chờ mong,</w:t>
      </w:r>
    </w:p>
    <w:p w:rsidR="00883928" w:rsidRPr="009147D2" w:rsidRDefault="00883928" w:rsidP="006655BC">
      <w:pPr>
        <w:pStyle w:val="NoSpacing"/>
        <w:ind w:left="360"/>
        <w:jc w:val="left"/>
        <w:rPr>
          <w:i w:val="0"/>
        </w:rPr>
      </w:pPr>
      <w:r w:rsidRPr="009147D2">
        <w:rPr>
          <w:i w:val="0"/>
        </w:rPr>
        <w:t>Phải luôn tỉnh thức đề phòng.</w:t>
      </w:r>
    </w:p>
    <w:p w:rsidR="00883928" w:rsidRPr="009147D2" w:rsidRDefault="00883928" w:rsidP="006655BC">
      <w:pPr>
        <w:pStyle w:val="NoSpacing"/>
        <w:ind w:left="360"/>
        <w:jc w:val="left"/>
        <w:rPr>
          <w:i w:val="0"/>
        </w:rPr>
      </w:pPr>
      <w:r w:rsidRPr="009147D2">
        <w:rPr>
          <w:i w:val="0"/>
        </w:rPr>
        <w:t>Tiền tài, sắc dục, xiêu lòng dễ thay !</w:t>
      </w:r>
    </w:p>
    <w:p w:rsidR="00883928" w:rsidRPr="009147D2" w:rsidRDefault="00883928" w:rsidP="006655BC">
      <w:pPr>
        <w:pStyle w:val="NoSpacing"/>
        <w:ind w:left="720"/>
        <w:jc w:val="left"/>
        <w:rPr>
          <w:i w:val="0"/>
        </w:rPr>
      </w:pPr>
      <w:r w:rsidRPr="009147D2">
        <w:rPr>
          <w:i w:val="0"/>
        </w:rPr>
        <w:t>Đời tu trì lắm lúc buồn chán,</w:t>
      </w:r>
    </w:p>
    <w:p w:rsidR="00883928" w:rsidRPr="009147D2" w:rsidRDefault="00883928" w:rsidP="006655BC">
      <w:pPr>
        <w:pStyle w:val="NoSpacing"/>
        <w:ind w:left="720"/>
        <w:jc w:val="left"/>
        <w:rPr>
          <w:i w:val="0"/>
        </w:rPr>
      </w:pPr>
      <w:r w:rsidRPr="009147D2">
        <w:rPr>
          <w:i w:val="0"/>
        </w:rPr>
        <w:t>Cảnh sớm hôm vắng bóng người thân</w:t>
      </w:r>
    </w:p>
    <w:p w:rsidR="00883928" w:rsidRPr="009147D2" w:rsidRDefault="00883928" w:rsidP="006655BC">
      <w:pPr>
        <w:pStyle w:val="NoSpacing"/>
        <w:ind w:left="720"/>
        <w:jc w:val="left"/>
        <w:rPr>
          <w:i w:val="0"/>
        </w:rPr>
      </w:pPr>
      <w:r w:rsidRPr="009147D2">
        <w:rPr>
          <w:i w:val="0"/>
        </w:rPr>
        <w:t>Nhiều lúc tâm trí phân vân.</w:t>
      </w:r>
    </w:p>
    <w:p w:rsidR="00883928" w:rsidRPr="009147D2" w:rsidRDefault="00883928" w:rsidP="006655BC">
      <w:pPr>
        <w:pStyle w:val="NoSpacing"/>
        <w:ind w:left="720"/>
        <w:jc w:val="left"/>
        <w:rPr>
          <w:i w:val="0"/>
        </w:rPr>
      </w:pPr>
      <w:r w:rsidRPr="009147D2">
        <w:rPr>
          <w:i w:val="0"/>
        </w:rPr>
        <w:t>Tiếp tục ơn gọi, thế trần bước theo.</w:t>
      </w:r>
    </w:p>
    <w:p w:rsidR="00883928" w:rsidRPr="009147D2" w:rsidRDefault="00883928" w:rsidP="006655BC">
      <w:pPr>
        <w:pStyle w:val="NoSpacing"/>
        <w:ind w:left="360"/>
        <w:jc w:val="left"/>
        <w:rPr>
          <w:i w:val="0"/>
        </w:rPr>
      </w:pPr>
      <w:r w:rsidRPr="009147D2">
        <w:rPr>
          <w:i w:val="0"/>
        </w:rPr>
        <w:t>Việ</w:t>
      </w:r>
      <w:r>
        <w:rPr>
          <w:i w:val="0"/>
        </w:rPr>
        <w:t>c “</w:t>
      </w:r>
      <w:r w:rsidRPr="009147D2">
        <w:rPr>
          <w:i w:val="0"/>
        </w:rPr>
        <w:t>cho, nhận” luôn luôn theo đuổi,</w:t>
      </w:r>
    </w:p>
    <w:p w:rsidR="00883928" w:rsidRPr="009147D2" w:rsidRDefault="00883928" w:rsidP="006655BC">
      <w:pPr>
        <w:pStyle w:val="NoSpacing"/>
        <w:ind w:left="360"/>
        <w:jc w:val="left"/>
        <w:rPr>
          <w:i w:val="0"/>
        </w:rPr>
      </w:pPr>
      <w:r w:rsidRPr="009147D2">
        <w:rPr>
          <w:i w:val="0"/>
        </w:rPr>
        <w:t>Sống đời đôi lứa vẫn cuốn lôi,</w:t>
      </w:r>
    </w:p>
    <w:p w:rsidR="00883928" w:rsidRPr="009147D2" w:rsidRDefault="00883928" w:rsidP="006655BC">
      <w:pPr>
        <w:pStyle w:val="NoSpacing"/>
        <w:ind w:left="360"/>
        <w:jc w:val="left"/>
        <w:rPr>
          <w:i w:val="0"/>
        </w:rPr>
      </w:pPr>
      <w:r w:rsidRPr="009147D2">
        <w:rPr>
          <w:i w:val="0"/>
        </w:rPr>
        <w:t>Những lời tình ái ngọt bùi,</w:t>
      </w:r>
    </w:p>
    <w:p w:rsidR="00883928" w:rsidRPr="009147D2" w:rsidRDefault="00883928" w:rsidP="006655BC">
      <w:pPr>
        <w:pStyle w:val="NoSpacing"/>
        <w:ind w:left="360"/>
        <w:jc w:val="left"/>
        <w:rPr>
          <w:i w:val="0"/>
        </w:rPr>
      </w:pPr>
      <w:r w:rsidRPr="009147D2">
        <w:rPr>
          <w:i w:val="0"/>
        </w:rPr>
        <w:t>Xui dục tìm kiếm cuộc đời gối chăn.</w:t>
      </w:r>
    </w:p>
    <w:p w:rsidR="00883928" w:rsidRPr="009147D2" w:rsidRDefault="00883928" w:rsidP="006655BC">
      <w:pPr>
        <w:pStyle w:val="NoSpacing"/>
        <w:ind w:left="720"/>
        <w:jc w:val="left"/>
        <w:rPr>
          <w:i w:val="0"/>
        </w:rPr>
      </w:pPr>
      <w:r w:rsidRPr="009147D2">
        <w:rPr>
          <w:i w:val="0"/>
        </w:rPr>
        <w:t>Nghèo khó tuy rằng đà khấn hứa,</w:t>
      </w:r>
    </w:p>
    <w:p w:rsidR="00883928" w:rsidRPr="009147D2" w:rsidRDefault="00883928" w:rsidP="006655BC">
      <w:pPr>
        <w:pStyle w:val="NoSpacing"/>
        <w:ind w:left="720"/>
        <w:jc w:val="left"/>
        <w:rPr>
          <w:i w:val="0"/>
        </w:rPr>
      </w:pPr>
      <w:r w:rsidRPr="009147D2">
        <w:rPr>
          <w:i w:val="0"/>
        </w:rPr>
        <w:t>Quỉ ma quấy phá thả mồi ngon,</w:t>
      </w:r>
    </w:p>
    <w:p w:rsidR="00883928" w:rsidRPr="009147D2" w:rsidRDefault="00883928" w:rsidP="006655BC">
      <w:pPr>
        <w:pStyle w:val="NoSpacing"/>
        <w:ind w:left="720"/>
        <w:jc w:val="left"/>
        <w:rPr>
          <w:i w:val="0"/>
        </w:rPr>
      </w:pPr>
      <w:r w:rsidRPr="009147D2">
        <w:rPr>
          <w:i w:val="0"/>
        </w:rPr>
        <w:t>Cuộc đời ngắn ngủi mỏng dòn,</w:t>
      </w:r>
    </w:p>
    <w:p w:rsidR="00883928" w:rsidRPr="009147D2" w:rsidRDefault="00883928" w:rsidP="006655BC">
      <w:pPr>
        <w:pStyle w:val="NoSpacing"/>
        <w:ind w:left="720"/>
        <w:jc w:val="left"/>
        <w:rPr>
          <w:i w:val="0"/>
        </w:rPr>
      </w:pPr>
      <w:r w:rsidRPr="009147D2">
        <w:rPr>
          <w:i w:val="0"/>
        </w:rPr>
        <w:t>Sao không hưởng thụ còn đòi chi hơn.</w:t>
      </w:r>
    </w:p>
    <w:p w:rsidR="00883928" w:rsidRPr="009147D2" w:rsidRDefault="00883928" w:rsidP="006655BC">
      <w:pPr>
        <w:pStyle w:val="NoSpacing"/>
        <w:ind w:left="360"/>
        <w:jc w:val="left"/>
        <w:rPr>
          <w:i w:val="0"/>
        </w:rPr>
      </w:pPr>
      <w:r w:rsidRPr="009147D2">
        <w:rPr>
          <w:i w:val="0"/>
        </w:rPr>
        <w:t>Vâng lời, tuân phục thực khó thay,</w:t>
      </w:r>
    </w:p>
    <w:p w:rsidR="00883928" w:rsidRPr="009147D2" w:rsidRDefault="00883928" w:rsidP="006655BC">
      <w:pPr>
        <w:pStyle w:val="NoSpacing"/>
        <w:ind w:left="360"/>
        <w:jc w:val="left"/>
        <w:rPr>
          <w:i w:val="0"/>
        </w:rPr>
      </w:pPr>
      <w:r w:rsidRPr="009147D2">
        <w:rPr>
          <w:i w:val="0"/>
        </w:rPr>
        <w:t>Cùng kiếp nhân sinh khác chi ai !</w:t>
      </w:r>
    </w:p>
    <w:p w:rsidR="00883928" w:rsidRPr="009147D2" w:rsidRDefault="00883928" w:rsidP="006655BC">
      <w:pPr>
        <w:pStyle w:val="NoSpacing"/>
        <w:ind w:left="360"/>
        <w:jc w:val="left"/>
        <w:rPr>
          <w:i w:val="0"/>
        </w:rPr>
      </w:pPr>
      <w:r w:rsidRPr="009147D2">
        <w:rPr>
          <w:i w:val="0"/>
        </w:rPr>
        <w:t>Cớ sao cứ phai vâng lời.</w:t>
      </w:r>
    </w:p>
    <w:p w:rsidR="00883928" w:rsidRPr="009147D2" w:rsidRDefault="00883928" w:rsidP="006655BC">
      <w:pPr>
        <w:pStyle w:val="NoSpacing"/>
        <w:ind w:left="360"/>
        <w:jc w:val="left"/>
        <w:rPr>
          <w:i w:val="0"/>
        </w:rPr>
      </w:pPr>
      <w:r w:rsidRPr="009147D2">
        <w:rPr>
          <w:i w:val="0"/>
        </w:rPr>
        <w:t>Luôn luôn tuân giữ những điều bảo ban.</w:t>
      </w:r>
    </w:p>
    <w:p w:rsidR="00883928" w:rsidRPr="009147D2" w:rsidRDefault="00883928" w:rsidP="005D75B4">
      <w:pPr>
        <w:pStyle w:val="NoSpacing"/>
        <w:ind w:left="720"/>
        <w:jc w:val="left"/>
        <w:rPr>
          <w:i w:val="0"/>
        </w:rPr>
      </w:pPr>
      <w:r w:rsidRPr="009147D2">
        <w:rPr>
          <w:i w:val="0"/>
        </w:rPr>
        <w:t>Nguyện xin Thiên Chúa  dũ lòng thương,</w:t>
      </w:r>
    </w:p>
    <w:p w:rsidR="00883928" w:rsidRPr="009147D2" w:rsidRDefault="00883928" w:rsidP="005D75B4">
      <w:pPr>
        <w:pStyle w:val="NoSpacing"/>
        <w:ind w:left="720"/>
        <w:jc w:val="left"/>
        <w:rPr>
          <w:i w:val="0"/>
        </w:rPr>
      </w:pPr>
      <w:r w:rsidRPr="009147D2">
        <w:rPr>
          <w:i w:val="0"/>
        </w:rPr>
        <w:t>Ban cho tớ nữ nhiều hồng ân,</w:t>
      </w:r>
    </w:p>
    <w:p w:rsidR="00883928" w:rsidRPr="009147D2" w:rsidRDefault="00883928" w:rsidP="005D75B4">
      <w:pPr>
        <w:pStyle w:val="NoSpacing"/>
        <w:ind w:left="720"/>
        <w:jc w:val="left"/>
        <w:rPr>
          <w:i w:val="0"/>
        </w:rPr>
      </w:pPr>
      <w:r w:rsidRPr="009147D2">
        <w:rPr>
          <w:i w:val="0"/>
        </w:rPr>
        <w:t>Sống đời tận hiến chuyên cần,</w:t>
      </w:r>
    </w:p>
    <w:p w:rsidR="00883928" w:rsidRPr="003C470A" w:rsidRDefault="00883928" w:rsidP="005D75B4">
      <w:pPr>
        <w:pStyle w:val="NoSpacing"/>
        <w:ind w:left="720"/>
        <w:jc w:val="left"/>
      </w:pPr>
      <w:r w:rsidRPr="009147D2">
        <w:rPr>
          <w:i w:val="0"/>
        </w:rPr>
        <w:t>Luôn luôn giữ vựng cuộc đời hiến dâng.</w:t>
      </w:r>
    </w:p>
    <w:p w:rsidR="005D75B4" w:rsidRPr="005D75B4" w:rsidRDefault="005D75B4" w:rsidP="005D75B4">
      <w:pPr>
        <w:ind w:firstLine="0"/>
        <w:rPr>
          <w:rFonts w:ascii="UVN Mau Tim 1" w:hAnsi="UVN Mau Tim 1"/>
          <w:i/>
          <w:sz w:val="48"/>
          <w:szCs w:val="48"/>
        </w:rPr>
      </w:pPr>
      <w:r w:rsidRPr="005D75B4">
        <w:rPr>
          <w:rFonts w:ascii="UVN Mau Tim 1" w:hAnsi="UVN Mau Tim 1"/>
          <w:i/>
          <w:sz w:val="48"/>
          <w:szCs w:val="48"/>
        </w:rPr>
        <w:t>Khoảnh Thơ Hoàng Chương</w:t>
      </w:r>
    </w:p>
    <w:p w:rsidR="005D75B4" w:rsidRPr="009F02E8" w:rsidRDefault="005D75B4" w:rsidP="005D75B4">
      <w:pPr>
        <w:shd w:val="clear" w:color="auto" w:fill="FFFFFF"/>
        <w:textAlignment w:val="baseline"/>
        <w:rPr>
          <w:rFonts w:ascii="inherit" w:eastAsia="Times New Roman" w:hAnsi="inherit" w:cs="Segoe UI"/>
          <w:color w:val="000000"/>
          <w:sz w:val="20"/>
          <w:szCs w:val="20"/>
        </w:rPr>
      </w:pPr>
    </w:p>
    <w:p w:rsidR="005D75B4" w:rsidRPr="005D75B4" w:rsidRDefault="005D75B4" w:rsidP="005D75B4">
      <w:pPr>
        <w:ind w:firstLine="0"/>
        <w:jc w:val="center"/>
        <w:rPr>
          <w:rFonts w:ascii="UVN Mau Tim 1" w:hAnsi="UVN Mau Tim 1"/>
          <w:i/>
          <w:sz w:val="40"/>
          <w:szCs w:val="40"/>
        </w:rPr>
      </w:pPr>
      <w:r w:rsidRPr="005D75B4">
        <w:rPr>
          <w:rFonts w:ascii="UVN Mau Tim 1" w:hAnsi="UVN Mau Tim 1"/>
          <w:i/>
          <w:sz w:val="40"/>
          <w:szCs w:val="40"/>
        </w:rPr>
        <w:t>Hỡi Ai</w:t>
      </w:r>
    </w:p>
    <w:p w:rsidR="005D75B4" w:rsidRPr="005D75B4" w:rsidRDefault="005D75B4" w:rsidP="005D75B4">
      <w:pPr>
        <w:pStyle w:val="TopNormal"/>
        <w:jc w:val="center"/>
      </w:pPr>
      <w:r w:rsidRPr="005D75B4">
        <w:t>H</w:t>
      </w:r>
      <w:r w:rsidRPr="005D75B4">
        <w:rPr>
          <w:color w:val="333333"/>
        </w:rPr>
        <w:t>ỡ</w:t>
      </w:r>
      <w:r w:rsidRPr="005D75B4">
        <w:t>i ai dòng giống Việt Nam</w:t>
      </w:r>
    </w:p>
    <w:p w:rsidR="005D75B4" w:rsidRPr="005D75B4" w:rsidRDefault="005D75B4" w:rsidP="005D75B4">
      <w:pPr>
        <w:pStyle w:val="NoSpacing"/>
        <w:rPr>
          <w:i w:val="0"/>
        </w:rPr>
      </w:pPr>
      <w:r w:rsidRPr="005D75B4">
        <w:rPr>
          <w:i w:val="0"/>
        </w:rPr>
        <w:t>Nhìn về đất tổ ngập tràn đau thương</w:t>
      </w:r>
    </w:p>
    <w:p w:rsidR="005D75B4" w:rsidRPr="005D75B4" w:rsidRDefault="005D75B4" w:rsidP="005D75B4">
      <w:pPr>
        <w:pStyle w:val="NoSpacing"/>
        <w:rPr>
          <w:i w:val="0"/>
        </w:rPr>
      </w:pPr>
      <w:r w:rsidRPr="005D75B4">
        <w:rPr>
          <w:i w:val="0"/>
        </w:rPr>
        <w:t>H</w:t>
      </w:r>
      <w:r w:rsidRPr="005D75B4">
        <w:rPr>
          <w:i w:val="0"/>
          <w:color w:val="333333"/>
        </w:rPr>
        <w:t>ỡ</w:t>
      </w:r>
      <w:r w:rsidRPr="005D75B4">
        <w:rPr>
          <w:i w:val="0"/>
        </w:rPr>
        <w:t>i ai hào kiệt bốn phương</w:t>
      </w:r>
    </w:p>
    <w:p w:rsidR="005D75B4" w:rsidRPr="005D75B4" w:rsidRDefault="005D75B4" w:rsidP="005D75B4">
      <w:pPr>
        <w:pStyle w:val="NoSpacing"/>
        <w:rPr>
          <w:i w:val="0"/>
        </w:rPr>
      </w:pPr>
      <w:r w:rsidRPr="005D75B4">
        <w:rPr>
          <w:i w:val="0"/>
        </w:rPr>
        <w:t>Lời thề giữ giống, giữ nòi chớ quên</w:t>
      </w:r>
    </w:p>
    <w:p w:rsidR="005D75B4" w:rsidRPr="005D75B4" w:rsidRDefault="005D75B4" w:rsidP="005D75B4">
      <w:pPr>
        <w:pStyle w:val="NoSpacing"/>
        <w:rPr>
          <w:i w:val="0"/>
        </w:rPr>
      </w:pPr>
      <w:r w:rsidRPr="005D75B4">
        <w:rPr>
          <w:i w:val="0"/>
        </w:rPr>
        <w:t>Này mẹ Việt-Nam đang khóc than</w:t>
      </w:r>
    </w:p>
    <w:p w:rsidR="005D75B4" w:rsidRPr="005D75B4" w:rsidRDefault="005D75B4" w:rsidP="005D75B4">
      <w:pPr>
        <w:pStyle w:val="NoSpacing"/>
        <w:rPr>
          <w:i w:val="0"/>
        </w:rPr>
      </w:pPr>
      <w:r w:rsidRPr="005D75B4">
        <w:rPr>
          <w:i w:val="0"/>
        </w:rPr>
        <w:t>Này cha già vang lời trăn trối</w:t>
      </w:r>
    </w:p>
    <w:p w:rsidR="005D75B4" w:rsidRPr="005D75B4" w:rsidRDefault="005D75B4" w:rsidP="005D75B4">
      <w:pPr>
        <w:pStyle w:val="NoSpacing"/>
        <w:rPr>
          <w:i w:val="0"/>
        </w:rPr>
      </w:pPr>
      <w:r w:rsidRPr="005D75B4">
        <w:rPr>
          <w:i w:val="0"/>
        </w:rPr>
        <w:t>Này em bé đầu đường xó chợ lang thang</w:t>
      </w:r>
    </w:p>
    <w:p w:rsidR="005D75B4" w:rsidRPr="005D75B4" w:rsidRDefault="005D75B4" w:rsidP="005D75B4">
      <w:pPr>
        <w:pStyle w:val="NoSpacing"/>
        <w:rPr>
          <w:i w:val="0"/>
        </w:rPr>
      </w:pPr>
      <w:r w:rsidRPr="005D75B4">
        <w:rPr>
          <w:i w:val="0"/>
        </w:rPr>
        <w:t>Em nhặt từng mảnh giấy rách,</w:t>
      </w:r>
    </w:p>
    <w:p w:rsidR="005D75B4" w:rsidRPr="005D75B4" w:rsidRDefault="005D75B4" w:rsidP="005D75B4">
      <w:pPr>
        <w:pStyle w:val="NoSpacing"/>
        <w:rPr>
          <w:i w:val="0"/>
        </w:rPr>
      </w:pPr>
      <w:r w:rsidRPr="005D75B4">
        <w:rPr>
          <w:i w:val="0"/>
        </w:rPr>
        <w:t>Lượm từng mảnh sắt rỉ sét</w:t>
      </w:r>
    </w:p>
    <w:p w:rsidR="005D75B4" w:rsidRPr="005D75B4" w:rsidRDefault="005D75B4" w:rsidP="005D75B4">
      <w:pPr>
        <w:pStyle w:val="NoSpacing"/>
        <w:rPr>
          <w:i w:val="0"/>
        </w:rPr>
      </w:pPr>
      <w:r w:rsidRPr="005D75B4">
        <w:rPr>
          <w:i w:val="0"/>
        </w:rPr>
        <w:t>Ngủ bờ ngủ bụi, tay run, bụng đói.</w:t>
      </w:r>
    </w:p>
    <w:p w:rsidR="005D75B4" w:rsidRPr="005D75B4" w:rsidRDefault="005D75B4" w:rsidP="005D75B4">
      <w:pPr>
        <w:pStyle w:val="NoSpacing"/>
        <w:rPr>
          <w:i w:val="0"/>
        </w:rPr>
      </w:pPr>
      <w:r w:rsidRPr="005D75B4">
        <w:rPr>
          <w:i w:val="0"/>
        </w:rPr>
        <w:t>Quê hương ta mắc vòng tăm tối,</w:t>
      </w:r>
    </w:p>
    <w:p w:rsidR="005D75B4" w:rsidRPr="005D75B4" w:rsidRDefault="005D75B4" w:rsidP="005D75B4">
      <w:pPr>
        <w:pStyle w:val="NoSpacing"/>
        <w:rPr>
          <w:i w:val="0"/>
        </w:rPr>
      </w:pPr>
      <w:r w:rsidRPr="005D75B4">
        <w:rPr>
          <w:i w:val="0"/>
        </w:rPr>
        <w:t>Vẫn đợi mong ánh sáng yêu thương</w:t>
      </w:r>
    </w:p>
    <w:p w:rsidR="005D75B4" w:rsidRPr="005D75B4" w:rsidRDefault="005D75B4" w:rsidP="005D75B4">
      <w:pPr>
        <w:pStyle w:val="NoSpacing"/>
        <w:rPr>
          <w:i w:val="0"/>
        </w:rPr>
      </w:pPr>
      <w:r w:rsidRPr="005D75B4">
        <w:rPr>
          <w:i w:val="0"/>
        </w:rPr>
        <w:t>Ai người dựng lại Giang-Sơn</w:t>
      </w:r>
      <w:r w:rsidRPr="005D75B4">
        <w:rPr>
          <w:rFonts w:ascii="Times New Roman" w:hAnsi="Times New Roman" w:cs="Times New Roman"/>
          <w:i w:val="0"/>
        </w:rPr>
        <w:t>?</w:t>
      </w:r>
    </w:p>
    <w:p w:rsidR="005D75B4" w:rsidRPr="005D75B4" w:rsidRDefault="005D75B4" w:rsidP="005D75B4">
      <w:pPr>
        <w:pStyle w:val="NoSpacing"/>
        <w:rPr>
          <w:i w:val="0"/>
        </w:rPr>
      </w:pPr>
      <w:r w:rsidRPr="005D75B4">
        <w:rPr>
          <w:i w:val="0"/>
        </w:rPr>
        <w:t>Ai về cứu nước, cứu đàn em thơ</w:t>
      </w:r>
    </w:p>
    <w:p w:rsidR="005D75B4" w:rsidRPr="005D75B4" w:rsidRDefault="005D75B4" w:rsidP="005D75B4">
      <w:pPr>
        <w:pStyle w:val="NoSpacing"/>
        <w:rPr>
          <w:i w:val="0"/>
        </w:rPr>
      </w:pPr>
      <w:r w:rsidRPr="005D75B4">
        <w:rPr>
          <w:i w:val="0"/>
        </w:rPr>
        <w:t>Cứu nội-ngoại già tóc bạc phơ</w:t>
      </w:r>
    </w:p>
    <w:p w:rsidR="005D75B4" w:rsidRPr="005D75B4" w:rsidRDefault="005D75B4" w:rsidP="005D75B4">
      <w:pPr>
        <w:pStyle w:val="NoSpacing"/>
        <w:rPr>
          <w:i w:val="0"/>
        </w:rPr>
      </w:pPr>
      <w:r w:rsidRPr="005D75B4">
        <w:rPr>
          <w:i w:val="0"/>
        </w:rPr>
        <w:t>Giang-Sơn bờ cõi vẫn còn đợi trông.</w:t>
      </w:r>
    </w:p>
    <w:p w:rsidR="005D75B4" w:rsidRPr="005D75B4" w:rsidRDefault="005D75B4" w:rsidP="005D75B4">
      <w:pPr>
        <w:pStyle w:val="TopNormal"/>
        <w:ind w:right="522"/>
        <w:jc w:val="right"/>
        <w:rPr>
          <w:i/>
        </w:rPr>
      </w:pPr>
      <w:r w:rsidRPr="005D75B4">
        <w:rPr>
          <w:i/>
        </w:rPr>
        <w:t>Tháng tư, 2002</w:t>
      </w:r>
    </w:p>
    <w:p w:rsidR="005D75B4" w:rsidRPr="005D75B4" w:rsidRDefault="005D75B4" w:rsidP="005D75B4">
      <w:pPr>
        <w:ind w:firstLine="0"/>
        <w:jc w:val="center"/>
        <w:rPr>
          <w:rFonts w:ascii="UVN Mau Tim 1" w:hAnsi="UVN Mau Tim 1"/>
          <w:i/>
          <w:sz w:val="40"/>
          <w:szCs w:val="40"/>
        </w:rPr>
      </w:pPr>
      <w:r w:rsidRPr="005D75B4">
        <w:rPr>
          <w:rFonts w:ascii="UVN Mau Tim 1" w:hAnsi="UVN Mau Tim 1"/>
          <w:i/>
          <w:sz w:val="40"/>
          <w:szCs w:val="40"/>
        </w:rPr>
        <w:t>Làm Lại</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 xml:space="preserve">Lạy </w:t>
      </w:r>
      <w:r>
        <w:rPr>
          <w:rFonts w:eastAsia="Times New Roman" w:cstheme="minorHAnsi"/>
          <w:color w:val="000000"/>
        </w:rPr>
        <w:t>Ngài</w:t>
      </w:r>
      <w:r w:rsidRPr="00D214AD">
        <w:rPr>
          <w:rFonts w:eastAsia="Times New Roman" w:cstheme="minorHAnsi"/>
          <w:color w:val="000000"/>
        </w:rPr>
        <w:t xml:space="preserve"> con tưởng mất </w:t>
      </w:r>
      <w:r>
        <w:rPr>
          <w:rFonts w:eastAsia="Times New Roman" w:cstheme="minorHAnsi"/>
          <w:color w:val="000000"/>
        </w:rPr>
        <w:t>Ngài</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Vì con chểnh mảng chẳng hoài cố công</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Xưa nay con chỉ  bảo lòng</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Rằng con đã cố gắ</w:t>
      </w:r>
      <w:r>
        <w:rPr>
          <w:rFonts w:eastAsia="Times New Roman" w:cstheme="minorHAnsi"/>
          <w:color w:val="000000"/>
        </w:rPr>
        <w:t xml:space="preserve">ng công </w:t>
      </w:r>
      <w:r w:rsidRPr="00D214AD">
        <w:rPr>
          <w:rFonts w:eastAsia="Times New Roman" w:cstheme="minorHAnsi"/>
          <w:color w:val="000000"/>
        </w:rPr>
        <w:t>nhiều rồi</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Nên con nản chí chẳng hoài</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 xml:space="preserve">Để mình xa cách mặt </w:t>
      </w:r>
      <w:r>
        <w:rPr>
          <w:rFonts w:eastAsia="Times New Roman" w:cstheme="minorHAnsi"/>
          <w:color w:val="000000"/>
        </w:rPr>
        <w:t>Ngài</w:t>
      </w:r>
      <w:r w:rsidRPr="00D214AD">
        <w:rPr>
          <w:rFonts w:eastAsia="Times New Roman" w:cstheme="minorHAnsi"/>
          <w:color w:val="000000"/>
        </w:rPr>
        <w:t xml:space="preserve"> bấy lâu</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Giờ đây con xin nguyện cầu</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Giúp con tái lập nhịp cầu thiêng liêng</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Giúp con cố sức vươn lên</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Nhất là quyết chí vững bền không l</w:t>
      </w:r>
      <w:r>
        <w:rPr>
          <w:rFonts w:eastAsia="Times New Roman" w:cstheme="minorHAnsi"/>
          <w:color w:val="000000"/>
        </w:rPr>
        <w:t>a</w:t>
      </w:r>
      <w:r w:rsidRPr="00D214AD">
        <w:rPr>
          <w:rFonts w:eastAsia="Times New Roman" w:cstheme="minorHAnsi"/>
          <w:color w:val="000000"/>
        </w:rPr>
        <w:t>y.</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 xml:space="preserve">Mến yêu </w:t>
      </w:r>
      <w:r>
        <w:rPr>
          <w:rFonts w:eastAsia="Times New Roman" w:cstheme="minorHAnsi"/>
          <w:color w:val="000000"/>
        </w:rPr>
        <w:t>Ngài</w:t>
      </w:r>
      <w:r w:rsidRPr="00D214AD">
        <w:rPr>
          <w:rFonts w:eastAsia="Times New Roman" w:cstheme="minorHAnsi"/>
          <w:color w:val="000000"/>
        </w:rPr>
        <w:t xml:space="preserve"> mãi đêm ngày</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Tin yêu phó thác vào tay Cha lành</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 xml:space="preserve">Xin </w:t>
      </w:r>
      <w:r>
        <w:rPr>
          <w:rFonts w:eastAsia="Times New Roman" w:cstheme="minorHAnsi"/>
          <w:color w:val="000000"/>
        </w:rPr>
        <w:t>Ngài</w:t>
      </w:r>
      <w:r w:rsidRPr="00D214AD">
        <w:rPr>
          <w:rFonts w:eastAsia="Times New Roman" w:cstheme="minorHAnsi"/>
          <w:color w:val="000000"/>
        </w:rPr>
        <w:t xml:space="preserve"> nâng đỡ, bảo ban</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Chở che dìu dắt, ủi an không ngừng</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Vì con yếu đuối quá chừng</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 xml:space="preserve">Con cần bền chí cậy trông vào </w:t>
      </w:r>
      <w:r>
        <w:rPr>
          <w:rFonts w:eastAsia="Times New Roman" w:cstheme="minorHAnsi"/>
          <w:color w:val="000000"/>
        </w:rPr>
        <w:t>Ngài</w:t>
      </w:r>
    </w:p>
    <w:p w:rsidR="005D75B4" w:rsidRPr="00D214AD"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Và xin phó thác mỗi ngày</w:t>
      </w:r>
    </w:p>
    <w:p w:rsidR="005D75B4" w:rsidRDefault="005D75B4" w:rsidP="005D75B4">
      <w:pPr>
        <w:shd w:val="clear" w:color="auto" w:fill="FFFFFF"/>
        <w:ind w:firstLine="0"/>
        <w:jc w:val="center"/>
        <w:textAlignment w:val="baseline"/>
        <w:rPr>
          <w:rFonts w:eastAsia="Times New Roman" w:cstheme="minorHAnsi"/>
          <w:color w:val="000000"/>
        </w:rPr>
      </w:pPr>
      <w:r w:rsidRPr="00D214AD">
        <w:rPr>
          <w:rFonts w:eastAsia="Times New Roman" w:cstheme="minorHAnsi"/>
          <w:color w:val="000000"/>
        </w:rPr>
        <w:t xml:space="preserve">Xác hồn tâm trí… xin </w:t>
      </w:r>
      <w:r>
        <w:rPr>
          <w:rFonts w:eastAsia="Times New Roman" w:cstheme="minorHAnsi"/>
          <w:color w:val="000000"/>
        </w:rPr>
        <w:t>Ngài</w:t>
      </w:r>
      <w:r w:rsidRPr="00D214AD">
        <w:rPr>
          <w:rFonts w:eastAsia="Times New Roman" w:cstheme="minorHAnsi"/>
          <w:color w:val="000000"/>
        </w:rPr>
        <w:t xml:space="preserve"> đỡ nâng</w:t>
      </w:r>
      <w:r>
        <w:rPr>
          <w:rFonts w:eastAsia="Times New Roman" w:cstheme="minorHAnsi"/>
          <w:color w:val="000000"/>
        </w:rPr>
        <w:t>.</w:t>
      </w:r>
    </w:p>
    <w:p w:rsidR="005D75B4" w:rsidRPr="00D214AD" w:rsidRDefault="005D75B4" w:rsidP="005D75B4">
      <w:pPr>
        <w:shd w:val="clear" w:color="auto" w:fill="FFFFFF"/>
        <w:ind w:firstLine="0"/>
        <w:jc w:val="left"/>
        <w:textAlignment w:val="baseline"/>
        <w:rPr>
          <w:rFonts w:eastAsia="Times New Roman" w:cstheme="minorHAnsi"/>
          <w:color w:val="000000"/>
        </w:rPr>
      </w:pPr>
    </w:p>
    <w:p w:rsidR="005D75B4" w:rsidRPr="005D75B4" w:rsidRDefault="005D75B4" w:rsidP="005D75B4">
      <w:pPr>
        <w:shd w:val="clear" w:color="auto" w:fill="FFFFFF"/>
        <w:ind w:right="432" w:firstLine="0"/>
        <w:jc w:val="right"/>
        <w:textAlignment w:val="baseline"/>
        <w:rPr>
          <w:rFonts w:eastAsia="Times New Roman" w:cstheme="minorHAnsi"/>
          <w:i/>
          <w:color w:val="000000"/>
        </w:rPr>
      </w:pPr>
      <w:r w:rsidRPr="005D75B4">
        <w:rPr>
          <w:rFonts w:eastAsia="Times New Roman" w:cstheme="minorHAnsi"/>
          <w:i/>
          <w:color w:val="000000"/>
        </w:rPr>
        <w:t>Ngày 23</w:t>
      </w:r>
      <w:r>
        <w:rPr>
          <w:rFonts w:eastAsia="Times New Roman" w:cstheme="minorHAnsi"/>
          <w:i/>
          <w:color w:val="000000"/>
        </w:rPr>
        <w:t xml:space="preserve"> </w:t>
      </w:r>
      <w:r w:rsidRPr="005D75B4">
        <w:rPr>
          <w:rFonts w:eastAsia="Times New Roman" w:cstheme="minorHAnsi"/>
          <w:i/>
          <w:color w:val="000000"/>
        </w:rPr>
        <w:t>Tháng Giêng, 2007</w:t>
      </w:r>
    </w:p>
    <w:p w:rsidR="005D75B4" w:rsidRDefault="005D75B4" w:rsidP="005D75B4">
      <w:pPr>
        <w:shd w:val="clear" w:color="auto" w:fill="FFFFFF"/>
        <w:ind w:firstLine="0"/>
        <w:jc w:val="left"/>
        <w:textAlignment w:val="baseline"/>
        <w:rPr>
          <w:rFonts w:eastAsia="Times New Roman" w:cstheme="minorHAnsi"/>
          <w:color w:val="000000"/>
          <w:sz w:val="24"/>
          <w:szCs w:val="24"/>
        </w:rPr>
      </w:pPr>
    </w:p>
    <w:p w:rsidR="005D75B4" w:rsidRDefault="005D75B4" w:rsidP="005D75B4">
      <w:pPr>
        <w:shd w:val="clear" w:color="auto" w:fill="FFFFFF"/>
        <w:ind w:firstLine="0"/>
        <w:jc w:val="left"/>
        <w:textAlignment w:val="baseline"/>
        <w:rPr>
          <w:rFonts w:eastAsia="Times New Roman" w:cstheme="minorHAnsi"/>
          <w:color w:val="000000"/>
          <w:sz w:val="24"/>
          <w:szCs w:val="24"/>
        </w:rPr>
      </w:pPr>
    </w:p>
    <w:p w:rsidR="005D75B4" w:rsidRPr="00BA7706" w:rsidRDefault="005D75B4" w:rsidP="00BA7706">
      <w:pPr>
        <w:spacing w:before="120"/>
        <w:ind w:firstLine="0"/>
        <w:jc w:val="center"/>
        <w:rPr>
          <w:rFonts w:ascii="UVN Mau Tim 1" w:hAnsi="UVN Mau Tim 1"/>
          <w:i/>
          <w:sz w:val="40"/>
          <w:szCs w:val="40"/>
        </w:rPr>
      </w:pPr>
      <w:r w:rsidRPr="005D75B4">
        <w:rPr>
          <w:rFonts w:ascii="UVN Mau Tim 1" w:hAnsi="UVN Mau Tim 1"/>
          <w:i/>
          <w:sz w:val="40"/>
          <w:szCs w:val="40"/>
        </w:rPr>
        <w:t>Khi Con Lo Sợ</w:t>
      </w:r>
    </w:p>
    <w:p w:rsidR="005D75B4" w:rsidRPr="0053140E" w:rsidRDefault="005D75B4" w:rsidP="00BA7706">
      <w:pPr>
        <w:pStyle w:val="TopNormal"/>
        <w:jc w:val="center"/>
      </w:pPr>
      <w:r w:rsidRPr="0053140E">
        <w:t>Khi con e ngại buồn lo</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Sống trong tăm tối mịt mù bủa giăng</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Lòng con xao xuyến bất an</w:t>
      </w:r>
    </w:p>
    <w:p w:rsidR="005D75B4" w:rsidRPr="0053140E" w:rsidRDefault="005D75B4" w:rsidP="00BA7706">
      <w:pPr>
        <w:shd w:val="clear" w:color="auto" w:fill="FFFFFF"/>
        <w:ind w:firstLine="0"/>
        <w:jc w:val="center"/>
        <w:textAlignment w:val="baseline"/>
        <w:rPr>
          <w:rFonts w:eastAsia="Times New Roman" w:cstheme="minorHAnsi"/>
          <w:color w:val="000000"/>
        </w:rPr>
      </w:pPr>
      <w:r>
        <w:rPr>
          <w:rFonts w:eastAsia="Times New Roman" w:cstheme="minorHAnsi"/>
          <w:color w:val="000000"/>
        </w:rPr>
        <w:t>Mặc dù gắng sức kêu van, kh</w:t>
      </w:r>
      <w:r w:rsidRPr="0053140E">
        <w:rPr>
          <w:rFonts w:eastAsia="Times New Roman" w:cstheme="minorHAnsi"/>
          <w:color w:val="000000"/>
        </w:rPr>
        <w:t>ẩn cầu</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Chúa ơi sao Chúa ở đâu</w:t>
      </w:r>
      <w:r w:rsidRPr="0053140E">
        <w:rPr>
          <w:rFonts w:ascii="Times New Roman" w:eastAsia="Times New Roman" w:hAnsi="Times New Roman" w:cs="Times New Roman"/>
          <w:color w:val="000000"/>
        </w:rPr>
        <w:t>?</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Để con đơn độc, dãi dầu, gian nan</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Tiếng con tha thiết kêu van</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Chẳng nghe lời đáp, mây giăng tư bề</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Dẫu tin Chúa ở cạnh kề</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Nhưng sao thinh lặng, phủ che mịt mù</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Con như chìm giữa âm u</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Hồn đầy e sợ, tâm tư nặng nề</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Con cần tay Chúa chở che</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Con cần lời Chúa vỗ về ủi an</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Chúa ơi xin ở bên con</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Xin </w:t>
      </w:r>
      <w:r>
        <w:rPr>
          <w:rFonts w:eastAsia="Times New Roman" w:cstheme="minorHAnsi"/>
          <w:color w:val="000000"/>
        </w:rPr>
        <w:t>Ngài</w:t>
      </w:r>
      <w:r w:rsidRPr="0053140E">
        <w:rPr>
          <w:rFonts w:eastAsia="Times New Roman" w:cstheme="minorHAnsi"/>
          <w:color w:val="000000"/>
        </w:rPr>
        <w:t xml:space="preserve"> lên tiếng cho hồn vững tin</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Con tin, lạy Chúa con tin</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Nhưng con yếu đuối, một mình bất kham</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Xin </w:t>
      </w:r>
      <w:r>
        <w:rPr>
          <w:rFonts w:eastAsia="Times New Roman" w:cstheme="minorHAnsi"/>
          <w:color w:val="000000"/>
        </w:rPr>
        <w:t>Ngài</w:t>
      </w:r>
      <w:r w:rsidRPr="0053140E">
        <w:rPr>
          <w:rFonts w:eastAsia="Times New Roman" w:cstheme="minorHAnsi"/>
          <w:color w:val="000000"/>
        </w:rPr>
        <w:t xml:space="preserve"> lên tiếng bảo ban</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Cho con vững dạ bình an tâm hồn</w:t>
      </w:r>
      <w:r>
        <w:rPr>
          <w:rFonts w:eastAsia="Times New Roman" w:cstheme="minorHAnsi"/>
          <w:color w:val="000000"/>
        </w:rPr>
        <w:t>.</w:t>
      </w:r>
    </w:p>
    <w:p w:rsidR="005D75B4" w:rsidRPr="000616C6" w:rsidRDefault="005D75B4" w:rsidP="005D75B4">
      <w:pPr>
        <w:shd w:val="clear" w:color="auto" w:fill="FFFFFF"/>
        <w:jc w:val="left"/>
        <w:textAlignment w:val="baseline"/>
        <w:rPr>
          <w:rFonts w:ascii="Times New Roman" w:eastAsia="Times New Roman" w:hAnsi="Times New Roman"/>
          <w:color w:val="333333"/>
          <w:sz w:val="24"/>
          <w:szCs w:val="24"/>
        </w:rPr>
      </w:pPr>
    </w:p>
    <w:p w:rsidR="005D75B4" w:rsidRPr="00BA7706" w:rsidRDefault="005D75B4" w:rsidP="00BA7706">
      <w:pPr>
        <w:shd w:val="clear" w:color="auto" w:fill="FFFFFF"/>
        <w:ind w:right="432" w:firstLine="0"/>
        <w:jc w:val="right"/>
        <w:textAlignment w:val="baseline"/>
        <w:rPr>
          <w:rFonts w:eastAsia="Times New Roman" w:cstheme="minorHAnsi"/>
          <w:i/>
          <w:color w:val="000000"/>
        </w:rPr>
      </w:pPr>
      <w:r w:rsidRPr="00BA7706">
        <w:rPr>
          <w:rFonts w:eastAsia="Times New Roman" w:cstheme="minorHAnsi"/>
          <w:i/>
          <w:color w:val="000000"/>
        </w:rPr>
        <w:t>Metuchen, mùa PHỤC SINH 2005</w:t>
      </w:r>
    </w:p>
    <w:p w:rsidR="005D75B4" w:rsidRPr="00BA7706" w:rsidRDefault="005D75B4" w:rsidP="00BA7706">
      <w:pPr>
        <w:spacing w:before="120"/>
        <w:ind w:firstLine="0"/>
        <w:jc w:val="center"/>
        <w:rPr>
          <w:rFonts w:ascii="UVN Mau Tim 1" w:hAnsi="UVN Mau Tim 1"/>
          <w:sz w:val="40"/>
          <w:szCs w:val="40"/>
        </w:rPr>
      </w:pPr>
      <w:r w:rsidRPr="00BA7706">
        <w:rPr>
          <w:rFonts w:ascii="UVN Mau Tim 1" w:hAnsi="UVN Mau Tim 1"/>
          <w:sz w:val="40"/>
          <w:szCs w:val="40"/>
        </w:rPr>
        <w:t>Dâng Ngài</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Mỗi ngày là một bài thơ</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Bài ca dâng Chúa thiết tha tôn thờ</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Dâng </w:t>
      </w:r>
      <w:r>
        <w:rPr>
          <w:rFonts w:eastAsia="Times New Roman" w:cstheme="minorHAnsi"/>
          <w:color w:val="000000"/>
        </w:rPr>
        <w:t>N</w:t>
      </w:r>
      <w:r w:rsidRPr="0053140E">
        <w:rPr>
          <w:rFonts w:eastAsia="Times New Roman" w:cstheme="minorHAnsi"/>
          <w:color w:val="000000"/>
        </w:rPr>
        <w:t>gài nguyện ước đơn sơ</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Việc làm, sức khỏe, ngày, giờ, buồn, vui</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Dâng </w:t>
      </w:r>
      <w:r>
        <w:rPr>
          <w:rFonts w:eastAsia="Times New Roman" w:cstheme="minorHAnsi"/>
          <w:color w:val="000000"/>
        </w:rPr>
        <w:t>N</w:t>
      </w:r>
      <w:r w:rsidRPr="0053140E">
        <w:rPr>
          <w:rFonts w:eastAsia="Times New Roman" w:cstheme="minorHAnsi"/>
          <w:color w:val="000000"/>
        </w:rPr>
        <w:t>gài gia đạo trong ngoài,</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Vợ, chồng, con, cháu xin </w:t>
      </w:r>
      <w:r>
        <w:rPr>
          <w:rFonts w:eastAsia="Times New Roman" w:cstheme="minorHAnsi"/>
          <w:color w:val="000000"/>
        </w:rPr>
        <w:t>N</w:t>
      </w:r>
      <w:r w:rsidRPr="0053140E">
        <w:rPr>
          <w:rFonts w:eastAsia="Times New Roman" w:cstheme="minorHAnsi"/>
          <w:color w:val="000000"/>
        </w:rPr>
        <w:t>gài chở che</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Dâng </w:t>
      </w:r>
      <w:r>
        <w:rPr>
          <w:rFonts w:eastAsia="Times New Roman" w:cstheme="minorHAnsi"/>
          <w:color w:val="000000"/>
        </w:rPr>
        <w:t>N</w:t>
      </w:r>
      <w:r w:rsidRPr="0053140E">
        <w:rPr>
          <w:rFonts w:eastAsia="Times New Roman" w:cstheme="minorHAnsi"/>
          <w:color w:val="000000"/>
        </w:rPr>
        <w:t>gài tình nghĩa phu thê</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Xin </w:t>
      </w:r>
      <w:r>
        <w:rPr>
          <w:rFonts w:eastAsia="Times New Roman" w:cstheme="minorHAnsi"/>
          <w:color w:val="000000"/>
        </w:rPr>
        <w:t>N</w:t>
      </w:r>
      <w:r w:rsidRPr="0053140E">
        <w:rPr>
          <w:rFonts w:eastAsia="Times New Roman" w:cstheme="minorHAnsi"/>
          <w:color w:val="000000"/>
        </w:rPr>
        <w:t>gài gìn giữ không hề lung lay</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Dâng </w:t>
      </w:r>
      <w:r>
        <w:rPr>
          <w:rFonts w:eastAsia="Times New Roman" w:cstheme="minorHAnsi"/>
          <w:color w:val="000000"/>
        </w:rPr>
        <w:t>N</w:t>
      </w:r>
      <w:r w:rsidRPr="0053140E">
        <w:rPr>
          <w:rFonts w:eastAsia="Times New Roman" w:cstheme="minorHAnsi"/>
          <w:color w:val="000000"/>
        </w:rPr>
        <w:t>gài thử thách mọi ngày</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Phó giao, tin cậy tình </w:t>
      </w:r>
      <w:r>
        <w:rPr>
          <w:rFonts w:eastAsia="Times New Roman" w:cstheme="minorHAnsi"/>
          <w:color w:val="000000"/>
        </w:rPr>
        <w:t>N</w:t>
      </w:r>
      <w:r w:rsidRPr="0053140E">
        <w:rPr>
          <w:rFonts w:eastAsia="Times New Roman" w:cstheme="minorHAnsi"/>
          <w:color w:val="000000"/>
        </w:rPr>
        <w:t>gài đở nâng</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Dâng Ngài thất bại, thành công</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Dâng </w:t>
      </w:r>
      <w:r>
        <w:rPr>
          <w:rFonts w:eastAsia="Times New Roman" w:cstheme="minorHAnsi"/>
          <w:color w:val="000000"/>
        </w:rPr>
        <w:t>N</w:t>
      </w:r>
      <w:r w:rsidRPr="0053140E">
        <w:rPr>
          <w:rFonts w:eastAsia="Times New Roman" w:cstheme="minorHAnsi"/>
          <w:color w:val="000000"/>
        </w:rPr>
        <w:t>gài giây phút lâm chung cuối đời</w:t>
      </w:r>
    </w:p>
    <w:p w:rsidR="005D75B4" w:rsidRPr="0053140E" w:rsidRDefault="005D75B4" w:rsidP="00BA7706">
      <w:pPr>
        <w:shd w:val="clear" w:color="auto" w:fill="FFFFFF"/>
        <w:ind w:firstLine="0"/>
        <w:jc w:val="center"/>
        <w:textAlignment w:val="baseline"/>
        <w:rPr>
          <w:rFonts w:eastAsia="Times New Roman" w:cstheme="minorHAnsi"/>
          <w:color w:val="000000"/>
        </w:rPr>
      </w:pPr>
      <w:r w:rsidRPr="0053140E">
        <w:rPr>
          <w:rFonts w:eastAsia="Times New Roman" w:cstheme="minorHAnsi"/>
          <w:color w:val="000000"/>
        </w:rPr>
        <w:t xml:space="preserve">Dâng </w:t>
      </w:r>
      <w:r>
        <w:rPr>
          <w:rFonts w:eastAsia="Times New Roman" w:cstheme="minorHAnsi"/>
          <w:color w:val="000000"/>
        </w:rPr>
        <w:t>N</w:t>
      </w:r>
      <w:r w:rsidRPr="0053140E">
        <w:rPr>
          <w:rFonts w:eastAsia="Times New Roman" w:cstheme="minorHAnsi"/>
          <w:color w:val="000000"/>
        </w:rPr>
        <w:t xml:space="preserve">gài tất ca </w:t>
      </w:r>
      <w:r>
        <w:rPr>
          <w:rFonts w:eastAsia="Times New Roman" w:cstheme="minorHAnsi"/>
          <w:color w:val="000000"/>
        </w:rPr>
        <w:t>N</w:t>
      </w:r>
      <w:r w:rsidRPr="0053140E">
        <w:rPr>
          <w:rFonts w:eastAsia="Times New Roman" w:cstheme="minorHAnsi"/>
          <w:color w:val="000000"/>
        </w:rPr>
        <w:t>gài ơi</w:t>
      </w:r>
    </w:p>
    <w:p w:rsidR="00BA7706" w:rsidRDefault="005D75B4" w:rsidP="00BA7706">
      <w:pPr>
        <w:shd w:val="clear" w:color="auto" w:fill="FFFFFF"/>
        <w:ind w:firstLine="0"/>
        <w:jc w:val="center"/>
        <w:textAlignment w:val="baseline"/>
        <w:rPr>
          <w:rFonts w:eastAsia="Times New Roman" w:cstheme="minorHAnsi"/>
          <w:color w:val="000000"/>
        </w:rPr>
        <w:sectPr w:rsidR="00BA7706" w:rsidSect="006655BC">
          <w:footnotePr>
            <w:numRestart w:val="eachPage"/>
          </w:footnotePr>
          <w:type w:val="continuous"/>
          <w:pgSz w:w="12240" w:h="15840"/>
          <w:pgMar w:top="1152" w:right="1152" w:bottom="1224" w:left="1152" w:header="720" w:footer="720" w:gutter="0"/>
          <w:cols w:num="2" w:space="432"/>
          <w:docGrid w:linePitch="360"/>
        </w:sectPr>
      </w:pPr>
      <w:r w:rsidRPr="0053140E">
        <w:rPr>
          <w:rFonts w:eastAsia="Times New Roman" w:cstheme="minorHAnsi"/>
          <w:color w:val="000000"/>
        </w:rPr>
        <w:t>Làm thành bài nhạc ngàn lời ngợi ca.</w:t>
      </w:r>
    </w:p>
    <w:p w:rsidR="00BA7706" w:rsidRPr="00166BD6" w:rsidRDefault="00BA7706" w:rsidP="00BA7706">
      <w:pPr>
        <w:ind w:firstLine="0"/>
        <w:jc w:val="center"/>
        <w:rPr>
          <w:rFonts w:ascii="UVN Mau Tim 1" w:hAnsi="UVN Mau Tim 1"/>
          <w:i/>
          <w:sz w:val="48"/>
          <w:szCs w:val="48"/>
        </w:rPr>
      </w:pPr>
      <w:r w:rsidRPr="00166BD6">
        <w:rPr>
          <w:rFonts w:ascii="UVN Mau Tim 1" w:hAnsi="UVN Mau Tim 1"/>
          <w:i/>
          <w:sz w:val="48"/>
          <w:szCs w:val="48"/>
        </w:rPr>
        <w:t>Khoảnh Thơ Chương Đài</w:t>
      </w:r>
    </w:p>
    <w:p w:rsidR="008F398A" w:rsidRPr="00166BD6" w:rsidRDefault="00166BD6" w:rsidP="008F398A">
      <w:pPr>
        <w:pStyle w:val="NoSpacing"/>
        <w:spacing w:line="276" w:lineRule="auto"/>
        <w:rPr>
          <w:rFonts w:ascii="UVN Mau Tim 1" w:hAnsi="UVN Mau Tim 1"/>
          <w:sz w:val="40"/>
          <w:szCs w:val="40"/>
        </w:rPr>
      </w:pPr>
      <w:r>
        <w:rPr>
          <w:rFonts w:ascii="UVN Mau Tim 1" w:hAnsi="UVN Mau Tim 1"/>
          <w:sz w:val="40"/>
          <w:szCs w:val="40"/>
        </w:rPr>
        <w:br/>
      </w:r>
      <w:r w:rsidR="008F398A" w:rsidRPr="00166BD6">
        <w:rPr>
          <w:rFonts w:ascii="UVN Mau Tim 1" w:hAnsi="UVN Mau Tim 1"/>
          <w:sz w:val="40"/>
          <w:szCs w:val="40"/>
        </w:rPr>
        <w:t>Hoài Niệm Quê Hương</w:t>
      </w:r>
    </w:p>
    <w:p w:rsidR="008F398A" w:rsidRDefault="008F398A" w:rsidP="008F398A">
      <w:pPr>
        <w:pStyle w:val="NoSpacing"/>
        <w:spacing w:line="276" w:lineRule="auto"/>
        <w:rPr>
          <w:i w:val="0"/>
          <w:iCs/>
          <w:color w:val="000000"/>
        </w:rPr>
      </w:pPr>
    </w:p>
    <w:p w:rsidR="008F398A" w:rsidRPr="00875A0F" w:rsidRDefault="008F398A" w:rsidP="008F398A">
      <w:pPr>
        <w:pStyle w:val="NoSpacing"/>
        <w:spacing w:line="276" w:lineRule="auto"/>
        <w:rPr>
          <w:i w:val="0"/>
          <w:iCs/>
          <w:color w:val="000000"/>
        </w:rPr>
      </w:pPr>
      <w:r w:rsidRPr="00875A0F">
        <w:rPr>
          <w:i w:val="0"/>
          <w:iCs/>
          <w:color w:val="000000"/>
        </w:rPr>
        <w:t>Long Thạnh Phụng Hiệp quê hương</w:t>
      </w:r>
      <w:r w:rsidRPr="00875A0F">
        <w:rPr>
          <w:color w:val="000000"/>
        </w:rPr>
        <w:br/>
      </w:r>
      <w:r w:rsidRPr="00875A0F">
        <w:rPr>
          <w:i w:val="0"/>
          <w:iCs/>
          <w:color w:val="000000"/>
        </w:rPr>
        <w:t>Bao năm xa xứ nhớ thương vô bờ</w:t>
      </w:r>
      <w:r w:rsidRPr="00875A0F">
        <w:rPr>
          <w:color w:val="000000"/>
        </w:rPr>
        <w:br/>
      </w:r>
      <w:r w:rsidRPr="00875A0F">
        <w:rPr>
          <w:i w:val="0"/>
          <w:iCs/>
          <w:color w:val="000000"/>
        </w:rPr>
        <w:t>Nhớ về kỷ niệm tuổi thơ</w:t>
      </w:r>
      <w:r w:rsidRPr="00875A0F">
        <w:rPr>
          <w:color w:val="000000"/>
        </w:rPr>
        <w:br/>
      </w:r>
      <w:r w:rsidRPr="00875A0F">
        <w:rPr>
          <w:i w:val="0"/>
          <w:iCs/>
          <w:color w:val="000000"/>
        </w:rPr>
        <w:t>Nhớ thời áo trắng mộng mơ đến trường</w:t>
      </w:r>
      <w:r w:rsidRPr="00875A0F">
        <w:rPr>
          <w:color w:val="000000"/>
        </w:rPr>
        <w:br/>
      </w:r>
      <w:r w:rsidRPr="00875A0F">
        <w:rPr>
          <w:i w:val="0"/>
          <w:iCs/>
          <w:color w:val="000000"/>
        </w:rPr>
        <w:t>Nhớ thầy nhớ bạn thân thương</w:t>
      </w:r>
      <w:r w:rsidRPr="00875A0F">
        <w:rPr>
          <w:color w:val="000000"/>
        </w:rPr>
        <w:br/>
      </w:r>
      <w:r w:rsidRPr="00875A0F">
        <w:rPr>
          <w:i w:val="0"/>
          <w:iCs/>
          <w:color w:val="000000"/>
        </w:rPr>
        <w:t>Nhớ Đình Thần nhỏ cây dương trước nhà</w:t>
      </w:r>
      <w:r w:rsidRPr="00875A0F">
        <w:rPr>
          <w:color w:val="000000"/>
        </w:rPr>
        <w:br/>
      </w:r>
      <w:r w:rsidRPr="00875A0F">
        <w:rPr>
          <w:i w:val="0"/>
          <w:iCs/>
          <w:color w:val="000000"/>
        </w:rPr>
        <w:t>Nhớ trường Phụng Hiệp ở xa</w:t>
      </w:r>
      <w:r w:rsidRPr="00875A0F">
        <w:rPr>
          <w:color w:val="000000"/>
        </w:rPr>
        <w:br/>
      </w:r>
      <w:r w:rsidRPr="00875A0F">
        <w:rPr>
          <w:i w:val="0"/>
          <w:iCs/>
          <w:color w:val="000000"/>
        </w:rPr>
        <w:t>Nhớ đường đi học nhớ nhà cạnh bên</w:t>
      </w:r>
      <w:r w:rsidRPr="00875A0F">
        <w:rPr>
          <w:color w:val="000000"/>
        </w:rPr>
        <w:br/>
      </w:r>
      <w:r w:rsidRPr="00875A0F">
        <w:rPr>
          <w:i w:val="0"/>
          <w:iCs/>
          <w:color w:val="000000"/>
        </w:rPr>
        <w:t>Nhớ cây cầu khỉ chênh vênh</w:t>
      </w:r>
      <w:r w:rsidRPr="00875A0F">
        <w:rPr>
          <w:color w:val="000000"/>
        </w:rPr>
        <w:br/>
      </w:r>
      <w:r w:rsidRPr="00875A0F">
        <w:rPr>
          <w:i w:val="0"/>
          <w:iCs/>
          <w:color w:val="000000"/>
        </w:rPr>
        <w:t>Nhớ sông Long Thạnh lênh đênh lục bình</w:t>
      </w:r>
      <w:r w:rsidRPr="00875A0F">
        <w:rPr>
          <w:color w:val="000000"/>
        </w:rPr>
        <w:br/>
      </w:r>
      <w:r w:rsidRPr="00875A0F">
        <w:rPr>
          <w:i w:val="0"/>
          <w:iCs/>
          <w:color w:val="000000"/>
        </w:rPr>
        <w:t>Nhớ bà con ở xóm Đình</w:t>
      </w:r>
      <w:r w:rsidRPr="00875A0F">
        <w:rPr>
          <w:color w:val="000000"/>
        </w:rPr>
        <w:br/>
      </w:r>
      <w:r w:rsidRPr="00875A0F">
        <w:rPr>
          <w:i w:val="0"/>
          <w:iCs/>
          <w:color w:val="000000"/>
        </w:rPr>
        <w:t>Nhớ dì nhớ ngoại giàu tình yêu thương</w:t>
      </w:r>
      <w:r w:rsidRPr="00875A0F">
        <w:rPr>
          <w:color w:val="000000"/>
        </w:rPr>
        <w:br/>
      </w:r>
      <w:r w:rsidRPr="00875A0F">
        <w:rPr>
          <w:i w:val="0"/>
          <w:iCs/>
          <w:color w:val="000000"/>
        </w:rPr>
        <w:t>Thoáng buồn hoài niệm cố hương</w:t>
      </w:r>
      <w:r w:rsidRPr="00875A0F">
        <w:rPr>
          <w:color w:val="000000"/>
        </w:rPr>
        <w:br/>
      </w:r>
      <w:r w:rsidRPr="00875A0F">
        <w:rPr>
          <w:i w:val="0"/>
          <w:iCs/>
          <w:color w:val="000000"/>
        </w:rPr>
        <w:t>Mong ngày thăm lại con đường làng quê!</w:t>
      </w:r>
    </w:p>
    <w:p w:rsidR="008F398A" w:rsidRPr="00875A0F" w:rsidRDefault="008F398A" w:rsidP="008F398A">
      <w:pPr>
        <w:spacing w:line="276" w:lineRule="auto"/>
      </w:pPr>
    </w:p>
    <w:p w:rsidR="008F398A" w:rsidRDefault="008F398A" w:rsidP="008F398A">
      <w:pPr>
        <w:pStyle w:val="NoSpacing"/>
        <w:spacing w:line="276" w:lineRule="auto"/>
        <w:ind w:left="720" w:firstLine="720"/>
        <w:rPr>
          <w:iCs/>
          <w:color w:val="000000"/>
        </w:rPr>
      </w:pPr>
      <w:r w:rsidRPr="00166BD6">
        <w:rPr>
          <w:iCs/>
          <w:color w:val="000000"/>
        </w:rPr>
        <w:t>11/29/2017</w:t>
      </w:r>
    </w:p>
    <w:p w:rsidR="00BA7706" w:rsidRPr="00875A0F" w:rsidRDefault="00BA7706" w:rsidP="008F398A">
      <w:pPr>
        <w:pStyle w:val="NoSpacing"/>
        <w:spacing w:line="276" w:lineRule="auto"/>
        <w:rPr>
          <w:i w:val="0"/>
          <w:iCs/>
          <w:color w:val="000000"/>
        </w:rPr>
      </w:pPr>
    </w:p>
    <w:p w:rsidR="00CF77F7" w:rsidRDefault="00BA7706" w:rsidP="008F398A">
      <w:pPr>
        <w:pStyle w:val="NoSpacing"/>
        <w:spacing w:line="276" w:lineRule="auto"/>
        <w:rPr>
          <w:i w:val="0"/>
          <w:iCs/>
          <w:color w:val="000000"/>
        </w:rPr>
      </w:pPr>
      <w:r w:rsidRPr="00166BD6">
        <w:rPr>
          <w:rFonts w:ascii="UVN Mau Tim 1" w:hAnsi="UVN Mau Tim 1"/>
          <w:sz w:val="40"/>
          <w:szCs w:val="40"/>
        </w:rPr>
        <w:t>Thu Xưa!</w:t>
      </w:r>
      <w:r w:rsidRPr="00166BD6">
        <w:rPr>
          <w:rFonts w:ascii="UVN Mau Tim 1" w:hAnsi="UVN Mau Tim 1"/>
          <w:sz w:val="40"/>
          <w:szCs w:val="40"/>
        </w:rPr>
        <w:br/>
      </w:r>
    </w:p>
    <w:p w:rsidR="00BA7706" w:rsidRPr="00875A0F" w:rsidRDefault="00BA7706" w:rsidP="008F398A">
      <w:pPr>
        <w:pStyle w:val="NoSpacing"/>
        <w:spacing w:line="276" w:lineRule="auto"/>
        <w:rPr>
          <w:i w:val="0"/>
          <w:iCs/>
          <w:color w:val="000000"/>
        </w:rPr>
      </w:pPr>
      <w:r w:rsidRPr="00875A0F">
        <w:rPr>
          <w:i w:val="0"/>
          <w:iCs/>
          <w:color w:val="000000"/>
        </w:rPr>
        <w:t>Thu về cho lá vàng chanh</w:t>
      </w:r>
      <w:r w:rsidRPr="00875A0F">
        <w:rPr>
          <w:i w:val="0"/>
          <w:iCs/>
          <w:color w:val="000000"/>
        </w:rPr>
        <w:br/>
        <w:t>Rụng rơi che phủ cỏ xanh mượt mà</w:t>
      </w:r>
      <w:r w:rsidRPr="00875A0F">
        <w:rPr>
          <w:i w:val="0"/>
          <w:iCs/>
          <w:color w:val="000000"/>
        </w:rPr>
        <w:br/>
        <w:t>Ngắm nhìn lá rụng tim ta</w:t>
      </w:r>
      <w:r w:rsidRPr="00875A0F">
        <w:rPr>
          <w:i w:val="0"/>
          <w:iCs/>
          <w:color w:val="000000"/>
        </w:rPr>
        <w:br/>
        <w:t>Bồi hồi nhớ đến thu qua cùng người</w:t>
      </w:r>
      <w:r w:rsidRPr="00875A0F">
        <w:rPr>
          <w:i w:val="0"/>
          <w:iCs/>
          <w:color w:val="000000"/>
        </w:rPr>
        <w:br/>
        <w:t>Thu về còn đó nụ cười</w:t>
      </w:r>
      <w:r w:rsidRPr="00875A0F">
        <w:rPr>
          <w:i w:val="0"/>
          <w:iCs/>
          <w:color w:val="000000"/>
        </w:rPr>
        <w:br/>
        <w:t>Năm xưa ai đã làm người xuyến xao</w:t>
      </w:r>
      <w:r w:rsidRPr="00875A0F">
        <w:rPr>
          <w:i w:val="0"/>
          <w:iCs/>
          <w:color w:val="000000"/>
        </w:rPr>
        <w:br/>
        <w:t>Thu về nhớ đến thu nao</w:t>
      </w:r>
      <w:r w:rsidRPr="00875A0F">
        <w:rPr>
          <w:i w:val="0"/>
          <w:iCs/>
          <w:color w:val="000000"/>
        </w:rPr>
        <w:br/>
        <w:t>Bên nhau say đắm ta trao tình nồng</w:t>
      </w:r>
      <w:r w:rsidRPr="00875A0F">
        <w:rPr>
          <w:i w:val="0"/>
          <w:iCs/>
          <w:color w:val="000000"/>
        </w:rPr>
        <w:br/>
        <w:t>Thu xưa đẹp giấc mơ hồng</w:t>
      </w:r>
      <w:r w:rsidRPr="00875A0F">
        <w:rPr>
          <w:i w:val="0"/>
          <w:iCs/>
          <w:color w:val="000000"/>
        </w:rPr>
        <w:br/>
        <w:t>Thu nay lãng mạn mênh mông đất trời!</w:t>
      </w:r>
    </w:p>
    <w:p w:rsidR="00BA7706" w:rsidRPr="005F63AE" w:rsidRDefault="00BA7706" w:rsidP="008F398A">
      <w:pPr>
        <w:spacing w:line="276" w:lineRule="auto"/>
      </w:pPr>
    </w:p>
    <w:p w:rsidR="008F398A" w:rsidRDefault="008F398A" w:rsidP="008F398A">
      <w:pPr>
        <w:pStyle w:val="NoSpacing"/>
        <w:spacing w:before="120" w:line="276" w:lineRule="auto"/>
        <w:rPr>
          <w:rFonts w:ascii="UVN Mau Tim 1" w:hAnsi="UVN Mau Tim 1"/>
          <w:sz w:val="40"/>
          <w:szCs w:val="40"/>
        </w:rPr>
      </w:pPr>
      <w:bookmarkStart w:id="32" w:name="OLE_LINK15"/>
      <w:bookmarkStart w:id="33" w:name="OLE_LINK16"/>
    </w:p>
    <w:p w:rsidR="008F398A" w:rsidRDefault="008C7AED" w:rsidP="008F398A">
      <w:pPr>
        <w:pStyle w:val="NoSpacing"/>
        <w:spacing w:before="480" w:line="276" w:lineRule="auto"/>
        <w:rPr>
          <w:rFonts w:ascii="UVN Mau Tim 1" w:hAnsi="UVN Mau Tim 1"/>
          <w:sz w:val="40"/>
          <w:szCs w:val="40"/>
        </w:rPr>
      </w:pPr>
      <w:r>
        <w:rPr>
          <w:rFonts w:ascii="UVN Mau Tim 1" w:hAnsi="UVN Mau Tim 1"/>
          <w:noProof/>
          <w:sz w:val="40"/>
          <w:szCs w:val="40"/>
        </w:rPr>
        <w:drawing>
          <wp:anchor distT="0" distB="0" distL="114300" distR="114300" simplePos="0" relativeHeight="251686912" behindDoc="1" locked="0" layoutInCell="1" allowOverlap="1" wp14:anchorId="1477977E" wp14:editId="4AFB86A7">
            <wp:simplePos x="0" y="0"/>
            <wp:positionH relativeFrom="column">
              <wp:posOffset>368300</wp:posOffset>
            </wp:positionH>
            <wp:positionV relativeFrom="paragraph">
              <wp:posOffset>71669</wp:posOffset>
            </wp:positionV>
            <wp:extent cx="2230120" cy="11487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son-automne.jpg"/>
                    <pic:cNvPicPr/>
                  </pic:nvPicPr>
                  <pic:blipFill rotWithShape="1">
                    <a:blip r:embed="rId96" cstate="print">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val="0"/>
                        </a:ext>
                      </a:extLst>
                    </a:blip>
                    <a:srcRect t="31386"/>
                    <a:stretch/>
                  </pic:blipFill>
                  <pic:spPr bwMode="auto">
                    <a:xfrm>
                      <a:off x="0" y="0"/>
                      <a:ext cx="2230120" cy="1148715"/>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398A" w:rsidRDefault="008F398A" w:rsidP="008F398A">
      <w:pPr>
        <w:pStyle w:val="NoSpacing"/>
        <w:spacing w:before="480" w:line="276" w:lineRule="auto"/>
        <w:rPr>
          <w:i w:val="0"/>
          <w:iCs/>
          <w:color w:val="000000"/>
        </w:rPr>
      </w:pPr>
      <w:r w:rsidRPr="008C7AED">
        <w:rPr>
          <w:rFonts w:ascii="UVN Mau Tim 1" w:hAnsi="UVN Mau Tim 1"/>
          <w:color w:val="FFFFFF" w:themeColor="background1"/>
          <w:sz w:val="40"/>
          <w:szCs w:val="40"/>
        </w:rPr>
        <w:t>Thu phiêu lãng!</w:t>
      </w:r>
      <w:r w:rsidRPr="008C7AED">
        <w:rPr>
          <w:rFonts w:ascii="Verdana" w:hAnsi="Verdana"/>
          <w:b/>
          <w:color w:val="FFFFFF" w:themeColor="background1"/>
          <w:sz w:val="24"/>
          <w:szCs w:val="24"/>
        </w:rPr>
        <w:br/>
      </w:r>
    </w:p>
    <w:p w:rsidR="008F398A" w:rsidRPr="00875A0F" w:rsidRDefault="008F398A" w:rsidP="008F398A">
      <w:pPr>
        <w:pStyle w:val="NoSpacing"/>
        <w:spacing w:line="276" w:lineRule="auto"/>
        <w:rPr>
          <w:i w:val="0"/>
          <w:iCs/>
          <w:color w:val="000000"/>
        </w:rPr>
      </w:pPr>
      <w:r w:rsidRPr="00875A0F">
        <w:rPr>
          <w:i w:val="0"/>
          <w:iCs/>
          <w:color w:val="000000"/>
        </w:rPr>
        <w:t>Thu về cho lá vàng bay</w:t>
      </w:r>
      <w:r w:rsidRPr="00875A0F">
        <w:rPr>
          <w:i w:val="0"/>
          <w:iCs/>
          <w:color w:val="000000"/>
        </w:rPr>
        <w:br/>
        <w:t>Gió thu man mác đắm say hồn người</w:t>
      </w:r>
      <w:r w:rsidRPr="00875A0F">
        <w:rPr>
          <w:i w:val="0"/>
          <w:iCs/>
          <w:color w:val="000000"/>
        </w:rPr>
        <w:br/>
        <w:t>Ngày thu phiêu lãng tuyệt vời</w:t>
      </w:r>
      <w:r w:rsidRPr="00875A0F">
        <w:rPr>
          <w:i w:val="0"/>
          <w:iCs/>
          <w:color w:val="000000"/>
        </w:rPr>
        <w:br/>
        <w:t>Rừng thu thay sắc gọi mời nàng thơ</w:t>
      </w:r>
      <w:r w:rsidRPr="00875A0F">
        <w:rPr>
          <w:i w:val="0"/>
          <w:iCs/>
          <w:color w:val="000000"/>
        </w:rPr>
        <w:br/>
        <w:t>Thiên nhiên tuyệt mỹ mộng mơ</w:t>
      </w:r>
      <w:r w:rsidRPr="00875A0F">
        <w:rPr>
          <w:i w:val="0"/>
          <w:iCs/>
          <w:color w:val="000000"/>
        </w:rPr>
        <w:br/>
        <w:t>Chiều thu lãng mạn ngẩn ngơ ngắm nhìn</w:t>
      </w:r>
      <w:r w:rsidRPr="00875A0F">
        <w:rPr>
          <w:i w:val="0"/>
          <w:iCs/>
          <w:color w:val="000000"/>
        </w:rPr>
        <w:br/>
        <w:t>Trời mây non nước hữu tình</w:t>
      </w:r>
      <w:r w:rsidRPr="00875A0F">
        <w:rPr>
          <w:i w:val="0"/>
          <w:iCs/>
          <w:color w:val="000000"/>
        </w:rPr>
        <w:br/>
        <w:t>Ngất ngây ta gởi chút tình thi thơ!</w:t>
      </w:r>
    </w:p>
    <w:p w:rsidR="00CF77F7" w:rsidRPr="00CF77F7" w:rsidRDefault="00CF77F7" w:rsidP="008F398A">
      <w:pPr>
        <w:spacing w:line="276" w:lineRule="auto"/>
      </w:pPr>
    </w:p>
    <w:p w:rsidR="00BA7706" w:rsidRPr="006E6505" w:rsidRDefault="00BA7706" w:rsidP="008F398A">
      <w:pPr>
        <w:pStyle w:val="NoSpacing"/>
        <w:spacing w:line="276" w:lineRule="auto"/>
        <w:rPr>
          <w:rFonts w:ascii="UVN Mau Tim 1" w:hAnsi="UVN Mau Tim 1"/>
          <w:sz w:val="40"/>
          <w:szCs w:val="40"/>
        </w:rPr>
      </w:pPr>
      <w:r w:rsidRPr="006E6505">
        <w:rPr>
          <w:rFonts w:ascii="UVN Mau Tim 1" w:hAnsi="UVN Mau Tim 1"/>
          <w:sz w:val="40"/>
          <w:szCs w:val="40"/>
        </w:rPr>
        <w:t>Kỷ niệm trại hè</w:t>
      </w:r>
    </w:p>
    <w:bookmarkEnd w:id="32"/>
    <w:bookmarkEnd w:id="33"/>
    <w:p w:rsidR="00CF77F7" w:rsidRDefault="00CF77F7" w:rsidP="008F398A">
      <w:pPr>
        <w:pStyle w:val="NoSpacing"/>
        <w:spacing w:line="276" w:lineRule="auto"/>
        <w:rPr>
          <w:i w:val="0"/>
          <w:iCs/>
          <w:color w:val="000000"/>
        </w:rPr>
      </w:pPr>
    </w:p>
    <w:p w:rsidR="00CF77F7" w:rsidRDefault="00BA7706" w:rsidP="008F398A">
      <w:pPr>
        <w:pStyle w:val="NoSpacing"/>
        <w:spacing w:line="276" w:lineRule="auto"/>
        <w:rPr>
          <w:i w:val="0"/>
          <w:iCs/>
          <w:color w:val="000000"/>
        </w:rPr>
      </w:pPr>
      <w:r w:rsidRPr="00875A0F">
        <w:rPr>
          <w:i w:val="0"/>
          <w:iCs/>
          <w:color w:val="000000"/>
        </w:rPr>
        <w:t>Lang thang ngắm cảnh buổi chiều tà</w:t>
      </w:r>
      <w:r w:rsidRPr="00875A0F">
        <w:rPr>
          <w:i w:val="0"/>
          <w:iCs/>
          <w:color w:val="000000"/>
        </w:rPr>
        <w:br/>
        <w:t>Cỏ cây nhè nhẹ tỏa hương hoa</w:t>
      </w:r>
      <w:r w:rsidRPr="00875A0F">
        <w:rPr>
          <w:i w:val="0"/>
          <w:iCs/>
          <w:color w:val="000000"/>
        </w:rPr>
        <w:br/>
        <w:t>Vài con hư</w:t>
      </w:r>
      <w:r w:rsidRPr="00875A0F">
        <w:rPr>
          <w:rFonts w:hint="eastAsia"/>
          <w:i w:val="0"/>
          <w:iCs/>
          <w:color w:val="000000"/>
        </w:rPr>
        <w:t>ơ</w:t>
      </w:r>
      <w:r w:rsidRPr="00875A0F">
        <w:rPr>
          <w:i w:val="0"/>
          <w:iCs/>
          <w:color w:val="000000"/>
        </w:rPr>
        <w:t>u nhỏ ven sông vắng</w:t>
      </w:r>
      <w:r w:rsidRPr="00875A0F">
        <w:rPr>
          <w:i w:val="0"/>
          <w:iCs/>
          <w:color w:val="000000"/>
        </w:rPr>
        <w:br/>
        <w:t>Văng vẳng xa xa tiếng đàn ca</w:t>
      </w:r>
      <w:r w:rsidRPr="00875A0F">
        <w:rPr>
          <w:i w:val="0"/>
          <w:iCs/>
          <w:color w:val="000000"/>
        </w:rPr>
        <w:br/>
        <w:t>Khói lam chiều lững lờ quanh vách núi</w:t>
      </w:r>
      <w:r w:rsidRPr="00875A0F">
        <w:rPr>
          <w:i w:val="0"/>
          <w:iCs/>
          <w:color w:val="000000"/>
        </w:rPr>
        <w:br/>
        <w:t>Gió thôi bay cây lặng lẽ ngủ yên</w:t>
      </w:r>
      <w:r w:rsidRPr="00875A0F">
        <w:rPr>
          <w:i w:val="0"/>
          <w:iCs/>
          <w:color w:val="000000"/>
        </w:rPr>
        <w:br/>
        <w:t>Dòng sông xanh chảy nhẹ rất bình yên</w:t>
      </w:r>
      <w:r w:rsidRPr="00875A0F">
        <w:rPr>
          <w:i w:val="0"/>
          <w:iCs/>
          <w:color w:val="000000"/>
        </w:rPr>
        <w:br/>
        <w:t>Hồn xao xuyến cảnh thiên nhiên lãng mạn</w:t>
      </w:r>
      <w:r w:rsidRPr="00875A0F">
        <w:rPr>
          <w:i w:val="0"/>
          <w:iCs/>
          <w:color w:val="000000"/>
        </w:rPr>
        <w:br/>
        <w:t>Hương cỏ hoa thơm nhẹ</w:t>
      </w:r>
      <w:r w:rsidRPr="00875A0F">
        <w:rPr>
          <w:i w:val="0"/>
          <w:iCs/>
          <w:color w:val="000000"/>
        </w:rPr>
        <w:br/>
        <w:t>Dòng sông êm ả trôi</w:t>
      </w:r>
      <w:r w:rsidRPr="00875A0F">
        <w:rPr>
          <w:i w:val="0"/>
          <w:iCs/>
          <w:color w:val="000000"/>
        </w:rPr>
        <w:br/>
        <w:t>Hoàng hôn khuất sau đồi</w:t>
      </w:r>
      <w:r w:rsidRPr="00875A0F">
        <w:rPr>
          <w:i w:val="0"/>
          <w:iCs/>
          <w:color w:val="000000"/>
        </w:rPr>
        <w:br/>
        <w:t>Gió chiều hè man mác</w:t>
      </w:r>
      <w:r w:rsidRPr="00875A0F">
        <w:rPr>
          <w:i w:val="0"/>
          <w:iCs/>
          <w:color w:val="000000"/>
        </w:rPr>
        <w:br/>
        <w:t>Chú nai vàng ngơ ngác</w:t>
      </w:r>
      <w:r w:rsidRPr="00875A0F">
        <w:rPr>
          <w:i w:val="0"/>
          <w:iCs/>
          <w:color w:val="000000"/>
        </w:rPr>
        <w:br/>
        <w:t>Ngắm cảnh chiều ngẩn ngơ</w:t>
      </w:r>
      <w:r w:rsidRPr="00875A0F">
        <w:rPr>
          <w:i w:val="0"/>
          <w:iCs/>
          <w:color w:val="000000"/>
        </w:rPr>
        <w:br/>
        <w:t>Kỷ niệm đến bất ngờ</w:t>
      </w:r>
      <w:r w:rsidRPr="00875A0F">
        <w:rPr>
          <w:i w:val="0"/>
          <w:iCs/>
          <w:color w:val="000000"/>
        </w:rPr>
        <w:br/>
        <w:t>Nhẹ nhàng nhưng sâu lắng</w:t>
      </w:r>
      <w:r w:rsidRPr="00875A0F">
        <w:rPr>
          <w:i w:val="0"/>
          <w:iCs/>
          <w:color w:val="000000"/>
        </w:rPr>
        <w:br/>
        <w:t>Như sông kia phẳng lặng</w:t>
      </w:r>
      <w:r w:rsidRPr="00875A0F">
        <w:rPr>
          <w:i w:val="0"/>
          <w:iCs/>
          <w:color w:val="000000"/>
        </w:rPr>
        <w:br/>
        <w:t>Chẳng bao giờ ngừng trôi</w:t>
      </w:r>
      <w:r w:rsidRPr="00875A0F">
        <w:rPr>
          <w:i w:val="0"/>
          <w:iCs/>
          <w:color w:val="000000"/>
        </w:rPr>
        <w:br/>
        <w:t>Trước cảnh đẹp hồn tôi</w:t>
      </w:r>
      <w:r w:rsidRPr="00875A0F">
        <w:rPr>
          <w:i w:val="0"/>
          <w:iCs/>
          <w:color w:val="000000"/>
        </w:rPr>
        <w:br/>
        <w:t>Bồi hồi và xao xuyến.</w:t>
      </w:r>
    </w:p>
    <w:p w:rsidR="00CF77F7" w:rsidRDefault="00CF77F7" w:rsidP="008F398A">
      <w:pPr>
        <w:spacing w:line="276" w:lineRule="auto"/>
      </w:pPr>
      <w:r>
        <w:br w:type="page"/>
      </w:r>
    </w:p>
    <w:p w:rsidR="00166BD6" w:rsidRDefault="00166BD6" w:rsidP="00166BD6">
      <w:pPr>
        <w:sectPr w:rsidR="00166BD6" w:rsidSect="00BA7706">
          <w:footnotePr>
            <w:numRestart w:val="eachPage"/>
          </w:footnotePr>
          <w:pgSz w:w="12240" w:h="15840"/>
          <w:pgMar w:top="1152" w:right="1152" w:bottom="1224" w:left="1152" w:header="720" w:footer="720" w:gutter="0"/>
          <w:cols w:num="2" w:space="432"/>
          <w:docGrid w:linePitch="360"/>
        </w:sectPr>
      </w:pPr>
    </w:p>
    <w:p w:rsidR="00033560" w:rsidRDefault="00BB6884" w:rsidP="00860400">
      <w:pPr>
        <w:pStyle w:val="NoSpacing"/>
        <w:ind w:left="720" w:firstLine="720"/>
        <w:jc w:val="left"/>
        <w:rPr>
          <w:rFonts w:ascii="UVN Mau Tim 1" w:hAnsi="UVN Mau Tim 1"/>
          <w:sz w:val="40"/>
          <w:szCs w:val="40"/>
        </w:rPr>
      </w:pPr>
      <w:r>
        <w:rPr>
          <w:rFonts w:ascii="UVN Mau Tim 1" w:hAnsi="UVN Mau Tim 1"/>
          <w:noProof/>
          <w:sz w:val="40"/>
          <w:szCs w:val="40"/>
        </w:rPr>
        <w:drawing>
          <wp:anchor distT="0" distB="0" distL="114300" distR="114300" simplePos="0" relativeHeight="251669504" behindDoc="1" locked="0" layoutInCell="1" allowOverlap="1" wp14:anchorId="29BF815C" wp14:editId="32D26F2E">
            <wp:simplePos x="0" y="0"/>
            <wp:positionH relativeFrom="column">
              <wp:posOffset>-51435</wp:posOffset>
            </wp:positionH>
            <wp:positionV relativeFrom="paragraph">
              <wp:posOffset>-88265</wp:posOffset>
            </wp:positionV>
            <wp:extent cx="1660525" cy="16605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84684-rose-flower-border-clipart-1.jpg"/>
                    <pic:cNvPicPr/>
                  </pic:nvPicPr>
                  <pic:blipFill>
                    <a:blip r:embed="rId98" cstate="print">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0525" cy="1660525"/>
                    </a:xfrm>
                    <a:prstGeom prst="rect">
                      <a:avLst/>
                    </a:prstGeom>
                  </pic:spPr>
                </pic:pic>
              </a:graphicData>
            </a:graphic>
            <wp14:sizeRelH relativeFrom="page">
              <wp14:pctWidth>0</wp14:pctWidth>
            </wp14:sizeRelH>
            <wp14:sizeRelV relativeFrom="page">
              <wp14:pctHeight>0</wp14:pctHeight>
            </wp14:sizeRelV>
          </wp:anchor>
        </w:drawing>
      </w:r>
    </w:p>
    <w:p w:rsidR="00033560" w:rsidRDefault="00033560" w:rsidP="00860400">
      <w:pPr>
        <w:pStyle w:val="NoSpacing"/>
        <w:ind w:left="720" w:firstLine="720"/>
        <w:jc w:val="left"/>
        <w:rPr>
          <w:rFonts w:ascii="UVN Mau Tim 1" w:hAnsi="UVN Mau Tim 1"/>
          <w:sz w:val="40"/>
          <w:szCs w:val="40"/>
        </w:rPr>
      </w:pPr>
    </w:p>
    <w:p w:rsidR="00860400" w:rsidRDefault="00BA7706" w:rsidP="00860400">
      <w:pPr>
        <w:pStyle w:val="NoSpacing"/>
        <w:ind w:left="720" w:firstLine="720"/>
        <w:jc w:val="left"/>
        <w:rPr>
          <w:rFonts w:ascii="UVN Mau Tim 1" w:hAnsi="UVN Mau Tim 1"/>
          <w:sz w:val="40"/>
          <w:szCs w:val="40"/>
        </w:rPr>
      </w:pPr>
      <w:r w:rsidRPr="00166BD6">
        <w:rPr>
          <w:rFonts w:ascii="UVN Mau Tim 1" w:hAnsi="UVN Mau Tim 1"/>
          <w:sz w:val="40"/>
          <w:szCs w:val="40"/>
        </w:rPr>
        <w:t>Bette Midler - The Rose</w:t>
      </w:r>
    </w:p>
    <w:p w:rsidR="00166BD6" w:rsidRPr="00860400" w:rsidRDefault="00860400" w:rsidP="00860400">
      <w:pPr>
        <w:pStyle w:val="NoSpacing"/>
        <w:jc w:val="left"/>
        <w:rPr>
          <w:rFonts w:ascii="Times New Roman" w:hAnsi="Times New Roman"/>
          <w:sz w:val="24"/>
          <w:szCs w:val="24"/>
        </w:rPr>
      </w:pPr>
      <w:r>
        <w:rPr>
          <w:rFonts w:asciiTheme="minorHAnsi" w:hAnsiTheme="minorHAnsi" w:cstheme="minorHAnsi"/>
          <w:b/>
          <w:i w:val="0"/>
          <w:iCs/>
          <w:color w:val="000000"/>
        </w:rPr>
        <w:tab/>
      </w:r>
      <w:r>
        <w:rPr>
          <w:rFonts w:asciiTheme="minorHAnsi" w:hAnsiTheme="minorHAnsi" w:cstheme="minorHAnsi"/>
          <w:b/>
          <w:i w:val="0"/>
          <w:iCs/>
          <w:color w:val="000000"/>
        </w:rPr>
        <w:tab/>
      </w:r>
      <w:r>
        <w:rPr>
          <w:rFonts w:asciiTheme="minorHAnsi" w:hAnsiTheme="minorHAnsi" w:cstheme="minorHAnsi"/>
          <w:b/>
          <w:i w:val="0"/>
          <w:iCs/>
          <w:color w:val="000000"/>
        </w:rPr>
        <w:tab/>
      </w:r>
      <w:r>
        <w:rPr>
          <w:rFonts w:asciiTheme="minorHAnsi" w:hAnsiTheme="minorHAnsi" w:cstheme="minorHAnsi"/>
          <w:b/>
          <w:i w:val="0"/>
          <w:iCs/>
          <w:color w:val="000000"/>
        </w:rPr>
        <w:tab/>
      </w:r>
      <w:r>
        <w:rPr>
          <w:rFonts w:asciiTheme="minorHAnsi" w:hAnsiTheme="minorHAnsi" w:cstheme="minorHAnsi"/>
          <w:b/>
          <w:i w:val="0"/>
          <w:iCs/>
          <w:color w:val="000000"/>
        </w:rPr>
        <w:tab/>
      </w:r>
      <w:r>
        <w:rPr>
          <w:rFonts w:asciiTheme="minorHAnsi" w:hAnsiTheme="minorHAnsi" w:cstheme="minorHAnsi"/>
          <w:b/>
          <w:i w:val="0"/>
          <w:iCs/>
          <w:color w:val="000000"/>
        </w:rPr>
        <w:tab/>
      </w:r>
      <w:r>
        <w:rPr>
          <w:rFonts w:asciiTheme="minorHAnsi" w:hAnsiTheme="minorHAnsi" w:cstheme="minorHAnsi"/>
          <w:b/>
          <w:i w:val="0"/>
          <w:iCs/>
          <w:color w:val="000000"/>
        </w:rPr>
        <w:tab/>
      </w:r>
      <w:r>
        <w:rPr>
          <w:rFonts w:asciiTheme="minorHAnsi" w:hAnsiTheme="minorHAnsi" w:cstheme="minorHAnsi"/>
          <w:b/>
          <w:i w:val="0"/>
          <w:iCs/>
          <w:color w:val="000000"/>
        </w:rPr>
        <w:tab/>
      </w:r>
      <w:r w:rsidR="00166BD6">
        <w:rPr>
          <w:rFonts w:asciiTheme="minorHAnsi" w:hAnsiTheme="minorHAnsi" w:cstheme="minorHAnsi"/>
          <w:b/>
          <w:i w:val="0"/>
          <w:iCs/>
          <w:color w:val="000000"/>
        </w:rPr>
        <w:tab/>
      </w:r>
      <w:r w:rsidR="00BA7706" w:rsidRPr="00860400">
        <w:rPr>
          <w:rFonts w:asciiTheme="minorHAnsi" w:hAnsiTheme="minorHAnsi" w:cstheme="minorHAnsi"/>
          <w:b/>
          <w:iCs/>
          <w:color w:val="000000"/>
        </w:rPr>
        <w:t>Chương Đài phỏng dịch</w:t>
      </w:r>
      <w:r w:rsidR="00BA7706" w:rsidRPr="00860400">
        <w:rPr>
          <w:rFonts w:ascii="Times New Roman" w:hAnsi="Times New Roman"/>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166BD6" w:rsidRPr="00033560" w:rsidTr="00860400">
        <w:tc>
          <w:tcPr>
            <w:tcW w:w="5076" w:type="dxa"/>
          </w:tcPr>
          <w:p w:rsidR="00166BD6" w:rsidRPr="00033560" w:rsidRDefault="00166BD6" w:rsidP="008F398A">
            <w:pPr>
              <w:pStyle w:val="NoSpacing"/>
              <w:spacing w:line="288" w:lineRule="auto"/>
            </w:pPr>
            <w:r w:rsidRPr="00033560">
              <w:t>Some say love it is a river</w:t>
            </w:r>
            <w:r w:rsidRPr="00033560">
              <w:br/>
              <w:t>That drowns the tender reed</w:t>
            </w:r>
          </w:p>
        </w:tc>
        <w:tc>
          <w:tcPr>
            <w:tcW w:w="5076" w:type="dxa"/>
          </w:tcPr>
          <w:p w:rsidR="00166BD6" w:rsidRPr="00033560" w:rsidRDefault="00166BD6" w:rsidP="008F398A">
            <w:pPr>
              <w:pStyle w:val="NoSpacing"/>
              <w:spacing w:line="288" w:lineRule="auto"/>
              <w:rPr>
                <w:rFonts w:ascii="Times New Roman" w:hAnsi="Times New Roman"/>
                <w:sz w:val="24"/>
                <w:szCs w:val="24"/>
              </w:rPr>
            </w:pPr>
            <w:r w:rsidRPr="00033560">
              <w:t>Nhiều người nói tình yêu là dòng sông</w:t>
            </w:r>
            <w:r w:rsidRPr="00033560">
              <w:br/>
              <w:t>nhấn chìm cỏ sậy yếu mềm</w:t>
            </w:r>
          </w:p>
        </w:tc>
      </w:tr>
      <w:tr w:rsidR="00166BD6" w:rsidRPr="00033560" w:rsidTr="00860400">
        <w:tc>
          <w:tcPr>
            <w:tcW w:w="5076" w:type="dxa"/>
          </w:tcPr>
          <w:p w:rsidR="00166BD6" w:rsidRPr="00033560" w:rsidRDefault="00166BD6" w:rsidP="008F398A">
            <w:pPr>
              <w:pStyle w:val="NoSpacing"/>
              <w:spacing w:before="240" w:line="288" w:lineRule="auto"/>
              <w:rPr>
                <w:rFonts w:ascii="Times New Roman" w:hAnsi="Times New Roman"/>
                <w:sz w:val="24"/>
                <w:szCs w:val="24"/>
              </w:rPr>
            </w:pPr>
            <w:r w:rsidRPr="00033560">
              <w:t>Some say love it is a hunger</w:t>
            </w:r>
            <w:r w:rsidRPr="00033560">
              <w:br/>
              <w:t>an endless aching need</w:t>
            </w:r>
          </w:p>
        </w:tc>
        <w:tc>
          <w:tcPr>
            <w:tcW w:w="5076" w:type="dxa"/>
          </w:tcPr>
          <w:p w:rsidR="00166BD6" w:rsidRPr="00033560" w:rsidRDefault="00860400" w:rsidP="008F398A">
            <w:pPr>
              <w:pStyle w:val="NoSpacing"/>
              <w:spacing w:before="240" w:line="288" w:lineRule="auto"/>
              <w:rPr>
                <w:rFonts w:ascii="Times New Roman" w:hAnsi="Times New Roman"/>
                <w:sz w:val="24"/>
                <w:szCs w:val="24"/>
              </w:rPr>
            </w:pPr>
            <w:r w:rsidRPr="00033560">
              <w:t>Nhiều người nói tình yêu là cơn đói</w:t>
            </w:r>
            <w:r w:rsidRPr="00033560">
              <w:br/>
              <w:t>làm ta đau day dứt mãi khôn nguôi</w:t>
            </w:r>
          </w:p>
        </w:tc>
      </w:tr>
      <w:tr w:rsidR="00166BD6" w:rsidRPr="00033560" w:rsidTr="00860400">
        <w:tc>
          <w:tcPr>
            <w:tcW w:w="5076" w:type="dxa"/>
          </w:tcPr>
          <w:p w:rsidR="00166BD6" w:rsidRPr="00033560" w:rsidRDefault="00860400" w:rsidP="008F398A">
            <w:pPr>
              <w:pStyle w:val="NoSpacing"/>
              <w:spacing w:before="240" w:line="288" w:lineRule="auto"/>
              <w:rPr>
                <w:rFonts w:ascii="Times New Roman" w:hAnsi="Times New Roman"/>
                <w:sz w:val="24"/>
                <w:szCs w:val="24"/>
              </w:rPr>
            </w:pPr>
            <w:r w:rsidRPr="00033560">
              <w:t>I say love it is a flower</w:t>
            </w:r>
            <w:r w:rsidRPr="00033560">
              <w:br/>
              <w:t>and you it's only seed</w:t>
            </w:r>
          </w:p>
        </w:tc>
        <w:tc>
          <w:tcPr>
            <w:tcW w:w="5076" w:type="dxa"/>
          </w:tcPr>
          <w:p w:rsidR="00166BD6" w:rsidRPr="00033560" w:rsidRDefault="00860400" w:rsidP="008F398A">
            <w:pPr>
              <w:pStyle w:val="NoSpacing"/>
              <w:spacing w:before="240" w:line="288" w:lineRule="auto"/>
              <w:rPr>
                <w:rFonts w:ascii="Times New Roman" w:hAnsi="Times New Roman"/>
                <w:sz w:val="24"/>
                <w:szCs w:val="24"/>
              </w:rPr>
            </w:pPr>
            <w:r w:rsidRPr="00033560">
              <w:t>Riêng với em tình yêu là hoa</w:t>
            </w:r>
            <w:r w:rsidRPr="00033560">
              <w:br/>
              <w:t>và anh là hạt giống giống duy nhất</w:t>
            </w:r>
          </w:p>
        </w:tc>
      </w:tr>
      <w:tr w:rsidR="00166BD6" w:rsidRPr="00033560" w:rsidTr="00860400">
        <w:tc>
          <w:tcPr>
            <w:tcW w:w="5076" w:type="dxa"/>
          </w:tcPr>
          <w:p w:rsidR="00166BD6" w:rsidRPr="00033560" w:rsidRDefault="00860400" w:rsidP="008F398A">
            <w:pPr>
              <w:pStyle w:val="NoSpacing"/>
              <w:spacing w:before="240" w:line="288" w:lineRule="auto"/>
              <w:rPr>
                <w:rFonts w:ascii="Times New Roman" w:hAnsi="Times New Roman"/>
                <w:sz w:val="24"/>
                <w:szCs w:val="24"/>
              </w:rPr>
            </w:pPr>
            <w:r w:rsidRPr="00033560">
              <w:t>It's the heart afraid ofbreaking</w:t>
            </w:r>
            <w:r w:rsidRPr="00033560">
              <w:br/>
              <w:t>that never learns to dance</w:t>
            </w:r>
          </w:p>
        </w:tc>
        <w:tc>
          <w:tcPr>
            <w:tcW w:w="5076" w:type="dxa"/>
          </w:tcPr>
          <w:p w:rsidR="00166BD6" w:rsidRPr="00033560" w:rsidRDefault="00860400" w:rsidP="008F398A">
            <w:pPr>
              <w:pStyle w:val="NoSpacing"/>
              <w:spacing w:before="240" w:line="288" w:lineRule="auto"/>
              <w:rPr>
                <w:rFonts w:ascii="Times New Roman" w:hAnsi="Times New Roman"/>
                <w:sz w:val="24"/>
                <w:szCs w:val="24"/>
              </w:rPr>
            </w:pPr>
            <w:r w:rsidRPr="00033560">
              <w:t>Chỉ là tim ta sợ vấp ngã</w:t>
            </w:r>
            <w:r w:rsidRPr="00033560">
              <w:br/>
              <w:t>nên không bao giờ học nhảy</w:t>
            </w:r>
          </w:p>
        </w:tc>
      </w:tr>
      <w:tr w:rsidR="00166BD6" w:rsidRPr="00033560" w:rsidTr="00860400">
        <w:tc>
          <w:tcPr>
            <w:tcW w:w="5076" w:type="dxa"/>
          </w:tcPr>
          <w:p w:rsidR="00166BD6" w:rsidRPr="00033560" w:rsidRDefault="00860400" w:rsidP="008F398A">
            <w:pPr>
              <w:pStyle w:val="NoSpacing"/>
              <w:spacing w:before="240" w:line="288" w:lineRule="auto"/>
              <w:rPr>
                <w:rFonts w:ascii="Times New Roman" w:hAnsi="Times New Roman"/>
                <w:sz w:val="24"/>
                <w:szCs w:val="24"/>
              </w:rPr>
            </w:pPr>
            <w:r w:rsidRPr="00033560">
              <w:t>It's the dream afraid ofwaking</w:t>
            </w:r>
            <w:r w:rsidRPr="00033560">
              <w:br/>
              <w:t>that never takes the chance</w:t>
            </w:r>
          </w:p>
        </w:tc>
        <w:tc>
          <w:tcPr>
            <w:tcW w:w="5076" w:type="dxa"/>
          </w:tcPr>
          <w:p w:rsidR="00166BD6" w:rsidRPr="00033560" w:rsidRDefault="00860400" w:rsidP="008F398A">
            <w:pPr>
              <w:pStyle w:val="NoSpacing"/>
              <w:spacing w:before="240" w:line="288" w:lineRule="auto"/>
              <w:rPr>
                <w:rFonts w:ascii="Times New Roman" w:hAnsi="Times New Roman"/>
                <w:sz w:val="24"/>
                <w:szCs w:val="24"/>
              </w:rPr>
            </w:pPr>
            <w:r w:rsidRPr="00033560">
              <w:t>Chỉ là giấc mơ ta sợ khi thức dậy</w:t>
            </w:r>
            <w:r w:rsidRPr="00033560">
              <w:br/>
              <w:t>sẽ không bao giờ có được</w:t>
            </w:r>
          </w:p>
        </w:tc>
      </w:tr>
      <w:tr w:rsidR="00860400" w:rsidRPr="00033560" w:rsidTr="00860400">
        <w:tc>
          <w:tcPr>
            <w:tcW w:w="5076" w:type="dxa"/>
          </w:tcPr>
          <w:p w:rsidR="00860400" w:rsidRPr="00033560" w:rsidRDefault="00860400" w:rsidP="008F398A">
            <w:pPr>
              <w:pStyle w:val="NoSpacing"/>
              <w:spacing w:before="240" w:line="288" w:lineRule="auto"/>
            </w:pPr>
            <w:r w:rsidRPr="00033560">
              <w:t>It's the one who won't be taken</w:t>
            </w:r>
            <w:r w:rsidRPr="00033560">
              <w:br/>
              <w:t>who cannot seem to give</w:t>
            </w:r>
          </w:p>
        </w:tc>
        <w:tc>
          <w:tcPr>
            <w:tcW w:w="5076" w:type="dxa"/>
          </w:tcPr>
          <w:p w:rsidR="00860400" w:rsidRPr="00033560" w:rsidRDefault="00860400" w:rsidP="008F398A">
            <w:pPr>
              <w:pStyle w:val="NoSpacing"/>
              <w:spacing w:before="240" w:line="288" w:lineRule="auto"/>
            </w:pPr>
            <w:r w:rsidRPr="00033560">
              <w:t>Chỉ là ta không cho ta cơ hội được yêu</w:t>
            </w:r>
            <w:r w:rsidRPr="00033560">
              <w:br/>
              <w:t>ta không muốn trao tặng tình yêu</w:t>
            </w:r>
          </w:p>
        </w:tc>
      </w:tr>
      <w:tr w:rsidR="00860400" w:rsidRPr="00033560" w:rsidTr="00860400">
        <w:tc>
          <w:tcPr>
            <w:tcW w:w="5076" w:type="dxa"/>
          </w:tcPr>
          <w:p w:rsidR="00860400" w:rsidRPr="00033560" w:rsidRDefault="00860400" w:rsidP="008F398A">
            <w:pPr>
              <w:pStyle w:val="NoSpacing"/>
              <w:spacing w:before="240" w:line="288" w:lineRule="auto"/>
            </w:pPr>
            <w:r w:rsidRPr="00033560">
              <w:t>and the soul afraid of</w:t>
            </w:r>
            <w:r w:rsidR="006E6505" w:rsidRPr="00033560">
              <w:t xml:space="preserve"> </w:t>
            </w:r>
            <w:r w:rsidRPr="00033560">
              <w:t>dyin'</w:t>
            </w:r>
            <w:r w:rsidRPr="00033560">
              <w:br/>
              <w:t>that never learns to live</w:t>
            </w:r>
          </w:p>
        </w:tc>
        <w:tc>
          <w:tcPr>
            <w:tcW w:w="5076" w:type="dxa"/>
          </w:tcPr>
          <w:p w:rsidR="00860400" w:rsidRPr="00033560" w:rsidRDefault="00860400" w:rsidP="008F398A">
            <w:pPr>
              <w:pStyle w:val="NoSpacing"/>
              <w:spacing w:before="240" w:line="288" w:lineRule="auto"/>
            </w:pPr>
            <w:r w:rsidRPr="00033560">
              <w:t>và tâm hồn ta sợ chết</w:t>
            </w:r>
            <w:r w:rsidRPr="00033560">
              <w:br/>
              <w:t>nên không bao giờ học được cách sống</w:t>
            </w:r>
          </w:p>
        </w:tc>
      </w:tr>
      <w:tr w:rsidR="00860400" w:rsidRPr="00033560" w:rsidTr="00860400">
        <w:tc>
          <w:tcPr>
            <w:tcW w:w="5076" w:type="dxa"/>
          </w:tcPr>
          <w:p w:rsidR="00860400" w:rsidRPr="00033560" w:rsidRDefault="00860400" w:rsidP="008F398A">
            <w:pPr>
              <w:pStyle w:val="NoSpacing"/>
              <w:spacing w:before="240" w:line="288" w:lineRule="auto"/>
            </w:pPr>
            <w:r w:rsidRPr="00033560">
              <w:t>When the night has been too lonely</w:t>
            </w:r>
            <w:r w:rsidRPr="00033560">
              <w:br/>
              <w:t>and the road has been too long</w:t>
            </w:r>
            <w:r w:rsidRPr="00033560">
              <w:br/>
              <w:t>and you think that love is only</w:t>
            </w:r>
            <w:r w:rsidRPr="00033560">
              <w:br/>
              <w:t>for the lucky and the strong</w:t>
            </w:r>
            <w:r w:rsidRPr="00033560">
              <w:br/>
              <w:t>just remember in the winter</w:t>
            </w:r>
            <w:r w:rsidRPr="00033560">
              <w:br/>
              <w:t>far beneath the bitter snows</w:t>
            </w:r>
            <w:r w:rsidRPr="00033560">
              <w:br/>
              <w:t>lies the seed that with the sun's love</w:t>
            </w:r>
            <w:r w:rsidRPr="00033560">
              <w:br/>
              <w:t>in the spring becomes the rose</w:t>
            </w:r>
          </w:p>
        </w:tc>
        <w:tc>
          <w:tcPr>
            <w:tcW w:w="5076" w:type="dxa"/>
          </w:tcPr>
          <w:p w:rsidR="00BB6884" w:rsidRDefault="00BB6884" w:rsidP="008F398A">
            <w:pPr>
              <w:pStyle w:val="NoSpacing"/>
              <w:spacing w:before="240" w:line="288" w:lineRule="auto"/>
            </w:pPr>
            <w:r>
              <w:rPr>
                <w:rFonts w:ascii="Times New Roman" w:hAnsi="Times New Roman"/>
                <w:noProof/>
                <w:sz w:val="24"/>
                <w:szCs w:val="24"/>
              </w:rPr>
              <w:drawing>
                <wp:anchor distT="0" distB="0" distL="114300" distR="114300" simplePos="0" relativeHeight="251670528" behindDoc="1" locked="0" layoutInCell="1" allowOverlap="1" wp14:anchorId="5B57B08F" wp14:editId="4E1D33BE">
                  <wp:simplePos x="0" y="0"/>
                  <wp:positionH relativeFrom="column">
                    <wp:posOffset>1522730</wp:posOffset>
                  </wp:positionH>
                  <wp:positionV relativeFrom="paragraph">
                    <wp:posOffset>1447800</wp:posOffset>
                  </wp:positionV>
                  <wp:extent cx="1654810" cy="1654810"/>
                  <wp:effectExtent l="0" t="0" r="2540" b="25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0800000">
                            <a:off x="0" y="0"/>
                            <a:ext cx="1654810" cy="1654810"/>
                          </a:xfrm>
                          <a:prstGeom prst="rect">
                            <a:avLst/>
                          </a:prstGeom>
                          <a:noFill/>
                        </pic:spPr>
                      </pic:pic>
                    </a:graphicData>
                  </a:graphic>
                  <wp14:sizeRelH relativeFrom="page">
                    <wp14:pctWidth>0</wp14:pctWidth>
                  </wp14:sizeRelH>
                  <wp14:sizeRelV relativeFrom="page">
                    <wp14:pctHeight>0</wp14:pctHeight>
                  </wp14:sizeRelV>
                </wp:anchor>
              </w:drawing>
            </w:r>
            <w:r w:rsidR="00860400" w:rsidRPr="00033560">
              <w:t>Khi đêm tối thật cô đơn</w:t>
            </w:r>
            <w:r w:rsidR="00860400" w:rsidRPr="00033560">
              <w:br/>
              <w:t>và khi con đường còn dài xa tắp</w:t>
            </w:r>
            <w:r w:rsidR="00860400" w:rsidRPr="00033560">
              <w:br/>
              <w:t>và khi ta nghĩ rằng tình yêu</w:t>
            </w:r>
            <w:r w:rsidR="00860400" w:rsidRPr="00033560">
              <w:br/>
              <w:t>chỉ dành cho những người may mắn và mạnh mẽ</w:t>
            </w:r>
            <w:r w:rsidR="00860400" w:rsidRPr="00033560">
              <w:br/>
              <w:t>hãy nhớ trong giá lạnh mùa đông</w:t>
            </w:r>
            <w:r w:rsidR="00860400" w:rsidRPr="00033560">
              <w:br/>
              <w:t>sâu thẳm dưới lớp tuyết phủ dày</w:t>
            </w:r>
          </w:p>
          <w:p w:rsidR="00BB6884" w:rsidRDefault="00BB6884" w:rsidP="00BB6884">
            <w:pPr>
              <w:pStyle w:val="NoSpacing"/>
              <w:spacing w:line="288" w:lineRule="auto"/>
              <w:jc w:val="left"/>
            </w:pPr>
            <w:r>
              <w:t xml:space="preserve">    </w:t>
            </w:r>
            <w:r w:rsidR="00860400" w:rsidRPr="00033560">
              <w:t>hạt mầm đang nằm đó với tình yêu của nắng</w:t>
            </w:r>
          </w:p>
          <w:p w:rsidR="00860400" w:rsidRPr="00033560" w:rsidRDefault="00BB6884" w:rsidP="00BB6884">
            <w:pPr>
              <w:pStyle w:val="NoSpacing"/>
              <w:spacing w:line="288" w:lineRule="auto"/>
              <w:jc w:val="left"/>
            </w:pPr>
            <w:r>
              <w:t xml:space="preserve">            </w:t>
            </w:r>
            <w:r w:rsidR="00860400" w:rsidRPr="00033560">
              <w:t>thành hoa hồng rực rỡ giữa mùa xuân.</w:t>
            </w:r>
          </w:p>
        </w:tc>
      </w:tr>
    </w:tbl>
    <w:p w:rsidR="00860400" w:rsidRDefault="00860400" w:rsidP="00BA7706">
      <w:pPr>
        <w:pStyle w:val="NoSpacing"/>
        <w:rPr>
          <w:rFonts w:ascii="Times New Roman" w:hAnsi="Times New Roman"/>
          <w:sz w:val="24"/>
          <w:szCs w:val="24"/>
        </w:rPr>
        <w:sectPr w:rsidR="00860400" w:rsidSect="00166BD6">
          <w:footnotePr>
            <w:numRestart w:val="eachPage"/>
          </w:footnotePr>
          <w:pgSz w:w="12240" w:h="15840"/>
          <w:pgMar w:top="1152" w:right="1152" w:bottom="1224" w:left="1152" w:header="720" w:footer="720" w:gutter="0"/>
          <w:cols w:space="432"/>
          <w:docGrid w:linePitch="360"/>
        </w:sectPr>
      </w:pPr>
    </w:p>
    <w:p w:rsidR="00860400" w:rsidRDefault="00BB6884" w:rsidP="00860400">
      <w:pPr>
        <w:pStyle w:val="NoSpacing"/>
        <w:ind w:left="1440" w:firstLine="720"/>
        <w:jc w:val="left"/>
        <w:rPr>
          <w:rFonts w:ascii="UVN Mau Tim 1" w:hAnsi="UVN Mau Tim 1"/>
          <w:sz w:val="40"/>
          <w:szCs w:val="40"/>
        </w:rPr>
      </w:pPr>
      <w:r>
        <w:rPr>
          <w:rFonts w:ascii="UVN Mau Tim 1" w:hAnsi="UVN Mau Tim 1"/>
          <w:noProof/>
          <w:sz w:val="40"/>
          <w:szCs w:val="40"/>
        </w:rPr>
        <w:drawing>
          <wp:anchor distT="0" distB="0" distL="114300" distR="114300" simplePos="0" relativeHeight="251671552" behindDoc="1" locked="0" layoutInCell="1" allowOverlap="1" wp14:anchorId="0516EDFA" wp14:editId="5BB4380E">
            <wp:simplePos x="0" y="0"/>
            <wp:positionH relativeFrom="column">
              <wp:posOffset>-123825</wp:posOffset>
            </wp:positionH>
            <wp:positionV relativeFrom="paragraph">
              <wp:posOffset>-66675</wp:posOffset>
            </wp:positionV>
            <wp:extent cx="1322705" cy="1711325"/>
            <wp:effectExtent l="0" t="0" r="0"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rrogi8.g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22705" cy="1711325"/>
                    </a:xfrm>
                    <a:prstGeom prst="rect">
                      <a:avLst/>
                    </a:prstGeom>
                  </pic:spPr>
                </pic:pic>
              </a:graphicData>
            </a:graphic>
            <wp14:sizeRelH relativeFrom="page">
              <wp14:pctWidth>0</wp14:pctWidth>
            </wp14:sizeRelH>
            <wp14:sizeRelV relativeFrom="page">
              <wp14:pctHeight>0</wp14:pctHeight>
            </wp14:sizeRelV>
          </wp:anchor>
        </w:drawing>
      </w:r>
      <w:r w:rsidR="00BA7706" w:rsidRPr="00860400">
        <w:rPr>
          <w:rFonts w:ascii="UVN Mau Tim 1" w:hAnsi="UVN Mau Tim 1"/>
          <w:sz w:val="40"/>
          <w:szCs w:val="40"/>
        </w:rPr>
        <w:t>The White Rose ofAthens</w:t>
      </w:r>
    </w:p>
    <w:p w:rsidR="00860400" w:rsidRDefault="00BA7706" w:rsidP="00860400">
      <w:pPr>
        <w:pStyle w:val="NoSpacing"/>
        <w:ind w:left="2160" w:firstLine="720"/>
        <w:jc w:val="left"/>
        <w:rPr>
          <w:rFonts w:ascii="Times New Roman" w:hAnsi="Times New Roman"/>
          <w:sz w:val="24"/>
          <w:szCs w:val="24"/>
        </w:rPr>
      </w:pPr>
      <w:r w:rsidRPr="00157660">
        <w:rPr>
          <w:rFonts w:ascii="Times New Roman" w:hAnsi="Times New Roman"/>
          <w:sz w:val="24"/>
          <w:szCs w:val="24"/>
        </w:rPr>
        <w:t>By Manos Hadjidakis</w:t>
      </w:r>
    </w:p>
    <w:p w:rsidR="00BA7706" w:rsidRDefault="00BA7706" w:rsidP="00860400">
      <w:pPr>
        <w:pStyle w:val="NoSpacing"/>
        <w:ind w:left="6480" w:firstLine="720"/>
        <w:jc w:val="left"/>
        <w:rPr>
          <w:rFonts w:asciiTheme="minorHAnsi" w:hAnsiTheme="minorHAnsi" w:cstheme="minorHAnsi"/>
          <w:b/>
          <w:i w:val="0"/>
          <w:iCs/>
          <w:color w:val="000000"/>
        </w:rPr>
      </w:pPr>
      <w:r w:rsidRPr="00272686">
        <w:rPr>
          <w:rFonts w:asciiTheme="minorHAnsi" w:hAnsiTheme="minorHAnsi" w:cstheme="minorHAnsi"/>
          <w:b/>
          <w:i w:val="0"/>
          <w:iCs/>
          <w:color w:val="000000"/>
        </w:rPr>
        <w:t>Chương Đài phỏng dịch</w:t>
      </w:r>
    </w:p>
    <w:p w:rsidR="00860400" w:rsidRPr="00860400" w:rsidRDefault="00860400" w:rsidP="008604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554"/>
      </w:tblGrid>
      <w:tr w:rsidR="00860400" w:rsidTr="00994528">
        <w:tc>
          <w:tcPr>
            <w:tcW w:w="5598" w:type="dxa"/>
          </w:tcPr>
          <w:p w:rsidR="00860400" w:rsidRPr="006E6505" w:rsidRDefault="00860400" w:rsidP="00994528">
            <w:pPr>
              <w:pStyle w:val="NoSpacing"/>
              <w:spacing w:before="240"/>
              <w:rPr>
                <w:rFonts w:ascii="Times New Roman" w:hAnsi="Times New Roman"/>
                <w:sz w:val="24"/>
                <w:szCs w:val="24"/>
              </w:rPr>
            </w:pPr>
            <w:r w:rsidRPr="006E6505">
              <w:t>Till the white rose blooms again</w:t>
            </w:r>
            <w:r w:rsidRPr="006E6505">
              <w:br/>
              <w:t>You must leave me, leave me lonely</w:t>
            </w:r>
            <w:r w:rsidRPr="006E6505">
              <w:br/>
              <w:t>So goodbye my love till then</w:t>
            </w:r>
            <w:r w:rsidRPr="006E6505">
              <w:br/>
              <w:t>Till the white rose blooms again</w:t>
            </w:r>
          </w:p>
        </w:tc>
        <w:tc>
          <w:tcPr>
            <w:tcW w:w="4554" w:type="dxa"/>
          </w:tcPr>
          <w:p w:rsidR="00860400" w:rsidRPr="006E6505" w:rsidRDefault="00860400" w:rsidP="00994528">
            <w:pPr>
              <w:pStyle w:val="NoSpacing"/>
              <w:spacing w:before="240"/>
              <w:rPr>
                <w:rFonts w:ascii="Times New Roman" w:hAnsi="Times New Roman"/>
                <w:i w:val="0"/>
                <w:sz w:val="24"/>
                <w:szCs w:val="24"/>
              </w:rPr>
            </w:pPr>
            <w:r w:rsidRPr="006E6505">
              <w:rPr>
                <w:i w:val="0"/>
              </w:rPr>
              <w:t>Cho đến lúc hồng trắng trinh nguyên lại nở</w:t>
            </w:r>
            <w:r w:rsidRPr="006E6505">
              <w:rPr>
                <w:i w:val="0"/>
              </w:rPr>
              <w:br/>
              <w:t>Để em cô đơn khi anh phải rời xa</w:t>
            </w:r>
            <w:r w:rsidRPr="006E6505">
              <w:rPr>
                <w:i w:val="0"/>
              </w:rPr>
              <w:br/>
              <w:t>Tạm biệt anh yêu mong thời gian chóng qua</w:t>
            </w:r>
            <w:r w:rsidRPr="006E6505">
              <w:rPr>
                <w:i w:val="0"/>
              </w:rPr>
              <w:br/>
              <w:t>Cho đến lúc hồng trắng trinh nguyên lại nở</w:t>
            </w:r>
          </w:p>
        </w:tc>
      </w:tr>
      <w:tr w:rsidR="00860400" w:rsidTr="00994528">
        <w:tc>
          <w:tcPr>
            <w:tcW w:w="5598" w:type="dxa"/>
          </w:tcPr>
          <w:p w:rsidR="00860400" w:rsidRPr="006E6505" w:rsidRDefault="00860400" w:rsidP="00994528">
            <w:pPr>
              <w:pStyle w:val="NoSpacing"/>
              <w:spacing w:before="240"/>
              <w:rPr>
                <w:rFonts w:ascii="Times New Roman" w:hAnsi="Times New Roman"/>
                <w:sz w:val="24"/>
                <w:szCs w:val="24"/>
              </w:rPr>
            </w:pPr>
            <w:r w:rsidRPr="006E6505">
              <w:t>The summer days are ending in the valley</w:t>
            </w:r>
            <w:r w:rsidRPr="006E6505">
              <w:br/>
              <w:t>And soon the time will come when we must be apart</w:t>
            </w:r>
            <w:r w:rsidRPr="006E6505">
              <w:br/>
              <w:t>But like the rose that comes back with the springtime</w:t>
            </w:r>
            <w:r w:rsidRPr="006E6505">
              <w:br/>
              <w:t>You will return to me when springtime comes around</w:t>
            </w:r>
          </w:p>
        </w:tc>
        <w:tc>
          <w:tcPr>
            <w:tcW w:w="4554" w:type="dxa"/>
          </w:tcPr>
          <w:p w:rsidR="00860400" w:rsidRPr="006E6505" w:rsidRDefault="00860400" w:rsidP="00994528">
            <w:pPr>
              <w:pStyle w:val="NoSpacing"/>
              <w:spacing w:before="240"/>
              <w:rPr>
                <w:rFonts w:ascii="Times New Roman" w:hAnsi="Times New Roman"/>
                <w:i w:val="0"/>
                <w:sz w:val="24"/>
                <w:szCs w:val="24"/>
              </w:rPr>
            </w:pPr>
            <w:r w:rsidRPr="006E6505">
              <w:rPr>
                <w:i w:val="0"/>
              </w:rPr>
              <w:t>Thung lũng ngày hè sắp tàn trong tiếc nhớ</w:t>
            </w:r>
            <w:r w:rsidRPr="006E6505">
              <w:rPr>
                <w:i w:val="0"/>
              </w:rPr>
              <w:br/>
              <w:t>Và sắp đến rồi khi ta phải chia tay</w:t>
            </w:r>
            <w:r w:rsidRPr="006E6505">
              <w:rPr>
                <w:i w:val="0"/>
              </w:rPr>
              <w:br/>
              <w:t>Như hoa hồng sẽ nở trong nắng xuân mai</w:t>
            </w:r>
            <w:r w:rsidRPr="006E6505">
              <w:rPr>
                <w:i w:val="0"/>
              </w:rPr>
              <w:br/>
              <w:t>Anh về bên em khi mùa xuân lại đến</w:t>
            </w:r>
          </w:p>
        </w:tc>
      </w:tr>
      <w:tr w:rsidR="00860400" w:rsidTr="00994528">
        <w:tc>
          <w:tcPr>
            <w:tcW w:w="5598" w:type="dxa"/>
          </w:tcPr>
          <w:p w:rsidR="00860400" w:rsidRPr="006E6505" w:rsidRDefault="00860400" w:rsidP="00994528">
            <w:pPr>
              <w:pStyle w:val="NoSpacing"/>
              <w:spacing w:before="240"/>
              <w:rPr>
                <w:rFonts w:ascii="Times New Roman" w:hAnsi="Times New Roman"/>
                <w:sz w:val="24"/>
                <w:szCs w:val="24"/>
              </w:rPr>
            </w:pPr>
            <w:r w:rsidRPr="006E6505">
              <w:t>Till the white rose blooms again</w:t>
            </w:r>
            <w:r w:rsidRPr="006E6505">
              <w:br/>
              <w:t>You must leave me, leave me lonely</w:t>
            </w:r>
            <w:r w:rsidRPr="006E6505">
              <w:br/>
              <w:t>So goodbye my love till then</w:t>
            </w:r>
            <w:r w:rsidRPr="006E6505">
              <w:br/>
              <w:t>Till the white rose blooms again</w:t>
            </w:r>
          </w:p>
        </w:tc>
        <w:tc>
          <w:tcPr>
            <w:tcW w:w="4554" w:type="dxa"/>
          </w:tcPr>
          <w:p w:rsidR="00860400" w:rsidRPr="006E6505" w:rsidRDefault="00860400" w:rsidP="00994528">
            <w:pPr>
              <w:pStyle w:val="NoSpacing"/>
              <w:spacing w:before="240"/>
              <w:rPr>
                <w:rFonts w:ascii="Times New Roman" w:hAnsi="Times New Roman"/>
                <w:i w:val="0"/>
                <w:sz w:val="24"/>
                <w:szCs w:val="24"/>
              </w:rPr>
            </w:pPr>
            <w:r w:rsidRPr="006E6505">
              <w:rPr>
                <w:i w:val="0"/>
              </w:rPr>
              <w:t>Cho đến lúc hồng trắng trinh nguyên lại nở</w:t>
            </w:r>
            <w:r w:rsidRPr="006E6505">
              <w:rPr>
                <w:i w:val="0"/>
              </w:rPr>
              <w:br/>
              <w:t>Em lại cô đơn khi anh phải rời xa</w:t>
            </w:r>
            <w:r w:rsidRPr="006E6505">
              <w:rPr>
                <w:i w:val="0"/>
              </w:rPr>
              <w:br/>
              <w:t>Tạm biệt anh yêu mong thời gian chóng qua</w:t>
            </w:r>
            <w:r w:rsidRPr="006E6505">
              <w:rPr>
                <w:i w:val="0"/>
              </w:rPr>
              <w:br/>
              <w:t>Cho đến lúc hồng trắng trinh nguyên lại nở</w:t>
            </w:r>
          </w:p>
        </w:tc>
      </w:tr>
      <w:tr w:rsidR="00860400" w:rsidTr="00994528">
        <w:tc>
          <w:tcPr>
            <w:tcW w:w="5598" w:type="dxa"/>
          </w:tcPr>
          <w:p w:rsidR="00860400" w:rsidRPr="006E6505" w:rsidRDefault="00860400" w:rsidP="00994528">
            <w:pPr>
              <w:pStyle w:val="NoSpacing"/>
              <w:spacing w:before="240"/>
              <w:rPr>
                <w:rFonts w:ascii="Times New Roman" w:hAnsi="Times New Roman"/>
                <w:sz w:val="24"/>
                <w:szCs w:val="24"/>
              </w:rPr>
            </w:pPr>
            <w:r w:rsidRPr="006E6505">
              <w:t>Good bye till then, good bye till them</w:t>
            </w:r>
            <w:r w:rsidRPr="006E6505">
              <w:br/>
              <w:t>Good bye till then</w:t>
            </w:r>
          </w:p>
        </w:tc>
        <w:tc>
          <w:tcPr>
            <w:tcW w:w="4554" w:type="dxa"/>
          </w:tcPr>
          <w:p w:rsidR="00860400" w:rsidRPr="006E6505" w:rsidRDefault="00860400" w:rsidP="00994528">
            <w:pPr>
              <w:pStyle w:val="NoSpacing"/>
              <w:spacing w:before="240"/>
              <w:rPr>
                <w:rFonts w:ascii="Times New Roman" w:hAnsi="Times New Roman"/>
                <w:i w:val="0"/>
                <w:sz w:val="24"/>
                <w:szCs w:val="24"/>
              </w:rPr>
            </w:pPr>
            <w:r w:rsidRPr="006E6505">
              <w:rPr>
                <w:i w:val="0"/>
              </w:rPr>
              <w:t>Tạm biệt anh yêu hẹn mùa xuân gặp gỡ</w:t>
            </w:r>
            <w:r w:rsidRPr="006E6505">
              <w:rPr>
                <w:i w:val="0"/>
              </w:rPr>
              <w:br/>
              <w:t>Tạm biệt anh yêu hẹn hoa nở tương phùng</w:t>
            </w:r>
          </w:p>
        </w:tc>
      </w:tr>
      <w:tr w:rsidR="00860400" w:rsidTr="00994528">
        <w:tc>
          <w:tcPr>
            <w:tcW w:w="5598" w:type="dxa"/>
          </w:tcPr>
          <w:p w:rsidR="00860400" w:rsidRPr="006E6505" w:rsidRDefault="00860400" w:rsidP="00994528">
            <w:pPr>
              <w:pStyle w:val="NoSpacing"/>
              <w:spacing w:before="240"/>
              <w:rPr>
                <w:rFonts w:ascii="Times New Roman" w:hAnsi="Times New Roman"/>
                <w:sz w:val="24"/>
                <w:szCs w:val="24"/>
              </w:rPr>
            </w:pPr>
            <w:r w:rsidRPr="006E6505">
              <w:t>The autumn leaves are falling in the valley</w:t>
            </w:r>
            <w:r w:rsidRPr="006E6505">
              <w:br/>
              <w:t>And soon the winter snow will lie upon the ground</w:t>
            </w:r>
            <w:r w:rsidRPr="006E6505">
              <w:br/>
              <w:t>But then I know, I know that like the rose</w:t>
            </w:r>
            <w:r w:rsidRPr="006E6505">
              <w:br/>
            </w:r>
            <w:r w:rsidRPr="006E6505">
              <w:rPr>
                <w:spacing w:val="-4"/>
              </w:rPr>
              <w:t>You will come back again when springtime comes around</w:t>
            </w:r>
          </w:p>
        </w:tc>
        <w:tc>
          <w:tcPr>
            <w:tcW w:w="4554" w:type="dxa"/>
          </w:tcPr>
          <w:p w:rsidR="00860400" w:rsidRPr="006E6505" w:rsidRDefault="00994528" w:rsidP="00994528">
            <w:pPr>
              <w:pStyle w:val="NoSpacing"/>
              <w:spacing w:before="240"/>
              <w:rPr>
                <w:rFonts w:ascii="Times New Roman" w:hAnsi="Times New Roman"/>
                <w:i w:val="0"/>
                <w:sz w:val="24"/>
                <w:szCs w:val="24"/>
              </w:rPr>
            </w:pPr>
            <w:r w:rsidRPr="006E6505">
              <w:rPr>
                <w:i w:val="0"/>
              </w:rPr>
              <w:t>Lá thu vàng rơi trên thung lũng nảo nùng</w:t>
            </w:r>
            <w:r w:rsidRPr="006E6505">
              <w:rPr>
                <w:i w:val="0"/>
              </w:rPr>
              <w:br/>
              <w:t>Và đông đến tuyết rơi phủ đầy lối củ</w:t>
            </w:r>
            <w:r w:rsidRPr="006E6505">
              <w:rPr>
                <w:i w:val="0"/>
              </w:rPr>
              <w:br/>
              <w:t>Nhưng em biết anh như hoa hồng hé nụ</w:t>
            </w:r>
            <w:r w:rsidRPr="006E6505">
              <w:rPr>
                <w:i w:val="0"/>
              </w:rPr>
              <w:br/>
              <w:t>Sẽ đến bên em khi xuân thắm quay về.</w:t>
            </w:r>
          </w:p>
        </w:tc>
      </w:tr>
    </w:tbl>
    <w:p w:rsidR="00C833E4" w:rsidRDefault="00BA7706" w:rsidP="00994528">
      <w:pPr>
        <w:pStyle w:val="NoSpacing"/>
        <w:rPr>
          <w:rFonts w:ascii="UVN Mau Tim 1" w:hAnsi="UVN Mau Tim 1"/>
          <w:noProof/>
          <w:sz w:val="40"/>
          <w:szCs w:val="40"/>
        </w:rPr>
      </w:pPr>
      <w:r w:rsidRPr="00272686">
        <w:rPr>
          <w:rFonts w:ascii="Times New Roman" w:hAnsi="Times New Roman"/>
          <w:sz w:val="24"/>
          <w:szCs w:val="24"/>
        </w:rPr>
        <w:br/>
      </w:r>
      <w:r w:rsidR="00C833E4">
        <w:rPr>
          <w:rFonts w:ascii="UVN Mau Tim 1" w:hAnsi="UVN Mau Tim 1"/>
          <w:noProof/>
          <w:sz w:val="40"/>
          <w:szCs w:val="40"/>
        </w:rPr>
        <w:drawing>
          <wp:inline distT="0" distB="0" distL="0" distR="0">
            <wp:extent cx="5716905" cy="93345"/>
            <wp:effectExtent l="0" t="0" r="0" b="1905"/>
            <wp:docPr id="39" name="Picture 39" descr="C:\Program Files (x86)\Microsoft Office\MEDIA\OFFICE14\Lines\BD147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4\Lines\BD14768_.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6905" cy="93345"/>
                    </a:xfrm>
                    <a:prstGeom prst="rect">
                      <a:avLst/>
                    </a:prstGeom>
                    <a:noFill/>
                    <a:ln>
                      <a:noFill/>
                    </a:ln>
                  </pic:spPr>
                </pic:pic>
              </a:graphicData>
            </a:graphic>
          </wp:inline>
        </w:drawing>
      </w:r>
    </w:p>
    <w:p w:rsidR="00CF77F7" w:rsidRPr="00CF77F7" w:rsidRDefault="00CF77F7" w:rsidP="00CF77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994528" w:rsidTr="006E6505">
        <w:tc>
          <w:tcPr>
            <w:tcW w:w="5076" w:type="dxa"/>
          </w:tcPr>
          <w:p w:rsidR="00994528" w:rsidRDefault="00994528" w:rsidP="00994528">
            <w:pPr>
              <w:pStyle w:val="NoSpacing"/>
              <w:rPr>
                <w:i w:val="0"/>
                <w:iCs/>
                <w:color w:val="000000"/>
              </w:rPr>
            </w:pPr>
            <w:bookmarkStart w:id="34" w:name="OLE_LINK1"/>
            <w:bookmarkStart w:id="35" w:name="OLE_LINK2"/>
            <w:bookmarkStart w:id="36" w:name="OLE_LINK4"/>
            <w:bookmarkStart w:id="37" w:name="OLE_LINK3"/>
            <w:r w:rsidRPr="00166BD6">
              <w:rPr>
                <w:rFonts w:ascii="UVN Mau Tim 1" w:hAnsi="UVN Mau Tim 1"/>
                <w:sz w:val="40"/>
                <w:szCs w:val="40"/>
              </w:rPr>
              <w:t>T</w:t>
            </w:r>
            <w:r>
              <w:rPr>
                <w:rFonts w:ascii="UVN Mau Tim 1" w:hAnsi="UVN Mau Tim 1"/>
                <w:sz w:val="40"/>
                <w:szCs w:val="40"/>
              </w:rPr>
              <w:t>ại Em</w:t>
            </w:r>
            <w:r w:rsidRPr="00875A0F">
              <w:rPr>
                <w:i w:val="0"/>
                <w:iCs/>
                <w:color w:val="000000"/>
              </w:rPr>
              <w:t xml:space="preserve"> </w:t>
            </w:r>
          </w:p>
          <w:bookmarkEnd w:id="34"/>
          <w:bookmarkEnd w:id="35"/>
          <w:bookmarkEnd w:id="36"/>
          <w:p w:rsidR="00994528" w:rsidRPr="006E6505" w:rsidRDefault="006E6505" w:rsidP="006E6505">
            <w:pPr>
              <w:pStyle w:val="Author"/>
              <w:spacing w:after="0"/>
              <w:jc w:val="left"/>
            </w:pPr>
            <w:r>
              <w:tab/>
            </w:r>
            <w:r>
              <w:tab/>
            </w:r>
            <w:r>
              <w:tab/>
            </w:r>
            <w:r>
              <w:tab/>
            </w:r>
            <w:bookmarkStart w:id="38" w:name="OLE_LINK5"/>
            <w:bookmarkStart w:id="39" w:name="OLE_LINK6"/>
            <w:bookmarkStart w:id="40" w:name="OLE_LINK10"/>
            <w:bookmarkStart w:id="41" w:name="OLE_LINK11"/>
            <w:bookmarkStart w:id="42" w:name="OLE_LINK12"/>
            <w:bookmarkStart w:id="43" w:name="OLE_LINK13"/>
            <w:bookmarkStart w:id="44" w:name="OLE_LINK14"/>
            <w:r w:rsidR="00994528" w:rsidRPr="006E6505">
              <w:t>Quang Tuấn</w:t>
            </w:r>
            <w:bookmarkEnd w:id="37"/>
            <w:bookmarkEnd w:id="38"/>
            <w:bookmarkEnd w:id="39"/>
            <w:bookmarkEnd w:id="40"/>
            <w:bookmarkEnd w:id="41"/>
            <w:bookmarkEnd w:id="42"/>
            <w:bookmarkEnd w:id="43"/>
            <w:bookmarkEnd w:id="44"/>
          </w:p>
        </w:tc>
        <w:tc>
          <w:tcPr>
            <w:tcW w:w="5076" w:type="dxa"/>
          </w:tcPr>
          <w:p w:rsidR="006E6505" w:rsidRDefault="006E6505" w:rsidP="006E6505">
            <w:pPr>
              <w:pStyle w:val="NoSpacing"/>
              <w:rPr>
                <w:i w:val="0"/>
                <w:iCs/>
                <w:color w:val="000000"/>
              </w:rPr>
            </w:pPr>
            <w:r w:rsidRPr="00875A0F">
              <w:rPr>
                <w:i w:val="0"/>
                <w:iCs/>
                <w:color w:val="000000"/>
              </w:rPr>
              <w:t xml:space="preserve"> </w:t>
            </w:r>
            <w:r>
              <w:rPr>
                <w:rFonts w:ascii="UVN Mau Tim 1" w:hAnsi="UVN Mau Tim 1"/>
                <w:sz w:val="40"/>
                <w:szCs w:val="40"/>
              </w:rPr>
              <w:t xml:space="preserve">  </w:t>
            </w:r>
            <w:r w:rsidRPr="00875A0F">
              <w:rPr>
                <w:i w:val="0"/>
                <w:iCs/>
                <w:color w:val="000000"/>
              </w:rPr>
              <w:t xml:space="preserve"> </w:t>
            </w:r>
          </w:p>
          <w:p w:rsidR="006E6505" w:rsidRDefault="006E6505" w:rsidP="006E6505">
            <w:pPr>
              <w:pStyle w:val="NoSpacing"/>
              <w:rPr>
                <w:rFonts w:asciiTheme="minorHAnsi" w:hAnsiTheme="minorHAnsi" w:cstheme="minorHAnsi"/>
                <w:b/>
                <w:iCs/>
                <w:color w:val="000000"/>
              </w:rPr>
            </w:pPr>
            <w:r>
              <w:rPr>
                <w:i w:val="0"/>
                <w:iCs/>
                <w:color w:val="000000"/>
              </w:rPr>
              <w:t xml:space="preserve">   </w:t>
            </w:r>
          </w:p>
          <w:p w:rsidR="00994528" w:rsidRPr="006E6505" w:rsidRDefault="006E6505" w:rsidP="006E6505">
            <w:pPr>
              <w:pStyle w:val="Author"/>
              <w:spacing w:before="120"/>
              <w:jc w:val="left"/>
              <w:rPr>
                <w:color w:val="000000"/>
              </w:rPr>
            </w:pPr>
            <w:r>
              <w:rPr>
                <w:i/>
                <w:color w:val="000000"/>
              </w:rPr>
              <w:tab/>
            </w:r>
            <w:r>
              <w:rPr>
                <w:i/>
                <w:color w:val="000000"/>
              </w:rPr>
              <w:tab/>
            </w:r>
            <w:r>
              <w:rPr>
                <w:i/>
                <w:color w:val="000000"/>
              </w:rPr>
              <w:tab/>
            </w:r>
            <w:r w:rsidRPr="006E6505">
              <w:rPr>
                <w:color w:val="000000"/>
              </w:rPr>
              <w:t>Chương Đài họa</w:t>
            </w:r>
          </w:p>
        </w:tc>
      </w:tr>
      <w:tr w:rsidR="00994528" w:rsidTr="006E6505">
        <w:tc>
          <w:tcPr>
            <w:tcW w:w="5076" w:type="dxa"/>
          </w:tcPr>
          <w:p w:rsidR="00994528" w:rsidRPr="006E6505" w:rsidRDefault="00994528" w:rsidP="00927EA8">
            <w:pPr>
              <w:pStyle w:val="NoSpacing"/>
              <w:spacing w:line="288" w:lineRule="auto"/>
              <w:rPr>
                <w:iCs/>
                <w:color w:val="000000"/>
              </w:rPr>
            </w:pPr>
            <w:r w:rsidRPr="006E6505">
              <w:rPr>
                <w:iCs/>
                <w:color w:val="000000"/>
              </w:rPr>
              <w:t>Tìm em chẳng biết tìm nơi đâu</w:t>
            </w:r>
            <w:r w:rsidRPr="006E6505">
              <w:rPr>
                <w:iCs/>
                <w:color w:val="000000"/>
              </w:rPr>
              <w:br/>
              <w:t>Nhớ quá làm anh rụng hết râu</w:t>
            </w:r>
            <w:r w:rsidRPr="006E6505">
              <w:rPr>
                <w:iCs/>
                <w:color w:val="000000"/>
              </w:rPr>
              <w:br/>
              <w:t>Rờ lại cái đầu thì trụi lũi</w:t>
            </w:r>
            <w:r w:rsidRPr="006E6505">
              <w:rPr>
                <w:iCs/>
                <w:color w:val="000000"/>
              </w:rPr>
              <w:br/>
              <w:t>Tại em râu tóc anh còn đâu</w:t>
            </w:r>
            <w:r w:rsidRPr="006E6505">
              <w:rPr>
                <w:rFonts w:ascii="Times New Roman" w:hAnsi="Times New Roman" w:cs="Times New Roman"/>
                <w:iCs/>
                <w:color w:val="000000"/>
              </w:rPr>
              <w:t>?</w:t>
            </w:r>
            <w:r w:rsidRPr="006E6505">
              <w:rPr>
                <w:iCs/>
                <w:color w:val="000000"/>
              </w:rPr>
              <w:br/>
              <w:t>Thôi làm đệ tử ông Lưu Linh</w:t>
            </w:r>
            <w:r w:rsidRPr="006E6505">
              <w:rPr>
                <w:iCs/>
                <w:color w:val="000000"/>
              </w:rPr>
              <w:br/>
              <w:t>Mượn rượu để quên nhớ bóng hình</w:t>
            </w:r>
            <w:r w:rsidRPr="006E6505">
              <w:rPr>
                <w:iCs/>
                <w:color w:val="000000"/>
              </w:rPr>
              <w:br/>
              <w:t>Trời hỡi! làm sao quên nổi chớ,</w:t>
            </w:r>
            <w:r w:rsidRPr="006E6505">
              <w:rPr>
                <w:iCs/>
                <w:color w:val="000000"/>
              </w:rPr>
              <w:br/>
              <w:t>Tại em quá đỗi xinh là xinh.</w:t>
            </w:r>
          </w:p>
        </w:tc>
        <w:tc>
          <w:tcPr>
            <w:tcW w:w="5076" w:type="dxa"/>
          </w:tcPr>
          <w:p w:rsidR="00994528" w:rsidRPr="006E6505" w:rsidRDefault="00994528" w:rsidP="00927EA8">
            <w:pPr>
              <w:pStyle w:val="NoSpacing"/>
              <w:spacing w:line="288" w:lineRule="auto"/>
              <w:rPr>
                <w:i w:val="0"/>
                <w:iCs/>
                <w:color w:val="000000"/>
              </w:rPr>
            </w:pPr>
            <w:r w:rsidRPr="006E6505">
              <w:rPr>
                <w:i w:val="0"/>
                <w:iCs/>
                <w:color w:val="000000"/>
              </w:rPr>
              <w:t>Cuộc đời còn sống được bao lâu</w:t>
            </w:r>
            <w:r w:rsidRPr="006E6505">
              <w:rPr>
                <w:i w:val="0"/>
                <w:iCs/>
                <w:color w:val="000000"/>
              </w:rPr>
              <w:br/>
              <w:t>Mê gái đẹp chi để muộn sầu</w:t>
            </w:r>
            <w:r w:rsidRPr="006E6505">
              <w:rPr>
                <w:i w:val="0"/>
                <w:iCs/>
                <w:color w:val="000000"/>
              </w:rPr>
              <w:br/>
              <w:t>Râu tóc đã thưa càng rụng rớt</w:t>
            </w:r>
            <w:r w:rsidRPr="006E6505">
              <w:rPr>
                <w:i w:val="0"/>
                <w:iCs/>
                <w:color w:val="000000"/>
              </w:rPr>
              <w:br/>
              <w:t>Đến ngày râu tóc chẳng còn đâu</w:t>
            </w:r>
            <w:r w:rsidRPr="006E6505">
              <w:rPr>
                <w:i w:val="0"/>
                <w:iCs/>
                <w:color w:val="000000"/>
              </w:rPr>
              <w:br/>
              <w:t>Không râu không tóc mất lòng tin</w:t>
            </w:r>
            <w:r w:rsidRPr="006E6505">
              <w:rPr>
                <w:i w:val="0"/>
                <w:iCs/>
                <w:color w:val="000000"/>
              </w:rPr>
              <w:br/>
              <w:t>Xấu xí làm sao được gái xinh</w:t>
            </w:r>
            <w:r w:rsidRPr="006E6505">
              <w:rPr>
                <w:i w:val="0"/>
                <w:iCs/>
                <w:color w:val="000000"/>
              </w:rPr>
              <w:br/>
              <w:t>Người hỡi mong đừng mơ tưởng hão</w:t>
            </w:r>
            <w:r w:rsidRPr="006E6505">
              <w:rPr>
                <w:i w:val="0"/>
                <w:iCs/>
                <w:color w:val="000000"/>
              </w:rPr>
              <w:br/>
              <w:t>Để đời bớt khổ bớt điêu linh</w:t>
            </w:r>
          </w:p>
        </w:tc>
      </w:tr>
    </w:tbl>
    <w:p w:rsidR="006E6505" w:rsidRDefault="006E6505" w:rsidP="00994528">
      <w:pPr>
        <w:pStyle w:val="NoSpacing"/>
        <w:spacing w:line="360" w:lineRule="auto"/>
        <w:rPr>
          <w:rFonts w:ascii="Times New Roman" w:hAnsi="Times New Roman"/>
          <w:i w:val="0"/>
          <w:iCs/>
          <w:color w:val="000000"/>
          <w:sz w:val="24"/>
          <w:szCs w:val="24"/>
        </w:rPr>
        <w:sectPr w:rsidR="006E6505" w:rsidSect="00166BD6">
          <w:footnotePr>
            <w:numRestart w:val="eachPage"/>
          </w:footnotePr>
          <w:pgSz w:w="12240" w:h="15840"/>
          <w:pgMar w:top="1152" w:right="1152" w:bottom="1224" w:left="1152" w:header="720" w:footer="720" w:gutter="0"/>
          <w:cols w:space="432"/>
          <w:docGrid w:linePitch="360"/>
        </w:sectPr>
      </w:pPr>
    </w:p>
    <w:p w:rsidR="00CF77F7" w:rsidRPr="00CF77F7" w:rsidRDefault="00CF77F7" w:rsidP="00CF77F7">
      <w:pPr>
        <w:ind w:firstLine="0"/>
        <w:jc w:val="center"/>
        <w:rPr>
          <w:rFonts w:ascii="UVN Mau Tim 1" w:hAnsi="UVN Mau Tim 1"/>
          <w:i/>
          <w:spacing w:val="-12"/>
          <w:sz w:val="48"/>
          <w:szCs w:val="48"/>
        </w:rPr>
      </w:pPr>
      <w:r w:rsidRPr="00CF77F7">
        <w:rPr>
          <w:rFonts w:ascii="UVN Mau Tim 1" w:hAnsi="UVN Mau Tim 1"/>
          <w:i/>
          <w:spacing w:val="-12"/>
          <w:sz w:val="48"/>
          <w:szCs w:val="48"/>
        </w:rPr>
        <w:t>Khoảnh Thơ Nguyễn Đức Khổng</w:t>
      </w:r>
    </w:p>
    <w:p w:rsidR="00CF77F7" w:rsidRDefault="00CF77F7" w:rsidP="00CF77F7">
      <w:pPr>
        <w:pStyle w:val="NoSpacing"/>
        <w:rPr>
          <w:rFonts w:ascii="UVN Mau Tim 1" w:hAnsi="UVN Mau Tim 1"/>
          <w:sz w:val="40"/>
          <w:szCs w:val="40"/>
        </w:rPr>
      </w:pPr>
    </w:p>
    <w:p w:rsidR="00CF77F7" w:rsidRPr="00CF77F7" w:rsidRDefault="00CF77F7" w:rsidP="00927EA8">
      <w:pPr>
        <w:pStyle w:val="NoSpacing"/>
        <w:spacing w:line="264" w:lineRule="auto"/>
        <w:rPr>
          <w:rFonts w:ascii="UVN Mau Tim 1" w:hAnsi="UVN Mau Tim 1"/>
          <w:sz w:val="40"/>
          <w:szCs w:val="40"/>
        </w:rPr>
      </w:pPr>
      <w:r w:rsidRPr="00CF77F7">
        <w:rPr>
          <w:rFonts w:ascii="UVN Mau Tim 1" w:hAnsi="UVN Mau Tim 1"/>
          <w:sz w:val="40"/>
          <w:szCs w:val="40"/>
        </w:rPr>
        <w:t>Th</w:t>
      </w:r>
      <w:r w:rsidRPr="00CF77F7">
        <w:rPr>
          <w:rFonts w:ascii="UVN Mau Tim 1" w:hAnsi="UVN Mau Tim 1" w:hint="eastAsia"/>
          <w:sz w:val="40"/>
          <w:szCs w:val="40"/>
        </w:rPr>
        <w:t>ơ</w:t>
      </w:r>
      <w:r w:rsidRPr="00CF77F7">
        <w:rPr>
          <w:rFonts w:ascii="UVN Mau Tim 1" w:hAnsi="UVN Mau Tim 1"/>
          <w:sz w:val="40"/>
          <w:szCs w:val="40"/>
        </w:rPr>
        <w:t xml:space="preserve"> Buồn</w:t>
      </w:r>
    </w:p>
    <w:p w:rsidR="00CF77F7" w:rsidRPr="006E3777" w:rsidRDefault="00CF77F7" w:rsidP="00927EA8">
      <w:pPr>
        <w:pStyle w:val="NoSpacing"/>
        <w:spacing w:line="264" w:lineRule="auto"/>
        <w:rPr>
          <w:i w:val="0"/>
          <w:iCs/>
          <w:color w:val="000000"/>
        </w:rPr>
      </w:pPr>
      <w:r w:rsidRPr="006E3777">
        <w:rPr>
          <w:i w:val="0"/>
          <w:iCs/>
          <w:color w:val="000000"/>
        </w:rPr>
        <w:t>Tàn chinh chiến lao tù mút chỉ</w:t>
      </w:r>
    </w:p>
    <w:p w:rsidR="00CF77F7" w:rsidRPr="006E3777" w:rsidRDefault="00CF77F7" w:rsidP="00927EA8">
      <w:pPr>
        <w:pStyle w:val="NoSpacing"/>
        <w:spacing w:line="264" w:lineRule="auto"/>
        <w:rPr>
          <w:i w:val="0"/>
          <w:iCs/>
          <w:color w:val="000000"/>
        </w:rPr>
      </w:pPr>
      <w:r w:rsidRPr="006E3777">
        <w:rPr>
          <w:i w:val="0"/>
          <w:iCs/>
          <w:color w:val="000000"/>
        </w:rPr>
        <w:t>Tưởng ngày về cũng sẽ là không</w:t>
      </w:r>
    </w:p>
    <w:p w:rsidR="00CF77F7" w:rsidRPr="006E3777" w:rsidRDefault="00CF77F7" w:rsidP="00927EA8">
      <w:pPr>
        <w:pStyle w:val="NoSpacing"/>
        <w:spacing w:line="264" w:lineRule="auto"/>
        <w:rPr>
          <w:i w:val="0"/>
          <w:iCs/>
          <w:color w:val="000000"/>
        </w:rPr>
      </w:pPr>
      <w:r w:rsidRPr="006E3777">
        <w:rPr>
          <w:i w:val="0"/>
          <w:iCs/>
          <w:color w:val="000000"/>
        </w:rPr>
        <w:t>Ngày qua ngày toàn khoai ngô sắn</w:t>
      </w:r>
    </w:p>
    <w:p w:rsidR="00CF77F7" w:rsidRPr="006E3777" w:rsidRDefault="00CF77F7" w:rsidP="00927EA8">
      <w:pPr>
        <w:pStyle w:val="NoSpacing"/>
        <w:spacing w:line="264" w:lineRule="auto"/>
        <w:rPr>
          <w:i w:val="0"/>
          <w:iCs/>
          <w:color w:val="000000"/>
        </w:rPr>
      </w:pPr>
      <w:r w:rsidRPr="006E3777">
        <w:rPr>
          <w:i w:val="0"/>
          <w:iCs/>
          <w:color w:val="000000"/>
        </w:rPr>
        <w:t>Rừng thiêng nước độc xơ xác khô</w:t>
      </w:r>
    </w:p>
    <w:p w:rsidR="00CF77F7" w:rsidRPr="006E3777" w:rsidRDefault="00CF77F7" w:rsidP="00927EA8">
      <w:pPr>
        <w:pStyle w:val="NoSpacing"/>
        <w:spacing w:line="264" w:lineRule="auto"/>
        <w:rPr>
          <w:i w:val="0"/>
          <w:iCs/>
          <w:color w:val="000000"/>
        </w:rPr>
      </w:pPr>
      <w:r w:rsidRPr="006E3777">
        <w:rPr>
          <w:i w:val="0"/>
          <w:iCs/>
          <w:color w:val="000000"/>
        </w:rPr>
        <w:t>Di chuyển nhiều nơi rừng phương Bắc</w:t>
      </w:r>
    </w:p>
    <w:p w:rsidR="00CF77F7" w:rsidRPr="006E3777" w:rsidRDefault="00CF77F7" w:rsidP="00927EA8">
      <w:pPr>
        <w:pStyle w:val="NoSpacing"/>
        <w:spacing w:line="264" w:lineRule="auto"/>
        <w:rPr>
          <w:i w:val="0"/>
          <w:iCs/>
          <w:color w:val="000000"/>
        </w:rPr>
      </w:pPr>
      <w:r w:rsidRPr="006E3777">
        <w:rPr>
          <w:i w:val="0"/>
          <w:iCs/>
          <w:color w:val="000000"/>
        </w:rPr>
        <w:t>Đói rách lâu ngày thêm xác xơ</w:t>
      </w:r>
    </w:p>
    <w:p w:rsidR="00CF77F7" w:rsidRPr="006E3777" w:rsidRDefault="00CF77F7" w:rsidP="00927EA8">
      <w:pPr>
        <w:pStyle w:val="NoSpacing"/>
        <w:spacing w:line="264" w:lineRule="auto"/>
        <w:rPr>
          <w:i w:val="0"/>
          <w:iCs/>
          <w:color w:val="000000"/>
        </w:rPr>
      </w:pPr>
      <w:r w:rsidRPr="006E3777">
        <w:rPr>
          <w:i w:val="0"/>
          <w:iCs/>
          <w:color w:val="000000"/>
        </w:rPr>
        <w:t>Lao động vinh quang</w:t>
      </w:r>
      <w:r>
        <w:rPr>
          <w:i w:val="0"/>
          <w:iCs/>
          <w:color w:val="000000"/>
        </w:rPr>
        <w:t xml:space="preserve"> </w:t>
      </w:r>
      <w:r w:rsidRPr="006E3777">
        <w:rPr>
          <w:i w:val="0"/>
          <w:iCs/>
          <w:color w:val="000000"/>
        </w:rPr>
        <w:t>mồ hôi cạn</w:t>
      </w:r>
    </w:p>
    <w:p w:rsidR="00CF77F7" w:rsidRPr="006E3777" w:rsidRDefault="00CF77F7" w:rsidP="00927EA8">
      <w:pPr>
        <w:pStyle w:val="NoSpacing"/>
        <w:spacing w:line="264" w:lineRule="auto"/>
        <w:rPr>
          <w:i w:val="0"/>
          <w:iCs/>
          <w:color w:val="000000"/>
        </w:rPr>
      </w:pPr>
      <w:r w:rsidRPr="006E3777">
        <w:rPr>
          <w:i w:val="0"/>
          <w:iCs/>
          <w:color w:val="000000"/>
        </w:rPr>
        <w:t>Ai cũng chờ ngóng chầu Diêm La</w:t>
      </w:r>
    </w:p>
    <w:p w:rsidR="00CF77F7" w:rsidRPr="006E3777" w:rsidRDefault="00CF77F7" w:rsidP="00927EA8">
      <w:pPr>
        <w:pStyle w:val="NoSpacing"/>
        <w:spacing w:line="264" w:lineRule="auto"/>
        <w:rPr>
          <w:i w:val="0"/>
          <w:iCs/>
          <w:color w:val="000000"/>
        </w:rPr>
      </w:pPr>
      <w:r w:rsidRPr="006E3777">
        <w:rPr>
          <w:i w:val="0"/>
          <w:iCs/>
          <w:color w:val="000000"/>
        </w:rPr>
        <w:t>Xít xoát mười năm mới được tha</w:t>
      </w:r>
    </w:p>
    <w:p w:rsidR="00CF77F7" w:rsidRPr="006E3777" w:rsidRDefault="00CF77F7" w:rsidP="00927EA8">
      <w:pPr>
        <w:pStyle w:val="NoSpacing"/>
        <w:spacing w:line="264" w:lineRule="auto"/>
        <w:rPr>
          <w:i w:val="0"/>
          <w:iCs/>
          <w:color w:val="000000"/>
        </w:rPr>
      </w:pPr>
      <w:r w:rsidRPr="006E3777">
        <w:rPr>
          <w:i w:val="0"/>
          <w:iCs/>
          <w:color w:val="000000"/>
        </w:rPr>
        <w:t>Vợ con thương xót nhớ chồng cha</w:t>
      </w:r>
    </w:p>
    <w:p w:rsidR="00CF77F7" w:rsidRPr="006E3777" w:rsidRDefault="00CF77F7" w:rsidP="00927EA8">
      <w:pPr>
        <w:pStyle w:val="NoSpacing"/>
        <w:spacing w:line="264" w:lineRule="auto"/>
        <w:rPr>
          <w:i w:val="0"/>
          <w:iCs/>
          <w:color w:val="000000"/>
        </w:rPr>
      </w:pPr>
      <w:r w:rsidRPr="006E3777">
        <w:rPr>
          <w:i w:val="0"/>
          <w:iCs/>
          <w:color w:val="000000"/>
        </w:rPr>
        <w:t>Hai năm quản chế thêm chê chán</w:t>
      </w:r>
    </w:p>
    <w:p w:rsidR="00CF77F7" w:rsidRPr="006E3777" w:rsidRDefault="00CF77F7" w:rsidP="00927EA8">
      <w:pPr>
        <w:pStyle w:val="NoSpacing"/>
        <w:spacing w:line="264" w:lineRule="auto"/>
        <w:rPr>
          <w:i w:val="0"/>
          <w:iCs/>
          <w:color w:val="000000"/>
        </w:rPr>
      </w:pPr>
      <w:r w:rsidRPr="006E3777">
        <w:rPr>
          <w:i w:val="0"/>
          <w:iCs/>
          <w:color w:val="000000"/>
        </w:rPr>
        <w:t>Chắc biết Hoa Kỳ đón tiếp ta</w:t>
      </w:r>
    </w:p>
    <w:p w:rsidR="00CF77F7" w:rsidRPr="006E3777" w:rsidRDefault="00CF77F7" w:rsidP="00927EA8">
      <w:pPr>
        <w:pStyle w:val="NoSpacing"/>
        <w:spacing w:line="264" w:lineRule="auto"/>
        <w:rPr>
          <w:i w:val="0"/>
          <w:iCs/>
          <w:color w:val="000000"/>
        </w:rPr>
      </w:pPr>
      <w:r w:rsidRPr="006E3777">
        <w:rPr>
          <w:i w:val="0"/>
          <w:iCs/>
          <w:color w:val="000000"/>
        </w:rPr>
        <w:t>Chín chín lăn ra huyết áp cao</w:t>
      </w:r>
    </w:p>
    <w:p w:rsidR="00CF77F7" w:rsidRPr="006E3777" w:rsidRDefault="00CF77F7" w:rsidP="00927EA8">
      <w:pPr>
        <w:pStyle w:val="NoSpacing"/>
        <w:spacing w:line="264" w:lineRule="auto"/>
        <w:rPr>
          <w:i w:val="0"/>
          <w:iCs/>
          <w:color w:val="000000"/>
        </w:rPr>
      </w:pPr>
      <w:r w:rsidRPr="006E3777">
        <w:rPr>
          <w:i w:val="0"/>
          <w:iCs/>
          <w:color w:val="000000"/>
        </w:rPr>
        <w:t>Tưởng theo cha mẹ chốn quê nhà,</w:t>
      </w:r>
    </w:p>
    <w:p w:rsidR="00CF77F7" w:rsidRPr="006E3777" w:rsidRDefault="00CF77F7" w:rsidP="00927EA8">
      <w:pPr>
        <w:pStyle w:val="NoSpacing"/>
        <w:spacing w:line="264" w:lineRule="auto"/>
        <w:rPr>
          <w:i w:val="0"/>
          <w:iCs/>
          <w:color w:val="000000"/>
        </w:rPr>
      </w:pPr>
      <w:r w:rsidRPr="006E3777">
        <w:rPr>
          <w:i w:val="0"/>
          <w:iCs/>
          <w:color w:val="000000"/>
        </w:rPr>
        <w:t>Nhưng rồi lê lết qua ngày tháng</w:t>
      </w:r>
    </w:p>
    <w:p w:rsidR="00CF77F7" w:rsidRPr="006E3777" w:rsidRDefault="00CF77F7" w:rsidP="00927EA8">
      <w:pPr>
        <w:pStyle w:val="NoSpacing"/>
        <w:spacing w:line="264" w:lineRule="auto"/>
        <w:rPr>
          <w:i w:val="0"/>
          <w:iCs/>
          <w:color w:val="000000"/>
        </w:rPr>
      </w:pPr>
      <w:r w:rsidRPr="006E3777">
        <w:rPr>
          <w:i w:val="0"/>
          <w:iCs/>
          <w:color w:val="000000"/>
        </w:rPr>
        <w:t>Ăn bám vợ con tàn tạ ra</w:t>
      </w:r>
    </w:p>
    <w:p w:rsidR="00CF77F7" w:rsidRPr="006E3777" w:rsidRDefault="00CF77F7" w:rsidP="00927EA8">
      <w:pPr>
        <w:pStyle w:val="NoSpacing"/>
        <w:spacing w:line="264" w:lineRule="auto"/>
        <w:rPr>
          <w:i w:val="0"/>
          <w:iCs/>
          <w:color w:val="000000"/>
        </w:rPr>
      </w:pPr>
      <w:r w:rsidRPr="006E3777">
        <w:rPr>
          <w:i w:val="0"/>
          <w:iCs/>
          <w:color w:val="000000"/>
        </w:rPr>
        <w:t>Muôn năm tử tội bệnh phát lan</w:t>
      </w:r>
    </w:p>
    <w:p w:rsidR="00CF77F7" w:rsidRPr="006E3777" w:rsidRDefault="00CF77F7" w:rsidP="00927EA8">
      <w:pPr>
        <w:pStyle w:val="NoSpacing"/>
        <w:spacing w:line="264" w:lineRule="auto"/>
        <w:rPr>
          <w:i w:val="0"/>
          <w:iCs/>
          <w:color w:val="000000"/>
        </w:rPr>
      </w:pPr>
      <w:r w:rsidRPr="006E3777">
        <w:rPr>
          <w:i w:val="0"/>
          <w:iCs/>
          <w:color w:val="000000"/>
        </w:rPr>
        <w:t>Chưa hết bệnh này thêm bệnh kia</w:t>
      </w:r>
    </w:p>
    <w:p w:rsidR="00CF77F7" w:rsidRPr="006E3777" w:rsidRDefault="00CF77F7" w:rsidP="00927EA8">
      <w:pPr>
        <w:pStyle w:val="NoSpacing"/>
        <w:spacing w:line="264" w:lineRule="auto"/>
        <w:rPr>
          <w:i w:val="0"/>
          <w:iCs/>
          <w:color w:val="000000"/>
        </w:rPr>
      </w:pPr>
      <w:r w:rsidRPr="006E3777">
        <w:rPr>
          <w:i w:val="0"/>
          <w:iCs/>
          <w:color w:val="000000"/>
        </w:rPr>
        <w:t>Hai chân lê lết đời ăn bám</w:t>
      </w:r>
    </w:p>
    <w:p w:rsidR="00CF77F7" w:rsidRPr="006E3777" w:rsidRDefault="00CF77F7" w:rsidP="00927EA8">
      <w:pPr>
        <w:pStyle w:val="NoSpacing"/>
        <w:spacing w:line="264" w:lineRule="auto"/>
        <w:rPr>
          <w:i w:val="0"/>
          <w:iCs/>
          <w:color w:val="000000"/>
        </w:rPr>
      </w:pPr>
      <w:r w:rsidRPr="006E3777">
        <w:rPr>
          <w:i w:val="0"/>
          <w:iCs/>
          <w:color w:val="000000"/>
        </w:rPr>
        <w:t>Mong sớm về quê bên mẹ cha.</w:t>
      </w:r>
    </w:p>
    <w:p w:rsidR="00CF77F7" w:rsidRPr="006E3777" w:rsidRDefault="00CF77F7" w:rsidP="00927EA8">
      <w:pPr>
        <w:spacing w:line="264" w:lineRule="auto"/>
      </w:pPr>
    </w:p>
    <w:p w:rsidR="00CF77F7" w:rsidRPr="00CF77F7" w:rsidRDefault="00927EA8" w:rsidP="00927EA8">
      <w:pPr>
        <w:pStyle w:val="NoSpacing"/>
        <w:spacing w:line="264" w:lineRule="auto"/>
        <w:ind w:left="2160" w:firstLine="720"/>
        <w:jc w:val="left"/>
      </w:pPr>
      <w:r>
        <w:t>Đ</w:t>
      </w:r>
      <w:r w:rsidR="00CF77F7" w:rsidRPr="00CF77F7">
        <w:t xml:space="preserve">ón Xuân 2018 </w:t>
      </w:r>
    </w:p>
    <w:p w:rsidR="00CF77F7" w:rsidRPr="00927EA8" w:rsidRDefault="00CF77F7" w:rsidP="00927EA8">
      <w:pPr>
        <w:pStyle w:val="NoSpacing"/>
        <w:spacing w:line="264" w:lineRule="auto"/>
        <w:rPr>
          <w:rFonts w:ascii="UVN Mau Tim 1" w:hAnsi="UVN Mau Tim 1"/>
          <w:sz w:val="36"/>
          <w:szCs w:val="36"/>
        </w:rPr>
      </w:pPr>
    </w:p>
    <w:p w:rsidR="00CF77F7" w:rsidRPr="006E3777" w:rsidRDefault="00CF77F7" w:rsidP="00927EA8">
      <w:pPr>
        <w:pStyle w:val="NoSpacing"/>
        <w:spacing w:line="264" w:lineRule="auto"/>
        <w:rPr>
          <w:rFonts w:ascii="UVN Mau Tim 1" w:hAnsi="UVN Mau Tim 1"/>
          <w:sz w:val="52"/>
          <w:szCs w:val="52"/>
        </w:rPr>
      </w:pPr>
      <w:r w:rsidRPr="006E3777">
        <w:rPr>
          <w:rFonts w:ascii="UVN Mau Tim 1" w:hAnsi="UVN Mau Tim 1"/>
          <w:sz w:val="52"/>
          <w:szCs w:val="52"/>
        </w:rPr>
        <w:t>Tà</w:t>
      </w:r>
      <w:r>
        <w:rPr>
          <w:rFonts w:ascii="UVN Mau Tim 1" w:hAnsi="UVN Mau Tim 1"/>
          <w:sz w:val="52"/>
          <w:szCs w:val="52"/>
        </w:rPr>
        <w:t>n</w:t>
      </w:r>
      <w:r w:rsidRPr="006E3777">
        <w:rPr>
          <w:rFonts w:ascii="UVN Mau Tim 1" w:hAnsi="UVN Mau Tim 1"/>
          <w:sz w:val="52"/>
          <w:szCs w:val="52"/>
        </w:rPr>
        <w:t xml:space="preserve"> T</w:t>
      </w:r>
      <w:r>
        <w:rPr>
          <w:rFonts w:ascii="UVN Mau Tim 1" w:hAnsi="UVN Mau Tim 1"/>
          <w:sz w:val="52"/>
          <w:szCs w:val="52"/>
        </w:rPr>
        <w:t>hu</w:t>
      </w:r>
      <w:r w:rsidRPr="006E3777">
        <w:rPr>
          <w:rFonts w:ascii="UVN Mau Tim 1" w:hAnsi="UVN Mau Tim 1"/>
          <w:sz w:val="52"/>
          <w:szCs w:val="52"/>
        </w:rPr>
        <w:t xml:space="preserve"> 2017</w:t>
      </w:r>
    </w:p>
    <w:p w:rsidR="00CF77F7" w:rsidRPr="006E3777" w:rsidRDefault="00CF77F7" w:rsidP="00927EA8">
      <w:pPr>
        <w:pStyle w:val="NoSpacing"/>
        <w:spacing w:line="264" w:lineRule="auto"/>
        <w:rPr>
          <w:i w:val="0"/>
          <w:iCs/>
          <w:color w:val="000000"/>
        </w:rPr>
      </w:pPr>
      <w:r w:rsidRPr="006E3777">
        <w:rPr>
          <w:i w:val="0"/>
          <w:iCs/>
          <w:color w:val="000000"/>
        </w:rPr>
        <w:t>Uống giọt tàn thu trong mắt em</w:t>
      </w:r>
    </w:p>
    <w:p w:rsidR="00CF77F7" w:rsidRPr="006E3777" w:rsidRDefault="00CF77F7" w:rsidP="00927EA8">
      <w:pPr>
        <w:pStyle w:val="NoSpacing"/>
        <w:spacing w:line="264" w:lineRule="auto"/>
        <w:rPr>
          <w:i w:val="0"/>
          <w:iCs/>
          <w:color w:val="000000"/>
        </w:rPr>
      </w:pPr>
      <w:r w:rsidRPr="006E3777">
        <w:rPr>
          <w:i w:val="0"/>
          <w:iCs/>
          <w:color w:val="000000"/>
        </w:rPr>
        <w:t>Giọt lăn cho rã lá thu mềm</w:t>
      </w:r>
    </w:p>
    <w:p w:rsidR="00CF77F7" w:rsidRPr="006E3777" w:rsidRDefault="00CF77F7" w:rsidP="00927EA8">
      <w:pPr>
        <w:pStyle w:val="NoSpacing"/>
        <w:spacing w:line="264" w:lineRule="auto"/>
        <w:rPr>
          <w:i w:val="0"/>
          <w:iCs/>
          <w:color w:val="000000"/>
        </w:rPr>
      </w:pPr>
      <w:r w:rsidRPr="006E3777">
        <w:rPr>
          <w:i w:val="0"/>
          <w:iCs/>
          <w:color w:val="000000"/>
        </w:rPr>
        <w:t>Ai ai giẫm nát mùa thu ảo</w:t>
      </w:r>
    </w:p>
    <w:p w:rsidR="00CF77F7" w:rsidRPr="006E3777" w:rsidRDefault="00CF77F7" w:rsidP="00927EA8">
      <w:pPr>
        <w:pStyle w:val="NoSpacing"/>
        <w:spacing w:line="264" w:lineRule="auto"/>
        <w:rPr>
          <w:i w:val="0"/>
          <w:iCs/>
          <w:color w:val="000000"/>
        </w:rPr>
      </w:pPr>
      <w:r w:rsidRPr="006E3777">
        <w:rPr>
          <w:i w:val="0"/>
          <w:iCs/>
          <w:color w:val="000000"/>
        </w:rPr>
        <w:t>Để lá vàng rơi rất vội vàng</w:t>
      </w:r>
    </w:p>
    <w:p w:rsidR="00CF77F7" w:rsidRPr="006E3777" w:rsidRDefault="00CF77F7" w:rsidP="00927EA8">
      <w:pPr>
        <w:pStyle w:val="NoSpacing"/>
        <w:spacing w:line="264" w:lineRule="auto"/>
        <w:rPr>
          <w:i w:val="0"/>
          <w:iCs/>
          <w:color w:val="000000"/>
          <w:sz w:val="24"/>
          <w:szCs w:val="24"/>
        </w:rPr>
      </w:pPr>
    </w:p>
    <w:p w:rsidR="00CF77F7" w:rsidRPr="006E3777" w:rsidRDefault="00CF77F7" w:rsidP="00927EA8">
      <w:pPr>
        <w:pStyle w:val="NoSpacing"/>
        <w:spacing w:line="264" w:lineRule="auto"/>
        <w:rPr>
          <w:i w:val="0"/>
          <w:iCs/>
          <w:color w:val="000000"/>
        </w:rPr>
      </w:pPr>
      <w:r w:rsidRPr="006E3777">
        <w:rPr>
          <w:i w:val="0"/>
          <w:iCs/>
          <w:color w:val="000000"/>
        </w:rPr>
        <w:t>Uống giọt cà phê trên môi em</w:t>
      </w:r>
    </w:p>
    <w:p w:rsidR="00CF77F7" w:rsidRPr="006E3777" w:rsidRDefault="00CF77F7" w:rsidP="00927EA8">
      <w:pPr>
        <w:pStyle w:val="NoSpacing"/>
        <w:spacing w:line="264" w:lineRule="auto"/>
        <w:rPr>
          <w:i w:val="0"/>
          <w:iCs/>
          <w:color w:val="000000"/>
        </w:rPr>
      </w:pPr>
      <w:r w:rsidRPr="006E3777">
        <w:rPr>
          <w:i w:val="0"/>
          <w:iCs/>
          <w:color w:val="000000"/>
        </w:rPr>
        <w:t>Buổi sáng lòng êm, đắng buổi chiều</w:t>
      </w:r>
    </w:p>
    <w:p w:rsidR="00CF77F7" w:rsidRPr="006E3777" w:rsidRDefault="00CF77F7" w:rsidP="00927EA8">
      <w:pPr>
        <w:pStyle w:val="NoSpacing"/>
        <w:spacing w:line="264" w:lineRule="auto"/>
        <w:rPr>
          <w:i w:val="0"/>
          <w:iCs/>
          <w:color w:val="000000"/>
        </w:rPr>
      </w:pPr>
      <w:r w:rsidRPr="006E3777">
        <w:rPr>
          <w:i w:val="0"/>
          <w:iCs/>
          <w:color w:val="000000"/>
        </w:rPr>
        <w:t>Ai đem đi hết mùa đông giá</w:t>
      </w:r>
    </w:p>
    <w:p w:rsidR="00CF77F7" w:rsidRPr="006E3777" w:rsidRDefault="00CF77F7" w:rsidP="00927EA8">
      <w:pPr>
        <w:pStyle w:val="NoSpacing"/>
        <w:spacing w:line="264" w:lineRule="auto"/>
        <w:rPr>
          <w:i w:val="0"/>
          <w:iCs/>
          <w:color w:val="000000"/>
        </w:rPr>
      </w:pPr>
      <w:r w:rsidRPr="006E3777">
        <w:rPr>
          <w:i w:val="0"/>
          <w:iCs/>
          <w:color w:val="000000"/>
        </w:rPr>
        <w:t>Hạt tuyết vừa rơi nỗi ngỡ ngàng</w:t>
      </w:r>
    </w:p>
    <w:p w:rsidR="00CF77F7" w:rsidRPr="006E3777" w:rsidRDefault="00CF77F7" w:rsidP="00927EA8">
      <w:pPr>
        <w:pStyle w:val="NoSpacing"/>
        <w:spacing w:line="264" w:lineRule="auto"/>
        <w:rPr>
          <w:i w:val="0"/>
          <w:iCs/>
          <w:color w:val="000000"/>
          <w:sz w:val="24"/>
          <w:szCs w:val="24"/>
        </w:rPr>
      </w:pPr>
    </w:p>
    <w:p w:rsidR="00CF77F7" w:rsidRPr="006E3777" w:rsidRDefault="00CF77F7" w:rsidP="00927EA8">
      <w:pPr>
        <w:pStyle w:val="NoSpacing"/>
        <w:spacing w:line="264" w:lineRule="auto"/>
        <w:rPr>
          <w:i w:val="0"/>
          <w:iCs/>
          <w:color w:val="000000"/>
        </w:rPr>
      </w:pPr>
      <w:r w:rsidRPr="006E3777">
        <w:rPr>
          <w:i w:val="0"/>
          <w:iCs/>
          <w:color w:val="000000"/>
        </w:rPr>
        <w:t>Uống giọt tình em tận đáy tim</w:t>
      </w:r>
    </w:p>
    <w:p w:rsidR="00CF77F7" w:rsidRPr="006E3777" w:rsidRDefault="00CF77F7" w:rsidP="00927EA8">
      <w:pPr>
        <w:pStyle w:val="NoSpacing"/>
        <w:spacing w:line="264" w:lineRule="auto"/>
        <w:rPr>
          <w:i w:val="0"/>
          <w:iCs/>
          <w:color w:val="000000"/>
        </w:rPr>
      </w:pPr>
      <w:r w:rsidRPr="006E3777">
        <w:rPr>
          <w:i w:val="0"/>
          <w:iCs/>
          <w:color w:val="000000"/>
        </w:rPr>
        <w:t>Buổi sáng lòng say xót nỗi niềm</w:t>
      </w:r>
    </w:p>
    <w:p w:rsidR="00CF77F7" w:rsidRPr="006E3777" w:rsidRDefault="00CF77F7" w:rsidP="00927EA8">
      <w:pPr>
        <w:pStyle w:val="NoSpacing"/>
        <w:spacing w:line="264" w:lineRule="auto"/>
        <w:rPr>
          <w:i w:val="0"/>
          <w:iCs/>
          <w:color w:val="000000"/>
        </w:rPr>
      </w:pPr>
      <w:r w:rsidRPr="006E3777">
        <w:rPr>
          <w:i w:val="0"/>
          <w:iCs/>
          <w:color w:val="000000"/>
        </w:rPr>
        <w:t>Sao em nỡ xóa mùa xuân cũ</w:t>
      </w:r>
    </w:p>
    <w:p w:rsidR="00CF77F7" w:rsidRPr="006E3777" w:rsidRDefault="00CF77F7" w:rsidP="00927EA8">
      <w:pPr>
        <w:pStyle w:val="NoSpacing"/>
        <w:spacing w:line="264" w:lineRule="auto"/>
        <w:rPr>
          <w:i w:val="0"/>
          <w:iCs/>
          <w:color w:val="000000"/>
        </w:rPr>
      </w:pPr>
      <w:r w:rsidRPr="006E3777">
        <w:rPr>
          <w:i w:val="0"/>
          <w:iCs/>
          <w:color w:val="000000"/>
        </w:rPr>
        <w:t>Ch</w:t>
      </w:r>
      <w:r>
        <w:rPr>
          <w:i w:val="0"/>
          <w:iCs/>
          <w:color w:val="000000"/>
        </w:rPr>
        <w:t>i</w:t>
      </w:r>
      <w:r w:rsidRPr="00CB757F">
        <w:rPr>
          <w:i w:val="0"/>
          <w:iCs/>
          <w:color w:val="000000"/>
        </w:rPr>
        <w:t>ế</w:t>
      </w:r>
      <w:r>
        <w:rPr>
          <w:i w:val="0"/>
          <w:iCs/>
          <w:color w:val="000000"/>
        </w:rPr>
        <w:t>c</w:t>
      </w:r>
      <w:r w:rsidRPr="006E3777">
        <w:rPr>
          <w:i w:val="0"/>
          <w:iCs/>
          <w:color w:val="000000"/>
        </w:rPr>
        <w:t xml:space="preserve"> lá mùa xuân rũ úa tình</w:t>
      </w:r>
    </w:p>
    <w:p w:rsidR="00CF77F7" w:rsidRPr="006E3777" w:rsidRDefault="00CF77F7" w:rsidP="00927EA8">
      <w:pPr>
        <w:pStyle w:val="NoSpacing"/>
        <w:spacing w:line="264" w:lineRule="auto"/>
        <w:rPr>
          <w:i w:val="0"/>
          <w:iCs/>
          <w:color w:val="000000"/>
        </w:rPr>
      </w:pPr>
    </w:p>
    <w:p w:rsidR="00CF77F7" w:rsidRPr="006E3777" w:rsidRDefault="00CF77F7" w:rsidP="00927EA8">
      <w:pPr>
        <w:pStyle w:val="NoSpacing"/>
        <w:spacing w:line="264" w:lineRule="auto"/>
        <w:rPr>
          <w:i w:val="0"/>
          <w:iCs/>
          <w:color w:val="000000"/>
        </w:rPr>
      </w:pPr>
      <w:r w:rsidRPr="006E3777">
        <w:rPr>
          <w:i w:val="0"/>
          <w:iCs/>
          <w:color w:val="000000"/>
        </w:rPr>
        <w:t>Uống giọt thời gian trên tóc em</w:t>
      </w:r>
    </w:p>
    <w:p w:rsidR="00CF77F7" w:rsidRPr="006E3777" w:rsidRDefault="00CF77F7" w:rsidP="00927EA8">
      <w:pPr>
        <w:pStyle w:val="NoSpacing"/>
        <w:spacing w:line="264" w:lineRule="auto"/>
        <w:rPr>
          <w:i w:val="0"/>
          <w:iCs/>
          <w:color w:val="000000"/>
        </w:rPr>
      </w:pPr>
      <w:r w:rsidRPr="006E3777">
        <w:rPr>
          <w:i w:val="0"/>
          <w:iCs/>
          <w:color w:val="000000"/>
        </w:rPr>
        <w:t>Qua đi dồn dập tuổi xuân tình</w:t>
      </w:r>
    </w:p>
    <w:p w:rsidR="00CF77F7" w:rsidRPr="006E3777" w:rsidRDefault="00CF77F7" w:rsidP="00927EA8">
      <w:pPr>
        <w:pStyle w:val="NoSpacing"/>
        <w:spacing w:line="264" w:lineRule="auto"/>
        <w:rPr>
          <w:i w:val="0"/>
          <w:iCs/>
          <w:color w:val="000000"/>
        </w:rPr>
      </w:pPr>
      <w:r w:rsidRPr="006E3777">
        <w:rPr>
          <w:i w:val="0"/>
          <w:iCs/>
          <w:color w:val="000000"/>
        </w:rPr>
        <w:t>Trời ơi hụt hẫng nhiều năm cũ</w:t>
      </w:r>
    </w:p>
    <w:p w:rsidR="00CF77F7" w:rsidRPr="006E3777" w:rsidRDefault="00CF77F7" w:rsidP="00927EA8">
      <w:pPr>
        <w:pStyle w:val="NoSpacing"/>
        <w:spacing w:line="264" w:lineRule="auto"/>
        <w:rPr>
          <w:i w:val="0"/>
          <w:iCs/>
          <w:color w:val="000000"/>
        </w:rPr>
      </w:pPr>
      <w:r w:rsidRPr="006E3777">
        <w:rPr>
          <w:i w:val="0"/>
          <w:iCs/>
          <w:color w:val="000000"/>
        </w:rPr>
        <w:t>Lọn tóc nhuộm đen đó bẽ bàng.</w:t>
      </w:r>
    </w:p>
    <w:p w:rsidR="00CF77F7" w:rsidRPr="00350858" w:rsidRDefault="00CF77F7" w:rsidP="00927EA8">
      <w:pPr>
        <w:pStyle w:val="NoSpacing"/>
        <w:spacing w:line="264"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50858">
        <w:rPr>
          <w:rFonts w:ascii="Times New Roman" w:hAnsi="Times New Roman"/>
          <w:sz w:val="24"/>
          <w:szCs w:val="24"/>
        </w:rPr>
        <w:t>Xuân 2018</w:t>
      </w:r>
    </w:p>
    <w:p w:rsidR="00CF77F7" w:rsidRDefault="00CF77F7" w:rsidP="00927EA8">
      <w:pPr>
        <w:pStyle w:val="NoSpacing"/>
        <w:spacing w:line="264" w:lineRule="auto"/>
        <w:rPr>
          <w:rFonts w:ascii="Times New Roman" w:hAnsi="Times New Roman"/>
          <w:sz w:val="24"/>
          <w:szCs w:val="24"/>
        </w:rPr>
      </w:pPr>
      <w:r w:rsidRPr="00350858">
        <w:rPr>
          <w:rFonts w:ascii="Times New Roman" w:hAnsi="Times New Roman"/>
          <w:sz w:val="24"/>
          <w:szCs w:val="24"/>
        </w:rPr>
        <w:tab/>
      </w:r>
      <w:r w:rsidRPr="0035085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F77F7" w:rsidRPr="00CF77F7" w:rsidRDefault="00CF77F7" w:rsidP="00927EA8">
      <w:pPr>
        <w:pStyle w:val="NoSpacing"/>
        <w:spacing w:line="264" w:lineRule="auto"/>
        <w:rPr>
          <w:rFonts w:ascii="UVN Mau Tim 1" w:hAnsi="UVN Mau Tim 1"/>
          <w:sz w:val="40"/>
          <w:szCs w:val="40"/>
        </w:rPr>
      </w:pPr>
      <w:r w:rsidRPr="00CF77F7">
        <w:rPr>
          <w:rFonts w:ascii="UVN Mau Tim 1" w:hAnsi="UVN Mau Tim 1"/>
          <w:sz w:val="40"/>
          <w:szCs w:val="40"/>
        </w:rPr>
        <w:t>Tàn Đời 2018</w:t>
      </w:r>
    </w:p>
    <w:p w:rsidR="00CF77F7" w:rsidRPr="006E3777" w:rsidRDefault="00CF77F7" w:rsidP="00927EA8">
      <w:pPr>
        <w:pStyle w:val="NoSpacing"/>
        <w:spacing w:line="264" w:lineRule="auto"/>
        <w:rPr>
          <w:i w:val="0"/>
          <w:iCs/>
          <w:color w:val="000000"/>
        </w:rPr>
      </w:pPr>
      <w:r w:rsidRPr="006E3777">
        <w:rPr>
          <w:i w:val="0"/>
          <w:iCs/>
          <w:color w:val="000000"/>
        </w:rPr>
        <w:t>Thu tình lất phất lá vàng bay</w:t>
      </w:r>
    </w:p>
    <w:p w:rsidR="00CF77F7" w:rsidRPr="006E3777" w:rsidRDefault="00CF77F7" w:rsidP="00927EA8">
      <w:pPr>
        <w:pStyle w:val="NoSpacing"/>
        <w:spacing w:line="264" w:lineRule="auto"/>
        <w:rPr>
          <w:i w:val="0"/>
          <w:iCs/>
          <w:color w:val="000000"/>
        </w:rPr>
      </w:pPr>
      <w:r w:rsidRPr="006E3777">
        <w:rPr>
          <w:i w:val="0"/>
          <w:iCs/>
          <w:color w:val="000000"/>
        </w:rPr>
        <w:t>Gom góp thương yêu ở chốn này</w:t>
      </w:r>
    </w:p>
    <w:p w:rsidR="00CF77F7" w:rsidRPr="006E3777" w:rsidRDefault="00CF77F7" w:rsidP="00927EA8">
      <w:pPr>
        <w:pStyle w:val="NoSpacing"/>
        <w:spacing w:line="264" w:lineRule="auto"/>
        <w:rPr>
          <w:i w:val="0"/>
          <w:iCs/>
          <w:color w:val="000000"/>
        </w:rPr>
      </w:pPr>
      <w:r w:rsidRPr="006E3777">
        <w:rPr>
          <w:i w:val="0"/>
          <w:iCs/>
          <w:color w:val="000000"/>
        </w:rPr>
        <w:t>Ngày qua tháng hết đông vừa tới</w:t>
      </w:r>
    </w:p>
    <w:p w:rsidR="00CF77F7" w:rsidRPr="006E3777" w:rsidRDefault="00CF77F7" w:rsidP="00927EA8">
      <w:pPr>
        <w:pStyle w:val="NoSpacing"/>
        <w:spacing w:line="264" w:lineRule="auto"/>
        <w:rPr>
          <w:i w:val="0"/>
          <w:iCs/>
          <w:color w:val="000000"/>
        </w:rPr>
      </w:pPr>
      <w:r w:rsidRPr="006E3777">
        <w:rPr>
          <w:i w:val="0"/>
          <w:iCs/>
          <w:color w:val="000000"/>
        </w:rPr>
        <w:t>Tình ng</w:t>
      </w:r>
      <w:r>
        <w:rPr>
          <w:i w:val="0"/>
          <w:iCs/>
          <w:color w:val="000000"/>
        </w:rPr>
        <w:t>h</w:t>
      </w:r>
      <w:r w:rsidRPr="006E3777">
        <w:rPr>
          <w:i w:val="0"/>
          <w:iCs/>
          <w:color w:val="000000"/>
        </w:rPr>
        <w:t>ĩa bao năm đã thấy vơi</w:t>
      </w:r>
    </w:p>
    <w:p w:rsidR="00CF77F7" w:rsidRPr="006E3777" w:rsidRDefault="00CF77F7" w:rsidP="00927EA8">
      <w:pPr>
        <w:pStyle w:val="NoSpacing"/>
        <w:spacing w:line="264" w:lineRule="auto"/>
        <w:rPr>
          <w:i w:val="0"/>
          <w:iCs/>
          <w:color w:val="000000"/>
        </w:rPr>
      </w:pPr>
      <w:r w:rsidRPr="006E3777">
        <w:rPr>
          <w:i w:val="0"/>
          <w:iCs/>
          <w:color w:val="000000"/>
        </w:rPr>
        <w:t>Người bảo tình ta đã cỗi rồi</w:t>
      </w:r>
    </w:p>
    <w:p w:rsidR="00CF77F7" w:rsidRPr="006E3777" w:rsidRDefault="00CF77F7" w:rsidP="00927EA8">
      <w:pPr>
        <w:pStyle w:val="NoSpacing"/>
        <w:spacing w:line="264" w:lineRule="auto"/>
        <w:rPr>
          <w:i w:val="0"/>
          <w:iCs/>
          <w:color w:val="000000"/>
        </w:rPr>
      </w:pPr>
      <w:r w:rsidRPr="006E3777">
        <w:rPr>
          <w:i w:val="0"/>
          <w:iCs/>
          <w:color w:val="000000"/>
        </w:rPr>
        <w:t>Chỉ còn nghĩa để cầm hơi</w:t>
      </w:r>
    </w:p>
    <w:p w:rsidR="00CF77F7" w:rsidRPr="006E3777" w:rsidRDefault="00CF77F7" w:rsidP="00927EA8">
      <w:pPr>
        <w:pStyle w:val="NoSpacing"/>
        <w:spacing w:line="264" w:lineRule="auto"/>
        <w:rPr>
          <w:i w:val="0"/>
          <w:iCs/>
          <w:color w:val="000000"/>
        </w:rPr>
      </w:pPr>
    </w:p>
    <w:p w:rsidR="00CF77F7" w:rsidRPr="006E3777" w:rsidRDefault="00CF77F7" w:rsidP="00927EA8">
      <w:pPr>
        <w:pStyle w:val="NoSpacing"/>
        <w:spacing w:line="264" w:lineRule="auto"/>
        <w:rPr>
          <w:i w:val="0"/>
          <w:iCs/>
          <w:color w:val="000000"/>
        </w:rPr>
      </w:pPr>
      <w:r w:rsidRPr="006E3777">
        <w:rPr>
          <w:i w:val="0"/>
          <w:iCs/>
          <w:color w:val="000000"/>
        </w:rPr>
        <w:t>Tình yêu xưa cũ nay tàn úa</w:t>
      </w:r>
    </w:p>
    <w:p w:rsidR="00CF77F7" w:rsidRPr="006E3777" w:rsidRDefault="00CF77F7" w:rsidP="00927EA8">
      <w:pPr>
        <w:pStyle w:val="NoSpacing"/>
        <w:spacing w:line="264" w:lineRule="auto"/>
        <w:rPr>
          <w:i w:val="0"/>
          <w:iCs/>
          <w:color w:val="000000"/>
        </w:rPr>
      </w:pPr>
      <w:r w:rsidRPr="006E3777">
        <w:rPr>
          <w:i w:val="0"/>
          <w:iCs/>
          <w:color w:val="000000"/>
        </w:rPr>
        <w:t>Thương quá chao ôi nhẩm cuối đời</w:t>
      </w:r>
    </w:p>
    <w:p w:rsidR="00CF77F7" w:rsidRPr="006E3777" w:rsidRDefault="00CF77F7" w:rsidP="00927EA8">
      <w:pPr>
        <w:pStyle w:val="NoSpacing"/>
        <w:spacing w:line="264" w:lineRule="auto"/>
        <w:rPr>
          <w:i w:val="0"/>
          <w:iCs/>
          <w:color w:val="000000"/>
        </w:rPr>
      </w:pPr>
      <w:r w:rsidRPr="006E3777">
        <w:rPr>
          <w:i w:val="0"/>
          <w:iCs/>
          <w:color w:val="000000"/>
        </w:rPr>
        <w:t>Suốt giải giang sơn hình chữ S</w:t>
      </w:r>
    </w:p>
    <w:p w:rsidR="00CF77F7" w:rsidRPr="006E3777" w:rsidRDefault="00CF77F7" w:rsidP="00927EA8">
      <w:pPr>
        <w:pStyle w:val="NoSpacing"/>
        <w:spacing w:line="264" w:lineRule="auto"/>
        <w:rPr>
          <w:i w:val="0"/>
          <w:iCs/>
          <w:color w:val="000000"/>
        </w:rPr>
      </w:pPr>
      <w:r w:rsidRPr="006E3777">
        <w:rPr>
          <w:i w:val="0"/>
          <w:iCs/>
          <w:color w:val="000000"/>
        </w:rPr>
        <w:t>Ba lô súng đạn nặng thân gầy</w:t>
      </w:r>
    </w:p>
    <w:p w:rsidR="00CF77F7" w:rsidRPr="006E3777" w:rsidRDefault="00CF77F7" w:rsidP="00927EA8">
      <w:pPr>
        <w:pStyle w:val="NoSpacing"/>
        <w:spacing w:line="264" w:lineRule="auto"/>
        <w:rPr>
          <w:i w:val="0"/>
          <w:iCs/>
          <w:color w:val="000000"/>
        </w:rPr>
      </w:pPr>
      <w:r w:rsidRPr="006E3777">
        <w:rPr>
          <w:i w:val="0"/>
          <w:iCs/>
          <w:color w:val="000000"/>
        </w:rPr>
        <w:t>Bao năm lận đận mùa chinh chiến</w:t>
      </w:r>
    </w:p>
    <w:p w:rsidR="00CF77F7" w:rsidRPr="006E3777" w:rsidRDefault="00CF77F7" w:rsidP="00927EA8">
      <w:pPr>
        <w:pStyle w:val="NoSpacing"/>
        <w:spacing w:line="264" w:lineRule="auto"/>
        <w:rPr>
          <w:i w:val="0"/>
          <w:iCs/>
          <w:color w:val="000000"/>
        </w:rPr>
      </w:pPr>
      <w:r w:rsidRPr="006E3777">
        <w:rPr>
          <w:i w:val="0"/>
          <w:iCs/>
          <w:color w:val="000000"/>
        </w:rPr>
        <w:t>Tàn cuộc lưu đày chín mười năm</w:t>
      </w:r>
    </w:p>
    <w:p w:rsidR="00CF77F7" w:rsidRPr="006E3777" w:rsidRDefault="00CF77F7" w:rsidP="00927EA8">
      <w:pPr>
        <w:pStyle w:val="NoSpacing"/>
        <w:spacing w:line="264" w:lineRule="auto"/>
        <w:rPr>
          <w:i w:val="0"/>
          <w:iCs/>
          <w:color w:val="000000"/>
        </w:rPr>
      </w:pPr>
    </w:p>
    <w:p w:rsidR="00CF77F7" w:rsidRPr="006E3777" w:rsidRDefault="00CF77F7" w:rsidP="00927EA8">
      <w:pPr>
        <w:pStyle w:val="NoSpacing"/>
        <w:spacing w:line="264" w:lineRule="auto"/>
        <w:rPr>
          <w:i w:val="0"/>
          <w:iCs/>
          <w:color w:val="000000"/>
        </w:rPr>
      </w:pPr>
      <w:r w:rsidRPr="006E3777">
        <w:rPr>
          <w:i w:val="0"/>
          <w:iCs/>
          <w:color w:val="000000"/>
        </w:rPr>
        <w:t>Đến đư</w:t>
      </w:r>
      <w:r w:rsidRPr="00CB757F">
        <w:rPr>
          <w:i w:val="0"/>
          <w:iCs/>
          <w:color w:val="000000"/>
        </w:rPr>
        <w:t>ợ</w:t>
      </w:r>
      <w:r w:rsidRPr="006E3777">
        <w:rPr>
          <w:i w:val="0"/>
          <w:iCs/>
          <w:color w:val="000000"/>
        </w:rPr>
        <w:t>c Hoa Kỳ di</w:t>
      </w:r>
      <w:r w:rsidRPr="00CB757F">
        <w:rPr>
          <w:i w:val="0"/>
          <w:iCs/>
          <w:color w:val="000000"/>
        </w:rPr>
        <w:t>ệ</w:t>
      </w:r>
      <w:r w:rsidRPr="006E3777">
        <w:rPr>
          <w:i w:val="0"/>
          <w:iCs/>
          <w:color w:val="000000"/>
        </w:rPr>
        <w:t>n H.O.</w:t>
      </w:r>
    </w:p>
    <w:p w:rsidR="00CF77F7" w:rsidRPr="006E3777" w:rsidRDefault="00CF77F7" w:rsidP="00927EA8">
      <w:pPr>
        <w:pStyle w:val="NoSpacing"/>
        <w:spacing w:line="264" w:lineRule="auto"/>
        <w:rPr>
          <w:i w:val="0"/>
          <w:iCs/>
          <w:color w:val="000000"/>
        </w:rPr>
      </w:pPr>
      <w:r w:rsidRPr="006E3777">
        <w:rPr>
          <w:i w:val="0"/>
          <w:iCs/>
          <w:color w:val="000000"/>
        </w:rPr>
        <w:t>Tấm thân tàn tạ chân lê lết</w:t>
      </w:r>
    </w:p>
    <w:p w:rsidR="00CF77F7" w:rsidRPr="006E3777" w:rsidRDefault="00CF77F7" w:rsidP="00927EA8">
      <w:pPr>
        <w:pStyle w:val="NoSpacing"/>
        <w:spacing w:line="264" w:lineRule="auto"/>
        <w:rPr>
          <w:i w:val="0"/>
          <w:iCs/>
          <w:color w:val="000000"/>
        </w:rPr>
      </w:pPr>
      <w:r w:rsidRPr="006E3777">
        <w:rPr>
          <w:i w:val="0"/>
          <w:iCs/>
          <w:color w:val="000000"/>
        </w:rPr>
        <w:t>Kiếm được miếng cơm cũng khó khăn</w:t>
      </w:r>
    </w:p>
    <w:p w:rsidR="00CF77F7" w:rsidRPr="006E3777" w:rsidRDefault="00CF77F7" w:rsidP="00927EA8">
      <w:pPr>
        <w:pStyle w:val="NoSpacing"/>
        <w:spacing w:line="264" w:lineRule="auto"/>
        <w:rPr>
          <w:i w:val="0"/>
          <w:iCs/>
          <w:color w:val="000000"/>
        </w:rPr>
      </w:pPr>
      <w:r w:rsidRPr="006E3777">
        <w:rPr>
          <w:i w:val="0"/>
          <w:iCs/>
          <w:color w:val="000000"/>
        </w:rPr>
        <w:t>Nhưng rồi cũng là thân ăn bám</w:t>
      </w:r>
    </w:p>
    <w:p w:rsidR="00CF77F7" w:rsidRPr="006E3777" w:rsidRDefault="00CF77F7" w:rsidP="00927EA8">
      <w:pPr>
        <w:pStyle w:val="NoSpacing"/>
        <w:spacing w:line="264" w:lineRule="auto"/>
        <w:rPr>
          <w:i w:val="0"/>
          <w:iCs/>
          <w:color w:val="000000"/>
        </w:rPr>
      </w:pPr>
      <w:r w:rsidRPr="006E3777">
        <w:rPr>
          <w:i w:val="0"/>
          <w:iCs/>
          <w:color w:val="000000"/>
        </w:rPr>
        <w:t>Sống lụy sống nhờ kiếp tha hương,</w:t>
      </w:r>
    </w:p>
    <w:p w:rsidR="00CF77F7" w:rsidRPr="006E3777" w:rsidRDefault="00CF77F7" w:rsidP="00927EA8">
      <w:pPr>
        <w:pStyle w:val="NoSpacing"/>
        <w:spacing w:line="264" w:lineRule="auto"/>
        <w:rPr>
          <w:i w:val="0"/>
          <w:iCs/>
          <w:color w:val="000000"/>
        </w:rPr>
      </w:pPr>
      <w:r w:rsidRPr="006E3777">
        <w:rPr>
          <w:i w:val="0"/>
          <w:iCs/>
          <w:color w:val="000000"/>
        </w:rPr>
        <w:t>Bệnh già, bệnh trĩ, bệnh tim,</w:t>
      </w:r>
    </w:p>
    <w:p w:rsidR="00CF77F7" w:rsidRPr="006E3777" w:rsidRDefault="00CF77F7" w:rsidP="00927EA8">
      <w:pPr>
        <w:pStyle w:val="NoSpacing"/>
        <w:spacing w:line="264" w:lineRule="auto"/>
        <w:rPr>
          <w:i w:val="0"/>
          <w:iCs/>
          <w:color w:val="000000"/>
        </w:rPr>
      </w:pPr>
      <w:r w:rsidRPr="006E3777">
        <w:rPr>
          <w:i w:val="0"/>
          <w:iCs/>
          <w:color w:val="000000"/>
        </w:rPr>
        <w:t>Hành hạ thân ta cuối cuộc đời</w:t>
      </w:r>
    </w:p>
    <w:p w:rsidR="00CF77F7" w:rsidRPr="006E3777" w:rsidRDefault="00CF77F7" w:rsidP="00927EA8">
      <w:pPr>
        <w:pStyle w:val="NoSpacing"/>
        <w:spacing w:line="264" w:lineRule="auto"/>
        <w:rPr>
          <w:i w:val="0"/>
          <w:iCs/>
          <w:color w:val="000000"/>
        </w:rPr>
      </w:pPr>
      <w:r w:rsidRPr="006E3777">
        <w:rPr>
          <w:i w:val="0"/>
          <w:iCs/>
          <w:color w:val="000000"/>
        </w:rPr>
        <w:t>Buồi ơi! Sao cứ hành ta nhỉ</w:t>
      </w:r>
      <w:r w:rsidRPr="006E3777">
        <w:rPr>
          <w:rFonts w:ascii="Times New Roman" w:hAnsi="Times New Roman" w:cs="Times New Roman"/>
          <w:i w:val="0"/>
          <w:iCs/>
          <w:color w:val="000000"/>
        </w:rPr>
        <w:t>?</w:t>
      </w:r>
    </w:p>
    <w:p w:rsidR="00CF77F7" w:rsidRDefault="00CF77F7" w:rsidP="00927EA8">
      <w:pPr>
        <w:pStyle w:val="NoSpacing"/>
        <w:spacing w:line="264" w:lineRule="auto"/>
        <w:rPr>
          <w:rFonts w:ascii="Times New Roman" w:hAnsi="Times New Roman" w:cs="Times New Roman"/>
          <w:i w:val="0"/>
          <w:iCs/>
          <w:color w:val="000000"/>
        </w:rPr>
      </w:pPr>
      <w:r w:rsidRPr="006E3777">
        <w:rPr>
          <w:i w:val="0"/>
          <w:iCs/>
          <w:color w:val="000000"/>
        </w:rPr>
        <w:t>Chết quách cho rồi cũng thế thôi!</w:t>
      </w:r>
      <w:r w:rsidRPr="006E3777">
        <w:rPr>
          <w:rFonts w:ascii="Times New Roman" w:hAnsi="Times New Roman" w:cs="Times New Roman"/>
          <w:i w:val="0"/>
          <w:iCs/>
          <w:color w:val="000000"/>
        </w:rPr>
        <w:t>?</w:t>
      </w:r>
    </w:p>
    <w:p w:rsidR="00CF77F7" w:rsidRPr="006E3777" w:rsidRDefault="00CF77F7" w:rsidP="00927EA8">
      <w:pPr>
        <w:pStyle w:val="NoSpacing"/>
        <w:spacing w:line="264" w:lineRule="auto"/>
        <w:rPr>
          <w:i w:val="0"/>
          <w:iCs/>
          <w:color w:val="000000"/>
          <w:sz w:val="24"/>
          <w:szCs w:val="24"/>
        </w:rPr>
      </w:pPr>
      <w:r w:rsidRPr="006E3777">
        <w:rPr>
          <w:i w:val="0"/>
          <w:iCs/>
          <w:color w:val="000000"/>
          <w:sz w:val="24"/>
          <w:szCs w:val="24"/>
        </w:rPr>
        <w:t>Tàn Thu 17, Xuân 18</w:t>
      </w:r>
      <w:bookmarkStart w:id="45" w:name="_GoBack"/>
      <w:bookmarkEnd w:id="45"/>
    </w:p>
    <w:p w:rsidR="00CF77F7" w:rsidRPr="006E3777" w:rsidRDefault="00CF77F7" w:rsidP="00927EA8">
      <w:pPr>
        <w:pStyle w:val="NoSpacing"/>
        <w:spacing w:line="264" w:lineRule="auto"/>
        <w:rPr>
          <w:i w:val="0"/>
          <w:iCs/>
          <w:color w:val="000000"/>
          <w:sz w:val="24"/>
          <w:szCs w:val="24"/>
        </w:rPr>
      </w:pPr>
      <w:r w:rsidRPr="006E3777">
        <w:rPr>
          <w:i w:val="0"/>
          <w:iCs/>
          <w:color w:val="000000"/>
          <w:sz w:val="24"/>
          <w:szCs w:val="24"/>
        </w:rPr>
        <w:t>Sống được bao lâu nữa hỡi ôi</w:t>
      </w:r>
      <w:r w:rsidRPr="006E3777">
        <w:rPr>
          <w:rFonts w:ascii="Times New Roman" w:hAnsi="Times New Roman" w:cs="Times New Roman"/>
          <w:i w:val="0"/>
          <w:iCs/>
          <w:color w:val="000000"/>
          <w:sz w:val="24"/>
          <w:szCs w:val="24"/>
        </w:rPr>
        <w:t>?</w:t>
      </w:r>
      <w:r w:rsidRPr="006E3777">
        <w:rPr>
          <w:i w:val="0"/>
          <w:iCs/>
          <w:color w:val="000000"/>
          <w:sz w:val="24"/>
          <w:szCs w:val="24"/>
        </w:rPr>
        <w:t>!</w:t>
      </w:r>
    </w:p>
    <w:p w:rsidR="00E7201F" w:rsidRDefault="00E7201F" w:rsidP="00830B53">
      <w:pPr>
        <w:pStyle w:val="Title"/>
      </w:pPr>
      <w:r>
        <w:t>V</w:t>
      </w:r>
      <w:r w:rsidR="00142A90">
        <w:t>ới Người Cao Tuổi</w:t>
      </w:r>
    </w:p>
    <w:p w:rsidR="00E7201F" w:rsidRPr="00142A90" w:rsidRDefault="00142A90" w:rsidP="00142A90">
      <w:pPr>
        <w:pStyle w:val="Title"/>
        <w:spacing w:before="0"/>
        <w:rPr>
          <w:spacing w:val="0"/>
          <w:sz w:val="44"/>
          <w:szCs w:val="44"/>
        </w:rPr>
      </w:pPr>
      <w:r w:rsidRPr="00142A90">
        <w:rPr>
          <w:spacing w:val="0"/>
          <w:sz w:val="44"/>
          <w:szCs w:val="44"/>
        </w:rPr>
        <w:t>Niềm An Ủi cho Người Cao Niên</w:t>
      </w:r>
    </w:p>
    <w:p w:rsidR="00E7201F" w:rsidRDefault="00E7201F" w:rsidP="00142A90">
      <w:pPr>
        <w:ind w:firstLine="0"/>
        <w:jc w:val="center"/>
        <w:rPr>
          <w:b/>
        </w:rPr>
      </w:pPr>
      <w:r w:rsidRPr="00142A90">
        <w:rPr>
          <w:rFonts w:hint="eastAsia"/>
          <w:b/>
        </w:rPr>
        <w:t>Đ</w:t>
      </w:r>
      <w:r w:rsidRPr="00142A90">
        <w:rPr>
          <w:b/>
        </w:rPr>
        <w:t xml:space="preserve">ức Thánh Cha dành tháng 12 </w:t>
      </w:r>
      <w:r w:rsidR="00D5549A">
        <w:rPr>
          <w:b/>
        </w:rPr>
        <w:br/>
      </w:r>
      <w:r w:rsidRPr="00142A90">
        <w:rPr>
          <w:b/>
        </w:rPr>
        <w:t>cầu nguyện cho ng</w:t>
      </w:r>
      <w:r w:rsidRPr="00142A90">
        <w:rPr>
          <w:rFonts w:hint="eastAsia"/>
          <w:b/>
        </w:rPr>
        <w:t>ư</w:t>
      </w:r>
      <w:r w:rsidRPr="00142A90">
        <w:rPr>
          <w:b/>
        </w:rPr>
        <w:t>ời cao tuổi</w:t>
      </w:r>
    </w:p>
    <w:p w:rsidR="00830B53" w:rsidRPr="00142A90" w:rsidRDefault="00830B53" w:rsidP="00142A90">
      <w:pPr>
        <w:ind w:firstLine="0"/>
        <w:jc w:val="center"/>
        <w:rPr>
          <w:b/>
        </w:rPr>
      </w:pPr>
    </w:p>
    <w:p w:rsidR="00E7201F" w:rsidRDefault="00830B53" w:rsidP="00830B53">
      <w:pPr>
        <w:pStyle w:val="NoSpacing"/>
      </w:pPr>
      <w:r>
        <w:rPr>
          <w:noProof/>
        </w:rPr>
        <w:drawing>
          <wp:inline distT="0" distB="0" distL="0" distR="0" wp14:anchorId="0F4E9E17" wp14:editId="56139AAA">
            <wp:extent cx="3017520" cy="3017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francis-21152349-2-402.jpg"/>
                    <pic:cNvPicPr/>
                  </pic:nvPicPr>
                  <pic:blipFill>
                    <a:blip r:embed="rId103" cstate="print">
                      <a:extLst>
                        <a:ext uri="{BEBA8EAE-BF5A-486C-A8C5-ECC9F3942E4B}">
                          <a14:imgProps xmlns:a14="http://schemas.microsoft.com/office/drawing/2010/main">
                            <a14:imgLayer r:embed="rId10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17520" cy="3017520"/>
                    </a:xfrm>
                    <a:prstGeom prst="rect">
                      <a:avLst/>
                    </a:prstGeom>
                    <a:effectLst>
                      <a:softEdge rad="50800"/>
                    </a:effectLst>
                  </pic:spPr>
                </pic:pic>
              </a:graphicData>
            </a:graphic>
          </wp:inline>
        </w:drawing>
      </w:r>
    </w:p>
    <w:p w:rsidR="00E7201F" w:rsidRDefault="00E7201F" w:rsidP="00142A90">
      <w:pPr>
        <w:pStyle w:val="Author"/>
      </w:pPr>
      <w:r>
        <w:t>05.12.2017 (Tin Mừng Cho Ng</w:t>
      </w:r>
      <w:r>
        <w:rPr>
          <w:rFonts w:hint="eastAsia"/>
        </w:rPr>
        <w:t>ư</w:t>
      </w:r>
      <w:r>
        <w:t>ời Nghèo)</w:t>
      </w:r>
    </w:p>
    <w:p w:rsidR="00E7201F" w:rsidRDefault="00E7201F" w:rsidP="00830B53">
      <w:pPr>
        <w:spacing w:line="264" w:lineRule="auto"/>
      </w:pPr>
      <w:r>
        <w:t xml:space="preserve">Trong video cầu nguyện dành cho tháng 12, </w:t>
      </w:r>
      <w:r w:rsidRPr="00142A90">
        <w:rPr>
          <w:b/>
          <w:i/>
        </w:rPr>
        <w:t>ĐTC Phanxicô</w:t>
      </w:r>
      <w:r>
        <w:t xml:space="preserve"> đã dâng lời cầu nguyện cho cao tuổi, ngài mời gọi mọi ng</w:t>
      </w:r>
      <w:r>
        <w:rPr>
          <w:rFonts w:hint="eastAsia"/>
        </w:rPr>
        <w:t>ư</w:t>
      </w:r>
      <w:r>
        <w:t>ời tỏ lòng kính trọng và giúp đỡ ng</w:t>
      </w:r>
      <w:r>
        <w:rPr>
          <w:rFonts w:hint="eastAsia"/>
        </w:rPr>
        <w:t>ư</w:t>
      </w:r>
      <w:r>
        <w:t>ời cao tuổi, sự khôn ngoan của ông bà sẽ đ</w:t>
      </w:r>
      <w:r>
        <w:rPr>
          <w:rFonts w:hint="eastAsia"/>
        </w:rPr>
        <w:t>ư</w:t>
      </w:r>
      <w:r>
        <w:t>ợc truyền lại cho con cháu đời sau.</w:t>
      </w:r>
    </w:p>
    <w:p w:rsidR="00E7201F" w:rsidRDefault="00E7201F" w:rsidP="00830B53">
      <w:pPr>
        <w:spacing w:line="264" w:lineRule="auto"/>
      </w:pPr>
      <w:r>
        <w:rPr>
          <w:rFonts w:hint="eastAsia"/>
        </w:rPr>
        <w:t>Đ</w:t>
      </w:r>
      <w:r>
        <w:t>TC nói rằng, “</w:t>
      </w:r>
      <w:r w:rsidRPr="00142A90">
        <w:rPr>
          <w:i/>
        </w:rPr>
        <w:t>Ng</w:t>
      </w:r>
      <w:r w:rsidRPr="00142A90">
        <w:rPr>
          <w:rFonts w:hint="eastAsia"/>
          <w:i/>
        </w:rPr>
        <w:t>ư</w:t>
      </w:r>
      <w:r w:rsidRPr="00142A90">
        <w:rPr>
          <w:i/>
        </w:rPr>
        <w:t>ời nào không quan tâm chăm sóc ông bà, không đối xử tốt với ông bà thì không có t</w:t>
      </w:r>
      <w:r w:rsidRPr="00142A90">
        <w:rPr>
          <w:rFonts w:hint="eastAsia"/>
          <w:i/>
        </w:rPr>
        <w:t>ươ</w:t>
      </w:r>
      <w:r w:rsidRPr="00142A90">
        <w:rPr>
          <w:i/>
        </w:rPr>
        <w:t>ng lai. Ng</w:t>
      </w:r>
      <w:r w:rsidRPr="00142A90">
        <w:rPr>
          <w:rFonts w:hint="eastAsia"/>
          <w:i/>
        </w:rPr>
        <w:t>ư</w:t>
      </w:r>
      <w:r w:rsidRPr="00142A90">
        <w:rPr>
          <w:i/>
        </w:rPr>
        <w:t>ời cao tuổi họ có sự khôn ngoan. Ng</w:t>
      </w:r>
      <w:r w:rsidRPr="00142A90">
        <w:rPr>
          <w:rFonts w:hint="eastAsia"/>
          <w:i/>
        </w:rPr>
        <w:t>ư</w:t>
      </w:r>
      <w:r w:rsidRPr="00142A90">
        <w:rPr>
          <w:i/>
        </w:rPr>
        <w:t>ời cao tuổi còn có trách nhiệm rất lớn trong việc truyền lại cho con cháu những kinh nghiệm sống, lịch sử của gia đình, cộng đoàn và văn hóa</w:t>
      </w:r>
      <w:r>
        <w:t>”.</w:t>
      </w:r>
    </w:p>
    <w:p w:rsidR="00E7201F" w:rsidRDefault="00E7201F" w:rsidP="00830B53">
      <w:pPr>
        <w:spacing w:line="264" w:lineRule="auto"/>
      </w:pPr>
      <w:r>
        <w:t>Ngài khép lại đoạn video khi nói rằng: “</w:t>
      </w:r>
      <w:r w:rsidRPr="00142A90">
        <w:rPr>
          <w:i/>
        </w:rPr>
        <w:t>Hãy luôn giữ trong tim mình hình ảnh ông bà, từ đó gìn giữ gia đình và cộng đoàn, có lẽ chính sự khôn ngoan và trải nghiệm của ông bà sẽ hỗ trợ cho quá trình giáo dục con cháu</w:t>
      </w:r>
      <w:r>
        <w:t>”.</w:t>
      </w:r>
    </w:p>
    <w:p w:rsidR="00E7201F" w:rsidRDefault="00E7201F" w:rsidP="00830B53">
      <w:pPr>
        <w:spacing w:line="264" w:lineRule="auto"/>
      </w:pPr>
      <w:r>
        <w:rPr>
          <w:rFonts w:hint="eastAsia"/>
        </w:rPr>
        <w:t>Đư</w:t>
      </w:r>
      <w:r>
        <w:t>ợc công bố vào ngày 4 tháng 12, đoạn video có cách tiếp cận nhẹ nhàng h</w:t>
      </w:r>
      <w:r>
        <w:rPr>
          <w:rFonts w:hint="eastAsia"/>
        </w:rPr>
        <w:t>ơ</w:t>
      </w:r>
      <w:r>
        <w:t>n so với những video ý nguyện tr</w:t>
      </w:r>
      <w:r>
        <w:rPr>
          <w:rFonts w:hint="eastAsia"/>
        </w:rPr>
        <w:t>ư</w:t>
      </w:r>
      <w:r>
        <w:t>ớc đó. Đoạn video mô tả một ng</w:t>
      </w:r>
      <w:r>
        <w:rPr>
          <w:rFonts w:hint="eastAsia"/>
        </w:rPr>
        <w:t>ư</w:t>
      </w:r>
      <w:r>
        <w:t>ời đàn ông trẻ tuổi đã phớt lờ những ng</w:t>
      </w:r>
      <w:r>
        <w:rPr>
          <w:rFonts w:hint="eastAsia"/>
        </w:rPr>
        <w:t>ư</w:t>
      </w:r>
      <w:r>
        <w:t>ời già mà anh ta đi ngang qua trên phố. Ngay sau đó ng</w:t>
      </w:r>
      <w:r>
        <w:rPr>
          <w:rFonts w:hint="eastAsia"/>
        </w:rPr>
        <w:t>ư</w:t>
      </w:r>
      <w:r>
        <w:t>ời đàn ông nghe tiếng nhạc jazz lôi cuốn từ một tòa nhà, khi b</w:t>
      </w:r>
      <w:r>
        <w:rPr>
          <w:rFonts w:hint="eastAsia"/>
        </w:rPr>
        <w:t>ư</w:t>
      </w:r>
      <w:r>
        <w:t>ớc vào trong tòa nhà, anh phát hiện ra ba ng</w:t>
      </w:r>
      <w:r>
        <w:rPr>
          <w:rFonts w:hint="eastAsia"/>
        </w:rPr>
        <w:t>ư</w:t>
      </w:r>
      <w:r>
        <w:t>ời mà anh đã đi ngang qua lúc nãy đang cùng nhau ch</w:t>
      </w:r>
      <w:r>
        <w:rPr>
          <w:rFonts w:hint="eastAsia"/>
        </w:rPr>
        <w:t>ơ</w:t>
      </w:r>
      <w:r>
        <w:t>i đàn. Rồi ông đ</w:t>
      </w:r>
      <w:r>
        <w:rPr>
          <w:rFonts w:hint="eastAsia"/>
        </w:rPr>
        <w:t>ư</w:t>
      </w:r>
      <w:r>
        <w:t>ợc họ mời cùng ch</w:t>
      </w:r>
      <w:r>
        <w:rPr>
          <w:rFonts w:hint="eastAsia"/>
        </w:rPr>
        <w:t>ơ</w:t>
      </w:r>
      <w:r>
        <w:t>i đàn.</w:t>
      </w:r>
    </w:p>
    <w:p w:rsidR="00E7201F" w:rsidRDefault="00E7201F" w:rsidP="00830B53">
      <w:pPr>
        <w:spacing w:line="264" w:lineRule="auto"/>
      </w:pPr>
      <w:r>
        <w:t xml:space="preserve">Một trong những chủ đề yêu thích của </w:t>
      </w:r>
      <w:r w:rsidRPr="00142A90">
        <w:rPr>
          <w:b/>
          <w:i/>
        </w:rPr>
        <w:t>ĐTC Phanxicô</w:t>
      </w:r>
      <w:r>
        <w:t xml:space="preserve"> là tầm quan trọng trong mối quan hệ giữa ng</w:t>
      </w:r>
      <w:r>
        <w:rPr>
          <w:rFonts w:hint="eastAsia"/>
        </w:rPr>
        <w:t>ư</w:t>
      </w:r>
      <w:r>
        <w:t>ời cao tuổi và thế hệ trẻ, đặc biệt giữa ông bà và con cháu.</w:t>
      </w:r>
    </w:p>
    <w:p w:rsidR="00E7201F" w:rsidRDefault="00E7201F" w:rsidP="00830B53">
      <w:pPr>
        <w:spacing w:line="264" w:lineRule="auto"/>
      </w:pPr>
      <w:r>
        <w:t>Năm ngoái ở Rome, ĐTC đã cử hành một buổi tiếp kiến với khoảng 7.000 cụ ông cụ bà, ngài mời gọi họ trò chuyện về đức tin với các cháu mình</w:t>
      </w:r>
    </w:p>
    <w:p w:rsidR="00E7201F" w:rsidRDefault="00E7201F" w:rsidP="00830B53">
      <w:pPr>
        <w:spacing w:line="264" w:lineRule="auto"/>
      </w:pPr>
      <w:r>
        <w:rPr>
          <w:rFonts w:hint="eastAsia"/>
        </w:rPr>
        <w:t>“</w:t>
      </w:r>
      <w:r w:rsidRPr="00142A90">
        <w:rPr>
          <w:i/>
        </w:rPr>
        <w:t>Hãy trò chuyện với con cháu mình. Hãy để các cháu hỏi mình. Các cháu có thể khác với ông bà, có thể khác về sở thích, khác về gout âm nhạc… nh</w:t>
      </w:r>
      <w:r w:rsidRPr="00142A90">
        <w:rPr>
          <w:rFonts w:hint="eastAsia"/>
          <w:i/>
        </w:rPr>
        <w:t>ư</w:t>
      </w:r>
      <w:r w:rsidRPr="00142A90">
        <w:rPr>
          <w:i/>
        </w:rPr>
        <w:t>ng các cháu cần ông bà</w:t>
      </w:r>
      <w:r>
        <w:t>”.</w:t>
      </w:r>
    </w:p>
    <w:p w:rsidR="00E7201F" w:rsidRDefault="00E7201F" w:rsidP="00830B53">
      <w:pPr>
        <w:spacing w:line="264" w:lineRule="auto"/>
      </w:pPr>
      <w:r>
        <w:rPr>
          <w:rFonts w:hint="eastAsia"/>
        </w:rPr>
        <w:t>“</w:t>
      </w:r>
      <w:r w:rsidRPr="00142A90">
        <w:rPr>
          <w:rFonts w:hint="eastAsia"/>
          <w:i/>
        </w:rPr>
        <w:t>Ô</w:t>
      </w:r>
      <w:r w:rsidRPr="00142A90">
        <w:rPr>
          <w:i/>
        </w:rPr>
        <w:t>ng bà là sự hiện diện rất quan trọng, vì kinh nghiệm sống của ông bà là báu vật, rất cần thiết cho việc chuẩn bị b</w:t>
      </w:r>
      <w:r w:rsidRPr="00142A90">
        <w:rPr>
          <w:rFonts w:hint="eastAsia"/>
          <w:i/>
        </w:rPr>
        <w:t>ư</w:t>
      </w:r>
      <w:r w:rsidRPr="00142A90">
        <w:rPr>
          <w:i/>
        </w:rPr>
        <w:t>ớc vào t</w:t>
      </w:r>
      <w:r w:rsidRPr="00142A90">
        <w:rPr>
          <w:rFonts w:hint="eastAsia"/>
          <w:i/>
        </w:rPr>
        <w:t>ươ</w:t>
      </w:r>
      <w:r w:rsidRPr="00142A90">
        <w:rPr>
          <w:i/>
        </w:rPr>
        <w:t>ng lai bằng niềm hy vọng và trách nhiệm</w:t>
      </w:r>
      <w:r>
        <w:t>”.</w:t>
      </w:r>
    </w:p>
    <w:p w:rsidR="00E7201F" w:rsidRDefault="00E7201F" w:rsidP="00830B53">
      <w:pPr>
        <w:spacing w:line="264" w:lineRule="auto"/>
      </w:pPr>
      <w:r>
        <w:t>Trong một thánh lễ đặc biệt hồi tháng 6, ĐTC đã nói rằng ng</w:t>
      </w:r>
      <w:r>
        <w:rPr>
          <w:rFonts w:hint="eastAsia"/>
        </w:rPr>
        <w:t>ư</w:t>
      </w:r>
      <w:r>
        <w:t>ời cao tuổi đ</w:t>
      </w:r>
      <w:r>
        <w:rPr>
          <w:rFonts w:hint="eastAsia"/>
        </w:rPr>
        <w:t>ư</w:t>
      </w:r>
      <w:r>
        <w:t>ợc mời gọi để trở thành “</w:t>
      </w:r>
      <w:r w:rsidRPr="00142A90">
        <w:rPr>
          <w:i/>
        </w:rPr>
        <w:t>ông bà về mặt tinh thần</w:t>
      </w:r>
      <w:r>
        <w:t>” đối với con cháu bằng việc chia sẻ các kinh nghiệm sống, đặc biệt là đức tin với con cháu.</w:t>
      </w:r>
    </w:p>
    <w:p w:rsidR="00E7201F" w:rsidRDefault="00E7201F" w:rsidP="00830B53">
      <w:pPr>
        <w:spacing w:line="264" w:lineRule="auto"/>
      </w:pPr>
      <w:r>
        <w:t>Và đây là điều Thiên Chúa đòi hỏi chúng ta phải làm ngay hôm nay: trở thành ông bà.</w:t>
      </w:r>
    </w:p>
    <w:p w:rsidR="00E7201F" w:rsidRDefault="00E7201F" w:rsidP="00830B53">
      <w:pPr>
        <w:spacing w:line="264" w:lineRule="auto"/>
      </w:pPr>
      <w:r>
        <w:rPr>
          <w:rFonts w:hint="eastAsia"/>
        </w:rPr>
        <w:t>Đ</w:t>
      </w:r>
      <w:r>
        <w:t>ể có sức sống truyền lại cho con cháu, vì chúng mong mỏi nhận đ</w:t>
      </w:r>
      <w:r>
        <w:rPr>
          <w:rFonts w:hint="eastAsia"/>
        </w:rPr>
        <w:t>ư</w:t>
      </w:r>
      <w:r>
        <w:t>ợc điều đó từ chúng ta; “</w:t>
      </w:r>
      <w:r w:rsidRPr="00142A90">
        <w:rPr>
          <w:i/>
        </w:rPr>
        <w:t xml:space="preserve">đừng khép lòng mình, hãy thể hiện tốt nhất có thể: chúng cần kinh nghiệm của chúng ta, cần những </w:t>
      </w:r>
      <w:r w:rsidRPr="00142A90">
        <w:rPr>
          <w:rFonts w:hint="eastAsia"/>
          <w:i/>
        </w:rPr>
        <w:t>ư</w:t>
      </w:r>
      <w:r w:rsidRPr="00142A90">
        <w:rPr>
          <w:i/>
        </w:rPr>
        <w:t>ớc m</w:t>
      </w:r>
      <w:r w:rsidRPr="00142A90">
        <w:rPr>
          <w:rFonts w:hint="eastAsia"/>
          <w:i/>
        </w:rPr>
        <w:t>ơ</w:t>
      </w:r>
      <w:r w:rsidRPr="00142A90">
        <w:rPr>
          <w:i/>
        </w:rPr>
        <w:t xml:space="preserve"> tích cực để tiếp nối lời tiên tri và hành trình sống</w:t>
      </w:r>
      <w:r>
        <w:t>”.</w:t>
      </w:r>
    </w:p>
    <w:p w:rsidR="00D5549A" w:rsidRDefault="00E7201F" w:rsidP="00830B53">
      <w:pPr>
        <w:spacing w:line="264" w:lineRule="auto"/>
      </w:pPr>
      <w:r>
        <w:t>Nguyện xin Thiên Chúa ban cho tất cả chúng ta hồng ân này.</w:t>
      </w:r>
    </w:p>
    <w:p w:rsidR="00D5549A" w:rsidRDefault="00D5549A" w:rsidP="00E7201F">
      <w:pPr>
        <w:sectPr w:rsidR="00D5549A" w:rsidSect="00D5549A">
          <w:footnotePr>
            <w:numRestart w:val="eachPage"/>
          </w:footnotePr>
          <w:pgSz w:w="12240" w:h="15840"/>
          <w:pgMar w:top="1152" w:right="1152" w:bottom="1224" w:left="1152" w:header="720" w:footer="720" w:gutter="0"/>
          <w:cols w:num="2" w:space="432"/>
          <w:docGrid w:linePitch="360"/>
        </w:sectPr>
      </w:pPr>
    </w:p>
    <w:p w:rsidR="00E7201F" w:rsidRPr="00442265" w:rsidRDefault="00830B53" w:rsidP="00442265">
      <w:pPr>
        <w:pStyle w:val="Title"/>
        <w:spacing w:before="0" w:after="120"/>
        <w:rPr>
          <w:color w:val="FFFFFF" w:themeColor="background1"/>
        </w:rPr>
      </w:pPr>
      <w:r w:rsidRPr="00442265">
        <w:rPr>
          <w:noProof/>
          <w:color w:val="FFFFFF" w:themeColor="background1"/>
          <w14:glow w14:rad="101600">
            <w14:schemeClr w14:val="tx1">
              <w14:alpha w14:val="60000"/>
            </w14:schemeClr>
          </w14:glow>
        </w:rPr>
        <w:drawing>
          <wp:anchor distT="0" distB="0" distL="114300" distR="114300" simplePos="0" relativeHeight="251672576" behindDoc="1" locked="0" layoutInCell="1" allowOverlap="1" wp14:anchorId="3C3699A6" wp14:editId="15B149C0">
            <wp:simplePos x="0" y="0"/>
            <wp:positionH relativeFrom="column">
              <wp:posOffset>109728</wp:posOffset>
            </wp:positionH>
            <wp:positionV relativeFrom="paragraph">
              <wp:posOffset>0</wp:posOffset>
            </wp:positionV>
            <wp:extent cx="6093562" cy="943661"/>
            <wp:effectExtent l="0" t="0" r="254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Gelardi423web-743104.jpg"/>
                    <pic:cNvPicPr/>
                  </pic:nvPicPr>
                  <pic:blipFill rotWithShape="1">
                    <a:blip r:embed="rId105">
                      <a:extLst>
                        <a:ext uri="{BEBA8EAE-BF5A-486C-A8C5-ECC9F3942E4B}">
                          <a14:imgProps xmlns:a14="http://schemas.microsoft.com/office/drawing/2010/main">
                            <a14:imgLayer r:embed="rId106">
                              <a14:imgEffect>
                                <a14:saturation sat="0"/>
                              </a14:imgEffect>
                            </a14:imgLayer>
                          </a14:imgProps>
                        </a:ext>
                        <a:ext uri="{28A0092B-C50C-407E-A947-70E740481C1C}">
                          <a14:useLocalDpi xmlns:a14="http://schemas.microsoft.com/office/drawing/2010/main" val="0"/>
                        </a:ext>
                      </a:extLst>
                    </a:blip>
                    <a:srcRect t="9443" b="69909"/>
                    <a:stretch/>
                  </pic:blipFill>
                  <pic:spPr bwMode="auto">
                    <a:xfrm>
                      <a:off x="0" y="0"/>
                      <a:ext cx="6093562" cy="943661"/>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01F" w:rsidRPr="00442265">
        <w:rPr>
          <w:color w:val="FFFFFF" w:themeColor="background1"/>
          <w14:glow w14:rad="101600">
            <w14:schemeClr w14:val="tx1">
              <w14:alpha w14:val="60000"/>
            </w14:schemeClr>
          </w14:glow>
        </w:rPr>
        <w:t>Bài Th</w:t>
      </w:r>
      <w:r w:rsidR="00E7201F" w:rsidRPr="00442265">
        <w:rPr>
          <w:rFonts w:hint="eastAsia"/>
          <w:color w:val="FFFFFF" w:themeColor="background1"/>
          <w14:glow w14:rad="101600">
            <w14:schemeClr w14:val="tx1">
              <w14:alpha w14:val="60000"/>
            </w14:schemeClr>
          </w14:glow>
        </w:rPr>
        <w:t>ơ</w:t>
      </w:r>
      <w:r w:rsidR="00E7201F" w:rsidRPr="00442265">
        <w:rPr>
          <w:color w:val="FFFFFF" w:themeColor="background1"/>
          <w14:glow w14:rad="101600">
            <w14:schemeClr w14:val="tx1">
              <w14:alpha w14:val="60000"/>
            </w14:schemeClr>
          </w14:glow>
        </w:rPr>
        <w:t xml:space="preserve"> Viết Trên T</w:t>
      </w:r>
      <w:r w:rsidR="00E7201F" w:rsidRPr="00442265">
        <w:rPr>
          <w:rFonts w:hint="eastAsia"/>
          <w:color w:val="FFFFFF" w:themeColor="background1"/>
          <w14:glow w14:rad="101600">
            <w14:schemeClr w14:val="tx1">
              <w14:alpha w14:val="60000"/>
            </w14:schemeClr>
          </w14:glow>
        </w:rPr>
        <w:t>ư</w:t>
      </w:r>
      <w:r w:rsidR="00E7201F" w:rsidRPr="00442265">
        <w:rPr>
          <w:color w:val="FFFFFF" w:themeColor="background1"/>
          <w14:glow w14:rad="101600">
            <w14:schemeClr w14:val="tx1">
              <w14:alpha w14:val="60000"/>
            </w14:schemeClr>
          </w14:glow>
        </w:rPr>
        <w:t xml:space="preserve">ờng </w:t>
      </w:r>
      <w:r w:rsidR="00142A90" w:rsidRPr="00442265">
        <w:rPr>
          <w:color w:val="FFFFFF" w:themeColor="background1"/>
          <w14:glow w14:rad="101600">
            <w14:schemeClr w14:val="tx1">
              <w14:alpha w14:val="60000"/>
            </w14:schemeClr>
          </w14:glow>
        </w:rPr>
        <w:br/>
      </w:r>
      <w:r w:rsidR="00E7201F" w:rsidRPr="00442265">
        <w:rPr>
          <w:color w:val="FFFFFF" w:themeColor="background1"/>
          <w14:glow w14:rad="101600">
            <w14:schemeClr w14:val="tx1">
              <w14:alpha w14:val="60000"/>
            </w14:schemeClr>
          </w14:glow>
        </w:rPr>
        <w:t>Nhà D</w:t>
      </w:r>
      <w:r w:rsidR="00E7201F" w:rsidRPr="00442265">
        <w:rPr>
          <w:rFonts w:hint="eastAsia"/>
          <w:color w:val="FFFFFF" w:themeColor="background1"/>
          <w14:glow w14:rad="101600">
            <w14:schemeClr w14:val="tx1">
              <w14:alpha w14:val="60000"/>
            </w14:schemeClr>
          </w14:glow>
        </w:rPr>
        <w:t>ư</w:t>
      </w:r>
      <w:r w:rsidR="00E7201F" w:rsidRPr="00442265">
        <w:rPr>
          <w:color w:val="FFFFFF" w:themeColor="background1"/>
          <w14:glow w14:rad="101600">
            <w14:schemeClr w14:val="tx1">
              <w14:alpha w14:val="60000"/>
            </w14:schemeClr>
          </w14:glow>
        </w:rPr>
        <w:t>ỡng Lão</w:t>
      </w:r>
    </w:p>
    <w:p w:rsidR="00E7201F" w:rsidRPr="00442265" w:rsidRDefault="00E7201F" w:rsidP="00442265">
      <w:pPr>
        <w:pStyle w:val="Author"/>
        <w:spacing w:before="0"/>
        <w:ind w:left="4320" w:firstLine="720"/>
        <w:jc w:val="left"/>
        <w:rPr>
          <w:rFonts w:ascii="Times New Roman" w:hAnsi="Times New Roman" w:cs="Times New Roman"/>
          <w:b w:val="0"/>
          <w:i/>
          <w:sz w:val="24"/>
        </w:rPr>
      </w:pPr>
      <w:r w:rsidRPr="00442265">
        <w:rPr>
          <w:rFonts w:ascii="Times New Roman" w:hAnsi="Times New Roman" w:cs="Times New Roman"/>
          <w:b w:val="0"/>
          <w:i/>
          <w:sz w:val="24"/>
        </w:rPr>
        <w:t>(Nỗi lòng người mẹ cao niên)</w:t>
      </w:r>
    </w:p>
    <w:p w:rsidR="00E7201F" w:rsidRDefault="00E7201F" w:rsidP="00142A90">
      <w:pPr>
        <w:pStyle w:val="NoSpacing"/>
      </w:pPr>
      <w:r>
        <w:t xml:space="preserve">Con </w:t>
      </w:r>
      <w:r>
        <w:rPr>
          <w:rFonts w:hint="eastAsia"/>
        </w:rPr>
        <w:t>ơ</w:t>
      </w:r>
      <w:r w:rsidR="00142A90">
        <w:t>i</w:t>
      </w:r>
      <w:r>
        <w:t xml:space="preserve">! Bây giờ mẹ đi chân không vững, </w:t>
      </w:r>
    </w:p>
    <w:p w:rsidR="00E7201F" w:rsidRDefault="00E7201F" w:rsidP="00142A90">
      <w:pPr>
        <w:pStyle w:val="NoSpacing"/>
      </w:pPr>
      <w:r>
        <w:t>Nhấc không nổi b</w:t>
      </w:r>
      <w:r>
        <w:rPr>
          <w:rFonts w:hint="eastAsia"/>
        </w:rPr>
        <w:t>ư</w:t>
      </w:r>
      <w:r>
        <w:t xml:space="preserve">ớc </w:t>
      </w:r>
    </w:p>
    <w:p w:rsidR="00E7201F" w:rsidRDefault="00E7201F" w:rsidP="00142A90">
      <w:pPr>
        <w:pStyle w:val="NoSpacing"/>
      </w:pPr>
      <w:r>
        <w:t>Mẹ xin con nắm tay mẹ dìu mẹ, chậm thôi...</w:t>
      </w:r>
    </w:p>
    <w:p w:rsidR="00E7201F" w:rsidRDefault="00E7201F" w:rsidP="00142A90">
      <w:pPr>
        <w:pStyle w:val="NoSpacing"/>
      </w:pPr>
      <w:r>
        <w:t>Nh</w:t>
      </w:r>
      <w:r>
        <w:rPr>
          <w:rFonts w:hint="eastAsia"/>
        </w:rPr>
        <w:t>ư</w:t>
      </w:r>
      <w:r>
        <w:t xml:space="preserve"> năm đó Mẹ dìu con đi những b</w:t>
      </w:r>
      <w:r>
        <w:rPr>
          <w:rFonts w:hint="eastAsia"/>
        </w:rPr>
        <w:t>ư</w:t>
      </w:r>
      <w:r>
        <w:t>ớc đầ</w:t>
      </w:r>
      <w:r w:rsidR="00142A90">
        <w:t>u</w:t>
      </w:r>
      <w:r>
        <w:t>...</w:t>
      </w:r>
    </w:p>
    <w:p w:rsidR="00E7201F" w:rsidRDefault="00E7201F" w:rsidP="00142A90">
      <w:pPr>
        <w:pStyle w:val="NoSpacing"/>
      </w:pPr>
      <w:r>
        <w:t xml:space="preserve">Con </w:t>
      </w:r>
      <w:r>
        <w:rPr>
          <w:rFonts w:hint="eastAsia"/>
        </w:rPr>
        <w:t>ơ</w:t>
      </w:r>
      <w:r w:rsidR="00142A90">
        <w:t>i</w:t>
      </w:r>
      <w:r>
        <w:t>! Khi con còn th</w:t>
      </w:r>
      <w:r>
        <w:rPr>
          <w:rFonts w:hint="eastAsia"/>
        </w:rPr>
        <w:t>ơ</w:t>
      </w:r>
      <w:r>
        <w:t xml:space="preserve"> dại,</w:t>
      </w:r>
    </w:p>
    <w:p w:rsidR="00E7201F" w:rsidRDefault="00E7201F" w:rsidP="00142A90">
      <w:pPr>
        <w:pStyle w:val="NoSpacing"/>
      </w:pPr>
      <w:r>
        <w:t>Mẹ dạy con cầm thìa, dùng đũa ăn c</w:t>
      </w:r>
      <w:r>
        <w:rPr>
          <w:rFonts w:hint="eastAsia"/>
        </w:rPr>
        <w:t>ơ</w:t>
      </w:r>
      <w:r>
        <w:t>m</w:t>
      </w:r>
    </w:p>
    <w:p w:rsidR="00E7201F" w:rsidRDefault="00E7201F" w:rsidP="00142A90">
      <w:pPr>
        <w:pStyle w:val="NoSpacing"/>
      </w:pPr>
      <w:r>
        <w:t>Mẹ dạy con buộc dây giày, chải tóc, lau n</w:t>
      </w:r>
      <w:r>
        <w:rPr>
          <w:rFonts w:hint="eastAsia"/>
        </w:rPr>
        <w:t>ư</w:t>
      </w:r>
      <w:r>
        <w:t>ớc mũi</w:t>
      </w:r>
    </w:p>
    <w:p w:rsidR="00E7201F" w:rsidRDefault="00E7201F" w:rsidP="00142A90">
      <w:pPr>
        <w:pStyle w:val="NoSpacing"/>
      </w:pPr>
      <w:r>
        <w:t>Những kỷ niệm về những năm tháng mẹ con mình sống bên nhau</w:t>
      </w:r>
    </w:p>
    <w:p w:rsidR="00E7201F" w:rsidRDefault="00E7201F" w:rsidP="00142A90">
      <w:pPr>
        <w:pStyle w:val="NoSpacing"/>
      </w:pPr>
      <w:r>
        <w:t>Làm mẹ nhớ th</w:t>
      </w:r>
      <w:r>
        <w:rPr>
          <w:rFonts w:hint="eastAsia"/>
        </w:rPr>
        <w:t>ươ</w:t>
      </w:r>
      <w:r>
        <w:t>ng da diết</w:t>
      </w:r>
    </w:p>
    <w:p w:rsidR="00E7201F" w:rsidRDefault="00E7201F" w:rsidP="00142A90">
      <w:pPr>
        <w:pStyle w:val="NoSpacing"/>
      </w:pPr>
      <w:r>
        <w:t>Vì thế, khi mẹ chóng quên, mẹ chậm lời</w:t>
      </w:r>
    </w:p>
    <w:p w:rsidR="00E7201F" w:rsidRDefault="00E7201F" w:rsidP="00142A90">
      <w:pPr>
        <w:pStyle w:val="NoSpacing"/>
      </w:pPr>
      <w:r>
        <w:t>Con hãy cho mẹ chút thời gian, xin con chờ mẹ chút</w:t>
      </w:r>
    </w:p>
    <w:p w:rsidR="00E7201F" w:rsidRDefault="00E7201F" w:rsidP="00142A90">
      <w:pPr>
        <w:pStyle w:val="NoSpacing"/>
      </w:pPr>
      <w:r>
        <w:t>Cho mẹ suy nghĩ thêm</w:t>
      </w:r>
    </w:p>
    <w:p w:rsidR="00E7201F" w:rsidRDefault="00E7201F" w:rsidP="00142A90">
      <w:pPr>
        <w:pStyle w:val="NoSpacing"/>
      </w:pPr>
      <w:r>
        <w:t>Cho dù cuối cùng ngay cả định nói gì</w:t>
      </w:r>
    </w:p>
    <w:p w:rsidR="00E7201F" w:rsidRDefault="00E7201F" w:rsidP="00142A90">
      <w:pPr>
        <w:pStyle w:val="NoSpacing"/>
      </w:pPr>
      <w:r>
        <w:t>Mẹ cũng quên...</w:t>
      </w:r>
    </w:p>
    <w:p w:rsidR="00E7201F" w:rsidRDefault="00E7201F" w:rsidP="00142A90">
      <w:pPr>
        <w:pStyle w:val="NoSpacing"/>
      </w:pPr>
      <w:r>
        <w:t xml:space="preserve">Con </w:t>
      </w:r>
      <w:r>
        <w:rPr>
          <w:rFonts w:hint="eastAsia"/>
        </w:rPr>
        <w:t>ơ</w:t>
      </w:r>
      <w:r w:rsidR="00142A90">
        <w:t>i</w:t>
      </w:r>
      <w:r>
        <w:t xml:space="preserve">! Con quên là mẹ con ta đã tập luyện </w:t>
      </w:r>
      <w:r w:rsidR="00142A90">
        <w:br/>
      </w:r>
      <w:r>
        <w:t>hàng trăm lần</w:t>
      </w:r>
    </w:p>
    <w:p w:rsidR="00E7201F" w:rsidRDefault="00E7201F" w:rsidP="00142A90">
      <w:pPr>
        <w:pStyle w:val="NoSpacing"/>
      </w:pPr>
      <w:r>
        <w:t>Con mới thuộc khúc đồng dao đầu đờ</w:t>
      </w:r>
      <w:r w:rsidR="00142A90">
        <w:t>i</w:t>
      </w:r>
    </w:p>
    <w:p w:rsidR="00E7201F" w:rsidRDefault="00E7201F" w:rsidP="00142A90">
      <w:pPr>
        <w:pStyle w:val="NoSpacing"/>
      </w:pPr>
      <w:r>
        <w:t>Con nhớ không mỗi ngày mẹ đáp</w:t>
      </w:r>
    </w:p>
    <w:p w:rsidR="00E7201F" w:rsidRDefault="00E7201F" w:rsidP="00142A90">
      <w:pPr>
        <w:pStyle w:val="NoSpacing"/>
      </w:pPr>
      <w:r>
        <w:t>Những câu ngây ngô, hàng trăm câu con hỏi từ</w:t>
      </w:r>
      <w:r w:rsidR="00D447AF">
        <w:t xml:space="preserve"> </w:t>
      </w:r>
      <w:r>
        <w:t>đâu</w:t>
      </w:r>
    </w:p>
    <w:p w:rsidR="00E7201F" w:rsidRDefault="00E7201F" w:rsidP="00142A90">
      <w:pPr>
        <w:pStyle w:val="NoSpacing"/>
      </w:pPr>
      <w:r>
        <w:t>Nên nếu mẹ lỡ kể lể nhiều lần những câu chuyện móm răng</w:t>
      </w:r>
    </w:p>
    <w:p w:rsidR="00E7201F" w:rsidRDefault="00E7201F" w:rsidP="00142A90">
      <w:pPr>
        <w:pStyle w:val="NoSpacing"/>
      </w:pPr>
      <w:r>
        <w:t>Ngâm nga những khúc ru con thời con bé</w:t>
      </w:r>
    </w:p>
    <w:p w:rsidR="00E7201F" w:rsidRDefault="00E7201F" w:rsidP="00142A90">
      <w:pPr>
        <w:pStyle w:val="NoSpacing"/>
      </w:pPr>
      <w:r>
        <w:t>Xin con tha thứ cho mẹ</w:t>
      </w:r>
    </w:p>
    <w:p w:rsidR="00E7201F" w:rsidRDefault="00E7201F" w:rsidP="00142A90">
      <w:pPr>
        <w:pStyle w:val="NoSpacing"/>
      </w:pPr>
      <w:r>
        <w:t>Xin con cho mẹ chìm trong những hồi ức ấ</w:t>
      </w:r>
      <w:r w:rsidR="00142A90">
        <w:t>y nhé</w:t>
      </w:r>
      <w:r>
        <w:t>!</w:t>
      </w:r>
    </w:p>
    <w:p w:rsidR="00E7201F" w:rsidRDefault="00E7201F" w:rsidP="00142A90">
      <w:pPr>
        <w:pStyle w:val="NoSpacing"/>
      </w:pPr>
      <w:r>
        <w:t>Xin con đáp lời mẹ kể những chuyện vụn vặ</w:t>
      </w:r>
      <w:r w:rsidR="00142A90">
        <w:t>t trong nhà</w:t>
      </w:r>
      <w:r>
        <w:t>!</w:t>
      </w:r>
    </w:p>
    <w:p w:rsidR="00E7201F" w:rsidRDefault="00E7201F" w:rsidP="00142A90">
      <w:pPr>
        <w:pStyle w:val="NoSpacing"/>
      </w:pPr>
      <w:r>
        <w:t xml:space="preserve">Con </w:t>
      </w:r>
      <w:r>
        <w:rPr>
          <w:rFonts w:hint="eastAsia"/>
        </w:rPr>
        <w:t>ơ</w:t>
      </w:r>
      <w:r w:rsidR="00142A90">
        <w:t>i</w:t>
      </w:r>
      <w:r>
        <w:t>! Giờ mẹ th</w:t>
      </w:r>
      <w:r>
        <w:rPr>
          <w:rFonts w:hint="eastAsia"/>
        </w:rPr>
        <w:t>ư</w:t>
      </w:r>
      <w:r>
        <w:t>ờng quên cài nút áo, xỏ dây giày,</w:t>
      </w:r>
    </w:p>
    <w:p w:rsidR="00E7201F" w:rsidRDefault="00E7201F" w:rsidP="00142A90">
      <w:pPr>
        <w:pStyle w:val="NoSpacing"/>
      </w:pPr>
      <w:r>
        <w:rPr>
          <w:rFonts w:hint="eastAsia"/>
        </w:rPr>
        <w:t>Ă</w:t>
      </w:r>
      <w:r>
        <w:t>n c</w:t>
      </w:r>
      <w:r>
        <w:rPr>
          <w:rFonts w:hint="eastAsia"/>
        </w:rPr>
        <w:t>ơ</w:t>
      </w:r>
      <w:r>
        <w:t>m vãi đầy vạt áo</w:t>
      </w:r>
    </w:p>
    <w:p w:rsidR="00E7201F" w:rsidRDefault="00E7201F" w:rsidP="00142A90">
      <w:pPr>
        <w:pStyle w:val="NoSpacing"/>
      </w:pPr>
      <w:r>
        <w:t>Chải đầu tay bần bật run</w:t>
      </w:r>
    </w:p>
    <w:p w:rsidR="00E7201F" w:rsidRDefault="00E7201F" w:rsidP="00142A90">
      <w:pPr>
        <w:pStyle w:val="NoSpacing"/>
      </w:pPr>
      <w:r>
        <w:rPr>
          <w:rFonts w:hint="eastAsia"/>
        </w:rPr>
        <w:t>Đ</w:t>
      </w:r>
      <w:r>
        <w:t>ừng giục giã mẹ</w:t>
      </w:r>
    </w:p>
    <w:p w:rsidR="00E7201F" w:rsidRDefault="00E7201F" w:rsidP="00142A90">
      <w:pPr>
        <w:pStyle w:val="NoSpacing"/>
      </w:pPr>
      <w:r>
        <w:t>Xin con nhẫn nại chút và dịu dàng thêm</w:t>
      </w:r>
    </w:p>
    <w:p w:rsidR="00E7201F" w:rsidRDefault="00E7201F" w:rsidP="00142A90">
      <w:pPr>
        <w:pStyle w:val="NoSpacing"/>
      </w:pPr>
      <w:r>
        <w:t>Mẹ chỉ cần có con ở bên</w:t>
      </w:r>
    </w:p>
    <w:p w:rsidR="00E7201F" w:rsidRDefault="00E7201F" w:rsidP="00142A90">
      <w:pPr>
        <w:pStyle w:val="NoSpacing"/>
      </w:pPr>
      <w:r>
        <w:t>Mẹ đủ ấm.</w:t>
      </w:r>
    </w:p>
    <w:p w:rsidR="00E7201F" w:rsidRDefault="00E7201F" w:rsidP="00142A90">
      <w:pPr>
        <w:pStyle w:val="NoSpacing"/>
      </w:pPr>
      <w:r>
        <w:t xml:space="preserve">Con </w:t>
      </w:r>
      <w:r>
        <w:rPr>
          <w:rFonts w:hint="eastAsia"/>
        </w:rPr>
        <w:t>ơ</w:t>
      </w:r>
      <w:r w:rsidR="00142A90">
        <w:t>i</w:t>
      </w:r>
      <w:r>
        <w:t>! Bây giờ mẹ đi chân không vững, nhấc không nổi b</w:t>
      </w:r>
      <w:r>
        <w:rPr>
          <w:rFonts w:hint="eastAsia"/>
        </w:rPr>
        <w:t>ư</w:t>
      </w:r>
      <w:r>
        <w:t>ớc</w:t>
      </w:r>
    </w:p>
    <w:p w:rsidR="00E7201F" w:rsidRDefault="00E7201F" w:rsidP="00142A90">
      <w:pPr>
        <w:pStyle w:val="NoSpacing"/>
      </w:pPr>
      <w:r>
        <w:t>Mẹ xin con nắm tay mẹ</w:t>
      </w:r>
    </w:p>
    <w:p w:rsidR="00E7201F" w:rsidRDefault="00E7201F" w:rsidP="00142A90">
      <w:pPr>
        <w:pStyle w:val="NoSpacing"/>
      </w:pPr>
      <w:r>
        <w:t>Dìu mẹ, chậm thôi</w:t>
      </w:r>
    </w:p>
    <w:p w:rsidR="00E7201F" w:rsidRDefault="00E7201F" w:rsidP="00142A90">
      <w:pPr>
        <w:pStyle w:val="NoSpacing"/>
      </w:pPr>
      <w:r>
        <w:t>Nh</w:t>
      </w:r>
      <w:r>
        <w:rPr>
          <w:rFonts w:hint="eastAsia"/>
        </w:rPr>
        <w:t>ư</w:t>
      </w:r>
      <w:r>
        <w:t xml:space="preserve"> năm đó....</w:t>
      </w:r>
    </w:p>
    <w:p w:rsidR="00E7201F" w:rsidRDefault="00E7201F" w:rsidP="00142A90">
      <w:pPr>
        <w:pStyle w:val="NoSpacing"/>
      </w:pPr>
      <w:r>
        <w:t>Mẹ dìu con đi những b</w:t>
      </w:r>
      <w:r>
        <w:rPr>
          <w:rFonts w:hint="eastAsia"/>
        </w:rPr>
        <w:t>ư</w:t>
      </w:r>
      <w:r>
        <w:t>ớc đầu đời.</w:t>
      </w:r>
    </w:p>
    <w:p w:rsidR="00142A90" w:rsidRDefault="00142A90" w:rsidP="00142A90">
      <w:pPr>
        <w:jc w:val="left"/>
        <w:sectPr w:rsidR="00142A90" w:rsidSect="00830B53">
          <w:footnotePr>
            <w:numRestart w:val="eachPage"/>
          </w:footnotePr>
          <w:pgSz w:w="12240" w:h="15840"/>
          <w:pgMar w:top="1152" w:right="1152" w:bottom="1224" w:left="1152" w:header="720" w:footer="720" w:gutter="0"/>
          <w:cols w:space="432"/>
          <w:docGrid w:linePitch="360"/>
        </w:sectPr>
      </w:pPr>
      <w:r>
        <w:tab/>
      </w:r>
      <w:r w:rsidR="00D5549A">
        <w:tab/>
      </w:r>
      <w:r w:rsidR="00D5549A">
        <w:tab/>
      </w:r>
      <w:r w:rsidR="00D5549A">
        <w:tab/>
      </w:r>
      <w:r w:rsidR="00D5549A">
        <w:tab/>
      </w:r>
      <w:r w:rsidR="00830B53">
        <w:tab/>
      </w:r>
      <w:r w:rsidR="00830B53">
        <w:tab/>
      </w:r>
      <w:r w:rsidR="00830B53">
        <w:tab/>
      </w:r>
      <w:r w:rsidR="00830B53">
        <w:tab/>
      </w:r>
      <w:r>
        <w:t xml:space="preserve">(Vô </w:t>
      </w:r>
      <w:r w:rsidR="00E7201F">
        <w:t>danh)</w:t>
      </w:r>
    </w:p>
    <w:p w:rsidR="008D35CE" w:rsidRDefault="008D35CE" w:rsidP="008D35CE">
      <w:pPr>
        <w:pStyle w:val="Title"/>
      </w:pPr>
      <w:r>
        <w:t>Tâm Tình Người Mẹ/Cha Gửi cho Con</w:t>
      </w:r>
    </w:p>
    <w:p w:rsidR="00E7201F" w:rsidRDefault="00E7201F" w:rsidP="008D35CE">
      <w:pPr>
        <w:pStyle w:val="Author"/>
      </w:pPr>
      <w:r>
        <w:t>Peter Lê (từ một bản tiếng Anh)</w:t>
      </w:r>
    </w:p>
    <w:p w:rsidR="00E7201F" w:rsidRDefault="00E7201F" w:rsidP="00E7201F"/>
    <w:p w:rsidR="00E7201F" w:rsidRDefault="00E7201F" w:rsidP="00E7201F">
      <w:r>
        <w:t xml:space="preserve">Con trai &amp; Con gái yêu quý (của mẹ/cha) </w:t>
      </w:r>
    </w:p>
    <w:p w:rsidR="008D35CE" w:rsidRDefault="008D35CE" w:rsidP="00E7201F"/>
    <w:p w:rsidR="00E7201F" w:rsidRDefault="00E7201F" w:rsidP="006D5D41">
      <w:pPr>
        <w:spacing w:before="120"/>
      </w:pPr>
      <w:r>
        <w:t>Có ngày con sẽ thấy mẹ/cha già đi nhiều, con hãy cố gắng kiên nhẫn một chút đối với mẹ/cha và cố gắng thông cảm mẹ/cha.</w:t>
      </w:r>
    </w:p>
    <w:p w:rsidR="00E7201F" w:rsidRDefault="00E7201F" w:rsidP="006D5D41">
      <w:pPr>
        <w:spacing w:before="120"/>
      </w:pPr>
      <w:r>
        <w:t>Nếu mẹ/cha d</w:t>
      </w:r>
      <w:r>
        <w:rPr>
          <w:rFonts w:hint="eastAsia"/>
        </w:rPr>
        <w:t>ơ</w:t>
      </w:r>
      <w:r>
        <w:t xml:space="preserve"> bẩn do ăn uống...</w:t>
      </w:r>
    </w:p>
    <w:p w:rsidR="00E7201F" w:rsidRDefault="00E7201F" w:rsidP="006D5D41">
      <w:pPr>
        <w:spacing w:before="120"/>
      </w:pPr>
      <w:r>
        <w:t>Nếu mẹ/cha mặc áo quần khó khăn... con hãy kiên nhẫn! Con hãy nhớ lại những giờ phút mẹ/cha dạy cho con học từng thứ lúc con còn bé.</w:t>
      </w:r>
    </w:p>
    <w:p w:rsidR="00E7201F" w:rsidRDefault="00E7201F" w:rsidP="006D5D41">
      <w:pPr>
        <w:spacing w:before="120"/>
      </w:pPr>
      <w:r>
        <w:t>Nếu mẹ/cha cứ lặp đi lặp lại đến hàng tá lần cũng cùng một điều, con đừng chặn lại! Hãy lắng nghe mẹ/cha!</w:t>
      </w:r>
    </w:p>
    <w:p w:rsidR="00E7201F" w:rsidRDefault="00E7201F" w:rsidP="006D5D41">
      <w:pPr>
        <w:spacing w:before="120"/>
      </w:pPr>
      <w:r>
        <w:t>Khi con còn bé, con đã từng xin mẹ/cha cứ đọc cho con cũng cùng một mẫu truyện, đêm này sang đêm khác, cho đến khi con gật ngủ. Và mẹ/cha đã làm điều đó.</w:t>
      </w:r>
    </w:p>
    <w:p w:rsidR="00E7201F" w:rsidRDefault="00E7201F" w:rsidP="006D5D41">
      <w:pPr>
        <w:spacing w:before="120"/>
      </w:pPr>
      <w:r>
        <w:t>Nếu mẹ/cha không còn th</w:t>
      </w:r>
      <w:r>
        <w:rPr>
          <w:rFonts w:hint="eastAsia"/>
        </w:rPr>
        <w:t>ư</w:t>
      </w:r>
      <w:r>
        <w:t>ờng xuyên tắm d</w:t>
      </w:r>
      <w:r>
        <w:rPr>
          <w:rFonts w:hint="eastAsia"/>
        </w:rPr>
        <w:t>ư</w:t>
      </w:r>
      <w:r>
        <w:t>ới vòi sen đ</w:t>
      </w:r>
      <w:r>
        <w:rPr>
          <w:rFonts w:hint="eastAsia"/>
        </w:rPr>
        <w:t>ư</w:t>
      </w:r>
      <w:r>
        <w:t>ợc nữa, con đừng trách móc mẹ/cha và đừng bảo với mẹ/cha rằng đó là điều đáng xấu hổ. Con hãy nhớ lại khi con còn bé mẹ đã bịa ra đủ thứ cớ để làm cho con phải tắm.</w:t>
      </w:r>
    </w:p>
    <w:p w:rsidR="00E7201F" w:rsidRDefault="00E7201F" w:rsidP="006D5D41">
      <w:pPr>
        <w:spacing w:before="120"/>
      </w:pPr>
      <w:r>
        <w:t>Thấy mẹ/cha dốt về các kỹ thuật tân tiến, con đừng c</w:t>
      </w:r>
      <w:r>
        <w:rPr>
          <w:rFonts w:hint="eastAsia"/>
        </w:rPr>
        <w:t>ư</w:t>
      </w:r>
      <w:r>
        <w:t>ời mẹ/cha mà hãy để cho mẹ/cha có thời gian để hiểu.</w:t>
      </w:r>
    </w:p>
    <w:p w:rsidR="00E7201F" w:rsidRDefault="00E7201F" w:rsidP="006D5D41">
      <w:pPr>
        <w:spacing w:before="120"/>
      </w:pPr>
      <w:r>
        <w:t>Mẹ/cha đã từng dạy cho con nhiều điều nh</w:t>
      </w:r>
      <w:r>
        <w:rPr>
          <w:rFonts w:hint="eastAsia"/>
        </w:rPr>
        <w:t>ư</w:t>
      </w:r>
      <w:r>
        <w:t xml:space="preserve"> ăn uống đàng hoàng... ăn mặc nết na... hành xử đúng đắn… phải đối phó thế nào với những khó khăn của cuộc sống. </w:t>
      </w:r>
    </w:p>
    <w:p w:rsidR="00E7201F" w:rsidRDefault="00E7201F" w:rsidP="006D5D41">
      <w:pPr>
        <w:spacing w:before="120"/>
      </w:pPr>
      <w:r>
        <w:t>Nếu đôi khi mẹ/cha đãng trí hay không còn khả năng nói chuyện có đầu có đũa, con hãy để cho mẹ/cha thời gian cần thiết mà ôn nhớ lại, hoặc giả mẹ/cha không làm đ</w:t>
      </w:r>
      <w:r>
        <w:rPr>
          <w:rFonts w:hint="eastAsia"/>
        </w:rPr>
        <w:t>ư</w:t>
      </w:r>
      <w:r>
        <w:t>ợc nh</w:t>
      </w:r>
      <w:r>
        <w:rPr>
          <w:rFonts w:hint="eastAsia"/>
        </w:rPr>
        <w:t>ư</w:t>
      </w:r>
      <w:r>
        <w:t xml:space="preserve"> vậy, con cũng đừng đâm ra tức tối và hợm hĩnh, bởi vì điều quan trọng nhất đối với mẹ/cha... là còn ở với con và còn nói đ</w:t>
      </w:r>
      <w:r>
        <w:rPr>
          <w:rFonts w:hint="eastAsia"/>
        </w:rPr>
        <w:t>ư</w:t>
      </w:r>
      <w:r>
        <w:t>ợc với con.</w:t>
      </w:r>
    </w:p>
    <w:p w:rsidR="00E7201F" w:rsidRDefault="00E7201F" w:rsidP="006D5D41">
      <w:pPr>
        <w:spacing w:before="120"/>
      </w:pPr>
      <w:r>
        <w:t>Nếu mẹ/cha từ chối ăn, con đừng ép! Mẹ/cha biết rất rõ khi nào mẹ/cha đói và khi nào không đói.</w:t>
      </w:r>
    </w:p>
    <w:p w:rsidR="00E7201F" w:rsidRDefault="00E7201F" w:rsidP="006D5D41">
      <w:pPr>
        <w:spacing w:before="120"/>
      </w:pPr>
      <w:r>
        <w:t>Khi mà cái chân yếu đuối của mẹ/cha không còn cho phép mẹ/cha di chuyển đ</w:t>
      </w:r>
      <w:r>
        <w:rPr>
          <w:rFonts w:hint="eastAsia"/>
        </w:rPr>
        <w:t>ư</w:t>
      </w:r>
      <w:r>
        <w:t>ợc nh</w:t>
      </w:r>
      <w:r>
        <w:rPr>
          <w:rFonts w:hint="eastAsia"/>
        </w:rPr>
        <w:t>ư</w:t>
      </w:r>
      <w:r>
        <w:t xml:space="preserve"> tr</w:t>
      </w:r>
      <w:r>
        <w:rPr>
          <w:rFonts w:hint="eastAsia"/>
        </w:rPr>
        <w:t>ư</w:t>
      </w:r>
      <w:r>
        <w:t>ớc...</w:t>
      </w:r>
    </w:p>
    <w:p w:rsidR="00E7201F" w:rsidRDefault="00E7201F" w:rsidP="006D5D41">
      <w:pPr>
        <w:spacing w:before="120"/>
      </w:pPr>
      <w:r>
        <w:t>Hãy giúp mẹ/cha cũng cùng một cách thức giống nh</w:t>
      </w:r>
      <w:r>
        <w:rPr>
          <w:rFonts w:hint="eastAsia"/>
        </w:rPr>
        <w:t>ư</w:t>
      </w:r>
      <w:r>
        <w:t xml:space="preserve"> mẹ/ cha đã từng nắm tay con tập cho con b</w:t>
      </w:r>
      <w:r>
        <w:rPr>
          <w:rFonts w:hint="eastAsia"/>
        </w:rPr>
        <w:t>ư</w:t>
      </w:r>
      <w:r>
        <w:t>ớc những b</w:t>
      </w:r>
      <w:r>
        <w:rPr>
          <w:rFonts w:hint="eastAsia"/>
        </w:rPr>
        <w:t>ư</w:t>
      </w:r>
      <w:r>
        <w:t>ớc đi đầu tiên.</w:t>
      </w:r>
    </w:p>
    <w:p w:rsidR="00E7201F" w:rsidRDefault="00E7201F" w:rsidP="006D5D41">
      <w:pPr>
        <w:spacing w:before="120"/>
      </w:pPr>
      <w:r>
        <w:t>Và khi một ngày nào đó, mẹ/cha nói với con rằng mẹ/cha không muốn sống nữa... nghĩa là muốn chết, con chớ giận mẹ/cha... bởi vì có ngày, con cũng sẽ hiểu ra!</w:t>
      </w:r>
    </w:p>
    <w:p w:rsidR="00E7201F" w:rsidRDefault="00E7201F" w:rsidP="006D5D41">
      <w:pPr>
        <w:spacing w:before="120"/>
      </w:pPr>
      <w:r>
        <w:t>Con hãy cố hiểu rằng tớimột tuổi nào đó, chúng ta sẽ thật sự không còn sống nữa. Đ</w:t>
      </w:r>
      <w:r>
        <w:rPr>
          <w:rFonts w:hint="eastAsia"/>
        </w:rPr>
        <w:t>ơ</w:t>
      </w:r>
      <w:r>
        <w:t xml:space="preserve">n giản là chúng ta đang còn sống! </w:t>
      </w:r>
    </w:p>
    <w:p w:rsidR="00E7201F" w:rsidRDefault="00E7201F" w:rsidP="006D5D41">
      <w:pPr>
        <w:spacing w:before="120"/>
      </w:pPr>
      <w:r>
        <w:t>Rồi có ngày con sẽ hiểu rằng, bất kể mọi lầm lỗi của mẹ/cha, mẹ/cha vẫn luôn luôn mong muốn điều tốt nhất cho con và đã chuẩn bị cho con "đất dụng võ" khi con tr</w:t>
      </w:r>
      <w:r>
        <w:rPr>
          <w:rFonts w:hint="eastAsia"/>
        </w:rPr>
        <w:t>ư</w:t>
      </w:r>
      <w:r>
        <w:t>ởng thành.</w:t>
      </w:r>
    </w:p>
    <w:p w:rsidR="00E7201F" w:rsidRDefault="00E7201F" w:rsidP="006D5D41">
      <w:pPr>
        <w:spacing w:before="120"/>
      </w:pPr>
      <w:r>
        <w:t>Con đừng cảm thấy buồn phiền, bất hạnh hay bất lực tr</w:t>
      </w:r>
      <w:r>
        <w:rPr>
          <w:rFonts w:hint="eastAsia"/>
        </w:rPr>
        <w:t>ư</w:t>
      </w:r>
      <w:r>
        <w:t>ớc tuổi già hay tr</w:t>
      </w:r>
      <w:r>
        <w:rPr>
          <w:rFonts w:hint="eastAsia"/>
        </w:rPr>
        <w:t>ư</w:t>
      </w:r>
      <w:r>
        <w:t>ớc trạng thái hiện thời của mẹ/cha. Con hãy luôn kề cận mẹ/cha, hãy hiểu mẹ/cha sống để làm gì, để làm điều tốt nhất có thể làm đ</w:t>
      </w:r>
      <w:r>
        <w:rPr>
          <w:rFonts w:hint="eastAsia"/>
        </w:rPr>
        <w:t>ư</w:t>
      </w:r>
      <w:r>
        <w:t>ợc cho con nh</w:t>
      </w:r>
      <w:r>
        <w:rPr>
          <w:rFonts w:hint="eastAsia"/>
        </w:rPr>
        <w:t>ư</w:t>
      </w:r>
      <w:r>
        <w:t xml:space="preserve"> mẹ/cha đã từng làm từ khi con sinh ra.</w:t>
      </w:r>
    </w:p>
    <w:p w:rsidR="00E7201F" w:rsidRDefault="00E7201F" w:rsidP="006D5D41">
      <w:pPr>
        <w:spacing w:before="120"/>
      </w:pPr>
      <w:r>
        <w:t>Hãy giúp mẹ/cha b</w:t>
      </w:r>
      <w:r>
        <w:rPr>
          <w:rFonts w:hint="eastAsia"/>
        </w:rPr>
        <w:t>ư</w:t>
      </w:r>
      <w:r>
        <w:t>ớc đi, hãy giúp mẹ/cha kết thúc cuộc đời mình bằng yêu th</w:t>
      </w:r>
      <w:r>
        <w:rPr>
          <w:rFonts w:hint="eastAsia"/>
        </w:rPr>
        <w:t>ươ</w:t>
      </w:r>
      <w:r>
        <w:t xml:space="preserve">ng và nhẫn nhục. Cách duy nhất mẹ/cha cần đến để cám </w:t>
      </w:r>
      <w:r>
        <w:rPr>
          <w:rFonts w:hint="eastAsia"/>
        </w:rPr>
        <w:t>ơ</w:t>
      </w:r>
      <w:r>
        <w:t>n con về việc con đã giúp mẹ/cha, đó là một nụ c</w:t>
      </w:r>
      <w:r>
        <w:rPr>
          <w:rFonts w:hint="eastAsia"/>
        </w:rPr>
        <w:t>ư</w:t>
      </w:r>
      <w:r>
        <w:t>ời và một tình yêu chan chứa phát xuất từ n</w:t>
      </w:r>
      <w:r>
        <w:rPr>
          <w:rFonts w:hint="eastAsia"/>
        </w:rPr>
        <w:t>ơ</w:t>
      </w:r>
      <w:r>
        <w:t>i con.</w:t>
      </w:r>
    </w:p>
    <w:p w:rsidR="006D5D41" w:rsidRDefault="00E7201F" w:rsidP="006D5D41">
      <w:pPr>
        <w:spacing w:before="120"/>
      </w:pPr>
      <w:r>
        <w:t>Mẹ/cha yêu quý con, con trai, con gái của mẹ/cha.</w:t>
      </w:r>
    </w:p>
    <w:p w:rsidR="006D5D41" w:rsidRDefault="006D5D41" w:rsidP="006D5D41">
      <w:r>
        <w:br w:type="page"/>
      </w:r>
    </w:p>
    <w:p w:rsidR="00E7201F" w:rsidRDefault="00E7201F" w:rsidP="006D5D41">
      <w:pPr>
        <w:pStyle w:val="Title"/>
        <w:jc w:val="left"/>
      </w:pPr>
      <w:r>
        <w:t>Th</w:t>
      </w:r>
      <w:r>
        <w:rPr>
          <w:rFonts w:hint="eastAsia"/>
        </w:rPr>
        <w:t>ư</w:t>
      </w:r>
      <w:r>
        <w:t xml:space="preserve"> giãn</w:t>
      </w:r>
    </w:p>
    <w:p w:rsidR="006D5D41" w:rsidRDefault="006D5D41" w:rsidP="006D5D41">
      <w:pPr>
        <w:pStyle w:val="Title"/>
        <w:rPr>
          <w:sz w:val="48"/>
          <w:szCs w:val="48"/>
        </w:rPr>
      </w:pPr>
    </w:p>
    <w:p w:rsidR="00E7201F" w:rsidRPr="006D5D41" w:rsidRDefault="00E7201F" w:rsidP="006D5D41">
      <w:pPr>
        <w:pStyle w:val="Title"/>
        <w:rPr>
          <w:sz w:val="48"/>
          <w:szCs w:val="48"/>
        </w:rPr>
      </w:pPr>
      <w:r w:rsidRPr="006D5D41">
        <w:rPr>
          <w:rFonts w:hint="eastAsia"/>
          <w:sz w:val="48"/>
          <w:szCs w:val="48"/>
        </w:rPr>
        <w:t>Ô</w:t>
      </w:r>
      <w:r w:rsidRPr="006D5D41">
        <w:rPr>
          <w:sz w:val="48"/>
          <w:szCs w:val="48"/>
        </w:rPr>
        <w:t xml:space="preserve"> hô! Tiếng Bắc, tiếng Nam</w:t>
      </w:r>
    </w:p>
    <w:p w:rsidR="00E7201F" w:rsidRPr="006D5D41" w:rsidRDefault="00E7201F" w:rsidP="00E7201F">
      <w:pPr>
        <w:rPr>
          <w:i/>
        </w:rPr>
      </w:pPr>
      <w:r w:rsidRPr="006D5D41">
        <w:rPr>
          <w:i/>
        </w:rPr>
        <w:t>Sau đây là một bài th</w:t>
      </w:r>
      <w:r w:rsidRPr="006D5D41">
        <w:rPr>
          <w:rFonts w:hint="eastAsia"/>
          <w:i/>
        </w:rPr>
        <w:t>ơ</w:t>
      </w:r>
      <w:r w:rsidRPr="006D5D41">
        <w:rPr>
          <w:i/>
        </w:rPr>
        <w:t xml:space="preserve"> vui và ngộ nghĩnh về cách sử dụng danh từ khác nhau giữa miền Bắc khác với miền Nam Việt Nam. Chúng tôi mời qúi vị độc gỉa vừa th</w:t>
      </w:r>
      <w:r w:rsidRPr="006D5D41">
        <w:rPr>
          <w:rFonts w:hint="eastAsia"/>
          <w:i/>
        </w:rPr>
        <w:t>ư</w:t>
      </w:r>
      <w:r w:rsidRPr="006D5D41">
        <w:rPr>
          <w:i/>
        </w:rPr>
        <w:t>ởng thức cách nói khác nhau mà có khi chúng ta coi là kỳ cục, nh</w:t>
      </w:r>
      <w:r w:rsidRPr="006D5D41">
        <w:rPr>
          <w:rFonts w:hint="eastAsia"/>
          <w:i/>
        </w:rPr>
        <w:t>ư</w:t>
      </w:r>
      <w:r w:rsidRPr="006D5D41">
        <w:rPr>
          <w:i/>
        </w:rPr>
        <w:t>ng lại rất vui. Đồng thời còn có thể học hỏi và biết thêm đ</w:t>
      </w:r>
      <w:r w:rsidRPr="006D5D41">
        <w:rPr>
          <w:rFonts w:hint="eastAsia"/>
          <w:i/>
        </w:rPr>
        <w:t>ư</w:t>
      </w:r>
      <w:r w:rsidRPr="006D5D41">
        <w:rPr>
          <w:i/>
        </w:rPr>
        <w:t>ợc một số danh từ rất là mới lạ. Bài th</w:t>
      </w:r>
      <w:r w:rsidRPr="006D5D41">
        <w:rPr>
          <w:rFonts w:hint="eastAsia"/>
          <w:i/>
        </w:rPr>
        <w:t>ư</w:t>
      </w:r>
      <w:r w:rsidRPr="006D5D41">
        <w:rPr>
          <w:i/>
        </w:rPr>
        <w:t xml:space="preserve"> này chúng tôi nhận đ</w:t>
      </w:r>
      <w:r w:rsidRPr="006D5D41">
        <w:rPr>
          <w:rFonts w:hint="eastAsia"/>
          <w:i/>
        </w:rPr>
        <w:t>ư</w:t>
      </w:r>
      <w:r w:rsidRPr="006D5D41">
        <w:rPr>
          <w:i/>
        </w:rPr>
        <w:t xml:space="preserve">ợc do một độc giả gửi tới. </w:t>
      </w:r>
    </w:p>
    <w:p w:rsidR="00E7201F" w:rsidRDefault="00E7201F" w:rsidP="00E7201F"/>
    <w:p w:rsidR="00E7201F" w:rsidRDefault="00E7201F" w:rsidP="00442265">
      <w:pPr>
        <w:spacing w:line="252" w:lineRule="auto"/>
      </w:pPr>
      <w:r>
        <w:t xml:space="preserve">Bắc than gầy thì Nam bảo </w:t>
      </w:r>
      <w:r w:rsidRPr="006D5D41">
        <w:rPr>
          <w:i/>
        </w:rPr>
        <w:t>ốm</w:t>
      </w:r>
    </w:p>
    <w:p w:rsidR="00E7201F" w:rsidRDefault="00E7201F" w:rsidP="00442265">
      <w:pPr>
        <w:spacing w:line="252" w:lineRule="auto"/>
      </w:pPr>
      <w:r>
        <w:t xml:space="preserve">Bắc cáo </w:t>
      </w:r>
      <w:r w:rsidRPr="006D5D41">
        <w:rPr>
          <w:i/>
        </w:rPr>
        <w:t>ốm</w:t>
      </w:r>
      <w:r>
        <w:t>, Nam khai</w:t>
      </w:r>
      <w:r w:rsidRPr="006D5D41">
        <w:rPr>
          <w:i/>
        </w:rPr>
        <w:t xml:space="preserve"> bịnh</w:t>
      </w:r>
      <w:r>
        <w:t xml:space="preserve"> hay </w:t>
      </w:r>
      <w:r w:rsidRPr="006D5D41">
        <w:rPr>
          <w:i/>
        </w:rPr>
        <w:t>đau</w:t>
      </w:r>
    </w:p>
    <w:p w:rsidR="00E7201F" w:rsidRDefault="00E7201F" w:rsidP="00442265">
      <w:pPr>
        <w:spacing w:line="252" w:lineRule="auto"/>
      </w:pPr>
      <w:r>
        <w:t xml:space="preserve">Bắc </w:t>
      </w:r>
      <w:r w:rsidRPr="006D5D41">
        <w:rPr>
          <w:i/>
        </w:rPr>
        <w:t>cuốc</w:t>
      </w:r>
      <w:r>
        <w:t xml:space="preserve"> nhanh, Nam bảo </w:t>
      </w:r>
      <w:r w:rsidRPr="006D5D41">
        <w:rPr>
          <w:i/>
        </w:rPr>
        <w:t>đi mau mau</w:t>
      </w:r>
    </w:p>
    <w:p w:rsidR="00E7201F" w:rsidRDefault="00E7201F" w:rsidP="00442265">
      <w:pPr>
        <w:spacing w:line="252" w:lineRule="auto"/>
      </w:pPr>
      <w:r>
        <w:t xml:space="preserve">Bắc bảo </w:t>
      </w:r>
      <w:r w:rsidRPr="006D5D41">
        <w:rPr>
          <w:i/>
        </w:rPr>
        <w:t>muộn</w:t>
      </w:r>
      <w:r>
        <w:t xml:space="preserve"> thì Nam cho là </w:t>
      </w:r>
      <w:r w:rsidRPr="006D5D41">
        <w:rPr>
          <w:i/>
        </w:rPr>
        <w:t>trễ</w:t>
      </w:r>
    </w:p>
    <w:p w:rsidR="00E7201F" w:rsidRDefault="00E7201F" w:rsidP="00442265">
      <w:pPr>
        <w:spacing w:line="252" w:lineRule="auto"/>
      </w:pPr>
      <w:r>
        <w:t xml:space="preserve">Nam </w:t>
      </w:r>
      <w:r w:rsidRPr="006D5D41">
        <w:rPr>
          <w:i/>
        </w:rPr>
        <w:t>mần s</w:t>
      </w:r>
      <w:r w:rsidRPr="006D5D41">
        <w:rPr>
          <w:rFonts w:hint="eastAsia"/>
          <w:i/>
        </w:rPr>
        <w:t>ơ</w:t>
      </w:r>
      <w:r w:rsidRPr="006D5D41">
        <w:rPr>
          <w:i/>
        </w:rPr>
        <w:t xml:space="preserve"> s</w:t>
      </w:r>
      <w:r w:rsidRPr="006D5D41">
        <w:rPr>
          <w:rFonts w:hint="eastAsia"/>
          <w:i/>
        </w:rPr>
        <w:t>ơ</w:t>
      </w:r>
      <w:r>
        <w:t xml:space="preserve">, Bắc </w:t>
      </w:r>
      <w:r w:rsidRPr="006D5D41">
        <w:rPr>
          <w:i/>
        </w:rPr>
        <w:t>nàm nấy nệ</w:t>
      </w:r>
    </w:p>
    <w:p w:rsidR="00E7201F" w:rsidRDefault="00E7201F" w:rsidP="00442265">
      <w:pPr>
        <w:spacing w:line="252" w:lineRule="auto"/>
      </w:pPr>
      <w:r>
        <w:t xml:space="preserve">Bắc </w:t>
      </w:r>
      <w:r w:rsidRPr="006D5D41">
        <w:rPr>
          <w:i/>
        </w:rPr>
        <w:t>lệ trào</w:t>
      </w:r>
      <w:r>
        <w:t xml:space="preserve">, Nam </w:t>
      </w:r>
      <w:r w:rsidRPr="006D5D41">
        <w:rPr>
          <w:i/>
        </w:rPr>
        <w:t>chảy n</w:t>
      </w:r>
      <w:r w:rsidRPr="006D5D41">
        <w:rPr>
          <w:rFonts w:hint="eastAsia"/>
          <w:i/>
        </w:rPr>
        <w:t>ư</w:t>
      </w:r>
      <w:r w:rsidRPr="006D5D41">
        <w:rPr>
          <w:i/>
        </w:rPr>
        <w:t>ớc mắt</w:t>
      </w:r>
      <w:r>
        <w:t xml:space="preserve"> ra</w:t>
      </w:r>
    </w:p>
    <w:p w:rsidR="00E7201F" w:rsidRDefault="00E7201F" w:rsidP="00442265">
      <w:pPr>
        <w:spacing w:line="252" w:lineRule="auto"/>
      </w:pPr>
      <w:r>
        <w:t xml:space="preserve">Bắc nói </w:t>
      </w:r>
      <w:r w:rsidRPr="006D5D41">
        <w:rPr>
          <w:i/>
        </w:rPr>
        <w:t>úi chà</w:t>
      </w:r>
      <w:r>
        <w:t xml:space="preserve">, Nam kêu </w:t>
      </w:r>
      <w:r w:rsidRPr="006D5D41">
        <w:rPr>
          <w:i/>
        </w:rPr>
        <w:t>ui da</w:t>
      </w:r>
    </w:p>
    <w:p w:rsidR="00E7201F" w:rsidRDefault="00E7201F" w:rsidP="00442265">
      <w:pPr>
        <w:spacing w:line="252" w:lineRule="auto"/>
      </w:pPr>
      <w:r>
        <w:t xml:space="preserve">Bắc </w:t>
      </w:r>
      <w:r w:rsidRPr="006D5D41">
        <w:rPr>
          <w:i/>
        </w:rPr>
        <w:t>b</w:t>
      </w:r>
      <w:r w:rsidRPr="006D5D41">
        <w:rPr>
          <w:rFonts w:hint="eastAsia"/>
          <w:i/>
        </w:rPr>
        <w:t>ư</w:t>
      </w:r>
      <w:r w:rsidRPr="006D5D41">
        <w:rPr>
          <w:i/>
        </w:rPr>
        <w:t>ớc vào kia</w:t>
      </w:r>
      <w:r>
        <w:t xml:space="preserve">, Nam </w:t>
      </w:r>
      <w:r w:rsidRPr="006D5D41">
        <w:rPr>
          <w:i/>
        </w:rPr>
        <w:t>đi vô trỏng</w:t>
      </w:r>
    </w:p>
    <w:p w:rsidR="00E7201F" w:rsidRDefault="00E7201F" w:rsidP="00442265">
      <w:pPr>
        <w:spacing w:line="252" w:lineRule="auto"/>
      </w:pPr>
      <w:r>
        <w:t xml:space="preserve">Nam kêu </w:t>
      </w:r>
      <w:r w:rsidRPr="006D5D41">
        <w:rPr>
          <w:i/>
        </w:rPr>
        <w:t>vạc tre</w:t>
      </w:r>
      <w:r>
        <w:t xml:space="preserve">, Bắc gọi là </w:t>
      </w:r>
      <w:r w:rsidRPr="006D5D41">
        <w:rPr>
          <w:i/>
        </w:rPr>
        <w:t>cái chõng</w:t>
      </w:r>
    </w:p>
    <w:p w:rsidR="00E7201F" w:rsidRDefault="00E7201F" w:rsidP="00442265">
      <w:pPr>
        <w:spacing w:line="252" w:lineRule="auto"/>
      </w:pPr>
      <w:r>
        <w:t xml:space="preserve">Nam </w:t>
      </w:r>
      <w:r w:rsidRPr="006D5D41">
        <w:rPr>
          <w:i/>
        </w:rPr>
        <w:t>trả treo</w:t>
      </w:r>
      <w:r>
        <w:t xml:space="preserve">, Bắc lý </w:t>
      </w:r>
      <w:r w:rsidRPr="006D5D41">
        <w:rPr>
          <w:i/>
        </w:rPr>
        <w:t>luận ng</w:t>
      </w:r>
      <w:r w:rsidRPr="006D5D41">
        <w:rPr>
          <w:rFonts w:hint="eastAsia"/>
          <w:i/>
        </w:rPr>
        <w:t>ư</w:t>
      </w:r>
      <w:r w:rsidRPr="006D5D41">
        <w:rPr>
          <w:i/>
        </w:rPr>
        <w:t>ợc xuôi</w:t>
      </w:r>
    </w:p>
    <w:p w:rsidR="00E7201F" w:rsidRDefault="00E7201F" w:rsidP="00442265">
      <w:pPr>
        <w:spacing w:line="252" w:lineRule="auto"/>
      </w:pPr>
      <w:r>
        <w:t xml:space="preserve">Nam biểu </w:t>
      </w:r>
      <w:r w:rsidRPr="006D5D41">
        <w:rPr>
          <w:i/>
        </w:rPr>
        <w:t>vui ghê</w:t>
      </w:r>
      <w:r>
        <w:t xml:space="preserve">, Bắc nói </w:t>
      </w:r>
      <w:r w:rsidRPr="006D5D41">
        <w:rPr>
          <w:i/>
        </w:rPr>
        <w:t>buồn c</w:t>
      </w:r>
      <w:r w:rsidRPr="006D5D41">
        <w:rPr>
          <w:rFonts w:hint="eastAsia"/>
          <w:i/>
        </w:rPr>
        <w:t>ư</w:t>
      </w:r>
      <w:r w:rsidRPr="006D5D41">
        <w:rPr>
          <w:i/>
        </w:rPr>
        <w:t>ời</w:t>
      </w:r>
    </w:p>
    <w:p w:rsidR="00E7201F" w:rsidRDefault="00E7201F" w:rsidP="00442265">
      <w:pPr>
        <w:spacing w:line="252" w:lineRule="auto"/>
      </w:pPr>
      <w:r>
        <w:t xml:space="preserve">Bắc </w:t>
      </w:r>
      <w:r w:rsidRPr="006D5D41">
        <w:rPr>
          <w:i/>
        </w:rPr>
        <w:t>chỉ thế thôi</w:t>
      </w:r>
      <w:r>
        <w:t xml:space="preserve">, Nam là </w:t>
      </w:r>
      <w:r w:rsidRPr="006D5D41">
        <w:rPr>
          <w:i/>
        </w:rPr>
        <w:t>vậy đó</w:t>
      </w:r>
    </w:p>
    <w:p w:rsidR="00E7201F" w:rsidRDefault="00E7201F" w:rsidP="00442265">
      <w:pPr>
        <w:spacing w:line="252" w:lineRule="auto"/>
      </w:pPr>
      <w:r>
        <w:t xml:space="preserve">Nam </w:t>
      </w:r>
      <w:r w:rsidRPr="006D5D41">
        <w:rPr>
          <w:i/>
        </w:rPr>
        <w:t>làm giỏ tre</w:t>
      </w:r>
      <w:r>
        <w:t xml:space="preserve">, Bắc </w:t>
      </w:r>
      <w:r w:rsidRPr="006D5D41">
        <w:rPr>
          <w:i/>
        </w:rPr>
        <w:t>đan cái rọ</w:t>
      </w:r>
    </w:p>
    <w:p w:rsidR="00E7201F" w:rsidRDefault="00E7201F" w:rsidP="00442265">
      <w:pPr>
        <w:spacing w:line="252" w:lineRule="auto"/>
      </w:pPr>
      <w:r>
        <w:t xml:space="preserve">Nam </w:t>
      </w:r>
      <w:r w:rsidRPr="006D5D41">
        <w:rPr>
          <w:i/>
        </w:rPr>
        <w:t>muỗng cà phê</w:t>
      </w:r>
      <w:r>
        <w:t>, Bắc cãi</w:t>
      </w:r>
      <w:r w:rsidRPr="006D5D41">
        <w:rPr>
          <w:i/>
        </w:rPr>
        <w:t xml:space="preserve"> cái thìa</w:t>
      </w:r>
    </w:p>
    <w:p w:rsidR="00E7201F" w:rsidRDefault="00E7201F" w:rsidP="00442265">
      <w:pPr>
        <w:spacing w:line="252" w:lineRule="auto"/>
      </w:pPr>
      <w:r>
        <w:t xml:space="preserve">Nam </w:t>
      </w:r>
      <w:r w:rsidRPr="006D5D41">
        <w:rPr>
          <w:i/>
        </w:rPr>
        <w:t>muỗng canh</w:t>
      </w:r>
      <w:r>
        <w:t xml:space="preserve">, Bắc gọi cái </w:t>
      </w:r>
      <w:r w:rsidRPr="006D5D41">
        <w:rPr>
          <w:i/>
        </w:rPr>
        <w:t>cùi dìa</w:t>
      </w:r>
    </w:p>
    <w:p w:rsidR="00E7201F" w:rsidRDefault="00E7201F" w:rsidP="00442265">
      <w:pPr>
        <w:spacing w:line="252" w:lineRule="auto"/>
      </w:pPr>
      <w:r>
        <w:t xml:space="preserve">Nam </w:t>
      </w:r>
      <w:r w:rsidRPr="006D5D41">
        <w:rPr>
          <w:i/>
        </w:rPr>
        <w:t>đi tuốt</w:t>
      </w:r>
      <w:r>
        <w:t xml:space="preserve">, thì Bắc </w:t>
      </w:r>
      <w:r w:rsidRPr="006D5D41">
        <w:rPr>
          <w:i/>
        </w:rPr>
        <w:t>lìa xa mãi</w:t>
      </w:r>
    </w:p>
    <w:p w:rsidR="00E7201F" w:rsidRDefault="00E7201F" w:rsidP="00442265">
      <w:pPr>
        <w:spacing w:line="252" w:lineRule="auto"/>
      </w:pPr>
      <w:r>
        <w:t xml:space="preserve">Nam </w:t>
      </w:r>
      <w:r w:rsidRPr="006D5D41">
        <w:rPr>
          <w:i/>
        </w:rPr>
        <w:t>nói dai</w:t>
      </w:r>
      <w:r>
        <w:t xml:space="preserve">, Bắc cho là </w:t>
      </w:r>
      <w:r w:rsidRPr="006D5D41">
        <w:rPr>
          <w:i/>
        </w:rPr>
        <w:t>lải nhải</w:t>
      </w:r>
    </w:p>
    <w:p w:rsidR="00E7201F" w:rsidRDefault="00E7201F" w:rsidP="00442265">
      <w:pPr>
        <w:spacing w:line="252" w:lineRule="auto"/>
      </w:pPr>
      <w:r>
        <w:t xml:space="preserve">Nam nói </w:t>
      </w:r>
      <w:r w:rsidRPr="006D5D41">
        <w:rPr>
          <w:i/>
        </w:rPr>
        <w:t>xe h</w:t>
      </w:r>
      <w:r w:rsidRPr="006D5D41">
        <w:rPr>
          <w:rFonts w:hint="eastAsia"/>
          <w:i/>
        </w:rPr>
        <w:t>ơ</w:t>
      </w:r>
      <w:r w:rsidRPr="006D5D41">
        <w:rPr>
          <w:i/>
        </w:rPr>
        <w:t>i</w:t>
      </w:r>
      <w:r>
        <w:t xml:space="preserve">, Bắc gọi </w:t>
      </w:r>
      <w:r w:rsidRPr="006D5D41">
        <w:rPr>
          <w:i/>
        </w:rPr>
        <w:t>ô tô</w:t>
      </w:r>
    </w:p>
    <w:p w:rsidR="00E7201F" w:rsidRDefault="00E7201F" w:rsidP="00442265">
      <w:pPr>
        <w:spacing w:line="252" w:lineRule="auto"/>
      </w:pPr>
      <w:r>
        <w:t xml:space="preserve">Nam </w:t>
      </w:r>
      <w:r w:rsidRPr="006D5D41">
        <w:rPr>
          <w:i/>
        </w:rPr>
        <w:t>xài dù</w:t>
      </w:r>
      <w:r>
        <w:t xml:space="preserve">, thì Bắc lại </w:t>
      </w:r>
      <w:r w:rsidRPr="006D5D41">
        <w:rPr>
          <w:i/>
        </w:rPr>
        <w:t>dùng ô</w:t>
      </w:r>
    </w:p>
    <w:p w:rsidR="00E7201F" w:rsidRDefault="00E7201F" w:rsidP="00442265">
      <w:pPr>
        <w:spacing w:line="252" w:lineRule="auto"/>
      </w:pPr>
      <w:r>
        <w:t xml:space="preserve">Nam </w:t>
      </w:r>
      <w:r w:rsidRPr="006D5D41">
        <w:rPr>
          <w:i/>
        </w:rPr>
        <w:t>đi trốn</w:t>
      </w:r>
      <w:r>
        <w:t xml:space="preserve">, Bắc cho là </w:t>
      </w:r>
      <w:r w:rsidRPr="006D5D41">
        <w:rPr>
          <w:i/>
        </w:rPr>
        <w:t>lánh mặt</w:t>
      </w:r>
    </w:p>
    <w:p w:rsidR="00E7201F" w:rsidRDefault="00E7201F" w:rsidP="00442265">
      <w:pPr>
        <w:spacing w:line="252" w:lineRule="auto"/>
      </w:pPr>
      <w:r>
        <w:t xml:space="preserve">Nam cho là </w:t>
      </w:r>
      <w:r w:rsidRPr="006D5D41">
        <w:rPr>
          <w:i/>
        </w:rPr>
        <w:t>mắc</w:t>
      </w:r>
      <w:r>
        <w:t xml:space="preserve">, Bắc bảo là </w:t>
      </w:r>
      <w:r w:rsidRPr="006D5D41">
        <w:rPr>
          <w:i/>
        </w:rPr>
        <w:t>đắt</w:t>
      </w:r>
    </w:p>
    <w:p w:rsidR="00E7201F" w:rsidRDefault="00E7201F" w:rsidP="00442265">
      <w:pPr>
        <w:spacing w:line="252" w:lineRule="auto"/>
      </w:pPr>
      <w:r>
        <w:t xml:space="preserve">Nam </w:t>
      </w:r>
      <w:r w:rsidRPr="006D5D41">
        <w:rPr>
          <w:i/>
        </w:rPr>
        <w:t>mần ăn</w:t>
      </w:r>
      <w:r>
        <w:t xml:space="preserve">, thì Bắc </w:t>
      </w:r>
      <w:r w:rsidRPr="006D5D41">
        <w:rPr>
          <w:i/>
        </w:rPr>
        <w:t>kinh doanh</w:t>
      </w:r>
    </w:p>
    <w:p w:rsidR="00E7201F" w:rsidRDefault="00E7201F" w:rsidP="00442265">
      <w:pPr>
        <w:spacing w:line="252" w:lineRule="auto"/>
      </w:pPr>
      <w:r>
        <w:t xml:space="preserve">Nam </w:t>
      </w:r>
      <w:r w:rsidRPr="006D5D41">
        <w:rPr>
          <w:i/>
        </w:rPr>
        <w:t>nói lòng vòng</w:t>
      </w:r>
      <w:r>
        <w:t xml:space="preserve">, Bắc </w:t>
      </w:r>
      <w:r w:rsidRPr="006D5D41">
        <w:rPr>
          <w:i/>
        </w:rPr>
        <w:t>bảo dối quanh</w:t>
      </w:r>
    </w:p>
    <w:p w:rsidR="00E7201F" w:rsidRDefault="00E7201F" w:rsidP="00442265">
      <w:pPr>
        <w:spacing w:line="252" w:lineRule="auto"/>
      </w:pPr>
      <w:r>
        <w:t xml:space="preserve">Nam biểu </w:t>
      </w:r>
      <w:r w:rsidRPr="006D5D41">
        <w:rPr>
          <w:i/>
        </w:rPr>
        <w:t>từ từ</w:t>
      </w:r>
      <w:r>
        <w:t xml:space="preserve">, Bắc khuyên </w:t>
      </w:r>
      <w:r w:rsidRPr="006D5D41">
        <w:rPr>
          <w:i/>
        </w:rPr>
        <w:t>g</w:t>
      </w:r>
      <w:r w:rsidRPr="006D5D41">
        <w:rPr>
          <w:rFonts w:hint="eastAsia"/>
          <w:i/>
        </w:rPr>
        <w:t>ư</w:t>
      </w:r>
      <w:r w:rsidRPr="006D5D41">
        <w:rPr>
          <w:i/>
        </w:rPr>
        <w:t>ợm lại</w:t>
      </w:r>
    </w:p>
    <w:p w:rsidR="00E7201F" w:rsidRDefault="00E7201F" w:rsidP="00442265">
      <w:pPr>
        <w:spacing w:line="252" w:lineRule="auto"/>
      </w:pPr>
      <w:r>
        <w:t xml:space="preserve">Nam thấy </w:t>
      </w:r>
      <w:r w:rsidRPr="006D5D41">
        <w:rPr>
          <w:i/>
        </w:rPr>
        <w:t>ngu ghê</w:t>
      </w:r>
      <w:r>
        <w:t xml:space="preserve">, Bắc cho là </w:t>
      </w:r>
      <w:r w:rsidRPr="006D5D41">
        <w:rPr>
          <w:i/>
        </w:rPr>
        <w:t>quá dại</w:t>
      </w:r>
    </w:p>
    <w:p w:rsidR="00E7201F" w:rsidRDefault="00E7201F" w:rsidP="00442265">
      <w:pPr>
        <w:spacing w:line="252" w:lineRule="auto"/>
      </w:pPr>
      <w:r>
        <w:t xml:space="preserve">Nam </w:t>
      </w:r>
      <w:r w:rsidRPr="006D5D41">
        <w:rPr>
          <w:i/>
        </w:rPr>
        <w:t>sợ ghê</w:t>
      </w:r>
      <w:r>
        <w:t xml:space="preserve">, Bắc thì </w:t>
      </w:r>
      <w:r w:rsidRPr="006D5D41">
        <w:rPr>
          <w:i/>
        </w:rPr>
        <w:t>hãi quá đi</w:t>
      </w:r>
    </w:p>
    <w:p w:rsidR="00E7201F" w:rsidRDefault="00E7201F" w:rsidP="00442265">
      <w:pPr>
        <w:spacing w:line="252" w:lineRule="auto"/>
      </w:pPr>
      <w:r>
        <w:t xml:space="preserve">Nam hỏi </w:t>
      </w:r>
      <w:r w:rsidRPr="006D5D41">
        <w:rPr>
          <w:i/>
        </w:rPr>
        <w:t>nói gì</w:t>
      </w:r>
      <w:r w:rsidR="001F4DF0" w:rsidRPr="001F4DF0">
        <w:rPr>
          <w:rFonts w:ascii="Times New Roman" w:hAnsi="Times New Roman"/>
        </w:rPr>
        <w:t>?</w:t>
      </w:r>
      <w:r>
        <w:t xml:space="preserve"> Bắc hỏi </w:t>
      </w:r>
      <w:r w:rsidRPr="006D5D41">
        <w:rPr>
          <w:i/>
        </w:rPr>
        <w:t>bảo chi</w:t>
      </w:r>
    </w:p>
    <w:p w:rsidR="00E7201F" w:rsidRDefault="00E7201F" w:rsidP="00442265">
      <w:pPr>
        <w:spacing w:line="252" w:lineRule="auto"/>
      </w:pPr>
      <w:r>
        <w:t xml:space="preserve">Nam kêu </w:t>
      </w:r>
      <w:r w:rsidRPr="006D5D41">
        <w:rPr>
          <w:i/>
        </w:rPr>
        <w:t>trúng lắm</w:t>
      </w:r>
      <w:r>
        <w:t xml:space="preserve">, Bắc bàn </w:t>
      </w:r>
      <w:r w:rsidRPr="006D5D41">
        <w:rPr>
          <w:i/>
        </w:rPr>
        <w:t>chí phải</w:t>
      </w:r>
    </w:p>
    <w:p w:rsidR="00E7201F" w:rsidRDefault="00E7201F" w:rsidP="00442265">
      <w:pPr>
        <w:spacing w:line="252" w:lineRule="auto"/>
      </w:pPr>
      <w:r>
        <w:t xml:space="preserve">Bắc gọi </w:t>
      </w:r>
      <w:r w:rsidRPr="006D5D41">
        <w:rPr>
          <w:i/>
        </w:rPr>
        <w:t>thích ghê</w:t>
      </w:r>
      <w:r>
        <w:t xml:space="preserve">, Nam kêu là </w:t>
      </w:r>
      <w:r w:rsidRPr="006D5D41">
        <w:rPr>
          <w:i/>
        </w:rPr>
        <w:t>khoái</w:t>
      </w:r>
    </w:p>
    <w:p w:rsidR="00E7201F" w:rsidRDefault="00E7201F" w:rsidP="00442265">
      <w:pPr>
        <w:spacing w:line="252" w:lineRule="auto"/>
      </w:pPr>
      <w:r>
        <w:t xml:space="preserve">Nam kêu </w:t>
      </w:r>
      <w:r w:rsidRPr="006D5D41">
        <w:rPr>
          <w:i/>
        </w:rPr>
        <w:t>hái bắp</w:t>
      </w:r>
      <w:r>
        <w:t xml:space="preserve">, Bắc bảo </w:t>
      </w:r>
      <w:r w:rsidRPr="006D5D41">
        <w:rPr>
          <w:i/>
        </w:rPr>
        <w:t>vặt ngô</w:t>
      </w:r>
    </w:p>
    <w:p w:rsidR="00E7201F" w:rsidRDefault="00E7201F" w:rsidP="00442265">
      <w:pPr>
        <w:spacing w:line="252" w:lineRule="auto"/>
      </w:pPr>
      <w:r>
        <w:t>Bắc</w:t>
      </w:r>
      <w:r w:rsidRPr="006D5D41">
        <w:rPr>
          <w:i/>
        </w:rPr>
        <w:t xml:space="preserve"> thích</w:t>
      </w:r>
      <w:r>
        <w:t xml:space="preserve"> thì </w:t>
      </w:r>
      <w:r w:rsidRPr="006D5D41">
        <w:rPr>
          <w:i/>
        </w:rPr>
        <w:t>vồ</w:t>
      </w:r>
      <w:r>
        <w:t xml:space="preserve">, Nam </w:t>
      </w:r>
      <w:r w:rsidRPr="006D5D41">
        <w:rPr>
          <w:rFonts w:hint="eastAsia"/>
          <w:i/>
        </w:rPr>
        <w:t>ư</w:t>
      </w:r>
      <w:r w:rsidRPr="006D5D41">
        <w:rPr>
          <w:i/>
        </w:rPr>
        <w:t>ng</w:t>
      </w:r>
      <w:r>
        <w:t xml:space="preserve"> là </w:t>
      </w:r>
      <w:r w:rsidRPr="006D5D41">
        <w:rPr>
          <w:i/>
        </w:rPr>
        <w:t>chụp</w:t>
      </w:r>
    </w:p>
    <w:p w:rsidR="00E7201F" w:rsidRDefault="00E7201F" w:rsidP="00442265">
      <w:pPr>
        <w:spacing w:line="252" w:lineRule="auto"/>
      </w:pPr>
      <w:r>
        <w:t xml:space="preserve">Nam </w:t>
      </w:r>
      <w:r w:rsidRPr="004216DA">
        <w:rPr>
          <w:i/>
        </w:rPr>
        <w:t>rờ bông bụp</w:t>
      </w:r>
      <w:r>
        <w:t xml:space="preserve">, Bắc </w:t>
      </w:r>
      <w:r w:rsidRPr="004216DA">
        <w:rPr>
          <w:i/>
        </w:rPr>
        <w:t>vuốt t</w:t>
      </w:r>
      <w:r w:rsidRPr="004216DA">
        <w:rPr>
          <w:rFonts w:hint="eastAsia"/>
          <w:i/>
        </w:rPr>
        <w:t>ư</w:t>
      </w:r>
      <w:r w:rsidRPr="004216DA">
        <w:rPr>
          <w:i/>
        </w:rPr>
        <w:t>ờng vi</w:t>
      </w:r>
    </w:p>
    <w:p w:rsidR="00E7201F" w:rsidRDefault="00E7201F" w:rsidP="00442265">
      <w:pPr>
        <w:spacing w:line="252" w:lineRule="auto"/>
      </w:pPr>
      <w:r>
        <w:t xml:space="preserve">Nam nói: </w:t>
      </w:r>
      <w:r w:rsidRPr="004216DA">
        <w:rPr>
          <w:i/>
        </w:rPr>
        <w:t>mày đi</w:t>
      </w:r>
      <w:r>
        <w:t xml:space="preserve">! Bắc réo: </w:t>
      </w:r>
      <w:r w:rsidRPr="004216DA">
        <w:rPr>
          <w:i/>
        </w:rPr>
        <w:t>cút xéo</w:t>
      </w:r>
    </w:p>
    <w:p w:rsidR="00E7201F" w:rsidRDefault="00E7201F" w:rsidP="00442265">
      <w:pPr>
        <w:spacing w:line="252" w:lineRule="auto"/>
      </w:pPr>
      <w:r>
        <w:t xml:space="preserve">Bắc bảo: cứ </w:t>
      </w:r>
      <w:r w:rsidRPr="004216DA">
        <w:rPr>
          <w:i/>
        </w:rPr>
        <w:t>véo</w:t>
      </w:r>
      <w:r>
        <w:t xml:space="preserve">! Nam bảo: </w:t>
      </w:r>
      <w:r w:rsidRPr="004216DA">
        <w:rPr>
          <w:i/>
        </w:rPr>
        <w:t>ngắt đi</w:t>
      </w:r>
    </w:p>
    <w:p w:rsidR="00E7201F" w:rsidRDefault="00E7201F" w:rsidP="00442265">
      <w:pPr>
        <w:spacing w:line="252" w:lineRule="auto"/>
      </w:pPr>
      <w:r>
        <w:t xml:space="preserve">Bắc gửi </w:t>
      </w:r>
      <w:r w:rsidRPr="004216DA">
        <w:rPr>
          <w:i/>
        </w:rPr>
        <w:t>phong bì</w:t>
      </w:r>
      <w:r>
        <w:t xml:space="preserve">, </w:t>
      </w:r>
      <w:r w:rsidRPr="004216DA">
        <w:rPr>
          <w:i/>
        </w:rPr>
        <w:t>bao th</w:t>
      </w:r>
      <w:r w:rsidRPr="004216DA">
        <w:rPr>
          <w:rFonts w:hint="eastAsia"/>
          <w:i/>
        </w:rPr>
        <w:t>ơ</w:t>
      </w:r>
      <w:r>
        <w:t xml:space="preserve"> Nam gởi</w:t>
      </w:r>
    </w:p>
    <w:p w:rsidR="00E7201F" w:rsidRDefault="00E7201F" w:rsidP="00442265">
      <w:pPr>
        <w:spacing w:line="252" w:lineRule="auto"/>
      </w:pPr>
      <w:r>
        <w:t xml:space="preserve">Nam kêu: </w:t>
      </w:r>
      <w:r w:rsidRPr="004216DA">
        <w:rPr>
          <w:i/>
        </w:rPr>
        <w:t>muốn ói</w:t>
      </w:r>
      <w:r>
        <w:t xml:space="preserve">, Bắc bảo: </w:t>
      </w:r>
      <w:r w:rsidRPr="004216DA">
        <w:rPr>
          <w:i/>
        </w:rPr>
        <w:t>buồn nôn</w:t>
      </w:r>
      <w:r>
        <w:t>!</w:t>
      </w:r>
    </w:p>
    <w:p w:rsidR="00E7201F" w:rsidRDefault="00E7201F" w:rsidP="00442265">
      <w:pPr>
        <w:spacing w:line="252" w:lineRule="auto"/>
      </w:pPr>
      <w:r>
        <w:t xml:space="preserve">Bắc nói </w:t>
      </w:r>
      <w:r w:rsidRPr="004216DA">
        <w:rPr>
          <w:i/>
        </w:rPr>
        <w:t>tiền đồn</w:t>
      </w:r>
      <w:r>
        <w:t xml:space="preserve">, Nam kêu </w:t>
      </w:r>
      <w:r w:rsidRPr="004216DA">
        <w:rPr>
          <w:i/>
        </w:rPr>
        <w:t>chòi gác</w:t>
      </w:r>
    </w:p>
    <w:p w:rsidR="00E7201F" w:rsidRDefault="00E7201F" w:rsidP="00442265">
      <w:pPr>
        <w:spacing w:line="252" w:lineRule="auto"/>
      </w:pPr>
      <w:r>
        <w:t xml:space="preserve">Bắc nói </w:t>
      </w:r>
      <w:r w:rsidRPr="004216DA">
        <w:rPr>
          <w:i/>
        </w:rPr>
        <w:t>khoác lác</w:t>
      </w:r>
      <w:r>
        <w:t xml:space="preserve">, Nam bảo </w:t>
      </w:r>
      <w:r w:rsidRPr="004216DA">
        <w:rPr>
          <w:i/>
        </w:rPr>
        <w:t>xạo ke</w:t>
      </w:r>
    </w:p>
    <w:p w:rsidR="00E7201F" w:rsidRDefault="00E7201F" w:rsidP="00442265">
      <w:pPr>
        <w:spacing w:line="252" w:lineRule="auto"/>
      </w:pPr>
      <w:r>
        <w:t>M</w:t>
      </w:r>
      <w:r>
        <w:rPr>
          <w:rFonts w:hint="eastAsia"/>
        </w:rPr>
        <w:t>ư</w:t>
      </w:r>
      <w:r>
        <w:t xml:space="preserve">a đến Nam </w:t>
      </w:r>
      <w:r w:rsidRPr="004216DA">
        <w:rPr>
          <w:i/>
        </w:rPr>
        <w:t>che</w:t>
      </w:r>
      <w:r>
        <w:t xml:space="preserve">, Bắc thì lại </w:t>
      </w:r>
      <w:r w:rsidRPr="004216DA">
        <w:rPr>
          <w:i/>
        </w:rPr>
        <w:t>chắn</w:t>
      </w:r>
    </w:p>
    <w:p w:rsidR="00E7201F" w:rsidRDefault="00E7201F" w:rsidP="00442265">
      <w:pPr>
        <w:spacing w:line="252" w:lineRule="auto"/>
      </w:pPr>
      <w:r>
        <w:t xml:space="preserve">Bắc khen </w:t>
      </w:r>
      <w:r w:rsidRPr="004216DA">
        <w:rPr>
          <w:i/>
        </w:rPr>
        <w:t>giỏi mắng</w:t>
      </w:r>
      <w:r>
        <w:t xml:space="preserve">, Nam nói </w:t>
      </w:r>
      <w:r w:rsidRPr="004216DA">
        <w:rPr>
          <w:i/>
        </w:rPr>
        <w:t>chửi ha</w:t>
      </w:r>
      <w:r w:rsidR="004216DA">
        <w:rPr>
          <w:i/>
        </w:rPr>
        <w:t>y</w:t>
      </w:r>
    </w:p>
    <w:p w:rsidR="00E7201F" w:rsidRDefault="00E7201F" w:rsidP="00442265">
      <w:pPr>
        <w:spacing w:line="252" w:lineRule="auto"/>
      </w:pPr>
      <w:r>
        <w:t xml:space="preserve">Bắc nấu </w:t>
      </w:r>
      <w:r w:rsidRPr="004216DA">
        <w:rPr>
          <w:i/>
        </w:rPr>
        <w:t>thịt cầy</w:t>
      </w:r>
      <w:r>
        <w:t xml:space="preserve">, Nam nấu </w:t>
      </w:r>
      <w:r w:rsidRPr="004216DA">
        <w:rPr>
          <w:i/>
        </w:rPr>
        <w:t>thịt chó</w:t>
      </w:r>
    </w:p>
    <w:p w:rsidR="00E7201F" w:rsidRDefault="00E7201F" w:rsidP="00442265">
      <w:pPr>
        <w:spacing w:line="252" w:lineRule="auto"/>
      </w:pPr>
      <w:r>
        <w:t xml:space="preserve">Bắc </w:t>
      </w:r>
      <w:r w:rsidRPr="004216DA">
        <w:rPr>
          <w:i/>
        </w:rPr>
        <w:t>vén búi tó</w:t>
      </w:r>
      <w:r>
        <w:t xml:space="preserve">, Nam </w:t>
      </w:r>
      <w:r w:rsidRPr="004216DA">
        <w:rPr>
          <w:i/>
        </w:rPr>
        <w:t>bới tóc lên</w:t>
      </w:r>
    </w:p>
    <w:p w:rsidR="00E7201F" w:rsidRDefault="00E7201F" w:rsidP="00442265">
      <w:pPr>
        <w:spacing w:line="252" w:lineRule="auto"/>
      </w:pPr>
      <w:r>
        <w:t xml:space="preserve">Anh Cả Bắc </w:t>
      </w:r>
      <w:r w:rsidRPr="004216DA">
        <w:rPr>
          <w:i/>
        </w:rPr>
        <w:t>quên</w:t>
      </w:r>
      <w:r>
        <w:t>, Anh Hai Nam</w:t>
      </w:r>
      <w:r w:rsidRPr="004216DA">
        <w:rPr>
          <w:i/>
        </w:rPr>
        <w:t xml:space="preserve"> lú</w:t>
      </w:r>
    </w:p>
    <w:p w:rsidR="00E7201F" w:rsidRDefault="00E7201F" w:rsidP="00442265">
      <w:pPr>
        <w:spacing w:line="252" w:lineRule="auto"/>
      </w:pPr>
      <w:r>
        <w:t xml:space="preserve">Nam: </w:t>
      </w:r>
      <w:r w:rsidRPr="004216DA">
        <w:rPr>
          <w:i/>
        </w:rPr>
        <w:t>ăn đi chú</w:t>
      </w:r>
      <w:r>
        <w:t xml:space="preserve">, Bắc: </w:t>
      </w:r>
      <w:r w:rsidRPr="004216DA">
        <w:rPr>
          <w:i/>
        </w:rPr>
        <w:t>mời anh x</w:t>
      </w:r>
      <w:r w:rsidRPr="004216DA">
        <w:rPr>
          <w:rFonts w:hint="eastAsia"/>
          <w:i/>
        </w:rPr>
        <w:t>ơ</w:t>
      </w:r>
      <w:r w:rsidRPr="004216DA">
        <w:rPr>
          <w:i/>
        </w:rPr>
        <w:t>i</w:t>
      </w:r>
      <w:r>
        <w:t>!</w:t>
      </w:r>
    </w:p>
    <w:p w:rsidR="00E7201F" w:rsidRDefault="00E7201F" w:rsidP="00442265">
      <w:pPr>
        <w:spacing w:line="252" w:lineRule="auto"/>
      </w:pPr>
      <w:r>
        <w:t xml:space="preserve">Bắc mới tập </w:t>
      </w:r>
      <w:r w:rsidRPr="004216DA">
        <w:rPr>
          <w:i/>
        </w:rPr>
        <w:t>b</w:t>
      </w:r>
      <w:r w:rsidRPr="004216DA">
        <w:rPr>
          <w:rFonts w:hint="eastAsia"/>
          <w:i/>
        </w:rPr>
        <w:t>ơ</w:t>
      </w:r>
      <w:r w:rsidRPr="004216DA">
        <w:rPr>
          <w:i/>
        </w:rPr>
        <w:t>i</w:t>
      </w:r>
      <w:r>
        <w:t xml:space="preserve">, Nam thời tập </w:t>
      </w:r>
      <w:r w:rsidRPr="004216DA">
        <w:rPr>
          <w:i/>
        </w:rPr>
        <w:t>lội</w:t>
      </w:r>
    </w:p>
    <w:p w:rsidR="00E7201F" w:rsidRDefault="00E7201F" w:rsidP="00442265">
      <w:pPr>
        <w:spacing w:line="252" w:lineRule="auto"/>
      </w:pPr>
      <w:r>
        <w:t xml:space="preserve">Bắc đi </w:t>
      </w:r>
      <w:r w:rsidRPr="004216DA">
        <w:rPr>
          <w:i/>
        </w:rPr>
        <w:t>phó hội</w:t>
      </w:r>
      <w:r>
        <w:t xml:space="preserve">, Nam tới </w:t>
      </w:r>
      <w:r w:rsidRPr="004216DA">
        <w:rPr>
          <w:i/>
        </w:rPr>
        <w:t>chia vui</w:t>
      </w:r>
    </w:p>
    <w:p w:rsidR="00E7201F" w:rsidRDefault="00E7201F" w:rsidP="00442265">
      <w:pPr>
        <w:spacing w:line="252" w:lineRule="auto"/>
      </w:pPr>
      <w:r>
        <w:t xml:space="preserve">Bắc kéo </w:t>
      </w:r>
      <w:r w:rsidRPr="004216DA">
        <w:rPr>
          <w:i/>
        </w:rPr>
        <w:t>xe lôi</w:t>
      </w:r>
      <w:r>
        <w:t xml:space="preserve">, </w:t>
      </w:r>
      <w:r w:rsidRPr="004216DA">
        <w:rPr>
          <w:i/>
        </w:rPr>
        <w:t>xích lô</w:t>
      </w:r>
      <w:r>
        <w:t xml:space="preserve"> Nam đạp</w:t>
      </w:r>
    </w:p>
    <w:p w:rsidR="00E7201F" w:rsidRDefault="00E7201F" w:rsidP="00442265">
      <w:pPr>
        <w:spacing w:line="252" w:lineRule="auto"/>
      </w:pPr>
      <w:r>
        <w:t xml:space="preserve">Bắc bảo là </w:t>
      </w:r>
      <w:r w:rsidRPr="004216DA">
        <w:rPr>
          <w:i/>
        </w:rPr>
        <w:t>To</w:t>
      </w:r>
      <w:r>
        <w:t xml:space="preserve">, Nam cho là </w:t>
      </w:r>
      <w:r w:rsidRPr="004216DA">
        <w:rPr>
          <w:i/>
        </w:rPr>
        <w:t>Lớn</w:t>
      </w:r>
    </w:p>
    <w:p w:rsidR="00E7201F" w:rsidRDefault="00E7201F" w:rsidP="00442265">
      <w:pPr>
        <w:spacing w:line="252" w:lineRule="auto"/>
      </w:pPr>
      <w:r w:rsidRPr="004216DA">
        <w:rPr>
          <w:rFonts w:hint="eastAsia"/>
          <w:i/>
        </w:rPr>
        <w:t>Ðù</w:t>
      </w:r>
      <w:r w:rsidRPr="004216DA">
        <w:rPr>
          <w:i/>
        </w:rPr>
        <w:t>a</w:t>
      </w:r>
      <w:r>
        <w:t xml:space="preserve"> mà không thật, Bắc bảo là </w:t>
      </w:r>
      <w:r w:rsidRPr="004216DA">
        <w:rPr>
          <w:i/>
        </w:rPr>
        <w:t>điêu</w:t>
      </w:r>
    </w:p>
    <w:p w:rsidR="00E7201F" w:rsidRDefault="00E7201F" w:rsidP="00442265">
      <w:pPr>
        <w:spacing w:line="252" w:lineRule="auto"/>
      </w:pPr>
      <w:r w:rsidRPr="004216DA">
        <w:rPr>
          <w:i/>
        </w:rPr>
        <w:t>Giỡn hớt</w:t>
      </w:r>
      <w:r>
        <w:t xml:space="preserve"> h</w:t>
      </w:r>
      <w:r>
        <w:rPr>
          <w:rFonts w:hint="eastAsia"/>
        </w:rPr>
        <w:t>ơ</w:t>
      </w:r>
      <w:r>
        <w:t xml:space="preserve">i nhiều, Nam kêu là </w:t>
      </w:r>
      <w:r w:rsidRPr="004216DA">
        <w:rPr>
          <w:i/>
        </w:rPr>
        <w:t>Xạo</w:t>
      </w:r>
    </w:p>
    <w:p w:rsidR="00E7201F" w:rsidRDefault="00E7201F" w:rsidP="00442265">
      <w:pPr>
        <w:spacing w:line="252" w:lineRule="auto"/>
      </w:pPr>
      <w:r>
        <w:t xml:space="preserve">Nam thời </w:t>
      </w:r>
      <w:r w:rsidRPr="004216DA">
        <w:rPr>
          <w:i/>
        </w:rPr>
        <w:t>mập bạo</w:t>
      </w:r>
      <w:r>
        <w:t xml:space="preserve">, Bắc bảo </w:t>
      </w:r>
      <w:r w:rsidRPr="004216DA">
        <w:rPr>
          <w:i/>
        </w:rPr>
        <w:t>béo ghê</w:t>
      </w:r>
    </w:p>
    <w:p w:rsidR="00E7201F" w:rsidRDefault="00E7201F" w:rsidP="00442265">
      <w:pPr>
        <w:spacing w:line="252" w:lineRule="auto"/>
      </w:pPr>
      <w:r>
        <w:t xml:space="preserve">Bắc bảo </w:t>
      </w:r>
      <w:r w:rsidRPr="004216DA">
        <w:rPr>
          <w:i/>
        </w:rPr>
        <w:t>s</w:t>
      </w:r>
      <w:r w:rsidRPr="004216DA">
        <w:rPr>
          <w:rFonts w:hint="eastAsia"/>
          <w:i/>
        </w:rPr>
        <w:t>ư</w:t>
      </w:r>
      <w:r w:rsidRPr="004216DA">
        <w:rPr>
          <w:i/>
        </w:rPr>
        <w:t>ớng phê</w:t>
      </w:r>
      <w:r>
        <w:t xml:space="preserve">, Nam rên </w:t>
      </w:r>
      <w:r w:rsidRPr="004216DA">
        <w:rPr>
          <w:i/>
        </w:rPr>
        <w:t>đã quá</w:t>
      </w:r>
      <w:r>
        <w:t>!</w:t>
      </w:r>
    </w:p>
    <w:p w:rsidR="00E7201F" w:rsidRDefault="00E7201F" w:rsidP="00442265">
      <w:pPr>
        <w:spacing w:line="252" w:lineRule="auto"/>
      </w:pPr>
      <w:r>
        <w:t xml:space="preserve">Bắc hay </w:t>
      </w:r>
      <w:r w:rsidRPr="004216DA">
        <w:rPr>
          <w:i/>
        </w:rPr>
        <w:t>đi phá</w:t>
      </w:r>
      <w:r>
        <w:t xml:space="preserve">, Nam </w:t>
      </w:r>
      <w:r w:rsidRPr="004216DA">
        <w:rPr>
          <w:i/>
        </w:rPr>
        <w:t>đả bằng g</w:t>
      </w:r>
      <w:r w:rsidRPr="004216DA">
        <w:rPr>
          <w:rFonts w:hint="eastAsia"/>
          <w:i/>
        </w:rPr>
        <w:t>ươ</w:t>
      </w:r>
      <w:r w:rsidRPr="004216DA">
        <w:rPr>
          <w:i/>
        </w:rPr>
        <w:t>m</w:t>
      </w:r>
    </w:p>
    <w:p w:rsidR="00E7201F" w:rsidRDefault="00E7201F" w:rsidP="00442265">
      <w:pPr>
        <w:spacing w:line="252" w:lineRule="auto"/>
      </w:pPr>
      <w:r>
        <w:t xml:space="preserve">Bắc chọc bị </w:t>
      </w:r>
      <w:r w:rsidRPr="004216DA">
        <w:rPr>
          <w:i/>
        </w:rPr>
        <w:t>l</w:t>
      </w:r>
      <w:r w:rsidRPr="004216DA">
        <w:rPr>
          <w:rFonts w:hint="eastAsia"/>
          <w:i/>
        </w:rPr>
        <w:t>ư</w:t>
      </w:r>
      <w:r w:rsidRPr="004216DA">
        <w:rPr>
          <w:i/>
        </w:rPr>
        <w:t>ờm</w:t>
      </w:r>
      <w:r>
        <w:t xml:space="preserve">, kiếm Nam, Nam </w:t>
      </w:r>
      <w:r w:rsidRPr="004216DA">
        <w:rPr>
          <w:i/>
        </w:rPr>
        <w:t>thọt</w:t>
      </w:r>
    </w:p>
    <w:p w:rsidR="00E7201F" w:rsidRDefault="00E7201F" w:rsidP="00442265">
      <w:pPr>
        <w:spacing w:line="252" w:lineRule="auto"/>
      </w:pPr>
      <w:r>
        <w:t xml:space="preserve">Bắc ngồi </w:t>
      </w:r>
      <w:r w:rsidRPr="004216DA">
        <w:rPr>
          <w:i/>
        </w:rPr>
        <w:t>bia bọt</w:t>
      </w:r>
      <w:r>
        <w:t xml:space="preserve">, Nam </w:t>
      </w:r>
      <w:r w:rsidRPr="004216DA">
        <w:rPr>
          <w:i/>
        </w:rPr>
        <w:t>nhậu lade</w:t>
      </w:r>
    </w:p>
    <w:p w:rsidR="00E7201F" w:rsidRDefault="00E7201F" w:rsidP="00442265">
      <w:pPr>
        <w:spacing w:line="252" w:lineRule="auto"/>
      </w:pPr>
      <w:r>
        <w:t xml:space="preserve">Bắc gọi </w:t>
      </w:r>
      <w:r w:rsidRPr="004216DA">
        <w:rPr>
          <w:i/>
        </w:rPr>
        <w:t>lạc rang</w:t>
      </w:r>
      <w:r>
        <w:t xml:space="preserve">, Nam kêu </w:t>
      </w:r>
      <w:r w:rsidRPr="004216DA">
        <w:rPr>
          <w:i/>
        </w:rPr>
        <w:t>đậu phộng</w:t>
      </w:r>
    </w:p>
    <w:p w:rsidR="00E7201F" w:rsidRDefault="00E7201F" w:rsidP="00442265">
      <w:pPr>
        <w:spacing w:line="252" w:lineRule="auto"/>
      </w:pPr>
      <w:r>
        <w:t xml:space="preserve">Nam </w:t>
      </w:r>
      <w:r w:rsidRPr="004216DA">
        <w:rPr>
          <w:i/>
        </w:rPr>
        <w:t>tròm trèm ăn vụng</w:t>
      </w:r>
      <w:r>
        <w:t xml:space="preserve">, Bắc </w:t>
      </w:r>
      <w:r w:rsidRPr="004216DA">
        <w:rPr>
          <w:i/>
        </w:rPr>
        <w:t>len lén ăn vèn</w:t>
      </w:r>
      <w:r>
        <w:t xml:space="preserve"> (</w:t>
      </w:r>
      <w:r w:rsidR="001F4DF0" w:rsidRPr="001F4DF0">
        <w:rPr>
          <w:rFonts w:ascii="Times New Roman" w:hAnsi="Times New Roman"/>
        </w:rPr>
        <w:t>?</w:t>
      </w:r>
      <w:r>
        <w:t>)</w:t>
      </w:r>
    </w:p>
    <w:p w:rsidR="00E7201F" w:rsidRDefault="00E7201F" w:rsidP="00442265">
      <w:pPr>
        <w:spacing w:line="252" w:lineRule="auto"/>
      </w:pPr>
      <w:r>
        <w:t>Nam "</w:t>
      </w:r>
      <w:r w:rsidRPr="004216DA">
        <w:rPr>
          <w:i/>
        </w:rPr>
        <w:t>hổng chịu đâu</w:t>
      </w:r>
      <w:r>
        <w:t>", Bắc thì "</w:t>
      </w:r>
      <w:r w:rsidRPr="004216DA">
        <w:rPr>
          <w:i/>
        </w:rPr>
        <w:t>em chả</w:t>
      </w:r>
      <w:r>
        <w:t>"</w:t>
      </w:r>
    </w:p>
    <w:p w:rsidR="00E7201F" w:rsidRDefault="00E7201F" w:rsidP="00442265">
      <w:pPr>
        <w:spacing w:line="252" w:lineRule="auto"/>
      </w:pPr>
      <w:r>
        <w:t>Bắc cho là "</w:t>
      </w:r>
      <w:r w:rsidRPr="004216DA">
        <w:rPr>
          <w:i/>
        </w:rPr>
        <w:t>cái ả</w:t>
      </w:r>
      <w:r>
        <w:t>", Nam bặm trợn "</w:t>
      </w:r>
      <w:r w:rsidRPr="004216DA">
        <w:rPr>
          <w:i/>
        </w:rPr>
        <w:t>con kia</w:t>
      </w:r>
      <w:r>
        <w:t>"</w:t>
      </w:r>
    </w:p>
    <w:p w:rsidR="00E7201F" w:rsidRDefault="00E7201F" w:rsidP="00442265">
      <w:pPr>
        <w:spacing w:line="252" w:lineRule="auto"/>
      </w:pPr>
      <w:r>
        <w:t>Nam "</w:t>
      </w:r>
      <w:r w:rsidRPr="004216DA">
        <w:rPr>
          <w:i/>
        </w:rPr>
        <w:t>tên cà chua</w:t>
      </w:r>
      <w:r>
        <w:t>", Bắc rủa "</w:t>
      </w:r>
      <w:r w:rsidRPr="004216DA">
        <w:rPr>
          <w:i/>
        </w:rPr>
        <w:t>đồ phải gió</w:t>
      </w:r>
      <w:r>
        <w:t>"</w:t>
      </w:r>
    </w:p>
    <w:p w:rsidR="00E7201F" w:rsidRDefault="00E7201F" w:rsidP="00442265">
      <w:pPr>
        <w:spacing w:line="252" w:lineRule="auto"/>
      </w:pPr>
      <w:r>
        <w:t xml:space="preserve">Nam </w:t>
      </w:r>
      <w:r w:rsidRPr="004216DA">
        <w:rPr>
          <w:i/>
        </w:rPr>
        <w:t>nhậu thịt chó</w:t>
      </w:r>
      <w:r>
        <w:t xml:space="preserve">, Bắc </w:t>
      </w:r>
      <w:r w:rsidRPr="004216DA">
        <w:rPr>
          <w:i/>
        </w:rPr>
        <w:t>chén cầy t</w:t>
      </w:r>
      <w:r w:rsidRPr="004216DA">
        <w:rPr>
          <w:rFonts w:hint="eastAsia"/>
          <w:i/>
        </w:rPr>
        <w:t>ơ</w:t>
      </w:r>
    </w:p>
    <w:p w:rsidR="00E7201F" w:rsidRDefault="00E7201F" w:rsidP="00442265">
      <w:pPr>
        <w:spacing w:line="252" w:lineRule="auto"/>
      </w:pPr>
      <w:r>
        <w:t xml:space="preserve">Bắc vờ vịt </w:t>
      </w:r>
      <w:r w:rsidRPr="004216DA">
        <w:rPr>
          <w:i/>
        </w:rPr>
        <w:t>lá m</w:t>
      </w:r>
      <w:r w:rsidRPr="004216DA">
        <w:rPr>
          <w:rFonts w:hint="eastAsia"/>
          <w:i/>
        </w:rPr>
        <w:t>ơ</w:t>
      </w:r>
      <w:r>
        <w:t xml:space="preserve">, Nam thẳng thừng </w:t>
      </w:r>
      <w:r w:rsidRPr="004216DA">
        <w:rPr>
          <w:i/>
        </w:rPr>
        <w:t>lá thúi địt</w:t>
      </w:r>
      <w:r>
        <w:t>!</w:t>
      </w:r>
    </w:p>
    <w:p w:rsidR="004216DA" w:rsidRDefault="00D447AF" w:rsidP="00E7201F">
      <w:r>
        <w:t xml:space="preserve">                                               </w:t>
      </w:r>
      <w:r w:rsidR="00E7201F">
        <w:t xml:space="preserve"> </w:t>
      </w:r>
    </w:p>
    <w:p w:rsidR="00E7201F" w:rsidRPr="004216DA" w:rsidRDefault="00E7201F" w:rsidP="004216DA">
      <w:pPr>
        <w:ind w:left="2880" w:firstLine="720"/>
        <w:rPr>
          <w:i/>
        </w:rPr>
      </w:pPr>
      <w:r w:rsidRPr="004216DA">
        <w:rPr>
          <w:i/>
        </w:rPr>
        <w:t>Thy Mai</w:t>
      </w:r>
    </w:p>
    <w:p w:rsidR="004216DA" w:rsidRDefault="004216DA" w:rsidP="00E7201F"/>
    <w:p w:rsidR="00727EBE" w:rsidRDefault="00E7201F" w:rsidP="00442265">
      <w:pPr>
        <w:ind w:firstLine="0"/>
        <w:jc w:val="left"/>
      </w:pPr>
      <w:r w:rsidRPr="004216DA">
        <w:rPr>
          <w:b/>
          <w:i/>
        </w:rPr>
        <w:t>Ghi chú</w:t>
      </w:r>
      <w:r w:rsidRPr="004216DA">
        <w:rPr>
          <w:i/>
        </w:rPr>
        <w:t>: Không thấy tiếng Miền Trung, có lẽ vì thổ âm, thổ ngữ “chừ, mô, răng, rứa, mụ mệ…” phức tạp quá chăng</w:t>
      </w:r>
      <w:r w:rsidR="001F4DF0" w:rsidRPr="004216DA">
        <w:rPr>
          <w:rFonts w:ascii="Times New Roman" w:hAnsi="Times New Roman"/>
          <w:i/>
        </w:rPr>
        <w:t>?</w:t>
      </w:r>
      <w:r w:rsidR="00727EBE">
        <w:br w:type="page"/>
      </w:r>
    </w:p>
    <w:p w:rsidR="00727EBE" w:rsidRDefault="00727EBE" w:rsidP="004F01AA">
      <w:pPr>
        <w:pStyle w:val="Title"/>
        <w:ind w:left="432"/>
        <w:jc w:val="left"/>
      </w:pPr>
      <w:r>
        <w:t>Ngày 13 th</w:t>
      </w:r>
      <w:r>
        <w:rPr>
          <w:rFonts w:hint="eastAsia"/>
        </w:rPr>
        <w:t>ứ</w:t>
      </w:r>
      <w:r>
        <w:t xml:space="preserve"> Sáu, </w:t>
      </w:r>
      <w:r w:rsidR="004F01AA">
        <w:br/>
      </w:r>
      <w:r w:rsidR="004F01AA">
        <w:tab/>
      </w:r>
      <w:r w:rsidR="004F01AA">
        <w:tab/>
      </w:r>
      <w:r>
        <w:t>Ngày xui xẻo!</w:t>
      </w:r>
    </w:p>
    <w:p w:rsidR="004F01AA" w:rsidRDefault="004F01AA" w:rsidP="004F01AA">
      <w:pPr>
        <w:pStyle w:val="Author"/>
      </w:pPr>
      <w:bookmarkStart w:id="46" w:name="OLE_LINK7"/>
      <w:bookmarkStart w:id="47" w:name="OLE_LINK8"/>
      <w:bookmarkStart w:id="48" w:name="OLE_LINK9"/>
      <w:r>
        <w:t>Tôn Thất Đàn</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Theo thiển ý riêng của tôi thì tôi nhận thấy rằng, từ ngàn xưa con số 13 đã làm cho nhiều người đã phải e dè, kiêng kỵ, thậm chí còn phải tránh né nó nữa. Điển hình nhất là không có một khách sạn nào có phòng mang số 13, và ngay cả trong quân đội cũng không có đơn vị nào mang danh hiệu 13. Tiêu biểu nhất là binh chủng Thiết Giáp của chúng tôi có tất cả 22 Thiết Đoàn. Nhưng chỉ có từ Thiết Đoàn 1 đến Thiết Đoàn 12, không có Thiết Đoàn 13, rồi tự động nhảy lên Thiết Đoàn 14 cho đến Thiết Đoàn 22 Chiến Xa mà thôi.</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Tại con số 13 tự chính nó mang lại điềm xui xẻo hay sao? Điều này chẳng có ai giải thích được, nhưng nếu dùng nó để đánh dấu cho một sự việc, thì theo tôi thấy ít khi thành công. Điển hình sự thất bại của việc phóng phi thuyền “Apolo 13” của Mỹ đã minh chứng cho cái không may của con số 13 này. Đối với người Âu Mỹ, con số 13 còn đáng sợ hơn khi nó lọt ngay vào ngày thứ Sáu trong tuần, đó là ngày đại kỵ. Trong kinh Thánh cũng đã nói, ngày xưa cách đây hơn 2000 năm, Chúa Giêsu cũng đã từng chịu đóng đinh trên cây Thập tự giá cũng rơi vào ngày 13 thứ Sáu. Đúng là ngày khổ nạn!!!</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Vậy có ai đã gặp điều may mắn hay chưa ở ngày 13 thứ Sáu này? Riêng tôi, cái ngày xui xẻo ấy đã để lại trong tôi một ký ức thật buồn, thật đau thương và nhiều nước mắt!</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Đó là sau ngày 30/4/1975, ngày miền Nam thất thủ. “Bên thắng cuộc” đã lùa chúng tôi vào các trại tù mà chúng bảo là trại “học tập cải tạo!”. Sau 3 năm đầu do bộ đội chính quy Bắc Việt quản lý, chúng đưa chúng tôi qua nhiều trại giam từ Song Mỹ (Ninh Thuận) vào Sông Mao, xuống Tà zôn (Triền) rồi lên Hàm Trí (Bình Thuận). Sau cùng gần cuối năm 1978, thì chúng đưa chúng tôi ra trại tù A.30 (Tuy Hòa) bàn giao cho Công An thuộc Bộ Nội Vụ quản lý. Trại này quá hắc ám, lao động khổ sai quá sức chịu đựng của con người, ăn uống lại quá thiếu thốn, nên sức khỏe anh em tù “cải tạo” sa sút một cách trầm trọng!</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Sau một thời gian dài, để cứu vãn tình trạng chết chóc của tù mỗi ngày mỗi gia tăng vì quá đói, trại quyết định cho thân nhân, vợ con của tù được đi thăm nuôi, và được phép mang đồ ăn tiếp tế cho tù cải tạo. Trại cho phép viết thư về gia đình báo tin cho thân nhân biết địa điểm nơi đến gặp gỡ và thăm viếng. Tôi cũng không ngoại lệ, liền viết thư báo tin cho gia đình biết để đi thăm nuôi. Khi vợ tôi nhận được thư thì mừng lắm, vì lâu ngày không biết tôi ở đâu, và các con tôi lâu quá không thấy mặt cha, nên chúng rất nhớ, và tôi cũng thế. Vì lý do đó, nên vợ tôi đã đưa luôn cả 3 đứa con (2 trai, 1 gái) từ Phan Rang ra đến trại tù A.30 (Tuy Hòa) để thăm Ba. Ra đến nơi, vợ chồng, cha con gặp nhau đều rất vui mừng và xúc động, thỏa lòng mong nhớ. Ngỡ rằng, sẽ còn gặp lại nhau và thăm nuôi nhiều lần khác nữa. Nhưng không ngờ đó là lần cuối cùng tôi ôm đứa con trai đầu yêu quý nhất của tôi vào lòng!</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Số là, sau khi thăm nuôi xong, trên đường trở về lại Phan Rang, khi chiếc xe đò đổ dốc xuống đèo Cả (Nha Trang) (hồi đó năm 1978, thời Xã hội chủ nghĩa, xe chạy bằng than), vì xe quá cũ nên bị đứt thắng, tài xế không làm chủ được tốc độ, bèn cho xe húc vào thành núi bên trái để còn có người sống sót! Nếu lạng về bên phải thì xe sẽ lăn xuống biển chết hết không còn một ai. Cú húc vào thành núi đó làm hành khách trên xe chết 6 người tại chỗ, trong đó có một đứa con trai đầu lòng của tôi! Còn tất cả đều bị thương nặng. Riêng vợ tôi thì mê man bất tỉnh, hai đứa con còn lại, đứa thì bị gãy chân, đứa thì bị u đầu sứt trán. Tất cả đều được đưa vào bệnh viện Nha Trang. Còn đứa con trai bị tử nạn tại chỗ đó, được một người bà con ở Nha Trang đưa về an táng tại quê nhà.</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Những sự việc đau lòng xảy ra như vậy mà mọi người đều dấu kín hết, không một ai cho tôi hay biết tí gì, kể cả Ban chỉ huy trại tù. Mặc dầu họ đã nhận được giấy báo, và thư nhà, từ địa phương gởi ra xin cho tôi được về thăm gia đình và thắp cho con một nén nhang, mà họ vẫn không cho. Họ bảo rằng: “Ráng cải tạo tốt thì sớm được trở về với gia đình”. Họ còn bảo: “Đã cho mày trở về với gia đình một lần rồi, mà mày còn chống lại cách mạng, không chịu giải ngũ. Bây giờ thì mày ở tù đến “mút mùa lệ thủy” không đi đâu hết.” Vì năm 1972 (mùa Hè đỏ lửa) tôi bị bắt tù binh tại trận Quảng Trị một lần rồi, được “trao trả tù binh” theo hiệp định Paris năm 1973 nhưng tôi không giải ngũ, mà vẫn ở lại quân đội cho đến ngày tan hàng. Cho nên lần này chúng nó trù dập tôi tơi bời hoa lá. Lúc nào chúng cũng đem tôi ra làm đề tài cho các đội tù góp ý. Ôi, biết thế nào là tốt? Mà tại sao lại phải “cải tạo”? Rồi biết đến khi nào thì tốt? Sao mà quá mơ hồ? Đối với tôi chuyện đó chẳng khi nào hiện thực cả, và mãi mãi tôi chẳng bao giờ “tốt” nỗi với cái bọn Cộng Sản vô nhân tính này được. Vì chúng đã xếp tôi vào loại “ngoan cố” khó cải tạo. Ôi thôi, tôi đành nuốt lệ vào trong, chấp nhận thương đau mà sống lây lất cho qua ngày đoạn tháng.</w:t>
      </w:r>
      <w:r w:rsidR="00D447AF">
        <w:rPr>
          <w:rFonts w:ascii="Times New Roman" w:hAnsi="Times New Roman" w:cs="Times New Roman"/>
          <w:sz w:val="24"/>
          <w:szCs w:val="24"/>
        </w:rPr>
        <w:t xml:space="preserve"> </w:t>
      </w:r>
      <w:r w:rsidRPr="004F01AA">
        <w:rPr>
          <w:rFonts w:ascii="Times New Roman" w:hAnsi="Times New Roman" w:cs="Times New Roman"/>
          <w:sz w:val="24"/>
          <w:szCs w:val="24"/>
        </w:rPr>
        <w:t>Âu cũng là số phận ông Trời đã an bài cho gia đình tôi vậy!</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Ở đời, người xưa có câu: “Có thờ có thiêng, có kiêng có lành”, nhưng bà “xã xệ” nhà tui bà chẳng bao giờ kiêng cử một điều gi hết. Hôm đó là ngày 13 thứ Sáu (thứ Sáu ngày 13 tháng 12 năm 1978). Trước khi ra đi, người anh của vợ đã ngăn cản không cho đi rồi. Anh ta bảo; “Hôm nay là ngày 13 thứ Sáu, ngày xui xẻo nhất trong năm, em khoan đi đã, đợi ngày mai 14 rồi hãy đi”. Nhưng bà “xã xệ” nhà tui bà không chịu nghe! Mà còn ngang nhiên tuyên bố rằng: “Ngày nào cũng là ngày của Chúa hết!”, “Một ngày như mọi ngày”, rồi an nhiên tự tại quẩy gánh lên vai, dắt hết luôn 3 đứa con (một đứa đầu 8 tuổi, đứa thứ nhì 6 tuổi, và đứa gái thứ ba 3 tuổi) lên xe đò (xe chạy bằng than hồi năm 1978 của xã hội chủ nghĩa) trực chỉ trại tù A.30 trên rừng núi Thạch Thành tại Tuy Hòa, mà bên “phe thắng cuộc” bảo là nơi “học tập cải tạo” của ba chúng nó để đi thăm. Để rồi chuốc lấy một tai nạn đau thương thảm khốc như đã nói ở trên.</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Còn nữa, vào đầu thập niên 1960, chiến cuộc miền Nam VN bắt đầu sôi động, lệnh “tổng động viên” của chính phủ đã ban hành. Tất cả thanh niên tuổi từ 20 trở lên đều phải lên đường tòng quân nhập ngũ. Trong số đó có rất nhiều thành phần trí thức phải gia nhập khóa 13 “Sinh Viên Sĩ Quan trừ bị Thủ Đức”, nào là giáo sư, kỷ sư, luật sư, kiến trúc sư v.v…toàn là những chất xám, tinh hoa của đất nước hầu hết đều nằm trong khóa 13, vì thành phần đó là “tài nguyên” của khóa 13 Sĩ quan Trừ bị này. Sau 9 tháng quân trường, ngày mãn khóa cũng đến. Chỉ trong vòng 1 tháng đầu, người đầu tiên tử trận là một chuẩn úy đỗ “thủ khoa” của khóa 13 tại chiến trường Bình Định. Tuổi đời còn rất trẻ, độc thân vui tính, và chưa có một mãnh tình nào vắt vai. Rồi sau đó những sĩ quan của khóa 13 này lần lượt rơi rụng và hy sinh rất nhiều, hơn tất cả các khóa nào khác của trường Bộ Binh Thủ Đức. Có phải cũng tại con số 13 xui xẻo này chăng!?</w:t>
      </w:r>
    </w:p>
    <w:p w:rsidR="004F01AA" w:rsidRPr="004F01AA"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Chưa hết, con số 13 xui xẻo này nó lại cứ đeo đẳng theo tôi mãi cho đến ngày tôi được đi định cư tại Hoa Kỳ theo diện HO. Số của tôi là số “con rệp” nên cứ gặp ngày 13 thứ Sáu hoài. Gia đình tôi lên máy bay ngày 13 tháng 2 năm 1992 (cũng là ngày 13 thứ Sáu ở VN) đến Mỹ (NY) cũng ngày 13 thứ Sáu (vì giờ VN đi trước giờ Hoa Kỳ 12 tiếng).</w:t>
      </w:r>
      <w:r w:rsidR="00D447AF">
        <w:rPr>
          <w:rFonts w:ascii="Times New Roman" w:hAnsi="Times New Roman" w:cs="Times New Roman"/>
          <w:sz w:val="24"/>
          <w:szCs w:val="24"/>
        </w:rPr>
        <w:t xml:space="preserve"> </w:t>
      </w:r>
      <w:r w:rsidRPr="004F01AA">
        <w:rPr>
          <w:rFonts w:ascii="Times New Roman" w:hAnsi="Times New Roman" w:cs="Times New Roman"/>
          <w:sz w:val="24"/>
          <w:szCs w:val="24"/>
        </w:rPr>
        <w:t>Nên cái ngày hắc ám đó cứ bám theo tôi mãi đến tận cùng. Xuống máy bay, trời rét căm căm, tuyết phủ đầy đường, lòng buồn tê tái. Nghĩ rằng không biết tương lai gia đình mình sẽ đi về đâu? Thế rồi, đúng một tháng sau, cũng là ngày 13 nhưng không lọt vào ngày thứ Sáu, tôi được “sở xã hội” gọi lên phỏng vấn để cho hưởng tiền trợ cấp trong bước đầu mới đặt chân đến Mỹ. Đúng ra là tôi được hưởng tiền SSI vì tôi bị thương, viên đạn còn nằm trong đùi, trời lạnh thì đau nhức không chịu nỗi. Nhưng số phận của tôi xui xẻo, gặp phải một nhân viên xã hội quá khó khăn nhất định không cho hưởng tiền SSI mà chỉ cho hưởng trợ cấp 1 năm, nhưng phải đi lao đông công ích thì mới ăn được tiền đó. Nghĩ lại, có phải cũng tại con số 13 xui xẻo đó cứ đeo đẳng theo tôi mãi hoài, làm cho tôi chẳng gặp được một chút may mắn nào chăng!?</w:t>
      </w:r>
    </w:p>
    <w:p w:rsidR="00807148" w:rsidRDefault="004F01AA" w:rsidP="004F01AA">
      <w:pPr>
        <w:rPr>
          <w:rFonts w:ascii="Times New Roman" w:hAnsi="Times New Roman" w:cs="Times New Roman"/>
          <w:sz w:val="24"/>
          <w:szCs w:val="24"/>
        </w:rPr>
      </w:pPr>
      <w:r w:rsidRPr="004F01AA">
        <w:rPr>
          <w:rFonts w:ascii="Times New Roman" w:hAnsi="Times New Roman" w:cs="Times New Roman"/>
          <w:sz w:val="24"/>
          <w:szCs w:val="24"/>
        </w:rPr>
        <w:t>Thế rồi, từ những ngày 13 thứ Sáu đau thương và xui xẻo đó, nó như một ám ảnh bám theo tôi mãi đến tận bây giờ. Cho nên, mỗi năm khi nhận được một quyển lịch mới, việc đầu tiên của tôi là tôi giở từng tờ lịch tháng để xem có ngày 13 thứ Sáu nào không? Nếu có, tôi liền dùng bút mực đỏ khoanh tròn cái ngày xui xẻo ấy để đến ngày 13 thứ Sáu hể trong nhà có người nào đi xa, hoặc cần lái xe đi đâu là tôi nhắc ngay một câu: “Hôm nay là ngày 13 thứ Sáu, ngày xui xẻo nhất trong năm! Hãy cẩn thân!”</w:t>
      </w:r>
    </w:p>
    <w:p w:rsidR="00807148" w:rsidRDefault="00807148" w:rsidP="004F01AA">
      <w:pPr>
        <w:rPr>
          <w:rFonts w:ascii="Times New Roman" w:hAnsi="Times New Roman" w:cs="Times New Roman"/>
          <w:sz w:val="24"/>
          <w:szCs w:val="24"/>
        </w:rPr>
        <w:sectPr w:rsidR="00807148" w:rsidSect="00142A90">
          <w:footnotePr>
            <w:numRestart w:val="eachPage"/>
          </w:footnotePr>
          <w:pgSz w:w="12240" w:h="15840"/>
          <w:pgMar w:top="1152" w:right="1152" w:bottom="1224" w:left="1152" w:header="720" w:footer="720" w:gutter="0"/>
          <w:cols w:num="2" w:space="432"/>
          <w:docGrid w:linePitch="360"/>
        </w:sectPr>
      </w:pPr>
    </w:p>
    <w:bookmarkEnd w:id="46"/>
    <w:bookmarkEnd w:id="47"/>
    <w:bookmarkEnd w:id="48"/>
    <w:p w:rsidR="00D5549A" w:rsidRDefault="00D5549A" w:rsidP="00DB6E21">
      <w:pPr>
        <w:pStyle w:val="Title"/>
        <w:spacing w:before="240"/>
      </w:pPr>
      <w:r>
        <w:t>XMAS</w:t>
      </w:r>
      <w:r>
        <w:br/>
        <w:t>Xin Mừng Ánh Sáng</w:t>
      </w:r>
    </w:p>
    <w:p w:rsidR="00D5549A" w:rsidRDefault="00D5549A" w:rsidP="00D5549A">
      <w:pPr>
        <w:pStyle w:val="Author"/>
      </w:pPr>
      <w:r>
        <w:t>Trà Lũ</w:t>
      </w:r>
      <w:r>
        <w:br/>
        <w:t>(08/12/2017)</w:t>
      </w:r>
    </w:p>
    <w:p w:rsidR="00D5549A" w:rsidRDefault="00D5549A" w:rsidP="00D5549A">
      <w:pPr>
        <w:ind w:firstLine="0"/>
      </w:pPr>
    </w:p>
    <w:p w:rsidR="00D5549A" w:rsidRPr="00DB6E21" w:rsidRDefault="00D5549A" w:rsidP="00D5549A">
      <w:pPr>
        <w:ind w:firstLine="0"/>
        <w:rPr>
          <w:i/>
        </w:rPr>
      </w:pPr>
      <w:r w:rsidRPr="00DB6E21">
        <w:rPr>
          <w:i/>
        </w:rPr>
        <w:t>Trà Lũ là nhà văn Công Giáo nổi danh về những truyện khôi hài. Ông hiện định c</w:t>
      </w:r>
      <w:r w:rsidRPr="00DB6E21">
        <w:rPr>
          <w:rFonts w:hint="eastAsia"/>
          <w:i/>
        </w:rPr>
        <w:t>ư</w:t>
      </w:r>
      <w:r w:rsidRPr="00DB6E21">
        <w:rPr>
          <w:i/>
        </w:rPr>
        <w:t xml:space="preserve"> tại Canada và là cây bút th</w:t>
      </w:r>
      <w:r w:rsidRPr="00DB6E21">
        <w:rPr>
          <w:rFonts w:hint="eastAsia"/>
          <w:i/>
        </w:rPr>
        <w:t>ư</w:t>
      </w:r>
      <w:r w:rsidRPr="00DB6E21">
        <w:rPr>
          <w:i/>
        </w:rPr>
        <w:t xml:space="preserve">ờng trực của báo Diễn Đàn Giáo Dân (Nam California) cùng nhiều báo khác. </w:t>
      </w:r>
    </w:p>
    <w:p w:rsidR="00D5549A" w:rsidRDefault="00DB6E21" w:rsidP="00D5549A">
      <w:pPr>
        <w:ind w:firstLine="0"/>
      </w:pPr>
      <w:r>
        <w:t xml:space="preserve"> </w:t>
      </w:r>
    </w:p>
    <w:p w:rsidR="00D5549A" w:rsidRDefault="00D5549A" w:rsidP="003C1093">
      <w:pPr>
        <w:spacing w:line="242" w:lineRule="auto"/>
      </w:pPr>
      <w:r>
        <w:t>Thành phố Toronto, theo truyền thống lâu đời, cứ cuối tháng 11 là tổ chức r</w:t>
      </w:r>
      <w:r>
        <w:rPr>
          <w:rFonts w:hint="eastAsia"/>
        </w:rPr>
        <w:t>ư</w:t>
      </w:r>
      <w:r>
        <w:t xml:space="preserve">ớc ông già Noel - Santa Claus vào thành phố để mở đầu mùa Giáng Sinh. Nói là mừng Chúa Giáng sinh, chứ thực ra là mừng mùa mua sắm. Ở Việt nam thì đây là dịp các cửa hàng tăng giá, còn ở đây thì trái lại, đây là mùa hạ giá, cốt bán lấy nhiều. </w:t>
      </w:r>
    </w:p>
    <w:p w:rsidR="00D5549A" w:rsidRDefault="00D5549A" w:rsidP="003C1093">
      <w:pPr>
        <w:spacing w:line="242" w:lineRule="auto"/>
      </w:pPr>
      <w:r>
        <w:rPr>
          <w:rFonts w:hint="eastAsia"/>
        </w:rPr>
        <w:t>Ô</w:t>
      </w:r>
      <w:r>
        <w:t>ng già Santa Claus mặc quần áo đỏ, đội mũ đỏ, dân gian nhất là các đấng nhi đồng cũng bắt ch</w:t>
      </w:r>
      <w:r>
        <w:rPr>
          <w:rFonts w:hint="eastAsia"/>
        </w:rPr>
        <w:t>ư</w:t>
      </w:r>
      <w:r>
        <w:t>ớc ông, cũng quần áo đỏ. Màu đỏ Giáng Sinh cùng với nhạc Giáng Sinh vang vang khắp n</w:t>
      </w:r>
      <w:r>
        <w:rPr>
          <w:rFonts w:hint="eastAsia"/>
        </w:rPr>
        <w:t>ơ</w:t>
      </w:r>
      <w:r>
        <w:t>i, tạo ra một không khí thanh bình an lạc cho mọi ng</w:t>
      </w:r>
      <w:r>
        <w:rPr>
          <w:rFonts w:hint="eastAsia"/>
        </w:rPr>
        <w:t>ư</w:t>
      </w:r>
      <w:r>
        <w:t xml:space="preserve">ời. </w:t>
      </w:r>
    </w:p>
    <w:p w:rsidR="00D5549A" w:rsidRDefault="00D5549A" w:rsidP="003C1093">
      <w:pPr>
        <w:spacing w:line="242" w:lineRule="auto"/>
      </w:pPr>
      <w:r>
        <w:t>Tuần qua, tôi gặp một bà du khách mới từ VN qua thăm con đang du học tại đây, tôi hỏi bà nghĩ sao về đất n</w:t>
      </w:r>
      <w:r>
        <w:rPr>
          <w:rFonts w:hint="eastAsia"/>
        </w:rPr>
        <w:t>ư</w:t>
      </w:r>
      <w:r>
        <w:t xml:space="preserve">ớc Canada này thì bà nói ngay: Ông </w:t>
      </w:r>
      <w:r>
        <w:rPr>
          <w:rFonts w:hint="eastAsia"/>
        </w:rPr>
        <w:t>ơ</w:t>
      </w:r>
      <w:r>
        <w:t>i, ở VN, chỗ nào cũng thấy cờ đỏ, màu đỏ này làm tôi sợ quá. Gần đây họ lại lập ra cái hội Cờ Đỏ để đối chọi với dân chúng, càng làm tôi sợ hãi h</w:t>
      </w:r>
      <w:r>
        <w:rPr>
          <w:rFonts w:hint="eastAsia"/>
        </w:rPr>
        <w:t>ơ</w:t>
      </w:r>
      <w:r>
        <w:t>n. Hội Cờ Đỏ xuất hiện tức là chính quyền VN đang cho diễn lại tuồng Hồng Vệ Binh của Mao Trạch Đông ngày x</w:t>
      </w:r>
      <w:r>
        <w:rPr>
          <w:rFonts w:hint="eastAsia"/>
        </w:rPr>
        <w:t>ư</w:t>
      </w:r>
      <w:r>
        <w:t xml:space="preserve">a, eo </w:t>
      </w:r>
      <w:r>
        <w:rPr>
          <w:rFonts w:hint="eastAsia"/>
        </w:rPr>
        <w:t>ơ</w:t>
      </w:r>
      <w:r>
        <w:t xml:space="preserve">i, khiếp quá. Tôi đang xin ở lại Canada, ông ạ. </w:t>
      </w:r>
    </w:p>
    <w:p w:rsidR="00D5549A" w:rsidRDefault="00D5549A" w:rsidP="003C1093">
      <w:pPr>
        <w:spacing w:line="242" w:lineRule="auto"/>
      </w:pPr>
      <w:r>
        <w:t>Bà này ăn mặc diêm dúa chứng tỏ bà ta có của, mà có của ở VN bây giờ thì phải thuộc phe nhóm cán bộ tham nhũng. Rõ ràng cán bộ đầy túi rồi đang tìm cách chạy trốn, các cụ thấy ch</w:t>
      </w:r>
      <w:r>
        <w:rPr>
          <w:rFonts w:hint="eastAsia"/>
        </w:rPr>
        <w:t>ư</w:t>
      </w:r>
      <w:r>
        <w:t xml:space="preserve">a </w:t>
      </w:r>
      <w:r w:rsidR="00DB6E21">
        <w:t xml:space="preserve"> </w:t>
      </w:r>
    </w:p>
    <w:p w:rsidR="00D5549A" w:rsidRDefault="00D5549A" w:rsidP="003C1093">
      <w:pPr>
        <w:spacing w:line="242" w:lineRule="auto"/>
      </w:pPr>
      <w:r>
        <w:t>Nh</w:t>
      </w:r>
      <w:r>
        <w:rPr>
          <w:rFonts w:hint="eastAsia"/>
        </w:rPr>
        <w:t>ư</w:t>
      </w:r>
      <w:r>
        <w:t>ng thôi không nói chuyện cán bộ chạy của nữa. Xin nói chuyện miền đất n</w:t>
      </w:r>
      <w:r>
        <w:rPr>
          <w:rFonts w:hint="eastAsia"/>
        </w:rPr>
        <w:t>ư</w:t>
      </w:r>
      <w:r>
        <w:t>ớc thanh bình này vui h</w:t>
      </w:r>
      <w:r>
        <w:rPr>
          <w:rFonts w:hint="eastAsia"/>
        </w:rPr>
        <w:t>ơ</w:t>
      </w:r>
      <w:r>
        <w:t>n. Chuyện đầu tiên là chuyện ông hoàng tử Harry cháu nội của nữ hoàng Elizabeth bên Anh. Chàng sang Canada ch</w:t>
      </w:r>
      <w:r>
        <w:rPr>
          <w:rFonts w:hint="eastAsia"/>
        </w:rPr>
        <w:t>ơ</w:t>
      </w:r>
      <w:r>
        <w:t>i, gặp cô tài tử Mỹ Meghan Markle đang đóng phim ở Canada, hoàng tử bị tiếng sét, mê liền, và tuyên bố sẽ c</w:t>
      </w:r>
      <w:r>
        <w:rPr>
          <w:rFonts w:hint="eastAsia"/>
        </w:rPr>
        <w:t>ư</w:t>
      </w:r>
      <w:r>
        <w:t>ới cô làm vợ. Quả là tiếng sét, hoàng tử Harry không c</w:t>
      </w:r>
      <w:r>
        <w:rPr>
          <w:rFonts w:hint="eastAsia"/>
        </w:rPr>
        <w:t>ư</w:t>
      </w:r>
      <w:r>
        <w:t>ỡng lại đ</w:t>
      </w:r>
      <w:r>
        <w:rPr>
          <w:rFonts w:hint="eastAsia"/>
        </w:rPr>
        <w:t>ư</w:t>
      </w:r>
      <w:r>
        <w:t>ợc. Chàng mới 33 tuổi, nàng đã 36, có chút máu da đen của mẹ, và đã một đời chồng. Chàng tuyên bố sẽ c</w:t>
      </w:r>
      <w:r>
        <w:rPr>
          <w:rFonts w:hint="eastAsia"/>
        </w:rPr>
        <w:t>ư</w:t>
      </w:r>
      <w:r>
        <w:t>ới nàng vào mùa hè sang năm và sẽ đ</w:t>
      </w:r>
      <w:r>
        <w:rPr>
          <w:rFonts w:hint="eastAsia"/>
        </w:rPr>
        <w:t>ư</w:t>
      </w:r>
      <w:r>
        <w:t>a nàng về dinh bên Anh. Quả là duyên số.</w:t>
      </w:r>
    </w:p>
    <w:p w:rsidR="00D5549A" w:rsidRDefault="00D5549A" w:rsidP="003C1093">
      <w:pPr>
        <w:spacing w:line="242" w:lineRule="auto"/>
      </w:pPr>
      <w:r>
        <w:t xml:space="preserve">Chuyện thứ hai là chuyện Hiệp </w:t>
      </w:r>
      <w:r>
        <w:rPr>
          <w:rFonts w:hint="eastAsia"/>
        </w:rPr>
        <w:t>Ư</w:t>
      </w:r>
      <w:r>
        <w:t xml:space="preserve">ớc TPP dính tới VN. Ban đầu hiệp </w:t>
      </w:r>
      <w:r>
        <w:rPr>
          <w:rFonts w:hint="eastAsia"/>
        </w:rPr>
        <w:t>ư</w:t>
      </w:r>
      <w:r>
        <w:t>ớc này có 12 thành viên, nh</w:t>
      </w:r>
      <w:r>
        <w:rPr>
          <w:rFonts w:hint="eastAsia"/>
        </w:rPr>
        <w:t>ư</w:t>
      </w:r>
      <w:r>
        <w:t xml:space="preserve">ng khi vua Trump lên ngôi, vua Trump tuyên bố rút lui khỏi hiệp </w:t>
      </w:r>
      <w:r>
        <w:rPr>
          <w:rFonts w:hint="eastAsia"/>
        </w:rPr>
        <w:t>ư</w:t>
      </w:r>
      <w:r>
        <w:t>ớc này, và Canada hiện nay cũng định theo vua Trump rút chân ra. Các cụ đã thấy Canada và Mỹ có li</w:t>
      </w:r>
      <w:r>
        <w:rPr>
          <w:rFonts w:hint="eastAsia"/>
        </w:rPr>
        <w:t>ê</w:t>
      </w:r>
      <w:r>
        <w:t>n hệ mật thiết với nhau ch</w:t>
      </w:r>
      <w:r>
        <w:rPr>
          <w:rFonts w:hint="eastAsia"/>
        </w:rPr>
        <w:t>ư</w:t>
      </w:r>
      <w:r>
        <w:t>a !</w:t>
      </w:r>
    </w:p>
    <w:p w:rsidR="00D5549A" w:rsidRDefault="00D5549A" w:rsidP="003C1093">
      <w:pPr>
        <w:spacing w:line="242" w:lineRule="auto"/>
      </w:pPr>
      <w:r>
        <w:t>Chuyện thứ ba là chuyện các giáo chức của 24 tr</w:t>
      </w:r>
      <w:r>
        <w:rPr>
          <w:rFonts w:hint="eastAsia"/>
        </w:rPr>
        <w:t>ư</w:t>
      </w:r>
      <w:r>
        <w:t>ờng cao đẳng ở Ontario đã đình công đòi cải tiến quy chế trong tháng 10 và tháng 11 vừa qua. Việc này làm ảnh h</w:t>
      </w:r>
      <w:r>
        <w:rPr>
          <w:rFonts w:hint="eastAsia"/>
        </w:rPr>
        <w:t>ư</w:t>
      </w:r>
      <w:r>
        <w:t>ởng tới sự học của h</w:t>
      </w:r>
      <w:r>
        <w:rPr>
          <w:rFonts w:hint="eastAsia"/>
        </w:rPr>
        <w:t>ơ</w:t>
      </w:r>
      <w:r>
        <w:t>n 300.000 sinh viên. Sau cùng, quốc hội đã phải ra quyết định chấm dứt việc đình công này. Lớp trẻ đã bị nghỉ học trong 5 tuần lễ với bao nhiêu mất mát và thiệt hại. Đây là cái giá của sự tự do và dân chủ. Ở Canada ng</w:t>
      </w:r>
      <w:r>
        <w:rPr>
          <w:rFonts w:hint="eastAsia"/>
        </w:rPr>
        <w:t>ư</w:t>
      </w:r>
      <w:r>
        <w:t>ời ta sợ nhất các công đoàn, chứ không sợ giới chủ nhân.</w:t>
      </w:r>
    </w:p>
    <w:p w:rsidR="00D5549A" w:rsidRDefault="00D5549A" w:rsidP="003C1093">
      <w:pPr>
        <w:spacing w:line="242" w:lineRule="auto"/>
      </w:pPr>
      <w:r>
        <w:t>Chuyện thời sự thứ bốn đang gây xôn xao cả trong n</w:t>
      </w:r>
      <w:r>
        <w:rPr>
          <w:rFonts w:hint="eastAsia"/>
        </w:rPr>
        <w:t>ư</w:t>
      </w:r>
      <w:r>
        <w:t>ớc, cả ở hải ngoại này, đó là chuyện cụ giáo s</w:t>
      </w:r>
      <w:r>
        <w:rPr>
          <w:rFonts w:hint="eastAsia"/>
        </w:rPr>
        <w:t>ư</w:t>
      </w:r>
      <w:r>
        <w:t xml:space="preserve"> tiến sĩ Bùi Hiền ở Quy Nh</w:t>
      </w:r>
      <w:r>
        <w:rPr>
          <w:rFonts w:hint="eastAsia"/>
        </w:rPr>
        <w:t>ơ</w:t>
      </w:r>
      <w:r>
        <w:t>n đ</w:t>
      </w:r>
      <w:r>
        <w:rPr>
          <w:rFonts w:hint="eastAsia"/>
        </w:rPr>
        <w:t>ư</w:t>
      </w:r>
      <w:r>
        <w:t>a ra những cải cách về chữ viết tiếng Việt. Theo cụ thì chữ viết hiện nay sai lắm, cụ đề nghị các cách viết mới và thêm những chữ f, j, w, z. Hiện nay bảng mẫu tự có 29 ký tự, nay sẽ là 33. Cả n</w:t>
      </w:r>
      <w:r>
        <w:rPr>
          <w:rFonts w:hint="eastAsia"/>
        </w:rPr>
        <w:t>ư</w:t>
      </w:r>
      <w:r>
        <w:t>ớc sẽ phải học lại cách viết abc, các sách quốc ngữ phải in lại hết... Khắp n</w:t>
      </w:r>
      <w:r>
        <w:rPr>
          <w:rFonts w:hint="eastAsia"/>
        </w:rPr>
        <w:t>ơ</w:t>
      </w:r>
      <w:r>
        <w:t xml:space="preserve">i đang bùng lên những lời chỉ trích, tôi toàn thấy chê, không hề có ai khen. </w:t>
      </w:r>
    </w:p>
    <w:p w:rsidR="00D5549A" w:rsidRDefault="00D5549A" w:rsidP="003C1093">
      <w:pPr>
        <w:spacing w:line="242" w:lineRule="auto"/>
      </w:pPr>
      <w:r>
        <w:t>Bạn bè tôi bảo không lạ chuyện này vì cái đầu là ông thủ t</w:t>
      </w:r>
      <w:r>
        <w:rPr>
          <w:rFonts w:hint="eastAsia"/>
        </w:rPr>
        <w:t>ư</w:t>
      </w:r>
      <w:r>
        <w:t xml:space="preserve">ớng Nguyễn Xuân Phúc đã từng đọc cờ lờ mờ vờ và ma dze trong diễn văn mà, các cụ còn nhớ chuyện này không. Ngoài ra ở VN bây giờ CSVN đẻ ra nhiều tiến sĩ lắm, sự thông thái của các tiến sĩ bây giờ </w:t>
      </w:r>
      <w:r>
        <w:rPr>
          <w:rFonts w:hint="eastAsia"/>
        </w:rPr>
        <w:t>đ</w:t>
      </w:r>
      <w:r>
        <w:t>ang bày ra đó.</w:t>
      </w:r>
    </w:p>
    <w:p w:rsidR="00D5549A" w:rsidRDefault="00D5549A" w:rsidP="003C1093">
      <w:pPr>
        <w:spacing w:line="242" w:lineRule="auto"/>
      </w:pPr>
      <w:r>
        <w:rPr>
          <w:rFonts w:hint="eastAsia"/>
        </w:rPr>
        <w:t>Ô</w:t>
      </w:r>
      <w:r>
        <w:t>ng ODP, anh cả trong làng nhậu của tôi thấy chúng tôi khoái trá bàn về những việc này thì nói ngay: Các bạn hãy coi chừng cái m</w:t>
      </w:r>
      <w:r>
        <w:rPr>
          <w:rFonts w:hint="eastAsia"/>
        </w:rPr>
        <w:t>ư</w:t>
      </w:r>
      <w:r>
        <w:t>u của CSVN. Họ mang cái ông Bùi Hiền với lối cải cách chữ viết làm hỏa mù để che lấp những việc quan trọng h</w:t>
      </w:r>
      <w:r>
        <w:rPr>
          <w:rFonts w:hint="eastAsia"/>
        </w:rPr>
        <w:t>ơ</w:t>
      </w:r>
      <w:r>
        <w:t>n nhiều nh</w:t>
      </w:r>
      <w:r>
        <w:rPr>
          <w:rFonts w:hint="eastAsia"/>
        </w:rPr>
        <w:t>ư</w:t>
      </w:r>
      <w:r>
        <w:t xml:space="preserve"> vụ xả chất thải Formosa, nh</w:t>
      </w:r>
      <w:r>
        <w:rPr>
          <w:rFonts w:hint="eastAsia"/>
        </w:rPr>
        <w:t>ư</w:t>
      </w:r>
      <w:r>
        <w:t xml:space="preserve"> vụ án nhân quyền Mẹ Nấm mà quốc tế đang theo dõi... Nếu cần cải cách chữ viết thì Anh Văn là ngôn ngữ cần cải tổ h</w:t>
      </w:r>
      <w:r>
        <w:rPr>
          <w:rFonts w:hint="eastAsia"/>
        </w:rPr>
        <w:t>ơ</w:t>
      </w:r>
      <w:r>
        <w:t>n hết, vậy mà thế giới Anh Ngữ không hề đặt ra vấn đề này. Thì ra đấng tiến sĩ VN bên nhà thông thái thật.</w:t>
      </w:r>
    </w:p>
    <w:p w:rsidR="00D5549A" w:rsidRDefault="00D5549A" w:rsidP="003C1093">
      <w:pPr>
        <w:spacing w:line="242" w:lineRule="auto"/>
      </w:pPr>
      <w:r>
        <w:rPr>
          <w:rFonts w:hint="eastAsia"/>
        </w:rPr>
        <w:t>Ô</w:t>
      </w:r>
      <w:r>
        <w:t>ng ODP thấy dân làng vỗ tay khen ý kiến của mình thì đ</w:t>
      </w:r>
      <w:r>
        <w:rPr>
          <w:rFonts w:hint="eastAsia"/>
        </w:rPr>
        <w:t>ư</w:t>
      </w:r>
      <w:r>
        <w:t>ợc hứng bèn tuyên bố từ nay làng ta không thèm bàn về việc cải tổ chữ viết của Bùi Hiền nữa. Bàn nữa là mắc m</w:t>
      </w:r>
      <w:r>
        <w:rPr>
          <w:rFonts w:hint="eastAsia"/>
        </w:rPr>
        <w:t>ư</w:t>
      </w:r>
      <w:r>
        <w:t>u VC. Sắp tết rồi, chúng mình bàn chuyện tết vui h</w:t>
      </w:r>
      <w:r>
        <w:rPr>
          <w:rFonts w:hint="eastAsia"/>
        </w:rPr>
        <w:t>ơ</w:t>
      </w:r>
      <w:r>
        <w:t>n. Nói đến tết thì ng</w:t>
      </w:r>
      <w:r>
        <w:rPr>
          <w:rFonts w:hint="eastAsia"/>
        </w:rPr>
        <w:t>ư</w:t>
      </w:r>
      <w:r>
        <w:t>ời ta th</w:t>
      </w:r>
      <w:r>
        <w:rPr>
          <w:rFonts w:hint="eastAsia"/>
        </w:rPr>
        <w:t>ư</w:t>
      </w:r>
      <w:r>
        <w:t>ờng nói tới cỗ bàn và ăn uống đình đám. Hôm nay làng ta thử bàn về tết theo đề tài văn ch</w:t>
      </w:r>
      <w:r>
        <w:rPr>
          <w:rFonts w:hint="eastAsia"/>
        </w:rPr>
        <w:t>ươ</w:t>
      </w:r>
      <w:r>
        <w:t>ng nha. Anh John đâu, anh thấy đề tài tết trong văn ch</w:t>
      </w:r>
      <w:r>
        <w:rPr>
          <w:rFonts w:hint="eastAsia"/>
        </w:rPr>
        <w:t>ươ</w:t>
      </w:r>
      <w:r>
        <w:t>ng VN ra sao</w:t>
      </w:r>
      <w:r w:rsidR="00DB6E21" w:rsidRPr="00DB6E21">
        <w:rPr>
          <w:rFonts w:ascii="Times New Roman" w:hAnsi="Times New Roman"/>
        </w:rPr>
        <w:t>?</w:t>
      </w:r>
    </w:p>
    <w:p w:rsidR="00D5549A" w:rsidRDefault="00D5549A" w:rsidP="003C1093">
      <w:pPr>
        <w:spacing w:line="242" w:lineRule="auto"/>
      </w:pPr>
      <w:r>
        <w:t>Anh John nói ngay : X</w:t>
      </w:r>
      <w:r>
        <w:rPr>
          <w:rFonts w:hint="eastAsia"/>
        </w:rPr>
        <w:t>ư</w:t>
      </w:r>
      <w:r>
        <w:t>a nay em chỉ thuộc mấy bài th</w:t>
      </w:r>
      <w:r>
        <w:rPr>
          <w:rFonts w:hint="eastAsia"/>
        </w:rPr>
        <w:t>ơ</w:t>
      </w:r>
      <w:r>
        <w:t xml:space="preserve"> về tết in trong sách giáo khoa, nh</w:t>
      </w:r>
      <w:r>
        <w:rPr>
          <w:rFonts w:hint="eastAsia"/>
        </w:rPr>
        <w:t>ư</w:t>
      </w:r>
      <w:r>
        <w:t xml:space="preserve"> bài Ông Đồ ngồi viết câu đối của Vũ Đình Liên hay bài th</w:t>
      </w:r>
      <w:r>
        <w:rPr>
          <w:rFonts w:hint="eastAsia"/>
        </w:rPr>
        <w:t>ơ</w:t>
      </w:r>
      <w:r>
        <w:t xml:space="preserve"> Chúc Tết của Tú X</w:t>
      </w:r>
      <w:r>
        <w:rPr>
          <w:rFonts w:hint="eastAsia"/>
        </w:rPr>
        <w:t>ươ</w:t>
      </w:r>
      <w:r>
        <w:t>ng. Mỗi lần đọc là mỗi lần thấy nó hay cách gì. Năm nay niềm vui thích này đã tăng lên mạnh mẽ vì tuần qua em mới đọc trên mạng mấy bài th</w:t>
      </w:r>
      <w:r>
        <w:rPr>
          <w:rFonts w:hint="eastAsia"/>
        </w:rPr>
        <w:t>ơ</w:t>
      </w:r>
      <w:r>
        <w:t xml:space="preserve"> châm chích nhái giọng hai bài th</w:t>
      </w:r>
      <w:r>
        <w:rPr>
          <w:rFonts w:hint="eastAsia"/>
        </w:rPr>
        <w:t>ơ</w:t>
      </w:r>
      <w:r>
        <w:t xml:space="preserve"> trên. Xin đọc để bà con nghe nha, chỉ trích mấy đoạn đầu:</w:t>
      </w:r>
    </w:p>
    <w:p w:rsidR="00D5549A" w:rsidRDefault="00D5549A" w:rsidP="003C1093">
      <w:pPr>
        <w:spacing w:line="242" w:lineRule="auto"/>
      </w:pPr>
      <w:r>
        <w:t>Bài nguyên thủy, Ông Đồ:</w:t>
      </w:r>
    </w:p>
    <w:p w:rsidR="00D5549A" w:rsidRDefault="00D5549A" w:rsidP="003C1093">
      <w:pPr>
        <w:spacing w:line="242" w:lineRule="auto"/>
      </w:pPr>
    </w:p>
    <w:p w:rsidR="00D5549A" w:rsidRPr="00DB6E21" w:rsidRDefault="00D5549A" w:rsidP="003C1093">
      <w:pPr>
        <w:spacing w:line="242" w:lineRule="auto"/>
        <w:rPr>
          <w:i/>
        </w:rPr>
      </w:pPr>
      <w:r w:rsidRPr="00DB6E21">
        <w:rPr>
          <w:i/>
        </w:rPr>
        <w:t>Mỗi năm hoa đào nở</w:t>
      </w:r>
    </w:p>
    <w:p w:rsidR="00D5549A" w:rsidRPr="00DB6E21" w:rsidRDefault="00D5549A" w:rsidP="003C1093">
      <w:pPr>
        <w:spacing w:line="242" w:lineRule="auto"/>
        <w:rPr>
          <w:i/>
        </w:rPr>
      </w:pPr>
      <w:r w:rsidRPr="00DB6E21">
        <w:rPr>
          <w:i/>
        </w:rPr>
        <w:t>Lại thấy ông đồ già</w:t>
      </w:r>
    </w:p>
    <w:p w:rsidR="00D5549A" w:rsidRPr="00DB6E21" w:rsidRDefault="00D5549A" w:rsidP="003C1093">
      <w:pPr>
        <w:spacing w:line="242" w:lineRule="auto"/>
        <w:rPr>
          <w:i/>
        </w:rPr>
      </w:pPr>
      <w:r w:rsidRPr="00DB6E21">
        <w:rPr>
          <w:i/>
        </w:rPr>
        <w:t>Bầy mực tàu giấy đỏ</w:t>
      </w:r>
    </w:p>
    <w:p w:rsidR="00D5549A" w:rsidRPr="00DB6E21" w:rsidRDefault="00D5549A" w:rsidP="003C1093">
      <w:pPr>
        <w:spacing w:line="242" w:lineRule="auto"/>
        <w:rPr>
          <w:i/>
        </w:rPr>
      </w:pPr>
      <w:r w:rsidRPr="00DB6E21">
        <w:rPr>
          <w:i/>
        </w:rPr>
        <w:t>Bên phố đông ng</w:t>
      </w:r>
      <w:r w:rsidRPr="00DB6E21">
        <w:rPr>
          <w:rFonts w:hint="eastAsia"/>
          <w:i/>
        </w:rPr>
        <w:t>ư</w:t>
      </w:r>
      <w:r w:rsidRPr="00DB6E21">
        <w:rPr>
          <w:i/>
        </w:rPr>
        <w:t>ời qua.</w:t>
      </w:r>
    </w:p>
    <w:p w:rsidR="00D5549A" w:rsidRPr="00DB6E21" w:rsidRDefault="00D5549A" w:rsidP="003C1093">
      <w:pPr>
        <w:spacing w:line="242" w:lineRule="auto"/>
        <w:rPr>
          <w:i/>
        </w:rPr>
      </w:pPr>
    </w:p>
    <w:p w:rsidR="00D5549A" w:rsidRPr="00DB6E21" w:rsidRDefault="00D5549A" w:rsidP="003C1093">
      <w:pPr>
        <w:spacing w:line="242" w:lineRule="auto"/>
        <w:rPr>
          <w:i/>
        </w:rPr>
      </w:pPr>
      <w:r w:rsidRPr="00DB6E21">
        <w:rPr>
          <w:i/>
        </w:rPr>
        <w:t>Bao nhiêu ng</w:t>
      </w:r>
      <w:r w:rsidRPr="00DB6E21">
        <w:rPr>
          <w:rFonts w:hint="eastAsia"/>
          <w:i/>
        </w:rPr>
        <w:t>ư</w:t>
      </w:r>
      <w:r w:rsidRPr="00DB6E21">
        <w:rPr>
          <w:i/>
        </w:rPr>
        <w:t>ời thuê viết</w:t>
      </w:r>
    </w:p>
    <w:p w:rsidR="00D5549A" w:rsidRPr="00DB6E21" w:rsidRDefault="00D5549A" w:rsidP="003C1093">
      <w:pPr>
        <w:spacing w:line="242" w:lineRule="auto"/>
        <w:rPr>
          <w:i/>
        </w:rPr>
      </w:pPr>
      <w:r w:rsidRPr="00DB6E21">
        <w:rPr>
          <w:i/>
        </w:rPr>
        <w:t>Tấm tắc ngợi khen tài</w:t>
      </w:r>
    </w:p>
    <w:p w:rsidR="00D5549A" w:rsidRPr="00DB6E21" w:rsidRDefault="00D5549A" w:rsidP="003C1093">
      <w:pPr>
        <w:spacing w:line="242" w:lineRule="auto"/>
        <w:rPr>
          <w:i/>
        </w:rPr>
      </w:pPr>
      <w:r w:rsidRPr="00DB6E21">
        <w:rPr>
          <w:i/>
        </w:rPr>
        <w:t>Hoa tay thảo những nét</w:t>
      </w:r>
    </w:p>
    <w:p w:rsidR="00D5549A" w:rsidRPr="00DB6E21" w:rsidRDefault="00D5549A" w:rsidP="003C1093">
      <w:pPr>
        <w:spacing w:line="242" w:lineRule="auto"/>
        <w:rPr>
          <w:i/>
        </w:rPr>
      </w:pPr>
      <w:r w:rsidRPr="00DB6E21">
        <w:rPr>
          <w:i/>
        </w:rPr>
        <w:t>Nh</w:t>
      </w:r>
      <w:r w:rsidRPr="00DB6E21">
        <w:rPr>
          <w:rFonts w:hint="eastAsia"/>
          <w:i/>
        </w:rPr>
        <w:t>ư</w:t>
      </w:r>
      <w:r w:rsidRPr="00DB6E21">
        <w:rPr>
          <w:i/>
        </w:rPr>
        <w:t xml:space="preserve"> ph</w:t>
      </w:r>
      <w:r w:rsidRPr="00DB6E21">
        <w:rPr>
          <w:rFonts w:hint="eastAsia"/>
          <w:i/>
        </w:rPr>
        <w:t>ư</w:t>
      </w:r>
      <w:r w:rsidRPr="00DB6E21">
        <w:rPr>
          <w:i/>
        </w:rPr>
        <w:t>ợng múa rồng bay</w:t>
      </w:r>
    </w:p>
    <w:p w:rsidR="00D5549A" w:rsidRDefault="00D5549A" w:rsidP="003C1093">
      <w:pPr>
        <w:spacing w:line="242" w:lineRule="auto"/>
      </w:pPr>
    </w:p>
    <w:p w:rsidR="00D5549A" w:rsidRDefault="00D5549A" w:rsidP="003C1093">
      <w:pPr>
        <w:spacing w:line="242" w:lineRule="auto"/>
      </w:pPr>
      <w:r>
        <w:rPr>
          <w:rFonts w:hint="eastAsia"/>
        </w:rPr>
        <w:t>Đâ</w:t>
      </w:r>
      <w:r>
        <w:t>y là bài nhái châm chích cùng vần: Ông Hồ</w:t>
      </w:r>
    </w:p>
    <w:p w:rsidR="00D5549A" w:rsidRDefault="00D5549A" w:rsidP="003C1093">
      <w:pPr>
        <w:spacing w:line="242" w:lineRule="auto"/>
      </w:pPr>
    </w:p>
    <w:p w:rsidR="00D5549A" w:rsidRPr="00DB6E21" w:rsidRDefault="00D5549A" w:rsidP="003C1093">
      <w:pPr>
        <w:spacing w:line="242" w:lineRule="auto"/>
        <w:rPr>
          <w:i/>
        </w:rPr>
      </w:pPr>
      <w:r w:rsidRPr="00DB6E21">
        <w:rPr>
          <w:i/>
        </w:rPr>
        <w:t>Mỗi năm hoa đào nở</w:t>
      </w:r>
    </w:p>
    <w:p w:rsidR="00D5549A" w:rsidRPr="00DB6E21" w:rsidRDefault="00D5549A" w:rsidP="003C1093">
      <w:pPr>
        <w:spacing w:line="242" w:lineRule="auto"/>
        <w:rPr>
          <w:i/>
        </w:rPr>
      </w:pPr>
      <w:r w:rsidRPr="00DB6E21">
        <w:rPr>
          <w:i/>
        </w:rPr>
        <w:t>Lại hận ông Hồ già</w:t>
      </w:r>
    </w:p>
    <w:p w:rsidR="00D5549A" w:rsidRPr="00DB6E21" w:rsidRDefault="00D5549A" w:rsidP="003C1093">
      <w:pPr>
        <w:spacing w:line="242" w:lineRule="auto"/>
        <w:rPr>
          <w:i/>
        </w:rPr>
      </w:pPr>
      <w:r w:rsidRPr="00DB6E21">
        <w:rPr>
          <w:rFonts w:hint="eastAsia"/>
          <w:i/>
        </w:rPr>
        <w:t>Đ</w:t>
      </w:r>
      <w:r w:rsidRPr="00DB6E21">
        <w:rPr>
          <w:i/>
        </w:rPr>
        <w:t>em Mác Lê cờ đỏ</w:t>
      </w:r>
    </w:p>
    <w:p w:rsidR="00D5549A" w:rsidRPr="00DB6E21" w:rsidRDefault="00D5549A" w:rsidP="003C1093">
      <w:pPr>
        <w:spacing w:line="242" w:lineRule="auto"/>
        <w:rPr>
          <w:i/>
        </w:rPr>
      </w:pPr>
      <w:r w:rsidRPr="00DB6E21">
        <w:rPr>
          <w:i/>
        </w:rPr>
        <w:t>Hại n</w:t>
      </w:r>
      <w:r w:rsidRPr="00DB6E21">
        <w:rPr>
          <w:rFonts w:hint="eastAsia"/>
          <w:i/>
        </w:rPr>
        <w:t>ư</w:t>
      </w:r>
      <w:r w:rsidRPr="00DB6E21">
        <w:rPr>
          <w:i/>
        </w:rPr>
        <w:t>ớc bao năm qua.</w:t>
      </w:r>
    </w:p>
    <w:p w:rsidR="00D5549A" w:rsidRPr="00DB6E21" w:rsidRDefault="00D5549A" w:rsidP="003C1093">
      <w:pPr>
        <w:spacing w:line="242" w:lineRule="auto"/>
        <w:rPr>
          <w:i/>
        </w:rPr>
      </w:pPr>
    </w:p>
    <w:p w:rsidR="00D5549A" w:rsidRPr="00DB6E21" w:rsidRDefault="00D5549A" w:rsidP="003C1093">
      <w:pPr>
        <w:spacing w:line="242" w:lineRule="auto"/>
        <w:rPr>
          <w:i/>
        </w:rPr>
      </w:pPr>
      <w:r w:rsidRPr="00DB6E21">
        <w:rPr>
          <w:i/>
        </w:rPr>
        <w:t>Bút mực nào đủ viết</w:t>
      </w:r>
    </w:p>
    <w:p w:rsidR="00D5549A" w:rsidRPr="00DB6E21" w:rsidRDefault="00D5549A" w:rsidP="003C1093">
      <w:pPr>
        <w:spacing w:line="242" w:lineRule="auto"/>
        <w:rPr>
          <w:i/>
        </w:rPr>
      </w:pPr>
      <w:r w:rsidRPr="00DB6E21">
        <w:rPr>
          <w:i/>
        </w:rPr>
        <w:t>Sự tàn ác độc tài</w:t>
      </w:r>
    </w:p>
    <w:p w:rsidR="00D5549A" w:rsidRPr="00DB6E21" w:rsidRDefault="00D5549A" w:rsidP="003C1093">
      <w:pPr>
        <w:spacing w:line="242" w:lineRule="auto"/>
        <w:rPr>
          <w:i/>
        </w:rPr>
      </w:pPr>
      <w:r w:rsidRPr="00DB6E21">
        <w:rPr>
          <w:i/>
        </w:rPr>
        <w:t>Gian manh là đặc nét</w:t>
      </w:r>
    </w:p>
    <w:p w:rsidR="00D5549A" w:rsidRPr="00DB6E21" w:rsidRDefault="00D5549A" w:rsidP="003C1093">
      <w:pPr>
        <w:spacing w:line="242" w:lineRule="auto"/>
        <w:rPr>
          <w:i/>
        </w:rPr>
      </w:pPr>
      <w:r w:rsidRPr="00DB6E21">
        <w:rPr>
          <w:i/>
        </w:rPr>
        <w:t>Dân sợ chạy xa bay.</w:t>
      </w:r>
    </w:p>
    <w:p w:rsidR="00D5549A" w:rsidRDefault="00D5549A" w:rsidP="003C1093">
      <w:pPr>
        <w:spacing w:line="242" w:lineRule="auto"/>
      </w:pPr>
      <w:r>
        <w:t>...</w:t>
      </w:r>
    </w:p>
    <w:p w:rsidR="00D5549A" w:rsidRDefault="00D5549A" w:rsidP="003C1093">
      <w:pPr>
        <w:spacing w:line="242" w:lineRule="auto"/>
      </w:pPr>
      <w:r>
        <w:t>Hay bài ‘Chúc Tết’ của Tú X</w:t>
      </w:r>
      <w:r>
        <w:rPr>
          <w:rFonts w:hint="eastAsia"/>
        </w:rPr>
        <w:t>ươ</w:t>
      </w:r>
      <w:r>
        <w:t>ng.</w:t>
      </w:r>
    </w:p>
    <w:p w:rsidR="00D5549A" w:rsidRDefault="00D5549A" w:rsidP="003C1093">
      <w:pPr>
        <w:spacing w:line="242" w:lineRule="auto"/>
      </w:pPr>
    </w:p>
    <w:p w:rsidR="00D5549A" w:rsidRDefault="00D5549A" w:rsidP="003C1093">
      <w:pPr>
        <w:spacing w:line="242" w:lineRule="auto"/>
      </w:pPr>
      <w:r>
        <w:t>Bài gốc:</w:t>
      </w:r>
    </w:p>
    <w:p w:rsidR="00D5549A" w:rsidRDefault="00D5549A" w:rsidP="003C1093">
      <w:pPr>
        <w:spacing w:line="242" w:lineRule="auto"/>
      </w:pPr>
    </w:p>
    <w:p w:rsidR="00D5549A" w:rsidRPr="00DB6E21" w:rsidRDefault="00D5549A" w:rsidP="003C1093">
      <w:pPr>
        <w:spacing w:line="242" w:lineRule="auto"/>
        <w:rPr>
          <w:i/>
        </w:rPr>
      </w:pPr>
      <w:r w:rsidRPr="00DB6E21">
        <w:rPr>
          <w:i/>
        </w:rPr>
        <w:t>Lẳng lặng mà nghe nó chúc nhau</w:t>
      </w:r>
    </w:p>
    <w:p w:rsidR="00D5549A" w:rsidRPr="00DB6E21" w:rsidRDefault="00D5549A" w:rsidP="003C1093">
      <w:pPr>
        <w:spacing w:line="242" w:lineRule="auto"/>
        <w:rPr>
          <w:i/>
        </w:rPr>
      </w:pPr>
      <w:r w:rsidRPr="00DB6E21">
        <w:rPr>
          <w:i/>
        </w:rPr>
        <w:t>Chúc nhau trăm tuổi bạc đầu râu</w:t>
      </w:r>
    </w:p>
    <w:p w:rsidR="00D5549A" w:rsidRPr="00DB6E21" w:rsidRDefault="00D5549A" w:rsidP="003C1093">
      <w:pPr>
        <w:spacing w:line="242" w:lineRule="auto"/>
        <w:rPr>
          <w:i/>
        </w:rPr>
      </w:pPr>
      <w:r w:rsidRPr="00DB6E21">
        <w:rPr>
          <w:i/>
        </w:rPr>
        <w:t>Phen này ông quyết đi buôn cối</w:t>
      </w:r>
    </w:p>
    <w:p w:rsidR="00D5549A" w:rsidRPr="00DB6E21" w:rsidRDefault="00D5549A" w:rsidP="003C1093">
      <w:pPr>
        <w:spacing w:line="242" w:lineRule="auto"/>
        <w:rPr>
          <w:i/>
        </w:rPr>
      </w:pPr>
      <w:r w:rsidRPr="00DB6E21">
        <w:rPr>
          <w:i/>
        </w:rPr>
        <w:t>Thiên hạ bao nhiêu đứa giã trầu</w:t>
      </w:r>
    </w:p>
    <w:p w:rsidR="00D5549A" w:rsidRPr="00DB6E21" w:rsidRDefault="00D5549A" w:rsidP="003C1093">
      <w:pPr>
        <w:spacing w:line="242" w:lineRule="auto"/>
        <w:rPr>
          <w:i/>
        </w:rPr>
      </w:pPr>
    </w:p>
    <w:p w:rsidR="00D5549A" w:rsidRPr="00DB6E21" w:rsidRDefault="00D5549A" w:rsidP="003C1093">
      <w:pPr>
        <w:spacing w:line="242" w:lineRule="auto"/>
        <w:rPr>
          <w:i/>
        </w:rPr>
      </w:pPr>
      <w:r w:rsidRPr="00DB6E21">
        <w:rPr>
          <w:i/>
        </w:rPr>
        <w:t>Lẳng lặng mà nghe nó chúc giàu</w:t>
      </w:r>
    </w:p>
    <w:p w:rsidR="00D5549A" w:rsidRPr="00DB6E21" w:rsidRDefault="00D5549A" w:rsidP="003C1093">
      <w:pPr>
        <w:spacing w:line="242" w:lineRule="auto"/>
        <w:rPr>
          <w:i/>
        </w:rPr>
      </w:pPr>
      <w:r w:rsidRPr="00DB6E21">
        <w:rPr>
          <w:i/>
        </w:rPr>
        <w:t>Trăm nghìn vạn mớ để vào đâu</w:t>
      </w:r>
    </w:p>
    <w:p w:rsidR="00D5549A" w:rsidRPr="00DB6E21" w:rsidRDefault="00D5549A" w:rsidP="003C1093">
      <w:pPr>
        <w:spacing w:line="242" w:lineRule="auto"/>
        <w:rPr>
          <w:i/>
        </w:rPr>
      </w:pPr>
      <w:r w:rsidRPr="00DB6E21">
        <w:rPr>
          <w:i/>
        </w:rPr>
        <w:t>Phen này ắt hẳn gà ăn bạc</w:t>
      </w:r>
    </w:p>
    <w:p w:rsidR="00D5549A" w:rsidRPr="00DB6E21" w:rsidRDefault="00D5549A" w:rsidP="003C1093">
      <w:pPr>
        <w:spacing w:line="242" w:lineRule="auto"/>
        <w:rPr>
          <w:i/>
        </w:rPr>
      </w:pPr>
      <w:r w:rsidRPr="00DB6E21">
        <w:rPr>
          <w:rFonts w:hint="eastAsia"/>
          <w:i/>
        </w:rPr>
        <w:t>Đ</w:t>
      </w:r>
      <w:r w:rsidRPr="00DB6E21">
        <w:rPr>
          <w:i/>
        </w:rPr>
        <w:t>ồng rụng đồng r</w:t>
      </w:r>
      <w:r w:rsidRPr="00DB6E21">
        <w:rPr>
          <w:rFonts w:hint="eastAsia"/>
          <w:i/>
        </w:rPr>
        <w:t>ơ</w:t>
      </w:r>
      <w:r w:rsidRPr="00DB6E21">
        <w:rPr>
          <w:i/>
        </w:rPr>
        <w:t>i lọ phải cầu.</w:t>
      </w:r>
    </w:p>
    <w:p w:rsidR="00D5549A" w:rsidRDefault="00D5549A" w:rsidP="003C1093">
      <w:pPr>
        <w:spacing w:line="242" w:lineRule="auto"/>
      </w:pPr>
      <w:r>
        <w:t>...</w:t>
      </w:r>
    </w:p>
    <w:p w:rsidR="00D5549A" w:rsidRDefault="00D5549A" w:rsidP="003C1093">
      <w:pPr>
        <w:spacing w:line="242" w:lineRule="auto"/>
      </w:pPr>
      <w:r>
        <w:t>Bài nhái:</w:t>
      </w:r>
    </w:p>
    <w:p w:rsidR="00D5549A" w:rsidRDefault="00D5549A" w:rsidP="003C1093">
      <w:pPr>
        <w:spacing w:line="242" w:lineRule="auto"/>
      </w:pPr>
    </w:p>
    <w:p w:rsidR="00D5549A" w:rsidRPr="00DB6E21" w:rsidRDefault="00D5549A" w:rsidP="003C1093">
      <w:pPr>
        <w:spacing w:line="242" w:lineRule="auto"/>
        <w:rPr>
          <w:i/>
        </w:rPr>
      </w:pPr>
      <w:r w:rsidRPr="00DB6E21">
        <w:rPr>
          <w:rFonts w:hint="eastAsia"/>
          <w:i/>
        </w:rPr>
        <w:t>Đ</w:t>
      </w:r>
      <w:r w:rsidRPr="00DB6E21">
        <w:rPr>
          <w:i/>
        </w:rPr>
        <w:t>ứng lặng mà nghe chúng kháo nhau</w:t>
      </w:r>
    </w:p>
    <w:p w:rsidR="00D5549A" w:rsidRPr="00DB6E21" w:rsidRDefault="00D5549A" w:rsidP="003C1093">
      <w:pPr>
        <w:spacing w:line="242" w:lineRule="auto"/>
        <w:rPr>
          <w:i/>
        </w:rPr>
      </w:pPr>
      <w:r w:rsidRPr="00DB6E21">
        <w:rPr>
          <w:i/>
        </w:rPr>
        <w:t>Ngày x</w:t>
      </w:r>
      <w:r w:rsidRPr="00DB6E21">
        <w:rPr>
          <w:rFonts w:hint="eastAsia"/>
          <w:i/>
        </w:rPr>
        <w:t>ư</w:t>
      </w:r>
      <w:r w:rsidRPr="00DB6E21">
        <w:rPr>
          <w:i/>
        </w:rPr>
        <w:t>a cách mạng di dép râu</w:t>
      </w:r>
    </w:p>
    <w:p w:rsidR="00D5549A" w:rsidRPr="00DB6E21" w:rsidRDefault="00D5549A" w:rsidP="003C1093">
      <w:pPr>
        <w:spacing w:line="242" w:lineRule="auto"/>
        <w:rPr>
          <w:i/>
        </w:rPr>
      </w:pPr>
      <w:r w:rsidRPr="00DB6E21">
        <w:rPr>
          <w:i/>
        </w:rPr>
        <w:t>Một vắt c</w:t>
      </w:r>
      <w:r w:rsidRPr="00DB6E21">
        <w:rPr>
          <w:rFonts w:hint="eastAsia"/>
          <w:i/>
        </w:rPr>
        <w:t>ơ</w:t>
      </w:r>
      <w:r w:rsidRPr="00DB6E21">
        <w:rPr>
          <w:i/>
        </w:rPr>
        <w:t>m khô, đội mũ cối</w:t>
      </w:r>
    </w:p>
    <w:p w:rsidR="00D5549A" w:rsidRPr="00DB6E21" w:rsidRDefault="00D5549A" w:rsidP="003C1093">
      <w:pPr>
        <w:spacing w:line="242" w:lineRule="auto"/>
        <w:rPr>
          <w:i/>
        </w:rPr>
      </w:pPr>
      <w:r w:rsidRPr="00DB6E21">
        <w:rPr>
          <w:i/>
        </w:rPr>
        <w:t>C</w:t>
      </w:r>
      <w:r w:rsidRPr="00DB6E21">
        <w:rPr>
          <w:rFonts w:hint="eastAsia"/>
          <w:i/>
        </w:rPr>
        <w:t>ư</w:t>
      </w:r>
      <w:r w:rsidRPr="00DB6E21">
        <w:rPr>
          <w:i/>
        </w:rPr>
        <w:t>ớp của đập dân dập bã trầu</w:t>
      </w:r>
    </w:p>
    <w:p w:rsidR="00D5549A" w:rsidRPr="00DB6E21" w:rsidRDefault="00D5549A" w:rsidP="003C1093">
      <w:pPr>
        <w:spacing w:line="242" w:lineRule="auto"/>
        <w:rPr>
          <w:i/>
        </w:rPr>
      </w:pPr>
    </w:p>
    <w:p w:rsidR="00D5549A" w:rsidRPr="00DB6E21" w:rsidRDefault="00D5549A" w:rsidP="003C1093">
      <w:pPr>
        <w:spacing w:line="242" w:lineRule="auto"/>
        <w:rPr>
          <w:i/>
        </w:rPr>
      </w:pPr>
      <w:r w:rsidRPr="00DB6E21">
        <w:rPr>
          <w:i/>
        </w:rPr>
        <w:t>Bây giở đảng c</w:t>
      </w:r>
      <w:r w:rsidRPr="00DB6E21">
        <w:rPr>
          <w:rFonts w:hint="eastAsia"/>
          <w:i/>
        </w:rPr>
        <w:t>ư</w:t>
      </w:r>
      <w:r w:rsidRPr="00DB6E21">
        <w:rPr>
          <w:i/>
        </w:rPr>
        <w:t>ớp đã qúa giàu</w:t>
      </w:r>
    </w:p>
    <w:p w:rsidR="00D5549A" w:rsidRPr="00DB6E21" w:rsidRDefault="00D5549A" w:rsidP="003C1093">
      <w:pPr>
        <w:spacing w:line="242" w:lineRule="auto"/>
        <w:rPr>
          <w:i/>
        </w:rPr>
      </w:pPr>
      <w:r w:rsidRPr="00DB6E21">
        <w:rPr>
          <w:rFonts w:hint="eastAsia"/>
          <w:i/>
        </w:rPr>
        <w:t>Đô</w:t>
      </w:r>
      <w:r w:rsidRPr="00DB6E21">
        <w:rPr>
          <w:i/>
        </w:rPr>
        <w:t xml:space="preserve"> la bạc tỷ dấu vào đâu</w:t>
      </w:r>
      <w:r w:rsidR="00DB6E21" w:rsidRPr="00DB6E21">
        <w:rPr>
          <w:rFonts w:ascii="Times New Roman" w:hAnsi="Times New Roman"/>
          <w:i/>
        </w:rPr>
        <w:t>?</w:t>
      </w:r>
    </w:p>
    <w:p w:rsidR="00D5549A" w:rsidRPr="00DB6E21" w:rsidRDefault="00D5549A" w:rsidP="003C1093">
      <w:pPr>
        <w:spacing w:line="242" w:lineRule="auto"/>
        <w:rPr>
          <w:i/>
        </w:rPr>
      </w:pPr>
      <w:r w:rsidRPr="00DB6E21">
        <w:rPr>
          <w:i/>
        </w:rPr>
        <w:t>Chuyển tiền ngoại quốc gởi kho bạc</w:t>
      </w:r>
    </w:p>
    <w:p w:rsidR="00D5549A" w:rsidRPr="00DB6E21" w:rsidRDefault="00D5549A" w:rsidP="003C1093">
      <w:pPr>
        <w:spacing w:line="242" w:lineRule="auto"/>
        <w:rPr>
          <w:i/>
        </w:rPr>
      </w:pPr>
      <w:r w:rsidRPr="00DB6E21">
        <w:rPr>
          <w:i/>
        </w:rPr>
        <w:t>Con đi du học lập đầu cầu</w:t>
      </w:r>
    </w:p>
    <w:p w:rsidR="00D5549A" w:rsidRDefault="00D5549A" w:rsidP="003C1093">
      <w:pPr>
        <w:spacing w:line="242" w:lineRule="auto"/>
      </w:pPr>
      <w:r>
        <w:t>...</w:t>
      </w:r>
    </w:p>
    <w:p w:rsidR="00D5549A" w:rsidRDefault="00D5549A" w:rsidP="003C1093">
      <w:pPr>
        <w:spacing w:line="242" w:lineRule="auto"/>
      </w:pPr>
    </w:p>
    <w:p w:rsidR="00D5549A" w:rsidRDefault="00D5549A" w:rsidP="003C1093">
      <w:pPr>
        <w:spacing w:line="242" w:lineRule="auto"/>
      </w:pPr>
      <w:r>
        <w:t>Mấy dòng th</w:t>
      </w:r>
      <w:r>
        <w:rPr>
          <w:rFonts w:hint="eastAsia"/>
        </w:rPr>
        <w:t>ơ</w:t>
      </w:r>
      <w:r>
        <w:t xml:space="preserve"> châm chích trên mạng ghi là của tác giả N. Nguyen. Hay quá chứ, phải không các cụ.</w:t>
      </w:r>
    </w:p>
    <w:p w:rsidR="00D5549A" w:rsidRDefault="00D5549A" w:rsidP="003C1093">
      <w:pPr>
        <w:spacing w:line="242" w:lineRule="auto"/>
      </w:pPr>
      <w:r>
        <w:t>Chị Ba Biên Hòa nói với chồng: Vừa rồi anh chỉ bàn mặt th</w:t>
      </w:r>
      <w:r>
        <w:rPr>
          <w:rFonts w:hint="eastAsia"/>
        </w:rPr>
        <w:t>ơ</w:t>
      </w:r>
      <w:r>
        <w:t>, về tản văn em biết anh thích nhiều bài lắm, hôm nay có mặt cả làng, anh thử bàn về một bài nghe coi.</w:t>
      </w:r>
    </w:p>
    <w:p w:rsidR="00D5549A" w:rsidRDefault="00D5549A" w:rsidP="003C1093">
      <w:pPr>
        <w:spacing w:line="242" w:lineRule="auto"/>
      </w:pPr>
      <w:r>
        <w:t>Anh John không cãi lời vợ, bèn lấy ipad trong túi ra, rồi anh bấm bấm một lúc, cuối cùng anh th</w:t>
      </w:r>
      <w:r>
        <w:rPr>
          <w:rFonts w:hint="eastAsia"/>
        </w:rPr>
        <w:t>ư</w:t>
      </w:r>
      <w:r>
        <w:t>a:</w:t>
      </w:r>
    </w:p>
    <w:p w:rsidR="00D5549A" w:rsidRDefault="00D5549A" w:rsidP="003C1093">
      <w:pPr>
        <w:spacing w:line="242" w:lineRule="auto"/>
      </w:pPr>
      <w:r>
        <w:t>Về tản văn thì tôi thích nhiều bài lắm. Vì tôi thích nên phải cất nó trong kho ipad. Một trong những bài mà tôi mê nhất là bài nói của nhạc sĩ Trần Văn Khê về văn hoá VN. Chuyện kể rằng năm 1964, lúc đó nhạc s</w:t>
      </w:r>
      <w:r>
        <w:rPr>
          <w:rFonts w:hint="eastAsia"/>
        </w:rPr>
        <w:t>ư</w:t>
      </w:r>
      <w:r>
        <w:t xml:space="preserve"> Khê đang ở Paris và rất nổi tiếng. Ông đ</w:t>
      </w:r>
      <w:r>
        <w:rPr>
          <w:rFonts w:hint="eastAsia"/>
        </w:rPr>
        <w:t>ư</w:t>
      </w:r>
      <w:r>
        <w:t>ợc cộng đồng Nhật mời tham dự một buổi sinh hoạt bàn về đề tài Th</w:t>
      </w:r>
      <w:r>
        <w:rPr>
          <w:rFonts w:hint="eastAsia"/>
        </w:rPr>
        <w:t>ơ</w:t>
      </w:r>
      <w:r>
        <w:t xml:space="preserve"> Tanga. Vị khách thuyết trình bữa đó là một Thủy S</w:t>
      </w:r>
      <w:r>
        <w:rPr>
          <w:rFonts w:hint="eastAsia"/>
        </w:rPr>
        <w:t>ư</w:t>
      </w:r>
      <w:r>
        <w:t xml:space="preserve"> Đô đốc ng</w:t>
      </w:r>
      <w:r>
        <w:rPr>
          <w:rFonts w:hint="eastAsia"/>
        </w:rPr>
        <w:t>ư</w:t>
      </w:r>
      <w:r>
        <w:t>ời Pháp. Ông này mở đầu bài diễn văn nh</w:t>
      </w:r>
      <w:r>
        <w:rPr>
          <w:rFonts w:hint="eastAsia"/>
        </w:rPr>
        <w:t>ư</w:t>
      </w:r>
      <w:r>
        <w:t xml:space="preserve"> sau:</w:t>
      </w:r>
    </w:p>
    <w:p w:rsidR="00D5549A" w:rsidRPr="00DB6E21" w:rsidRDefault="00D5549A" w:rsidP="003C1093">
      <w:pPr>
        <w:spacing w:line="242" w:lineRule="auto"/>
        <w:rPr>
          <w:i/>
        </w:rPr>
      </w:pPr>
      <w:r w:rsidRPr="00DB6E21">
        <w:rPr>
          <w:i/>
        </w:rPr>
        <w:t>... Th</w:t>
      </w:r>
      <w:r w:rsidRPr="00DB6E21">
        <w:rPr>
          <w:rFonts w:hint="eastAsia"/>
          <w:i/>
        </w:rPr>
        <w:t>ư</w:t>
      </w:r>
      <w:r w:rsidRPr="00DB6E21">
        <w:rPr>
          <w:i/>
        </w:rPr>
        <w:t>a qúy vị, tôi là thủy s</w:t>
      </w:r>
      <w:r w:rsidRPr="00DB6E21">
        <w:rPr>
          <w:rFonts w:hint="eastAsia"/>
          <w:i/>
        </w:rPr>
        <w:t>ư</w:t>
      </w:r>
      <w:r w:rsidRPr="00DB6E21">
        <w:rPr>
          <w:i/>
        </w:rPr>
        <w:t xml:space="preserve"> đô đốc đã sống ở Việt Nam 20 năm mà không thấy VN có một áng văn nào đáng kể. Nh</w:t>
      </w:r>
      <w:r w:rsidRPr="00DB6E21">
        <w:rPr>
          <w:rFonts w:hint="eastAsia"/>
          <w:i/>
        </w:rPr>
        <w:t>ư</w:t>
      </w:r>
      <w:r w:rsidRPr="00DB6E21">
        <w:rPr>
          <w:i/>
        </w:rPr>
        <w:t>ng khi tôi sang Nhật, chỉ trong vòng một hai năm mà tôi đã thấy một rừng văn học, trong đó Tanka là một đoá hoa tuyệt đẹp, chỉ cần một ngọn núi, một con sông mà tả đ</w:t>
      </w:r>
      <w:r w:rsidRPr="00DB6E21">
        <w:rPr>
          <w:rFonts w:hint="eastAsia"/>
          <w:i/>
        </w:rPr>
        <w:t>ư</w:t>
      </w:r>
      <w:r w:rsidRPr="00DB6E21">
        <w:rPr>
          <w:i/>
        </w:rPr>
        <w:t>ợc bao nhiêu tình cảm với chỉ 31 âm tiết. Chỉ hai điều này thôi mà các n</w:t>
      </w:r>
      <w:r w:rsidRPr="00DB6E21">
        <w:rPr>
          <w:rFonts w:hint="eastAsia"/>
          <w:i/>
        </w:rPr>
        <w:t>ư</w:t>
      </w:r>
      <w:r w:rsidRPr="00DB6E21">
        <w:rPr>
          <w:i/>
        </w:rPr>
        <w:t>ớc khác không dễ có đ</w:t>
      </w:r>
      <w:r w:rsidRPr="00DB6E21">
        <w:rPr>
          <w:rFonts w:hint="eastAsia"/>
          <w:i/>
        </w:rPr>
        <w:t>ư</w:t>
      </w:r>
      <w:r w:rsidRPr="00DB6E21">
        <w:rPr>
          <w:i/>
        </w:rPr>
        <w:t>ợc...</w:t>
      </w:r>
    </w:p>
    <w:p w:rsidR="00D5549A" w:rsidRDefault="00D5549A" w:rsidP="003C1093">
      <w:pPr>
        <w:spacing w:line="242" w:lineRule="auto"/>
      </w:pPr>
      <w:r>
        <w:t>Lời phát biểu này đã chạm tới lòng tự ái dân tộc của GS Trần Văn Khê. Khi đến phần giao l</w:t>
      </w:r>
      <w:r>
        <w:rPr>
          <w:rFonts w:hint="eastAsia"/>
        </w:rPr>
        <w:t>ư</w:t>
      </w:r>
      <w:r>
        <w:t>u, GS Khê đã xin phát biểu:</w:t>
      </w:r>
    </w:p>
    <w:p w:rsidR="00D5549A" w:rsidRPr="00DB6E21" w:rsidRDefault="00D5549A" w:rsidP="003C1093">
      <w:pPr>
        <w:spacing w:line="242" w:lineRule="auto"/>
        <w:rPr>
          <w:i/>
        </w:rPr>
      </w:pPr>
      <w:r w:rsidRPr="00DB6E21">
        <w:rPr>
          <w:i/>
        </w:rPr>
        <w:t>... Th</w:t>
      </w:r>
      <w:r w:rsidRPr="00DB6E21">
        <w:rPr>
          <w:rFonts w:hint="eastAsia"/>
          <w:i/>
        </w:rPr>
        <w:t>ư</w:t>
      </w:r>
      <w:r w:rsidRPr="00DB6E21">
        <w:rPr>
          <w:i/>
        </w:rPr>
        <w:t>a ông thủy s</w:t>
      </w:r>
      <w:r w:rsidRPr="00DB6E21">
        <w:rPr>
          <w:rFonts w:hint="eastAsia"/>
          <w:i/>
        </w:rPr>
        <w:t>ư</w:t>
      </w:r>
      <w:r w:rsidRPr="00DB6E21">
        <w:rPr>
          <w:i/>
        </w:rPr>
        <w:t xml:space="preserve"> đô đốc, ông nói rằng ông đã ở VN 20 năm mà không thấy một áng văn nào đáng kể. Tôi là ng</w:t>
      </w:r>
      <w:r w:rsidRPr="00DB6E21">
        <w:rPr>
          <w:rFonts w:hint="eastAsia"/>
          <w:i/>
        </w:rPr>
        <w:t>ư</w:t>
      </w:r>
      <w:r w:rsidRPr="00DB6E21">
        <w:rPr>
          <w:i/>
        </w:rPr>
        <w:t>ời Việt, khi nghe câu này tôi rất ngạc nhiên. Chẳng biết khi ở VN ông đã ch</w:t>
      </w:r>
      <w:r w:rsidRPr="00DB6E21">
        <w:rPr>
          <w:rFonts w:hint="eastAsia"/>
          <w:i/>
        </w:rPr>
        <w:t>ơ</w:t>
      </w:r>
      <w:r w:rsidRPr="00DB6E21">
        <w:rPr>
          <w:i/>
        </w:rPr>
        <w:t>i với ai mà chẳng biết một áng văn hay nào của n</w:t>
      </w:r>
      <w:r w:rsidRPr="00DB6E21">
        <w:rPr>
          <w:rFonts w:hint="eastAsia"/>
          <w:i/>
        </w:rPr>
        <w:t>ư</w:t>
      </w:r>
      <w:r w:rsidRPr="00DB6E21">
        <w:rPr>
          <w:i/>
        </w:rPr>
        <w:t>ớc Việt.</w:t>
      </w:r>
    </w:p>
    <w:p w:rsidR="00D5549A" w:rsidRPr="00DB6E21" w:rsidRDefault="00D5549A" w:rsidP="003C1093">
      <w:pPr>
        <w:spacing w:line="242" w:lineRule="auto"/>
        <w:rPr>
          <w:i/>
        </w:rPr>
      </w:pPr>
      <w:r w:rsidRPr="00DB6E21">
        <w:rPr>
          <w:i/>
        </w:rPr>
        <w:t>Có lẽ ông chỉ ch</w:t>
      </w:r>
      <w:r w:rsidRPr="00DB6E21">
        <w:rPr>
          <w:rFonts w:hint="eastAsia"/>
          <w:i/>
        </w:rPr>
        <w:t>ơ</w:t>
      </w:r>
      <w:r w:rsidRPr="00DB6E21">
        <w:rPr>
          <w:i/>
        </w:rPr>
        <w:t>i với những ng</w:t>
      </w:r>
      <w:r w:rsidRPr="00DB6E21">
        <w:rPr>
          <w:rFonts w:hint="eastAsia"/>
          <w:i/>
        </w:rPr>
        <w:t>ư</w:t>
      </w:r>
      <w:r w:rsidRPr="00DB6E21">
        <w:rPr>
          <w:i/>
        </w:rPr>
        <w:t>ời quan tâm đến chuyện ăn uống, ch</w:t>
      </w:r>
      <w:r w:rsidRPr="00DB6E21">
        <w:rPr>
          <w:rFonts w:hint="eastAsia"/>
          <w:i/>
        </w:rPr>
        <w:t>ơ</w:t>
      </w:r>
      <w:r w:rsidRPr="00DB6E21">
        <w:rPr>
          <w:i/>
        </w:rPr>
        <w:t>i bời, hút xách. Phải chi ông ch</w:t>
      </w:r>
      <w:r w:rsidRPr="00DB6E21">
        <w:rPr>
          <w:rFonts w:hint="eastAsia"/>
          <w:i/>
        </w:rPr>
        <w:t>ơ</w:t>
      </w:r>
      <w:r w:rsidRPr="00DB6E21">
        <w:rPr>
          <w:i/>
        </w:rPr>
        <w:t>i với Giáo s</w:t>
      </w:r>
      <w:r w:rsidRPr="00DB6E21">
        <w:rPr>
          <w:rFonts w:hint="eastAsia"/>
          <w:i/>
        </w:rPr>
        <w:t>ư</w:t>
      </w:r>
      <w:r w:rsidRPr="00DB6E21">
        <w:rPr>
          <w:i/>
        </w:rPr>
        <w:t xml:space="preserve"> Emile Gaspardone thì ông sẽ biết đến một th</w:t>
      </w:r>
      <w:r w:rsidRPr="00DB6E21">
        <w:rPr>
          <w:rFonts w:hint="eastAsia"/>
          <w:i/>
        </w:rPr>
        <w:t>ư</w:t>
      </w:r>
      <w:r w:rsidRPr="00DB6E21">
        <w:rPr>
          <w:i/>
        </w:rPr>
        <w:t xml:space="preserve"> mục gồm 1.300 sách báo nói về văn ch</w:t>
      </w:r>
      <w:r w:rsidRPr="00DB6E21">
        <w:rPr>
          <w:rFonts w:hint="eastAsia"/>
          <w:i/>
        </w:rPr>
        <w:t>ươ</w:t>
      </w:r>
      <w:r w:rsidRPr="00DB6E21">
        <w:rPr>
          <w:i/>
        </w:rPr>
        <w:t>ng Việt Nam mà vị giáo s</w:t>
      </w:r>
      <w:r w:rsidRPr="00DB6E21">
        <w:rPr>
          <w:rFonts w:hint="eastAsia"/>
          <w:i/>
        </w:rPr>
        <w:t>ư</w:t>
      </w:r>
      <w:r w:rsidRPr="00DB6E21">
        <w:rPr>
          <w:i/>
        </w:rPr>
        <w:t xml:space="preserve"> này đã in trên tạp chí Viễn Đông Bác Cổ bằng tiếng Pháp. Hay nếu ông gặp Maurice Durand thì sẽ có dịp đọc qua hàng ngàn câu ca dao Việt Nam mà ông ấy đã cất công s</w:t>
      </w:r>
      <w:r w:rsidRPr="00DB6E21">
        <w:rPr>
          <w:rFonts w:hint="eastAsia"/>
          <w:i/>
        </w:rPr>
        <w:t>ư</w:t>
      </w:r>
      <w:r w:rsidRPr="00DB6E21">
        <w:rPr>
          <w:i/>
        </w:rPr>
        <w:t>u tầm...Nếu ông làm bạn với những ng</w:t>
      </w:r>
      <w:r w:rsidRPr="00DB6E21">
        <w:rPr>
          <w:rFonts w:hint="eastAsia"/>
          <w:i/>
        </w:rPr>
        <w:t>ư</w:t>
      </w:r>
      <w:r w:rsidRPr="00DB6E21">
        <w:rPr>
          <w:i/>
        </w:rPr>
        <w:t>ời nh</w:t>
      </w:r>
      <w:r w:rsidRPr="00DB6E21">
        <w:rPr>
          <w:rFonts w:hint="eastAsia"/>
          <w:i/>
        </w:rPr>
        <w:t>ư</w:t>
      </w:r>
      <w:r w:rsidRPr="00DB6E21">
        <w:rPr>
          <w:i/>
        </w:rPr>
        <w:t xml:space="preserve"> thế, ông sẽ biết rằng n</w:t>
      </w:r>
      <w:r w:rsidRPr="00DB6E21">
        <w:rPr>
          <w:rFonts w:hint="eastAsia"/>
          <w:i/>
        </w:rPr>
        <w:t>ư</w:t>
      </w:r>
      <w:r w:rsidRPr="00DB6E21">
        <w:rPr>
          <w:i/>
        </w:rPr>
        <w:t>ớc tôi không chỉ có một, mà có đến hàng vạn áng văn kiệt tác...</w:t>
      </w:r>
    </w:p>
    <w:p w:rsidR="00D5549A" w:rsidRDefault="00D5549A" w:rsidP="003C1093">
      <w:pPr>
        <w:spacing w:line="242" w:lineRule="auto"/>
      </w:pPr>
    </w:p>
    <w:p w:rsidR="00D5549A" w:rsidRPr="000C5922" w:rsidRDefault="00D5549A" w:rsidP="003C1093">
      <w:pPr>
        <w:spacing w:line="242" w:lineRule="auto"/>
        <w:rPr>
          <w:i/>
        </w:rPr>
      </w:pPr>
      <w:r w:rsidRPr="000C5922">
        <w:rPr>
          <w:i/>
        </w:rPr>
        <w:t>Ngài nói trong th</w:t>
      </w:r>
      <w:r w:rsidRPr="000C5922">
        <w:rPr>
          <w:rFonts w:hint="eastAsia"/>
          <w:i/>
        </w:rPr>
        <w:t>ơ</w:t>
      </w:r>
      <w:r w:rsidRPr="000C5922">
        <w:rPr>
          <w:i/>
        </w:rPr>
        <w:t xml:space="preserve"> Tanka, chỉ cần một ngọn núi một con sông mà mô tả đ</w:t>
      </w:r>
      <w:r w:rsidRPr="000C5922">
        <w:rPr>
          <w:rFonts w:hint="eastAsia"/>
          <w:i/>
        </w:rPr>
        <w:t>ư</w:t>
      </w:r>
      <w:r w:rsidRPr="000C5922">
        <w:rPr>
          <w:i/>
        </w:rPr>
        <w:t>ợc bao nhiêu tình cảm. Tôi chỉ là nhà nghiên cứu âm nhạc, nh</w:t>
      </w:r>
      <w:r w:rsidRPr="000C5922">
        <w:rPr>
          <w:rFonts w:hint="eastAsia"/>
          <w:i/>
        </w:rPr>
        <w:t>ư</w:t>
      </w:r>
      <w:r w:rsidRPr="000C5922">
        <w:rPr>
          <w:i/>
        </w:rPr>
        <w:t>ng với kiến thức văn ch</w:t>
      </w:r>
      <w:r w:rsidRPr="000C5922">
        <w:rPr>
          <w:rFonts w:hint="eastAsia"/>
          <w:i/>
        </w:rPr>
        <w:t>ươ</w:t>
      </w:r>
      <w:r w:rsidRPr="000C5922">
        <w:rPr>
          <w:i/>
        </w:rPr>
        <w:t>ng học thời trung học cũng đủ để trả lời ngài: Việt Nam có câu ca dao:</w:t>
      </w:r>
    </w:p>
    <w:p w:rsidR="00D5549A" w:rsidRPr="000C5922" w:rsidRDefault="00D5549A" w:rsidP="003C1093">
      <w:pPr>
        <w:spacing w:line="242" w:lineRule="auto"/>
        <w:rPr>
          <w:i/>
        </w:rPr>
      </w:pPr>
    </w:p>
    <w:p w:rsidR="00D5549A" w:rsidRPr="000C5922" w:rsidRDefault="00D5549A" w:rsidP="003C1093">
      <w:pPr>
        <w:spacing w:line="242" w:lineRule="auto"/>
        <w:rPr>
          <w:i/>
        </w:rPr>
      </w:pPr>
      <w:r w:rsidRPr="000C5922">
        <w:rPr>
          <w:rFonts w:hint="eastAsia"/>
          <w:i/>
        </w:rPr>
        <w:t>“</w:t>
      </w:r>
      <w:r w:rsidRPr="000C5922">
        <w:rPr>
          <w:rFonts w:hint="eastAsia"/>
          <w:i/>
        </w:rPr>
        <w:t>Đê</w:t>
      </w:r>
      <w:r w:rsidRPr="000C5922">
        <w:rPr>
          <w:i/>
        </w:rPr>
        <w:t>m qua mận mới hỏi đào</w:t>
      </w:r>
    </w:p>
    <w:p w:rsidR="00D5549A" w:rsidRPr="000C5922" w:rsidRDefault="00D5549A" w:rsidP="003C1093">
      <w:pPr>
        <w:spacing w:line="242" w:lineRule="auto"/>
        <w:rPr>
          <w:i/>
        </w:rPr>
      </w:pPr>
      <w:r w:rsidRPr="000C5922">
        <w:rPr>
          <w:i/>
        </w:rPr>
        <w:t>V</w:t>
      </w:r>
      <w:r w:rsidRPr="000C5922">
        <w:rPr>
          <w:rFonts w:hint="eastAsia"/>
          <w:i/>
        </w:rPr>
        <w:t>ư</w:t>
      </w:r>
      <w:r w:rsidRPr="000C5922">
        <w:rPr>
          <w:i/>
        </w:rPr>
        <w:t>ờn hồng đã có ai vào hay ch</w:t>
      </w:r>
      <w:r w:rsidRPr="000C5922">
        <w:rPr>
          <w:rFonts w:hint="eastAsia"/>
          <w:i/>
        </w:rPr>
        <w:t>ư</w:t>
      </w:r>
      <w:r w:rsidRPr="000C5922">
        <w:rPr>
          <w:i/>
        </w:rPr>
        <w:t>a</w:t>
      </w:r>
      <w:r w:rsidR="00DB6E21" w:rsidRPr="000C5922">
        <w:rPr>
          <w:rFonts w:ascii="Times New Roman" w:hAnsi="Times New Roman"/>
          <w:i/>
        </w:rPr>
        <w:t>?</w:t>
      </w:r>
      <w:r w:rsidRPr="000C5922">
        <w:rPr>
          <w:i/>
        </w:rPr>
        <w:t>”</w:t>
      </w:r>
    </w:p>
    <w:p w:rsidR="00D5549A" w:rsidRPr="000C5922" w:rsidRDefault="00D5549A" w:rsidP="003C1093">
      <w:pPr>
        <w:spacing w:line="242" w:lineRule="auto"/>
        <w:rPr>
          <w:i/>
        </w:rPr>
      </w:pPr>
    </w:p>
    <w:p w:rsidR="00D5549A" w:rsidRPr="000C5922" w:rsidRDefault="00D5549A" w:rsidP="003C1093">
      <w:pPr>
        <w:spacing w:line="242" w:lineRule="auto"/>
        <w:rPr>
          <w:i/>
        </w:rPr>
      </w:pPr>
      <w:r w:rsidRPr="000C5922">
        <w:rPr>
          <w:i/>
        </w:rPr>
        <w:t>Trai gái th</w:t>
      </w:r>
      <w:r w:rsidRPr="000C5922">
        <w:rPr>
          <w:rFonts w:hint="eastAsia"/>
          <w:i/>
        </w:rPr>
        <w:t>ư</w:t>
      </w:r>
      <w:r w:rsidRPr="000C5922">
        <w:rPr>
          <w:i/>
        </w:rPr>
        <w:t>ờng m</w:t>
      </w:r>
      <w:r w:rsidRPr="000C5922">
        <w:rPr>
          <w:rFonts w:hint="eastAsia"/>
          <w:i/>
        </w:rPr>
        <w:t>ư</w:t>
      </w:r>
      <w:r w:rsidRPr="000C5922">
        <w:rPr>
          <w:i/>
        </w:rPr>
        <w:t>ợn hoa lá để bày tỏ tình cảm. Chỉ có 14 từ mà bày tỏ đ</w:t>
      </w:r>
      <w:r w:rsidRPr="000C5922">
        <w:rPr>
          <w:rFonts w:hint="eastAsia"/>
          <w:i/>
        </w:rPr>
        <w:t>ư</w:t>
      </w:r>
      <w:r w:rsidRPr="000C5922">
        <w:rPr>
          <w:i/>
        </w:rPr>
        <w:t>ợc bao nhiêu ý bao nhiêu tình một cách rất tế nhị và sâu sắc.</w:t>
      </w:r>
    </w:p>
    <w:p w:rsidR="00D5549A" w:rsidRPr="000C5922" w:rsidRDefault="00D5549A" w:rsidP="003C1093">
      <w:pPr>
        <w:spacing w:line="242" w:lineRule="auto"/>
        <w:rPr>
          <w:i/>
        </w:rPr>
      </w:pPr>
      <w:r w:rsidRPr="000C5922">
        <w:rPr>
          <w:i/>
        </w:rPr>
        <w:t>Còn về số âm tiết, tôi nhớ sử Việt Nam kể rằng Ông Mạc Đĩnh Chi thời nhà Trần đi sứ sang Nhà Nguyên bên Tàu gặp lúc bà phi của Vua Nguyên vừa từ trần. Nhà Nguyên muốn thử tài sứ giả Việt Nam nên mời đọc điếu văn. Mở bài điếu văn ra chỉ có 4 chữ ‘nhất’, Mạc Đĩnh Chi không hốt hoảng mà ứng tác đọc liền:</w:t>
      </w:r>
    </w:p>
    <w:p w:rsidR="00D5549A" w:rsidRPr="000C5922" w:rsidRDefault="00D5549A" w:rsidP="003C1093">
      <w:pPr>
        <w:spacing w:line="242" w:lineRule="auto"/>
        <w:rPr>
          <w:i/>
        </w:rPr>
      </w:pPr>
    </w:p>
    <w:p w:rsidR="00D5549A" w:rsidRPr="000C5922" w:rsidRDefault="00D5549A" w:rsidP="003C1093">
      <w:pPr>
        <w:spacing w:line="242" w:lineRule="auto"/>
        <w:rPr>
          <w:i/>
        </w:rPr>
      </w:pPr>
      <w:r w:rsidRPr="000C5922">
        <w:rPr>
          <w:i/>
        </w:rPr>
        <w:t>Thanh thiên nhất đóa vân</w:t>
      </w:r>
    </w:p>
    <w:p w:rsidR="00D5549A" w:rsidRPr="000C5922" w:rsidRDefault="00D5549A" w:rsidP="003C1093">
      <w:pPr>
        <w:spacing w:line="242" w:lineRule="auto"/>
        <w:rPr>
          <w:i/>
        </w:rPr>
      </w:pPr>
      <w:r w:rsidRPr="000C5922">
        <w:rPr>
          <w:i/>
        </w:rPr>
        <w:t>Hồng lô nhất điểm tuyết</w:t>
      </w:r>
    </w:p>
    <w:p w:rsidR="00D5549A" w:rsidRPr="000C5922" w:rsidRDefault="00D5549A" w:rsidP="003C1093">
      <w:pPr>
        <w:spacing w:line="242" w:lineRule="auto"/>
        <w:rPr>
          <w:i/>
        </w:rPr>
      </w:pPr>
      <w:r w:rsidRPr="000C5922">
        <w:rPr>
          <w:i/>
        </w:rPr>
        <w:t>Th</w:t>
      </w:r>
      <w:r w:rsidRPr="000C5922">
        <w:rPr>
          <w:rFonts w:hint="eastAsia"/>
          <w:i/>
        </w:rPr>
        <w:t>ư</w:t>
      </w:r>
      <w:r w:rsidRPr="000C5922">
        <w:rPr>
          <w:i/>
        </w:rPr>
        <w:t>ợng uyển nhất chi hoa</w:t>
      </w:r>
    </w:p>
    <w:p w:rsidR="00D5549A" w:rsidRPr="000C5922" w:rsidRDefault="00D5549A" w:rsidP="003C1093">
      <w:pPr>
        <w:spacing w:line="242" w:lineRule="auto"/>
        <w:rPr>
          <w:i/>
        </w:rPr>
      </w:pPr>
      <w:r w:rsidRPr="000C5922">
        <w:rPr>
          <w:i/>
        </w:rPr>
        <w:t>Dao trì nhất phiến nguyệt</w:t>
      </w:r>
    </w:p>
    <w:p w:rsidR="00D5549A" w:rsidRPr="000C5922" w:rsidRDefault="000C5922" w:rsidP="003C1093">
      <w:pPr>
        <w:spacing w:line="242" w:lineRule="auto"/>
        <w:rPr>
          <w:i/>
        </w:rPr>
      </w:pPr>
      <w:r>
        <w:rPr>
          <w:i/>
        </w:rPr>
        <w:t>Y</w:t>
      </w:r>
      <w:r w:rsidR="00D5549A" w:rsidRPr="000C5922">
        <w:rPr>
          <w:i/>
        </w:rPr>
        <w:t>! Vân tán, tuyết tiêu, hoa tàn, nguyệt khuyết!</w:t>
      </w:r>
    </w:p>
    <w:p w:rsidR="00D5549A" w:rsidRPr="000C5922" w:rsidRDefault="00D5549A" w:rsidP="003C1093">
      <w:pPr>
        <w:spacing w:line="242" w:lineRule="auto"/>
        <w:ind w:firstLine="0"/>
        <w:rPr>
          <w:i/>
        </w:rPr>
      </w:pPr>
      <w:r w:rsidRPr="000C5922">
        <w:rPr>
          <w:i/>
        </w:rPr>
        <w:t>Nghĩa:</w:t>
      </w:r>
    </w:p>
    <w:p w:rsidR="00D5549A" w:rsidRPr="000C5922" w:rsidRDefault="00D5549A" w:rsidP="003C1093">
      <w:pPr>
        <w:spacing w:line="242" w:lineRule="auto"/>
        <w:rPr>
          <w:i/>
        </w:rPr>
      </w:pPr>
      <w:r w:rsidRPr="000C5922">
        <w:rPr>
          <w:i/>
        </w:rPr>
        <w:t>Bà là một đám mây giữa trời xanh</w:t>
      </w:r>
    </w:p>
    <w:p w:rsidR="00D5549A" w:rsidRPr="000C5922" w:rsidRDefault="00D5549A" w:rsidP="003C1093">
      <w:pPr>
        <w:spacing w:line="242" w:lineRule="auto"/>
        <w:rPr>
          <w:i/>
        </w:rPr>
      </w:pPr>
      <w:r w:rsidRPr="000C5922">
        <w:rPr>
          <w:i/>
        </w:rPr>
        <w:t>Một bông tuyết trong lò lửa</w:t>
      </w:r>
    </w:p>
    <w:p w:rsidR="00D5549A" w:rsidRPr="000C5922" w:rsidRDefault="00D5549A" w:rsidP="003C1093">
      <w:pPr>
        <w:spacing w:line="242" w:lineRule="auto"/>
        <w:rPr>
          <w:i/>
        </w:rPr>
      </w:pPr>
      <w:r w:rsidRPr="000C5922">
        <w:rPr>
          <w:i/>
        </w:rPr>
        <w:t>Một bông hoa giữa v</w:t>
      </w:r>
      <w:r w:rsidRPr="000C5922">
        <w:rPr>
          <w:rFonts w:hint="eastAsia"/>
          <w:i/>
        </w:rPr>
        <w:t>ư</w:t>
      </w:r>
      <w:r w:rsidRPr="000C5922">
        <w:rPr>
          <w:i/>
        </w:rPr>
        <w:t>ờn th</w:t>
      </w:r>
      <w:r w:rsidRPr="000C5922">
        <w:rPr>
          <w:rFonts w:hint="eastAsia"/>
          <w:i/>
        </w:rPr>
        <w:t>ư</w:t>
      </w:r>
      <w:r w:rsidRPr="000C5922">
        <w:rPr>
          <w:i/>
        </w:rPr>
        <w:t>ợng uyển</w:t>
      </w:r>
    </w:p>
    <w:p w:rsidR="00D5549A" w:rsidRPr="000C5922" w:rsidRDefault="00D5549A" w:rsidP="003C1093">
      <w:pPr>
        <w:spacing w:line="242" w:lineRule="auto"/>
        <w:rPr>
          <w:i/>
        </w:rPr>
      </w:pPr>
      <w:r w:rsidRPr="000C5922">
        <w:rPr>
          <w:i/>
        </w:rPr>
        <w:t>Một vầng trăng trên mặt ao</w:t>
      </w:r>
    </w:p>
    <w:p w:rsidR="00D5549A" w:rsidRPr="000C5922" w:rsidRDefault="000C5922" w:rsidP="003C1093">
      <w:pPr>
        <w:spacing w:line="242" w:lineRule="auto"/>
        <w:rPr>
          <w:i/>
        </w:rPr>
      </w:pPr>
      <w:r>
        <w:rPr>
          <w:i/>
        </w:rPr>
        <w:t>Than ôi</w:t>
      </w:r>
      <w:r w:rsidR="00D5549A" w:rsidRPr="000C5922">
        <w:rPr>
          <w:i/>
        </w:rPr>
        <w:t>! Bây giờ thì mây tán, tuyết tan, hoa tàn, trăng khuyết!</w:t>
      </w:r>
    </w:p>
    <w:p w:rsidR="00D5549A" w:rsidRPr="000C5922" w:rsidRDefault="00D5549A" w:rsidP="003C1093">
      <w:pPr>
        <w:pStyle w:val="TopNormal"/>
        <w:spacing w:line="242" w:lineRule="auto"/>
      </w:pPr>
      <w:r w:rsidRPr="000C5922">
        <w:t>Tất cả chỉ 29 âm chứ không cần đến 31 âm nh</w:t>
      </w:r>
      <w:r w:rsidRPr="000C5922">
        <w:rPr>
          <w:rFonts w:hint="eastAsia"/>
        </w:rPr>
        <w:t>ư</w:t>
      </w:r>
      <w:r w:rsidRPr="000C5922">
        <w:t xml:space="preserve"> th</w:t>
      </w:r>
      <w:r w:rsidRPr="000C5922">
        <w:rPr>
          <w:rFonts w:hint="eastAsia"/>
        </w:rPr>
        <w:t>ơ</w:t>
      </w:r>
      <w:r w:rsidRPr="000C5922">
        <w:t xml:space="preserve"> Tanka.</w:t>
      </w:r>
    </w:p>
    <w:p w:rsidR="00D5549A" w:rsidRDefault="00D5549A" w:rsidP="003C1093">
      <w:pPr>
        <w:spacing w:line="242" w:lineRule="auto"/>
      </w:pPr>
      <w:r>
        <w:t>Khi GS Khê dịch và giải nghĩa những câu th</w:t>
      </w:r>
      <w:r>
        <w:rPr>
          <w:rFonts w:hint="eastAsia"/>
        </w:rPr>
        <w:t>ơ</w:t>
      </w:r>
      <w:r>
        <w:t xml:space="preserve"> này xong thì khán giả vỗ tay nhiệt liệt.</w:t>
      </w:r>
    </w:p>
    <w:p w:rsidR="00D5549A" w:rsidRDefault="00D5549A" w:rsidP="003C1093">
      <w:pPr>
        <w:spacing w:line="242" w:lineRule="auto"/>
      </w:pPr>
      <w:r>
        <w:rPr>
          <w:rFonts w:hint="eastAsia"/>
        </w:rPr>
        <w:t>Ô</w:t>
      </w:r>
      <w:r>
        <w:t>ng thủy s</w:t>
      </w:r>
      <w:r>
        <w:rPr>
          <w:rFonts w:hint="eastAsia"/>
        </w:rPr>
        <w:t>ư</w:t>
      </w:r>
      <w:r>
        <w:t xml:space="preserve"> đô đốc đỏ mặt rồi nói: Tôi chỉ biết ngài là một nhà âm nhạc nh</w:t>
      </w:r>
      <w:r>
        <w:rPr>
          <w:rFonts w:hint="eastAsia"/>
        </w:rPr>
        <w:t>ư</w:t>
      </w:r>
      <w:r>
        <w:t>ng khi nghe ngài dẫn giải với chỉ hai dẫn chứng, tôi biết mình đã sai đã vô tình làm tổn th</w:t>
      </w:r>
      <w:r>
        <w:rPr>
          <w:rFonts w:hint="eastAsia"/>
        </w:rPr>
        <w:t>ươ</w:t>
      </w:r>
      <w:r>
        <w:t>ng giá trị văn ch</w:t>
      </w:r>
      <w:r>
        <w:rPr>
          <w:rFonts w:hint="eastAsia"/>
        </w:rPr>
        <w:t>ươ</w:t>
      </w:r>
      <w:r>
        <w:t>ng của dân tộc Việt Nam. Tôi thành thật xin lỗi ngài và xin lỗi cả dân tộc Việt Nam.</w:t>
      </w:r>
    </w:p>
    <w:p w:rsidR="00D5549A" w:rsidRDefault="00D5549A" w:rsidP="003C1093">
      <w:pPr>
        <w:spacing w:line="242" w:lineRule="auto"/>
      </w:pPr>
      <w:r>
        <w:t>Khi buổi hội thảo chấm dứt, ông thủy s</w:t>
      </w:r>
      <w:r>
        <w:rPr>
          <w:rFonts w:hint="eastAsia"/>
        </w:rPr>
        <w:t>ư</w:t>
      </w:r>
      <w:r>
        <w:t xml:space="preserve"> đô đốc đã đến gặp riêng GS Trần Văn Khê, và ngỏ ý muốn mời GS Khê đến nhà dùng c</w:t>
      </w:r>
      <w:r>
        <w:rPr>
          <w:rFonts w:hint="eastAsia"/>
        </w:rPr>
        <w:t>ơ</w:t>
      </w:r>
      <w:r>
        <w:t>m để đ</w:t>
      </w:r>
      <w:r>
        <w:rPr>
          <w:rFonts w:hint="eastAsia"/>
        </w:rPr>
        <w:t>ư</w:t>
      </w:r>
      <w:r>
        <w:t>ợc nghe nhiều h</w:t>
      </w:r>
      <w:r>
        <w:rPr>
          <w:rFonts w:hint="eastAsia"/>
        </w:rPr>
        <w:t>ơ</w:t>
      </w:r>
      <w:r>
        <w:t>n về văn hóa VN. Nh</w:t>
      </w:r>
      <w:r>
        <w:rPr>
          <w:rFonts w:hint="eastAsia"/>
        </w:rPr>
        <w:t>ư</w:t>
      </w:r>
      <w:r>
        <w:t>ng GS Khê đã tế nhị từ chối, nói rằng ng</w:t>
      </w:r>
      <w:r>
        <w:rPr>
          <w:rFonts w:hint="eastAsia"/>
        </w:rPr>
        <w:t>ư</w:t>
      </w:r>
      <w:r>
        <w:t>ời VN không đến dùng c</w:t>
      </w:r>
      <w:r>
        <w:rPr>
          <w:rFonts w:hint="eastAsia"/>
        </w:rPr>
        <w:t>ơ</w:t>
      </w:r>
      <w:r>
        <w:t>m ở nhà ng</w:t>
      </w:r>
      <w:r>
        <w:rPr>
          <w:rFonts w:hint="eastAsia"/>
        </w:rPr>
        <w:t>ư</w:t>
      </w:r>
      <w:r>
        <w:t xml:space="preserve">ời lạ. </w:t>
      </w:r>
    </w:p>
    <w:p w:rsidR="00D5549A" w:rsidRDefault="00D5549A" w:rsidP="003C1093">
      <w:pPr>
        <w:spacing w:line="242" w:lineRule="auto"/>
      </w:pPr>
      <w:r>
        <w:rPr>
          <w:rFonts w:hint="eastAsia"/>
        </w:rPr>
        <w:t>Ô</w:t>
      </w:r>
      <w:r>
        <w:t>ng thủy s</w:t>
      </w:r>
      <w:r>
        <w:rPr>
          <w:rFonts w:hint="eastAsia"/>
        </w:rPr>
        <w:t>ư</w:t>
      </w:r>
      <w:r>
        <w:t xml:space="preserve"> đô đốc nói: Vậy là ngài ch</w:t>
      </w:r>
      <w:r>
        <w:rPr>
          <w:rFonts w:hint="eastAsia"/>
        </w:rPr>
        <w:t>ư</w:t>
      </w:r>
      <w:r>
        <w:t xml:space="preserve">a tha thứ cho tôi. </w:t>
      </w:r>
    </w:p>
    <w:p w:rsidR="00D5549A" w:rsidRDefault="00D5549A" w:rsidP="003C1093">
      <w:pPr>
        <w:spacing w:line="242" w:lineRule="auto"/>
      </w:pPr>
      <w:r>
        <w:t>GS Khê đáp ngay: Tôi tha thứ nh</w:t>
      </w:r>
      <w:r>
        <w:rPr>
          <w:rFonts w:hint="eastAsia"/>
        </w:rPr>
        <w:t>ư</w:t>
      </w:r>
      <w:r>
        <w:t>ng ch</w:t>
      </w:r>
      <w:r>
        <w:rPr>
          <w:rFonts w:hint="eastAsia"/>
        </w:rPr>
        <w:t>ư</w:t>
      </w:r>
      <w:r>
        <w:t>a thể quên đ</w:t>
      </w:r>
      <w:r>
        <w:rPr>
          <w:rFonts w:hint="eastAsia"/>
        </w:rPr>
        <w:t>ư</w:t>
      </w:r>
      <w:r>
        <w:t>ợc việc này.</w:t>
      </w:r>
    </w:p>
    <w:p w:rsidR="00D5549A" w:rsidRDefault="00D5549A" w:rsidP="003C1093">
      <w:pPr>
        <w:spacing w:line="242" w:lineRule="auto"/>
      </w:pPr>
      <w:r>
        <w:t>Cả làng An Lạc của tôi đã vỗ tay râm ran ca ngợi sự thông thái tài ba và mẫn tiệp của giáo s</w:t>
      </w:r>
      <w:r>
        <w:rPr>
          <w:rFonts w:hint="eastAsia"/>
        </w:rPr>
        <w:t>ư</w:t>
      </w:r>
      <w:r>
        <w:t xml:space="preserve"> nhạc sĩ Trần Văn Khê. Các cụ nhớ kể chuyện này cho con cháu nghe nha.</w:t>
      </w:r>
    </w:p>
    <w:p w:rsidR="000C5922" w:rsidRDefault="000C5922" w:rsidP="003C1093">
      <w:pPr>
        <w:spacing w:line="242" w:lineRule="auto"/>
      </w:pPr>
    </w:p>
    <w:p w:rsidR="00D5549A" w:rsidRDefault="000C5922" w:rsidP="003C1093">
      <w:pPr>
        <w:spacing w:line="242" w:lineRule="auto"/>
        <w:ind w:firstLine="0"/>
      </w:pPr>
      <w:r>
        <w:rPr>
          <w:noProof/>
        </w:rPr>
        <w:drawing>
          <wp:inline distT="0" distB="0" distL="0" distR="0" wp14:anchorId="797BC582" wp14:editId="1C54F3EE">
            <wp:extent cx="3013862" cy="14335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front.jpg"/>
                    <pic:cNvPicPr/>
                  </pic:nvPicPr>
                  <pic:blipFill rotWithShape="1">
                    <a:blip r:embed="rId107" cstate="print">
                      <a:extLst>
                        <a:ext uri="{BEBA8EAE-BF5A-486C-A8C5-ECC9F3942E4B}">
                          <a14:imgProps xmlns:a14="http://schemas.microsoft.com/office/drawing/2010/main">
                            <a14:imgLayer r:embed="rId108">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t="28470"/>
                    <a:stretch/>
                  </pic:blipFill>
                  <pic:spPr bwMode="auto">
                    <a:xfrm>
                      <a:off x="0" y="0"/>
                      <a:ext cx="3017520" cy="1435321"/>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p>
    <w:p w:rsidR="000C5922" w:rsidRDefault="000C5922" w:rsidP="003C1093">
      <w:pPr>
        <w:spacing w:line="242" w:lineRule="auto"/>
      </w:pPr>
    </w:p>
    <w:p w:rsidR="00D5549A" w:rsidRDefault="00D5549A" w:rsidP="003C1093">
      <w:pPr>
        <w:spacing w:line="242" w:lineRule="auto"/>
      </w:pPr>
      <w:r>
        <w:t xml:space="preserve">Vỗ tay xong, bà cụ già B.95 thấy chữ </w:t>
      </w:r>
      <w:r w:rsidRPr="000C5922">
        <w:rPr>
          <w:b/>
          <w:i/>
        </w:rPr>
        <w:t>Xmas</w:t>
      </w:r>
      <w:r>
        <w:t xml:space="preserve"> ở tấm thiệp trên bàn mới hỏi anh John: Chữ này là chữ viết tắt của những chữ gì vậy</w:t>
      </w:r>
      <w:r w:rsidR="00DB6E21" w:rsidRPr="00DB6E21">
        <w:rPr>
          <w:rFonts w:ascii="Times New Roman" w:hAnsi="Times New Roman"/>
        </w:rPr>
        <w:t>?</w:t>
      </w:r>
      <w:r>
        <w:t xml:space="preserve"> Anh John nói ngay: Th</w:t>
      </w:r>
      <w:r>
        <w:rPr>
          <w:rFonts w:hint="eastAsia"/>
        </w:rPr>
        <w:t>ư</w:t>
      </w:r>
      <w:r>
        <w:t xml:space="preserve">a là chữ viết tắt của 2 từ </w:t>
      </w:r>
      <w:r w:rsidRPr="000C5922">
        <w:rPr>
          <w:b/>
          <w:i/>
        </w:rPr>
        <w:t>Christ</w:t>
      </w:r>
      <w:r>
        <w:t xml:space="preserve"> là Chúa Kitô và </w:t>
      </w:r>
      <w:r w:rsidRPr="000C5922">
        <w:rPr>
          <w:b/>
          <w:i/>
        </w:rPr>
        <w:t>Mass</w:t>
      </w:r>
      <w:r>
        <w:t xml:space="preserve"> là buổi lễ. Rồi anh John c</w:t>
      </w:r>
      <w:r>
        <w:rPr>
          <w:rFonts w:hint="eastAsia"/>
        </w:rPr>
        <w:t>ư</w:t>
      </w:r>
      <w:r>
        <w:t>ời ha ha và nói tiếp:</w:t>
      </w:r>
    </w:p>
    <w:p w:rsidR="00D5549A" w:rsidRDefault="00D5549A" w:rsidP="003C1093">
      <w:pPr>
        <w:spacing w:line="242" w:lineRule="auto"/>
      </w:pPr>
      <w:r>
        <w:t>- Nh</w:t>
      </w:r>
      <w:r>
        <w:rPr>
          <w:rFonts w:hint="eastAsia"/>
        </w:rPr>
        <w:t>ư</w:t>
      </w:r>
      <w:r>
        <w:t xml:space="preserve">ng theo lời của bác ODP thì chữ </w:t>
      </w:r>
      <w:r w:rsidRPr="000C5922">
        <w:rPr>
          <w:b/>
          <w:i/>
        </w:rPr>
        <w:t>XMAS</w:t>
      </w:r>
      <w:r>
        <w:t xml:space="preserve"> </w:t>
      </w:r>
      <w:r w:rsidRPr="000C5922">
        <w:rPr>
          <w:b/>
          <w:i/>
        </w:rPr>
        <w:t>đây là 4 từ viết tắt của tiếng Việt Nam</w:t>
      </w:r>
      <w:r>
        <w:t xml:space="preserve">. Bác giải thích thế này: Chúng ta sống trong trần gian là đang sống trong sự lầm lạc u tối, chìm đắm trong đêm đen mịt mù. Chúa là Ánh Sáng, Chúa sinh ra là Chúa đem ánh sáng lại cho trần gian, bởi vậy ai cũng vui mừng. </w:t>
      </w:r>
      <w:r w:rsidRPr="000C5922">
        <w:rPr>
          <w:b/>
          <w:i/>
        </w:rPr>
        <w:t>XMAS = Xin Mừng Ánh Sáng</w:t>
      </w:r>
      <w:r>
        <w:t>.</w:t>
      </w:r>
    </w:p>
    <w:p w:rsidR="000C5922" w:rsidRDefault="00D5549A" w:rsidP="003C1093">
      <w:pPr>
        <w:spacing w:line="242" w:lineRule="auto"/>
      </w:pPr>
      <w:r>
        <w:t xml:space="preserve">Xin kính chúc các cụ </w:t>
      </w:r>
      <w:r w:rsidRPr="000C5922">
        <w:rPr>
          <w:i/>
        </w:rPr>
        <w:t>Mùa Giáng Sinh đầy hồng ân và ánh sáng</w:t>
      </w:r>
      <w:r>
        <w:t>./.</w:t>
      </w:r>
    </w:p>
    <w:p w:rsidR="006926EE" w:rsidRDefault="003C1093" w:rsidP="006926EE">
      <w:pPr>
        <w:pStyle w:val="NoSpacing"/>
      </w:pPr>
      <w:r>
        <w:br w:type="column"/>
      </w:r>
      <w:r w:rsidR="006926EE">
        <w:rPr>
          <w:noProof/>
        </w:rPr>
        <w:drawing>
          <wp:inline distT="0" distB="0" distL="0" distR="0" wp14:anchorId="073D795D" wp14:editId="5C658EAB">
            <wp:extent cx="3017520" cy="1692910"/>
            <wp:effectExtent l="0" t="0" r="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00_04482033829595.jpg"/>
                    <pic:cNvPicPr/>
                  </pic:nvPicPr>
                  <pic:blipFill>
                    <a:blip r:embed="rId109">
                      <a:extLst>
                        <a:ext uri="{BEBA8EAE-BF5A-486C-A8C5-ECC9F3942E4B}">
                          <a14:imgProps xmlns:a14="http://schemas.microsoft.com/office/drawing/2010/main">
                            <a14:imgLayer r:embed="rId1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17520" cy="1692910"/>
                    </a:xfrm>
                    <a:prstGeom prst="rect">
                      <a:avLst/>
                    </a:prstGeom>
                  </pic:spPr>
                </pic:pic>
              </a:graphicData>
            </a:graphic>
          </wp:inline>
        </w:drawing>
      </w:r>
    </w:p>
    <w:p w:rsidR="002E10FC" w:rsidRDefault="002E10FC" w:rsidP="006926EE"/>
    <w:p w:rsidR="006926EE" w:rsidRDefault="006926EE" w:rsidP="002E10FC">
      <w:pPr>
        <w:spacing w:line="288" w:lineRule="auto"/>
      </w:pPr>
      <w:r>
        <w:t>Khi x</w:t>
      </w:r>
      <w:r>
        <w:rPr>
          <w:rFonts w:hint="eastAsia"/>
        </w:rPr>
        <w:t>ư</w:t>
      </w:r>
      <w:r>
        <w:t>a nhà còn nghèo, mẹ hay mua cua đồng làm cua rang muối. Cua đồng cứng nh</w:t>
      </w:r>
      <w:r>
        <w:rPr>
          <w:rFonts w:hint="eastAsia"/>
        </w:rPr>
        <w:t>ư</w:t>
      </w:r>
      <w:r>
        <w:t>ng mẹ khéo tay chiên giòn, đủ gia vị nên thật ngon. Thấy các con tranh nhau ăn, mẹ nh</w:t>
      </w:r>
      <w:r>
        <w:rPr>
          <w:rFonts w:hint="eastAsia"/>
        </w:rPr>
        <w:t>ư</w:t>
      </w:r>
      <w:r>
        <w:t xml:space="preserve">ờng. Các con hỏi, mẹ bảo: răng yếu. </w:t>
      </w:r>
    </w:p>
    <w:p w:rsidR="006926EE" w:rsidRDefault="006926EE" w:rsidP="002E10FC">
      <w:pPr>
        <w:spacing w:line="288" w:lineRule="auto"/>
      </w:pPr>
      <w:r>
        <w:t>Giờ, các con đã lớn, nhà khá h</w:t>
      </w:r>
      <w:r>
        <w:rPr>
          <w:rFonts w:hint="eastAsia"/>
        </w:rPr>
        <w:t>ơ</w:t>
      </w:r>
      <w:r>
        <w:t>n, chúng mua cua biển gạch son về rang muối mời mẹ. Các con nói vui:</w:t>
      </w:r>
    </w:p>
    <w:p w:rsidR="006926EE" w:rsidRDefault="006926EE" w:rsidP="002E10FC">
      <w:pPr>
        <w:spacing w:line="288" w:lineRule="auto"/>
      </w:pPr>
      <w:r>
        <w:t>- Cua rang muối thật đó mẹ.</w:t>
      </w:r>
    </w:p>
    <w:p w:rsidR="006926EE" w:rsidRDefault="006926EE" w:rsidP="002E10FC">
      <w:pPr>
        <w:spacing w:line="288" w:lineRule="auto"/>
      </w:pPr>
      <w:r>
        <w:t>Rồi chúng ăn rất ngon. Riêng mẹ không hề gắp. Các con hỏi, mẹ c</w:t>
      </w:r>
      <w:r>
        <w:rPr>
          <w:rFonts w:hint="eastAsia"/>
        </w:rPr>
        <w:t>ư</w:t>
      </w:r>
      <w:r>
        <w:t>ời móm mém:</w:t>
      </w:r>
    </w:p>
    <w:p w:rsidR="00EF5931" w:rsidRDefault="006926EE" w:rsidP="002E10FC">
      <w:pPr>
        <w:spacing w:line="288" w:lineRule="auto"/>
      </w:pPr>
      <w:r>
        <w:t>- Còn răng đâu mà ăn</w:t>
      </w:r>
      <w:r w:rsidR="002A3FBC" w:rsidRPr="002A3FBC">
        <w:rPr>
          <w:rFonts w:ascii="Times New Roman" w:hAnsi="Times New Roman"/>
        </w:rPr>
        <w:t>?</w:t>
      </w:r>
      <w:r>
        <w:t>!</w:t>
      </w:r>
    </w:p>
    <w:p w:rsidR="002E10FC" w:rsidRDefault="002E10FC" w:rsidP="002E10FC">
      <w:pPr>
        <w:spacing w:line="264" w:lineRule="auto"/>
      </w:pPr>
    </w:p>
    <w:p w:rsidR="002E10FC" w:rsidRDefault="002E10FC" w:rsidP="002E10FC">
      <w:pPr>
        <w:pStyle w:val="NoSpacing"/>
      </w:pPr>
      <w:r>
        <w:rPr>
          <w:noProof/>
        </w:rPr>
        <w:drawing>
          <wp:inline distT="0" distB="0" distL="0" distR="0">
            <wp:extent cx="3021965" cy="55880"/>
            <wp:effectExtent l="0" t="0" r="6985" b="1270"/>
            <wp:docPr id="312" name="Picture 312" descr="C:\Program Files (x86)\Microsoft Office\MEDIA\OFFICE14\Lines\BD1507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OFFICE14\Lines\BD15072_.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21965" cy="55880"/>
                    </a:xfrm>
                    <a:prstGeom prst="rect">
                      <a:avLst/>
                    </a:prstGeom>
                    <a:noFill/>
                    <a:ln>
                      <a:noFill/>
                    </a:ln>
                  </pic:spPr>
                </pic:pic>
              </a:graphicData>
            </a:graphic>
          </wp:inline>
        </w:drawing>
      </w:r>
    </w:p>
    <w:p w:rsidR="002E10FC" w:rsidRDefault="002E10FC" w:rsidP="002E10FC">
      <w:pPr>
        <w:spacing w:line="264" w:lineRule="auto"/>
      </w:pPr>
    </w:p>
    <w:p w:rsidR="002E10FC" w:rsidRPr="002E10FC" w:rsidRDefault="002E10FC" w:rsidP="002E10FC">
      <w:pPr>
        <w:spacing w:line="288" w:lineRule="auto"/>
      </w:pPr>
      <w:r w:rsidRPr="002E10FC">
        <w:t>Con đê dài hun hút nh</w:t>
      </w:r>
      <w:r w:rsidRPr="002E10FC">
        <w:rPr>
          <w:rFonts w:hint="eastAsia"/>
        </w:rPr>
        <w:t>ư</w:t>
      </w:r>
      <w:r w:rsidRPr="002E10FC">
        <w:t xml:space="preserve"> cuộc đời. Ngày về thăm ngoại, trời chợt nắng, chợt râm. Mẹ bảo:</w:t>
      </w:r>
    </w:p>
    <w:p w:rsidR="002E10FC" w:rsidRPr="002E10FC" w:rsidRDefault="002E10FC" w:rsidP="002E10FC">
      <w:pPr>
        <w:spacing w:line="288" w:lineRule="auto"/>
      </w:pPr>
      <w:r w:rsidRPr="002E10FC">
        <w:t>- Nhà ngoại ở cuối con đê. Trên đê chỉ có mẹ, có con.</w:t>
      </w:r>
    </w:p>
    <w:p w:rsidR="002E10FC" w:rsidRPr="002E10FC" w:rsidRDefault="002E10FC" w:rsidP="002E10FC">
      <w:pPr>
        <w:spacing w:line="288" w:lineRule="auto"/>
      </w:pPr>
      <w:r w:rsidRPr="002E10FC">
        <w:t>Lúc nắng, mẹ kéo tay con:</w:t>
      </w:r>
    </w:p>
    <w:p w:rsidR="002E10FC" w:rsidRPr="002E10FC" w:rsidRDefault="002E10FC" w:rsidP="002E10FC">
      <w:pPr>
        <w:spacing w:line="288" w:lineRule="auto"/>
      </w:pPr>
      <w:r w:rsidRPr="002E10FC">
        <w:t>- Đi nhanh lên, kẻo nắng vỡ đầu ra. Con cố.</w:t>
      </w:r>
    </w:p>
    <w:p w:rsidR="002E10FC" w:rsidRPr="002E10FC" w:rsidRDefault="002E10FC" w:rsidP="002E10FC">
      <w:pPr>
        <w:spacing w:line="288" w:lineRule="auto"/>
      </w:pPr>
      <w:r w:rsidRPr="002E10FC">
        <w:t>Lúc râm, con đi chậm, mẹ mắng:</w:t>
      </w:r>
    </w:p>
    <w:p w:rsidR="002E10FC" w:rsidRPr="002E10FC" w:rsidRDefault="002E10FC" w:rsidP="002E10FC">
      <w:pPr>
        <w:spacing w:line="288" w:lineRule="auto"/>
      </w:pPr>
      <w:r w:rsidRPr="002E10FC">
        <w:t>- Đang lúc mát trời, nhanh lên, kẻo nắng bây giờ.</w:t>
      </w:r>
    </w:p>
    <w:p w:rsidR="002E10FC" w:rsidRPr="002E10FC" w:rsidRDefault="002E10FC" w:rsidP="002E10FC">
      <w:pPr>
        <w:spacing w:line="288" w:lineRule="auto"/>
      </w:pPr>
      <w:r w:rsidRPr="002E10FC">
        <w:t xml:space="preserve">Con ngỡ ngàng: sao nắng, râm đều phải </w:t>
      </w:r>
      <w:proofErr w:type="gramStart"/>
      <w:r w:rsidRPr="002E10FC">
        <w:t xml:space="preserve">vội </w:t>
      </w:r>
      <w:r w:rsidR="002A3FBC" w:rsidRPr="002A3FBC">
        <w:rPr>
          <w:rFonts w:ascii="Times New Roman" w:hAnsi="Times New Roman"/>
        </w:rPr>
        <w:t>?</w:t>
      </w:r>
      <w:proofErr w:type="gramEnd"/>
    </w:p>
    <w:p w:rsidR="002E10FC" w:rsidRDefault="002E10FC" w:rsidP="002E10FC">
      <w:pPr>
        <w:spacing w:line="288" w:lineRule="auto"/>
      </w:pPr>
      <w:r w:rsidRPr="002E10FC">
        <w:t>Trời vẫn nắng, vẫn râm... ...</w:t>
      </w:r>
    </w:p>
    <w:p w:rsidR="002E10FC" w:rsidRDefault="002E10FC" w:rsidP="002E10FC">
      <w:pPr>
        <w:spacing w:line="288" w:lineRule="auto"/>
      </w:pPr>
      <w:r w:rsidRPr="002E10FC">
        <w:t>Mộ mẹ cỏ xanh, con mới hiểu: đời, lúc nào cũng phải nhanh lên.</w:t>
      </w:r>
    </w:p>
    <w:sectPr w:rsidR="002E10FC" w:rsidSect="003C59D6">
      <w:headerReference w:type="default" r:id="rId112"/>
      <w:footerReference w:type="default" r:id="rId113"/>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0D7" w:rsidRDefault="000330D7" w:rsidP="00DD0E0A">
      <w:r>
        <w:separator/>
      </w:r>
    </w:p>
  </w:endnote>
  <w:endnote w:type="continuationSeparator" w:id="0">
    <w:p w:rsidR="000330D7" w:rsidRDefault="000330D7"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VN Thay Giao">
    <w:panose1 w:val="02090502020206020303"/>
    <w:charset w:val="00"/>
    <w:family w:val="roman"/>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 23 Qwigley">
    <w:panose1 w:val="00000400000000000000"/>
    <w:charset w:val="00"/>
    <w:family w:val="auto"/>
    <w:pitch w:val="variable"/>
    <w:sig w:usb0="800000AF" w:usb1="10002048" w:usb2="00000000" w:usb3="00000000" w:csb0="00000011" w:csb1="00000000"/>
  </w:font>
  <w:font w:name="VNI-HLThuphap">
    <w:panose1 w:val="00000400000000000000"/>
    <w:charset w:val="00"/>
    <w:family w:val="auto"/>
    <w:pitch w:val="variable"/>
    <w:sig w:usb0="00000003" w:usb1="00000000" w:usb2="00000000" w:usb3="00000000" w:csb0="00000001" w:csb1="00000000"/>
  </w:font>
  <w:font w:name="UVN Mang Tre">
    <w:panose1 w:val="000004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UVN Ly Do">
    <w:panose1 w:val="03020702040505070503"/>
    <w:charset w:val="00"/>
    <w:family w:val="script"/>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UVN Thay Giao Nhe">
    <w:panose1 w:val="02090402020206020303"/>
    <w:charset w:val="00"/>
    <w:family w:val="roman"/>
    <w:pitch w:val="variable"/>
    <w:sig w:usb0="00000087" w:usb1="00000000" w:usb2="00000000" w:usb3="00000000" w:csb0="0000001B" w:csb1="00000000"/>
  </w:font>
  <w:font w:name="UVN Mau Tim 2">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E7" w:rsidRDefault="001F17E7">
    <w:pPr>
      <w:pStyle w:val="Footer"/>
    </w:pPr>
    <w:r>
      <w:rPr>
        <w:noProof/>
      </w:rPr>
      <mc:AlternateContent>
        <mc:Choice Requires="wps">
          <w:drawing>
            <wp:anchor distT="0" distB="0" distL="114300" distR="114300" simplePos="0" relativeHeight="251664384" behindDoc="0" locked="0" layoutInCell="1" allowOverlap="1" wp14:anchorId="6832DDE5" wp14:editId="02777888">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RA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" strokecolor="gray [1629]" strokeweight=".5pt">
              <w10:wrap anchory="page"/>
            </v:shape>
          </w:pict>
        </mc:Fallback>
      </mc:AlternateContent>
    </w:r>
    <w:r>
      <w:rPr>
        <w:noProof/>
      </w:rPr>
      <mc:AlternateContent>
        <mc:Choice Requires="wps">
          <w:drawing>
            <wp:anchor distT="0" distB="0" distL="114300" distR="114300" simplePos="0" relativeHeight="251659264" behindDoc="0" locked="0" layoutInCell="1" allowOverlap="1" wp14:anchorId="3C57A0D2" wp14:editId="08C1609A">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Bw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" strokecolor="gray [1629]" strokeweight=".5pt">
              <w10:wrap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E7" w:rsidRDefault="001F17E7">
    <w:pPr>
      <w:pStyle w:val="Footer"/>
    </w:pPr>
    <w:r>
      <w:rPr>
        <w:noProof/>
      </w:rPr>
      <mc:AlternateContent>
        <mc:Choice Requires="wps">
          <w:drawing>
            <wp:anchor distT="0" distB="0" distL="114300" distR="114300" simplePos="0" relativeHeight="251682816" behindDoc="0" locked="0" layoutInCell="1" allowOverlap="1" wp14:anchorId="296CB1D6" wp14:editId="49EF15AA">
              <wp:simplePos x="0" y="0"/>
              <wp:positionH relativeFrom="column">
                <wp:posOffset>-20116800</wp:posOffset>
              </wp:positionH>
              <wp:positionV relativeFrom="page">
                <wp:posOffset>9323705</wp:posOffset>
              </wp:positionV>
              <wp:extent cx="116403120" cy="12065"/>
              <wp:effectExtent l="13335" t="5715" r="7620" b="10795"/>
              <wp:wrapNone/>
              <wp:docPr id="29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" strokecolor="gray [1629]" strokeweight=".5pt">
              <w10:wrap anchory="page"/>
            </v:shape>
          </w:pict>
        </mc:Fallback>
      </mc:AlternateContent>
    </w:r>
    <w:r>
      <w:rPr>
        <w:noProof/>
      </w:rPr>
      <mc:AlternateContent>
        <mc:Choice Requires="wps">
          <w:drawing>
            <wp:anchor distT="0" distB="0" distL="114300" distR="114300" simplePos="0" relativeHeight="251678720" behindDoc="0" locked="0" layoutInCell="1" allowOverlap="1" wp14:anchorId="741EFA10" wp14:editId="636C39D0">
              <wp:simplePos x="0" y="0"/>
              <wp:positionH relativeFrom="column">
                <wp:posOffset>-20116800</wp:posOffset>
              </wp:positionH>
              <wp:positionV relativeFrom="page">
                <wp:posOffset>9601200</wp:posOffset>
              </wp:positionV>
              <wp:extent cx="116403120" cy="12065"/>
              <wp:effectExtent l="13335" t="5715" r="7620" b="10795"/>
              <wp:wrapNone/>
              <wp:docPr id="29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 o:spid="_x0000_s1026" type="#_x0000_t34" style="position:absolute;margin-left:-22in;margin-top:756pt;width:9165.6pt;height:.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" strokecolor="gray [1629]" strokeweight=".5pt">
              <w10:wrap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E7" w:rsidRDefault="001F17E7">
    <w:pPr>
      <w:pStyle w:val="Footer"/>
    </w:pPr>
    <w:r>
      <w:rPr>
        <w:noProof/>
      </w:rPr>
      <mc:AlternateContent>
        <mc:Choice Requires="wps">
          <w:drawing>
            <wp:anchor distT="0" distB="0" distL="114300" distR="114300" simplePos="0" relativeHeight="251670528" behindDoc="0" locked="0" layoutInCell="1" allowOverlap="1" wp14:anchorId="23787551" wp14:editId="5F396550">
              <wp:simplePos x="0" y="0"/>
              <wp:positionH relativeFrom="column">
                <wp:posOffset>-20116800</wp:posOffset>
              </wp:positionH>
              <wp:positionV relativeFrom="page">
                <wp:posOffset>9323705</wp:posOffset>
              </wp:positionV>
              <wp:extent cx="116403120" cy="12065"/>
              <wp:effectExtent l="13335" t="5715" r="7620" b="10795"/>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raXAIAALw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" strokecolor="gray [1629]" strokeweight=".5pt">
              <w10:wrap anchory="page"/>
            </v:shape>
          </w:pict>
        </mc:Fallback>
      </mc:AlternateContent>
    </w:r>
    <w:r>
      <w:rPr>
        <w:noProof/>
      </w:rPr>
      <mc:AlternateContent>
        <mc:Choice Requires="wps">
          <w:drawing>
            <wp:anchor distT="0" distB="0" distL="114300" distR="114300" simplePos="0" relativeHeight="251666432" behindDoc="0" locked="0" layoutInCell="1" allowOverlap="1" wp14:anchorId="37F09371" wp14:editId="235526AD">
              <wp:simplePos x="0" y="0"/>
              <wp:positionH relativeFrom="column">
                <wp:posOffset>-20116800</wp:posOffset>
              </wp:positionH>
              <wp:positionV relativeFrom="page">
                <wp:posOffset>9601200</wp:posOffset>
              </wp:positionV>
              <wp:extent cx="116403120" cy="12065"/>
              <wp:effectExtent l="13335" t="5715" r="7620" b="10795"/>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 o:spid="_x0000_s1026" type="#_x0000_t34" style="position:absolute;margin-left:-22in;margin-top:756pt;width:9165.6pt;height:.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DCXAIAALw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" strokecolor="gray [1629]" strokeweight=".5pt">
              <w10:wrap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E7" w:rsidRDefault="001F17E7">
    <w:pPr>
      <w:pStyle w:val="Footer"/>
    </w:pPr>
    <w:r>
      <w:rPr>
        <w:noProof/>
      </w:rPr>
      <mc:AlternateContent>
        <mc:Choice Requires="wps">
          <w:drawing>
            <wp:anchor distT="0" distB="0" distL="114300" distR="114300" simplePos="0" relativeHeight="251676672" behindDoc="0" locked="0" layoutInCell="1" allowOverlap="1" wp14:anchorId="1F8D435F" wp14:editId="095E6869">
              <wp:simplePos x="0" y="0"/>
              <wp:positionH relativeFrom="column">
                <wp:posOffset>-20116800</wp:posOffset>
              </wp:positionH>
              <wp:positionV relativeFrom="page">
                <wp:posOffset>9323705</wp:posOffset>
              </wp:positionV>
              <wp:extent cx="116403120" cy="12065"/>
              <wp:effectExtent l="13335" t="5715" r="7620" b="10795"/>
              <wp:wrapNone/>
              <wp:docPr id="29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" strokecolor="gray [1629]" strokeweight=".5pt">
              <w10:wrap anchory="page"/>
            </v:shape>
          </w:pict>
        </mc:Fallback>
      </mc:AlternateContent>
    </w:r>
    <w:r>
      <w:rPr>
        <w:noProof/>
      </w:rPr>
      <mc:AlternateContent>
        <mc:Choice Requires="wps">
          <w:drawing>
            <wp:anchor distT="0" distB="0" distL="114300" distR="114300" simplePos="0" relativeHeight="251672576" behindDoc="0" locked="0" layoutInCell="1" allowOverlap="1" wp14:anchorId="05D82FE8" wp14:editId="51B28DC1">
              <wp:simplePos x="0" y="0"/>
              <wp:positionH relativeFrom="column">
                <wp:posOffset>-20116800</wp:posOffset>
              </wp:positionH>
              <wp:positionV relativeFrom="page">
                <wp:posOffset>9601200</wp:posOffset>
              </wp:positionV>
              <wp:extent cx="116403120" cy="12065"/>
              <wp:effectExtent l="13335" t="5715" r="7620" b="10795"/>
              <wp:wrapNone/>
              <wp:docPr id="29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 o:spid="_x0000_s1026" type="#_x0000_t34" style="position:absolute;margin-left:-22in;margin-top:756pt;width:9165.6pt;height:.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" strokecolor="gray [1629]" strokeweight=".5pt">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0D7" w:rsidRDefault="000330D7" w:rsidP="00DD0E0A">
      <w:r>
        <w:separator/>
      </w:r>
    </w:p>
  </w:footnote>
  <w:footnote w:type="continuationSeparator" w:id="0">
    <w:p w:rsidR="000330D7" w:rsidRDefault="000330D7" w:rsidP="00DD0E0A">
      <w:r>
        <w:continuationSeparator/>
      </w:r>
    </w:p>
  </w:footnote>
  <w:footnote w:id="1">
    <w:p w:rsidR="001F17E7" w:rsidRDefault="001F17E7">
      <w:pPr>
        <w:pStyle w:val="FootnoteText"/>
      </w:pPr>
      <w:r>
        <w:rPr>
          <w:rStyle w:val="FootnoteReference"/>
        </w:rPr>
        <w:footnoteRef/>
      </w:r>
      <w:r>
        <w:t xml:space="preserve"> </w:t>
      </w:r>
      <w:r w:rsidRPr="009A785B">
        <w:t xml:space="preserve">Tại khu vực Miền đông bắc Hoa Kỳ này có hai linh mục Việt Nam mang tên TRẦN VIỆT HÙNG – Cha Giuse Trần Việt Hùng phụ trách CĐCGVN Bronx (NY) và Cha Phêrô Trần Việt Hùng Quản nhiệm CĐCGVN Giáo phận Metuchen (NJ), từ đây chúng tôi mạn phép gọi Cha Hùng ở New Jersey là </w:t>
      </w:r>
      <w:r w:rsidRPr="00B300EC">
        <w:rPr>
          <w:b/>
          <w:i/>
        </w:rPr>
        <w:t>Cha Phêrô Hùng</w:t>
      </w:r>
      <w:r w:rsidRPr="009A785B">
        <w:t xml:space="preserve">, hay </w:t>
      </w:r>
      <w:r w:rsidRPr="00B300EC">
        <w:rPr>
          <w:b/>
          <w:i/>
        </w:rPr>
        <w:t>Cha Phêrô Trần Việt Hùng</w:t>
      </w:r>
      <w:r w:rsidRPr="009A785B">
        <w:t>.</w:t>
      </w:r>
    </w:p>
  </w:footnote>
  <w:footnote w:id="2">
    <w:p w:rsidR="001F17E7" w:rsidRPr="00CF0687" w:rsidRDefault="001F17E7" w:rsidP="00CF0687">
      <w:r>
        <w:rPr>
          <w:rStyle w:val="FootnoteReference"/>
        </w:rPr>
        <w:footnoteRef/>
      </w:r>
      <w:r>
        <w:t xml:space="preserve"> </w:t>
      </w:r>
      <w:r w:rsidRPr="00CF0687">
        <w:rPr>
          <w:i/>
        </w:rPr>
        <w:t>Từ ngày sang Hoa kỳ định cư theo diện đoàn tụ, ông bà Cao Đức Kinh sống vớ</w:t>
      </w:r>
      <w:r>
        <w:rPr>
          <w:i/>
        </w:rPr>
        <w:t>i gia đình Huyền</w:t>
      </w:r>
      <w:r w:rsidRPr="00CF0687">
        <w:rPr>
          <w:i/>
        </w:rPr>
        <w:t xml:space="preserve"> Thu là lâu nhất (8 năm)</w:t>
      </w:r>
    </w:p>
    <w:p w:rsidR="001F17E7" w:rsidRDefault="001F17E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E7" w:rsidRDefault="001F17E7">
    <w:pPr>
      <w:pStyle w:val="Header"/>
    </w:pPr>
    <w:r>
      <w:rPr>
        <w:noProof/>
      </w:rPr>
      <mc:AlternateContent>
        <mc:Choice Requires="wps">
          <w:drawing>
            <wp:anchor distT="0" distB="0" distL="114300" distR="114300" simplePos="0" relativeHeight="251662336" behindDoc="0" locked="0" layoutInCell="1" allowOverlap="1" wp14:anchorId="384CABFC" wp14:editId="706EBDF5">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37A50EB" wp14:editId="667F3D62">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" strokecolor="gray [1629]" strokeweight=".5pt">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A62B5AA" wp14:editId="77E00529">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Y4WwIAALs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" strokecolor="gray [1629]" strokeweight=".5pt">
              <w10:wrap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E7" w:rsidRDefault="001F17E7">
    <w:pPr>
      <w:pStyle w:val="Header"/>
    </w:pPr>
    <w:r>
      <w:rPr>
        <w:noProof/>
      </w:rPr>
      <mc:AlternateContent>
        <mc:Choice Requires="wps">
          <w:drawing>
            <wp:anchor distT="0" distB="0" distL="114300" distR="114300" simplePos="0" relativeHeight="251681792" behindDoc="0" locked="0" layoutInCell="1" allowOverlap="1" wp14:anchorId="54FE2964" wp14:editId="3586D0AC">
              <wp:simplePos x="0" y="0"/>
              <wp:positionH relativeFrom="page">
                <wp:posOffset>7223760</wp:posOffset>
              </wp:positionH>
              <wp:positionV relativeFrom="page">
                <wp:posOffset>0</wp:posOffset>
              </wp:positionV>
              <wp:extent cx="0" cy="9336024"/>
              <wp:effectExtent l="0" t="0" r="19050" b="17780"/>
              <wp:wrapNone/>
              <wp:docPr id="5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" strokecolor="gray [1629]" strokeweight=".5pt">
              <w10:wrap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10002D2E" wp14:editId="71D1F741">
              <wp:simplePos x="0" y="0"/>
              <wp:positionH relativeFrom="page">
                <wp:posOffset>548640</wp:posOffset>
              </wp:positionH>
              <wp:positionV relativeFrom="page">
                <wp:posOffset>0</wp:posOffset>
              </wp:positionV>
              <wp:extent cx="0" cy="9336024"/>
              <wp:effectExtent l="0" t="0" r="19050" b="17780"/>
              <wp:wrapNone/>
              <wp:docPr id="5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3.2pt;margin-top:0;width:0;height:735.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" strokecolor="gray [1629]" strokeweight=".5pt">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1F0765A3" wp14:editId="79D2DCC7">
              <wp:simplePos x="0" y="0"/>
              <wp:positionH relativeFrom="column">
                <wp:posOffset>-20116800</wp:posOffset>
              </wp:positionH>
              <wp:positionV relativeFrom="page">
                <wp:posOffset>548640</wp:posOffset>
              </wp:positionV>
              <wp:extent cx="116403120" cy="12065"/>
              <wp:effectExtent l="13335" t="5715" r="7620" b="10795"/>
              <wp:wrapNone/>
              <wp:docPr id="5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8XAIAALw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" strokecolor="gray [1629]" strokeweight=".5pt">
              <w10:wrap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E7" w:rsidRDefault="001F17E7">
    <w:pPr>
      <w:pStyle w:val="Header"/>
    </w:pPr>
    <w:r>
      <w:rPr>
        <w:noProof/>
      </w:rPr>
      <mc:AlternateContent>
        <mc:Choice Requires="wps">
          <w:drawing>
            <wp:anchor distT="0" distB="0" distL="114300" distR="114300" simplePos="0" relativeHeight="251669504" behindDoc="0" locked="0" layoutInCell="1" allowOverlap="1" wp14:anchorId="6BB1EB39" wp14:editId="2399E351">
              <wp:simplePos x="0" y="0"/>
              <wp:positionH relativeFrom="page">
                <wp:posOffset>7223760</wp:posOffset>
              </wp:positionH>
              <wp:positionV relativeFrom="page">
                <wp:posOffset>0</wp:posOffset>
              </wp:positionV>
              <wp:extent cx="0" cy="9336024"/>
              <wp:effectExtent l="0" t="0" r="19050" b="1778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" strokecolor="gray [1629]" strokeweight=".5pt">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61B26CC5" wp14:editId="1503B34F">
              <wp:simplePos x="0" y="0"/>
              <wp:positionH relativeFrom="page">
                <wp:posOffset>548640</wp:posOffset>
              </wp:positionH>
              <wp:positionV relativeFrom="page">
                <wp:posOffset>0</wp:posOffset>
              </wp:positionV>
              <wp:extent cx="0" cy="9336024"/>
              <wp:effectExtent l="0" t="0" r="19050" b="1778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3.2pt;margin-top:0;width:0;height:735.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" strokecolor="gray [1629]" strokeweight=".5pt">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4A02AD33" wp14:editId="63BB4CA6">
              <wp:simplePos x="0" y="0"/>
              <wp:positionH relativeFrom="column">
                <wp:posOffset>-20116800</wp:posOffset>
              </wp:positionH>
              <wp:positionV relativeFrom="page">
                <wp:posOffset>548640</wp:posOffset>
              </wp:positionV>
              <wp:extent cx="116403120" cy="12065"/>
              <wp:effectExtent l="13335" t="5715" r="7620" b="10795"/>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" strokecolor="gray [1629]" strokeweight=".5pt">
              <w10:wrap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E7" w:rsidRDefault="001F17E7">
    <w:pPr>
      <w:pStyle w:val="Header"/>
    </w:pPr>
    <w:r>
      <w:rPr>
        <w:noProof/>
      </w:rPr>
      <mc:AlternateContent>
        <mc:Choice Requires="wps">
          <w:drawing>
            <wp:anchor distT="0" distB="0" distL="114300" distR="114300" simplePos="0" relativeHeight="251675648" behindDoc="0" locked="0" layoutInCell="1" allowOverlap="1" wp14:anchorId="46D6F1D6" wp14:editId="3F0868EC">
              <wp:simplePos x="0" y="0"/>
              <wp:positionH relativeFrom="page">
                <wp:posOffset>7223760</wp:posOffset>
              </wp:positionH>
              <wp:positionV relativeFrom="page">
                <wp:posOffset>0</wp:posOffset>
              </wp:positionV>
              <wp:extent cx="0" cy="9336024"/>
              <wp:effectExtent l="0" t="0" r="19050" b="1778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" strokecolor="gray [1629]" strokeweight=".5pt">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40ADF8D5" wp14:editId="6D2FC7B6">
              <wp:simplePos x="0" y="0"/>
              <wp:positionH relativeFrom="page">
                <wp:posOffset>548640</wp:posOffset>
              </wp:positionH>
              <wp:positionV relativeFrom="page">
                <wp:posOffset>0</wp:posOffset>
              </wp:positionV>
              <wp:extent cx="0" cy="9336024"/>
              <wp:effectExtent l="0" t="0" r="19050" b="17780"/>
              <wp:wrapNone/>
              <wp:docPr id="29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3.2pt;margin-top:0;width:0;height:735.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" strokecolor="gray [1629]" strokeweight=".5pt">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5D0D8421" wp14:editId="6A92DF4B">
              <wp:simplePos x="0" y="0"/>
              <wp:positionH relativeFrom="column">
                <wp:posOffset>-20116800</wp:posOffset>
              </wp:positionH>
              <wp:positionV relativeFrom="page">
                <wp:posOffset>548640</wp:posOffset>
              </wp:positionV>
              <wp:extent cx="116403120" cy="12065"/>
              <wp:effectExtent l="13335" t="5715" r="7620" b="10795"/>
              <wp:wrapNone/>
              <wp:docPr id="29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" strokecolor="gray [1629]" strokeweight=".5pt">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19C"/>
    <w:multiLevelType w:val="hybridMultilevel"/>
    <w:tmpl w:val="64F69490"/>
    <w:lvl w:ilvl="0" w:tplc="B9F22E3E">
      <w:numFmt w:val="bullet"/>
      <w:lvlText w:val="-"/>
      <w:lvlJc w:val="left"/>
      <w:pPr>
        <w:ind w:left="360" w:hanging="360"/>
      </w:pPr>
      <w:rPr>
        <w:rFonts w:ascii="UVN Thay Giao" w:eastAsiaTheme="minorHAnsi" w:hAnsi="UVN Thay Giao"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8E1805"/>
    <w:multiLevelType w:val="hybridMultilevel"/>
    <w:tmpl w:val="5204BEC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2F82A59"/>
    <w:multiLevelType w:val="hybridMultilevel"/>
    <w:tmpl w:val="9D64B324"/>
    <w:lvl w:ilvl="0" w:tplc="B9F22E3E">
      <w:numFmt w:val="bullet"/>
      <w:lvlText w:val="-"/>
      <w:lvlJc w:val="left"/>
      <w:pPr>
        <w:ind w:left="360" w:hanging="360"/>
      </w:pPr>
      <w:rPr>
        <w:rFonts w:ascii="UVN Thay Giao" w:eastAsiaTheme="minorHAnsi" w:hAnsi="UVN Thay Giao"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BE4A0A"/>
    <w:multiLevelType w:val="hybridMultilevel"/>
    <w:tmpl w:val="31446900"/>
    <w:lvl w:ilvl="0" w:tplc="C19CF3E8">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B0088E"/>
    <w:multiLevelType w:val="hybridMultilevel"/>
    <w:tmpl w:val="A914DE60"/>
    <w:lvl w:ilvl="0" w:tplc="C19CF3E8">
      <w:start w:val="1"/>
      <w:numFmt w:val="bullet"/>
      <w:lvlText w:val=""/>
      <w:lvlJc w:val="left"/>
      <w:pPr>
        <w:ind w:left="288" w:hanging="720"/>
      </w:pPr>
      <w:rPr>
        <w:rFonts w:ascii="Wingdings" w:hAnsi="Wingdings" w:hint="default"/>
      </w:rPr>
    </w:lvl>
    <w:lvl w:ilvl="1" w:tplc="04090003" w:tentative="1">
      <w:start w:val="1"/>
      <w:numFmt w:val="bullet"/>
      <w:lvlText w:val="o"/>
      <w:lvlJc w:val="left"/>
      <w:pPr>
        <w:ind w:left="648" w:hanging="360"/>
      </w:pPr>
      <w:rPr>
        <w:rFonts w:ascii="Courier New" w:hAnsi="Courier New" w:cs="Courier New" w:hint="default"/>
      </w:rPr>
    </w:lvl>
    <w:lvl w:ilvl="2" w:tplc="04090005" w:tentative="1">
      <w:start w:val="1"/>
      <w:numFmt w:val="bullet"/>
      <w:lvlText w:val=""/>
      <w:lvlJc w:val="left"/>
      <w:pPr>
        <w:ind w:left="1368" w:hanging="360"/>
      </w:pPr>
      <w:rPr>
        <w:rFonts w:ascii="Wingdings" w:hAnsi="Wingdings" w:hint="default"/>
      </w:rPr>
    </w:lvl>
    <w:lvl w:ilvl="3" w:tplc="04090001" w:tentative="1">
      <w:start w:val="1"/>
      <w:numFmt w:val="bullet"/>
      <w:lvlText w:val=""/>
      <w:lvlJc w:val="left"/>
      <w:pPr>
        <w:ind w:left="2088" w:hanging="360"/>
      </w:pPr>
      <w:rPr>
        <w:rFonts w:ascii="Symbol" w:hAnsi="Symbol" w:hint="default"/>
      </w:rPr>
    </w:lvl>
    <w:lvl w:ilvl="4" w:tplc="04090003" w:tentative="1">
      <w:start w:val="1"/>
      <w:numFmt w:val="bullet"/>
      <w:lvlText w:val="o"/>
      <w:lvlJc w:val="left"/>
      <w:pPr>
        <w:ind w:left="2808" w:hanging="360"/>
      </w:pPr>
      <w:rPr>
        <w:rFonts w:ascii="Courier New" w:hAnsi="Courier New" w:cs="Courier New" w:hint="default"/>
      </w:rPr>
    </w:lvl>
    <w:lvl w:ilvl="5" w:tplc="04090005" w:tentative="1">
      <w:start w:val="1"/>
      <w:numFmt w:val="bullet"/>
      <w:lvlText w:val=""/>
      <w:lvlJc w:val="left"/>
      <w:pPr>
        <w:ind w:left="3528" w:hanging="360"/>
      </w:pPr>
      <w:rPr>
        <w:rFonts w:ascii="Wingdings" w:hAnsi="Wingdings" w:hint="default"/>
      </w:rPr>
    </w:lvl>
    <w:lvl w:ilvl="6" w:tplc="04090001" w:tentative="1">
      <w:start w:val="1"/>
      <w:numFmt w:val="bullet"/>
      <w:lvlText w:val=""/>
      <w:lvlJc w:val="left"/>
      <w:pPr>
        <w:ind w:left="4248" w:hanging="360"/>
      </w:pPr>
      <w:rPr>
        <w:rFonts w:ascii="Symbol" w:hAnsi="Symbol" w:hint="default"/>
      </w:rPr>
    </w:lvl>
    <w:lvl w:ilvl="7" w:tplc="04090003" w:tentative="1">
      <w:start w:val="1"/>
      <w:numFmt w:val="bullet"/>
      <w:lvlText w:val="o"/>
      <w:lvlJc w:val="left"/>
      <w:pPr>
        <w:ind w:left="4968" w:hanging="360"/>
      </w:pPr>
      <w:rPr>
        <w:rFonts w:ascii="Courier New" w:hAnsi="Courier New" w:cs="Courier New" w:hint="default"/>
      </w:rPr>
    </w:lvl>
    <w:lvl w:ilvl="8" w:tplc="04090005" w:tentative="1">
      <w:start w:val="1"/>
      <w:numFmt w:val="bullet"/>
      <w:lvlText w:val=""/>
      <w:lvlJc w:val="left"/>
      <w:pPr>
        <w:ind w:left="5688" w:hanging="360"/>
      </w:pPr>
      <w:rPr>
        <w:rFonts w:ascii="Wingdings" w:hAnsi="Wingdings" w:hint="default"/>
      </w:rPr>
    </w:lvl>
  </w:abstractNum>
  <w:abstractNum w:abstractNumId="11">
    <w:nsid w:val="3B6B44C5"/>
    <w:multiLevelType w:val="hybridMultilevel"/>
    <w:tmpl w:val="01A8F5A2"/>
    <w:lvl w:ilvl="0" w:tplc="C19CF3E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236492"/>
    <w:multiLevelType w:val="hybridMultilevel"/>
    <w:tmpl w:val="F6223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6E2894"/>
    <w:multiLevelType w:val="hybridMultilevel"/>
    <w:tmpl w:val="7CE84D0E"/>
    <w:lvl w:ilvl="0" w:tplc="B9F22E3E">
      <w:numFmt w:val="bullet"/>
      <w:lvlText w:val="-"/>
      <w:lvlJc w:val="left"/>
      <w:pPr>
        <w:ind w:left="360" w:hanging="360"/>
      </w:pPr>
      <w:rPr>
        <w:rFonts w:ascii="UVN Thay Giao" w:eastAsiaTheme="minorHAnsi" w:hAnsi="UVN Thay Giao"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E01AD1"/>
    <w:multiLevelType w:val="hybridMultilevel"/>
    <w:tmpl w:val="49B64B50"/>
    <w:lvl w:ilvl="0" w:tplc="04090001">
      <w:start w:val="1"/>
      <w:numFmt w:val="bullet"/>
      <w:lvlText w:val=""/>
      <w:lvlJc w:val="left"/>
      <w:pPr>
        <w:ind w:left="1152" w:hanging="360"/>
      </w:pPr>
      <w:rPr>
        <w:rFonts w:ascii="Symbol" w:hAnsi="Symbol" w:hint="default"/>
      </w:rPr>
    </w:lvl>
    <w:lvl w:ilvl="1" w:tplc="B9F22E3E">
      <w:numFmt w:val="bullet"/>
      <w:lvlText w:val="-"/>
      <w:lvlJc w:val="left"/>
      <w:pPr>
        <w:ind w:left="1872" w:hanging="360"/>
      </w:pPr>
      <w:rPr>
        <w:rFonts w:ascii="UVN Thay Giao" w:eastAsiaTheme="minorHAnsi" w:hAnsi="UVN Thay Giao" w:cstheme="minorBidi"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nsid w:val="4C261EF4"/>
    <w:multiLevelType w:val="hybridMultilevel"/>
    <w:tmpl w:val="7098EBFA"/>
    <w:lvl w:ilvl="0" w:tplc="C19CF3E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69C5598"/>
    <w:multiLevelType w:val="hybridMultilevel"/>
    <w:tmpl w:val="C68EE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113A02"/>
    <w:multiLevelType w:val="hybridMultilevel"/>
    <w:tmpl w:val="2DD800F6"/>
    <w:lvl w:ilvl="0" w:tplc="C19CF3E8">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EC30F7"/>
    <w:multiLevelType w:val="hybridMultilevel"/>
    <w:tmpl w:val="67B4E3FC"/>
    <w:lvl w:ilvl="0" w:tplc="2014030E">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E71A8E"/>
    <w:multiLevelType w:val="hybridMultilevel"/>
    <w:tmpl w:val="F33A8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C2699E"/>
    <w:multiLevelType w:val="hybridMultilevel"/>
    <w:tmpl w:val="206C10A8"/>
    <w:lvl w:ilvl="0" w:tplc="C19CF3E8">
      <w:start w:val="1"/>
      <w:numFmt w:val="bullet"/>
      <w:lvlText w:val=""/>
      <w:lvlJc w:val="left"/>
      <w:pPr>
        <w:ind w:left="2628" w:hanging="720"/>
      </w:pPr>
      <w:rPr>
        <w:rFonts w:ascii="Wingdings" w:hAnsi="Wingdings" w:hint="default"/>
      </w:rPr>
    </w:lvl>
    <w:lvl w:ilvl="1" w:tplc="04090003" w:tentative="1">
      <w:start w:val="1"/>
      <w:numFmt w:val="bullet"/>
      <w:lvlText w:val="o"/>
      <w:lvlJc w:val="left"/>
      <w:pPr>
        <w:ind w:left="2988" w:hanging="360"/>
      </w:pPr>
      <w:rPr>
        <w:rFonts w:ascii="Courier New" w:hAnsi="Courier New" w:cs="Courier New" w:hint="default"/>
      </w:rPr>
    </w:lvl>
    <w:lvl w:ilvl="2" w:tplc="04090005" w:tentative="1">
      <w:start w:val="1"/>
      <w:numFmt w:val="bullet"/>
      <w:lvlText w:val=""/>
      <w:lvlJc w:val="left"/>
      <w:pPr>
        <w:ind w:left="3708" w:hanging="360"/>
      </w:pPr>
      <w:rPr>
        <w:rFonts w:ascii="Wingdings" w:hAnsi="Wingdings" w:hint="default"/>
      </w:rPr>
    </w:lvl>
    <w:lvl w:ilvl="3" w:tplc="04090001" w:tentative="1">
      <w:start w:val="1"/>
      <w:numFmt w:val="bullet"/>
      <w:lvlText w:val=""/>
      <w:lvlJc w:val="left"/>
      <w:pPr>
        <w:ind w:left="4428" w:hanging="360"/>
      </w:pPr>
      <w:rPr>
        <w:rFonts w:ascii="Symbol" w:hAnsi="Symbol" w:hint="default"/>
      </w:rPr>
    </w:lvl>
    <w:lvl w:ilvl="4" w:tplc="04090003" w:tentative="1">
      <w:start w:val="1"/>
      <w:numFmt w:val="bullet"/>
      <w:lvlText w:val="o"/>
      <w:lvlJc w:val="left"/>
      <w:pPr>
        <w:ind w:left="5148" w:hanging="360"/>
      </w:pPr>
      <w:rPr>
        <w:rFonts w:ascii="Courier New" w:hAnsi="Courier New" w:cs="Courier New" w:hint="default"/>
      </w:rPr>
    </w:lvl>
    <w:lvl w:ilvl="5" w:tplc="04090005" w:tentative="1">
      <w:start w:val="1"/>
      <w:numFmt w:val="bullet"/>
      <w:lvlText w:val=""/>
      <w:lvlJc w:val="left"/>
      <w:pPr>
        <w:ind w:left="5868" w:hanging="360"/>
      </w:pPr>
      <w:rPr>
        <w:rFonts w:ascii="Wingdings" w:hAnsi="Wingdings" w:hint="default"/>
      </w:rPr>
    </w:lvl>
    <w:lvl w:ilvl="6" w:tplc="04090001" w:tentative="1">
      <w:start w:val="1"/>
      <w:numFmt w:val="bullet"/>
      <w:lvlText w:val=""/>
      <w:lvlJc w:val="left"/>
      <w:pPr>
        <w:ind w:left="6588" w:hanging="360"/>
      </w:pPr>
      <w:rPr>
        <w:rFonts w:ascii="Symbol" w:hAnsi="Symbol" w:hint="default"/>
      </w:rPr>
    </w:lvl>
    <w:lvl w:ilvl="7" w:tplc="04090003" w:tentative="1">
      <w:start w:val="1"/>
      <w:numFmt w:val="bullet"/>
      <w:lvlText w:val="o"/>
      <w:lvlJc w:val="left"/>
      <w:pPr>
        <w:ind w:left="7308" w:hanging="360"/>
      </w:pPr>
      <w:rPr>
        <w:rFonts w:ascii="Courier New" w:hAnsi="Courier New" w:cs="Courier New" w:hint="default"/>
      </w:rPr>
    </w:lvl>
    <w:lvl w:ilvl="8" w:tplc="04090005" w:tentative="1">
      <w:start w:val="1"/>
      <w:numFmt w:val="bullet"/>
      <w:lvlText w:val=""/>
      <w:lvlJc w:val="left"/>
      <w:pPr>
        <w:ind w:left="8028" w:hanging="360"/>
      </w:pPr>
      <w:rPr>
        <w:rFonts w:ascii="Wingdings" w:hAnsi="Wingdings" w:hint="default"/>
      </w:rPr>
    </w:lvl>
  </w:abstractNum>
  <w:abstractNum w:abstractNumId="25">
    <w:nsid w:val="6DF234D1"/>
    <w:multiLevelType w:val="hybridMultilevel"/>
    <w:tmpl w:val="EB245CDC"/>
    <w:lvl w:ilvl="0" w:tplc="C19CF3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057A03"/>
    <w:multiLevelType w:val="hybridMultilevel"/>
    <w:tmpl w:val="3FE0E04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78215F0B"/>
    <w:multiLevelType w:val="hybridMultilevel"/>
    <w:tmpl w:val="9D320AF8"/>
    <w:lvl w:ilvl="0" w:tplc="E5A806EA">
      <w:numFmt w:val="bullet"/>
      <w:lvlText w:val="•"/>
      <w:lvlJc w:val="left"/>
      <w:pPr>
        <w:ind w:left="1152" w:hanging="720"/>
      </w:pPr>
      <w:rPr>
        <w:rFonts w:ascii="Calibri" w:eastAsiaTheme="minorHAnsi" w:hAnsi="Calibri" w:cs="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nsid w:val="7AE618DB"/>
    <w:multiLevelType w:val="hybridMultilevel"/>
    <w:tmpl w:val="62385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4"/>
  </w:num>
  <w:num w:numId="3">
    <w:abstractNumId w:val="3"/>
  </w:num>
  <w:num w:numId="4">
    <w:abstractNumId w:val="9"/>
  </w:num>
  <w:num w:numId="5">
    <w:abstractNumId w:val="17"/>
  </w:num>
  <w:num w:numId="6">
    <w:abstractNumId w:val="2"/>
  </w:num>
  <w:num w:numId="7">
    <w:abstractNumId w:val="8"/>
  </w:num>
  <w:num w:numId="8">
    <w:abstractNumId w:val="18"/>
  </w:num>
  <w:num w:numId="9">
    <w:abstractNumId w:val="4"/>
  </w:num>
  <w:num w:numId="10">
    <w:abstractNumId w:val="21"/>
  </w:num>
  <w:num w:numId="11">
    <w:abstractNumId w:val="15"/>
  </w:num>
  <w:num w:numId="12">
    <w:abstractNumId w:val="13"/>
  </w:num>
  <w:num w:numId="13">
    <w:abstractNumId w:val="5"/>
  </w:num>
  <w:num w:numId="14">
    <w:abstractNumId w:val="26"/>
  </w:num>
  <w:num w:numId="15">
    <w:abstractNumId w:val="16"/>
  </w:num>
  <w:num w:numId="16">
    <w:abstractNumId w:val="25"/>
  </w:num>
  <w:num w:numId="17">
    <w:abstractNumId w:val="1"/>
  </w:num>
  <w:num w:numId="18">
    <w:abstractNumId w:val="27"/>
  </w:num>
  <w:num w:numId="19">
    <w:abstractNumId w:val="24"/>
  </w:num>
  <w:num w:numId="20">
    <w:abstractNumId w:val="10"/>
  </w:num>
  <w:num w:numId="21">
    <w:abstractNumId w:val="11"/>
  </w:num>
  <w:num w:numId="22">
    <w:abstractNumId w:val="20"/>
  </w:num>
  <w:num w:numId="23">
    <w:abstractNumId w:val="7"/>
  </w:num>
  <w:num w:numId="24">
    <w:abstractNumId w:val="19"/>
  </w:num>
  <w:num w:numId="25">
    <w:abstractNumId w:val="0"/>
  </w:num>
  <w:num w:numId="26">
    <w:abstractNumId w:val="12"/>
  </w:num>
  <w:num w:numId="27">
    <w:abstractNumId w:val="23"/>
  </w:num>
  <w:num w:numId="28">
    <w:abstractNumId w:val="2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grammar="clean"/>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01F"/>
    <w:rsid w:val="000107D4"/>
    <w:rsid w:val="000330D7"/>
    <w:rsid w:val="00033560"/>
    <w:rsid w:val="00035057"/>
    <w:rsid w:val="00037A95"/>
    <w:rsid w:val="00040F6D"/>
    <w:rsid w:val="00065B9C"/>
    <w:rsid w:val="0007028A"/>
    <w:rsid w:val="000A31F9"/>
    <w:rsid w:val="000A3EBD"/>
    <w:rsid w:val="000B49C6"/>
    <w:rsid w:val="000B6A2B"/>
    <w:rsid w:val="000B6ED7"/>
    <w:rsid w:val="000C062B"/>
    <w:rsid w:val="000C3FF3"/>
    <w:rsid w:val="000C5922"/>
    <w:rsid w:val="000D0192"/>
    <w:rsid w:val="00112B2D"/>
    <w:rsid w:val="00117659"/>
    <w:rsid w:val="00142A90"/>
    <w:rsid w:val="00157CD7"/>
    <w:rsid w:val="00161675"/>
    <w:rsid w:val="00164098"/>
    <w:rsid w:val="00166BD6"/>
    <w:rsid w:val="00174CB0"/>
    <w:rsid w:val="001754C9"/>
    <w:rsid w:val="001A1986"/>
    <w:rsid w:val="001C6EA2"/>
    <w:rsid w:val="001D13E0"/>
    <w:rsid w:val="001E15E2"/>
    <w:rsid w:val="001E7778"/>
    <w:rsid w:val="001F17E7"/>
    <w:rsid w:val="001F414F"/>
    <w:rsid w:val="001F4DF0"/>
    <w:rsid w:val="001F684E"/>
    <w:rsid w:val="00214C13"/>
    <w:rsid w:val="00216F99"/>
    <w:rsid w:val="0022087D"/>
    <w:rsid w:val="0023040B"/>
    <w:rsid w:val="00242DC9"/>
    <w:rsid w:val="00254C1B"/>
    <w:rsid w:val="00261D23"/>
    <w:rsid w:val="00266DAD"/>
    <w:rsid w:val="002803C4"/>
    <w:rsid w:val="00282F41"/>
    <w:rsid w:val="002A3FBC"/>
    <w:rsid w:val="002B20DA"/>
    <w:rsid w:val="002E10FC"/>
    <w:rsid w:val="002F58D1"/>
    <w:rsid w:val="00307FC6"/>
    <w:rsid w:val="00311621"/>
    <w:rsid w:val="00316BBB"/>
    <w:rsid w:val="003242E5"/>
    <w:rsid w:val="003321FA"/>
    <w:rsid w:val="003565FB"/>
    <w:rsid w:val="0035719D"/>
    <w:rsid w:val="00372751"/>
    <w:rsid w:val="003A7199"/>
    <w:rsid w:val="003A7960"/>
    <w:rsid w:val="003C1093"/>
    <w:rsid w:val="003C59D6"/>
    <w:rsid w:val="003D5969"/>
    <w:rsid w:val="003D6A4D"/>
    <w:rsid w:val="003E0F99"/>
    <w:rsid w:val="003E7A5C"/>
    <w:rsid w:val="004216DA"/>
    <w:rsid w:val="0042556D"/>
    <w:rsid w:val="00434F1D"/>
    <w:rsid w:val="00442265"/>
    <w:rsid w:val="004523A4"/>
    <w:rsid w:val="00462D04"/>
    <w:rsid w:val="004727B0"/>
    <w:rsid w:val="00483C36"/>
    <w:rsid w:val="00492D88"/>
    <w:rsid w:val="004B3767"/>
    <w:rsid w:val="004B74EA"/>
    <w:rsid w:val="004C3CC2"/>
    <w:rsid w:val="004D3DE2"/>
    <w:rsid w:val="004F01AA"/>
    <w:rsid w:val="004F3AAE"/>
    <w:rsid w:val="00524B58"/>
    <w:rsid w:val="0053013A"/>
    <w:rsid w:val="0054762D"/>
    <w:rsid w:val="005606AC"/>
    <w:rsid w:val="005633E8"/>
    <w:rsid w:val="005706C1"/>
    <w:rsid w:val="00581DBF"/>
    <w:rsid w:val="00587A6E"/>
    <w:rsid w:val="005914F4"/>
    <w:rsid w:val="00594D56"/>
    <w:rsid w:val="00596EFF"/>
    <w:rsid w:val="005B6BF3"/>
    <w:rsid w:val="005C023C"/>
    <w:rsid w:val="005C5041"/>
    <w:rsid w:val="005D2AFD"/>
    <w:rsid w:val="005D75B4"/>
    <w:rsid w:val="005F534A"/>
    <w:rsid w:val="00604E59"/>
    <w:rsid w:val="00613AF1"/>
    <w:rsid w:val="00617811"/>
    <w:rsid w:val="00630696"/>
    <w:rsid w:val="00635269"/>
    <w:rsid w:val="00643B8F"/>
    <w:rsid w:val="006655BC"/>
    <w:rsid w:val="006926EE"/>
    <w:rsid w:val="00692780"/>
    <w:rsid w:val="006A4DAA"/>
    <w:rsid w:val="006B1B28"/>
    <w:rsid w:val="006D5D41"/>
    <w:rsid w:val="006E1FA4"/>
    <w:rsid w:val="006E6505"/>
    <w:rsid w:val="006F3E35"/>
    <w:rsid w:val="006F6AB9"/>
    <w:rsid w:val="00727EBE"/>
    <w:rsid w:val="007404AA"/>
    <w:rsid w:val="00764404"/>
    <w:rsid w:val="007700DF"/>
    <w:rsid w:val="00773CA5"/>
    <w:rsid w:val="00792DBC"/>
    <w:rsid w:val="007975AF"/>
    <w:rsid w:val="007A7887"/>
    <w:rsid w:val="007B0420"/>
    <w:rsid w:val="007B6165"/>
    <w:rsid w:val="007D6048"/>
    <w:rsid w:val="007E071E"/>
    <w:rsid w:val="007F77E2"/>
    <w:rsid w:val="00807148"/>
    <w:rsid w:val="00830B53"/>
    <w:rsid w:val="00844B9F"/>
    <w:rsid w:val="00852232"/>
    <w:rsid w:val="00853B51"/>
    <w:rsid w:val="008541A5"/>
    <w:rsid w:val="00860400"/>
    <w:rsid w:val="00862609"/>
    <w:rsid w:val="008657C5"/>
    <w:rsid w:val="008750FC"/>
    <w:rsid w:val="00883928"/>
    <w:rsid w:val="008846EB"/>
    <w:rsid w:val="00892A7D"/>
    <w:rsid w:val="008B2BFE"/>
    <w:rsid w:val="008C0097"/>
    <w:rsid w:val="008C7AED"/>
    <w:rsid w:val="008D10E2"/>
    <w:rsid w:val="008D35CE"/>
    <w:rsid w:val="008F2BDE"/>
    <w:rsid w:val="008F398A"/>
    <w:rsid w:val="008F553D"/>
    <w:rsid w:val="008F7F62"/>
    <w:rsid w:val="0090443E"/>
    <w:rsid w:val="0090486D"/>
    <w:rsid w:val="009057A4"/>
    <w:rsid w:val="009078C1"/>
    <w:rsid w:val="009100D6"/>
    <w:rsid w:val="009164F3"/>
    <w:rsid w:val="009211EC"/>
    <w:rsid w:val="00921A1D"/>
    <w:rsid w:val="00927EA8"/>
    <w:rsid w:val="009315F4"/>
    <w:rsid w:val="00944312"/>
    <w:rsid w:val="00947A0E"/>
    <w:rsid w:val="00984FF9"/>
    <w:rsid w:val="00994528"/>
    <w:rsid w:val="009A2280"/>
    <w:rsid w:val="009A5067"/>
    <w:rsid w:val="009A785B"/>
    <w:rsid w:val="009D4568"/>
    <w:rsid w:val="009E32C9"/>
    <w:rsid w:val="009E7D46"/>
    <w:rsid w:val="00A07CEB"/>
    <w:rsid w:val="00A22F0C"/>
    <w:rsid w:val="00A266C2"/>
    <w:rsid w:val="00A44C42"/>
    <w:rsid w:val="00A54447"/>
    <w:rsid w:val="00A82BEC"/>
    <w:rsid w:val="00A9046D"/>
    <w:rsid w:val="00A94E4D"/>
    <w:rsid w:val="00A9528E"/>
    <w:rsid w:val="00AB5C37"/>
    <w:rsid w:val="00AD6EDA"/>
    <w:rsid w:val="00AE28BA"/>
    <w:rsid w:val="00AE3CDE"/>
    <w:rsid w:val="00AE4019"/>
    <w:rsid w:val="00AF694E"/>
    <w:rsid w:val="00B13977"/>
    <w:rsid w:val="00B300EC"/>
    <w:rsid w:val="00B35E07"/>
    <w:rsid w:val="00B40F3A"/>
    <w:rsid w:val="00B75585"/>
    <w:rsid w:val="00B812F3"/>
    <w:rsid w:val="00B95E36"/>
    <w:rsid w:val="00BA45C2"/>
    <w:rsid w:val="00BA4E74"/>
    <w:rsid w:val="00BA7706"/>
    <w:rsid w:val="00BB3ACD"/>
    <w:rsid w:val="00BB6884"/>
    <w:rsid w:val="00BE08B0"/>
    <w:rsid w:val="00BF29E2"/>
    <w:rsid w:val="00C00E56"/>
    <w:rsid w:val="00C13008"/>
    <w:rsid w:val="00C158BF"/>
    <w:rsid w:val="00C20875"/>
    <w:rsid w:val="00C234E3"/>
    <w:rsid w:val="00C36E38"/>
    <w:rsid w:val="00C43B31"/>
    <w:rsid w:val="00C54A24"/>
    <w:rsid w:val="00C61B35"/>
    <w:rsid w:val="00C647F4"/>
    <w:rsid w:val="00C77799"/>
    <w:rsid w:val="00C833E4"/>
    <w:rsid w:val="00C8394B"/>
    <w:rsid w:val="00C93CDE"/>
    <w:rsid w:val="00C94616"/>
    <w:rsid w:val="00CA73FC"/>
    <w:rsid w:val="00CB1E74"/>
    <w:rsid w:val="00CF0687"/>
    <w:rsid w:val="00CF77F7"/>
    <w:rsid w:val="00D3293A"/>
    <w:rsid w:val="00D35EC4"/>
    <w:rsid w:val="00D42820"/>
    <w:rsid w:val="00D447AF"/>
    <w:rsid w:val="00D5549A"/>
    <w:rsid w:val="00D6067E"/>
    <w:rsid w:val="00D67326"/>
    <w:rsid w:val="00D73AB9"/>
    <w:rsid w:val="00D76A76"/>
    <w:rsid w:val="00D80D4F"/>
    <w:rsid w:val="00D855AA"/>
    <w:rsid w:val="00DA3BAA"/>
    <w:rsid w:val="00DA47A5"/>
    <w:rsid w:val="00DB43BA"/>
    <w:rsid w:val="00DB64A6"/>
    <w:rsid w:val="00DB6E21"/>
    <w:rsid w:val="00DC2E09"/>
    <w:rsid w:val="00DC522C"/>
    <w:rsid w:val="00DD0E0A"/>
    <w:rsid w:val="00DF21AE"/>
    <w:rsid w:val="00E23387"/>
    <w:rsid w:val="00E2424F"/>
    <w:rsid w:val="00E45ABB"/>
    <w:rsid w:val="00E63D74"/>
    <w:rsid w:val="00E64CBA"/>
    <w:rsid w:val="00E656BC"/>
    <w:rsid w:val="00E7201F"/>
    <w:rsid w:val="00E747BA"/>
    <w:rsid w:val="00E77F71"/>
    <w:rsid w:val="00E868F8"/>
    <w:rsid w:val="00EA7F10"/>
    <w:rsid w:val="00EB45BE"/>
    <w:rsid w:val="00ED55D5"/>
    <w:rsid w:val="00EE0195"/>
    <w:rsid w:val="00EE5949"/>
    <w:rsid w:val="00EF221D"/>
    <w:rsid w:val="00EF5931"/>
    <w:rsid w:val="00EF6BE7"/>
    <w:rsid w:val="00F10E59"/>
    <w:rsid w:val="00F268FC"/>
    <w:rsid w:val="00F35945"/>
    <w:rsid w:val="00F63C90"/>
    <w:rsid w:val="00F705E0"/>
    <w:rsid w:val="00F74AF8"/>
    <w:rsid w:val="00F76BE4"/>
    <w:rsid w:val="00F842A0"/>
    <w:rsid w:val="00FA17CD"/>
    <w:rsid w:val="00FA6E68"/>
    <w:rsid w:val="00FC0665"/>
    <w:rsid w:val="00FC2828"/>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E35"/>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E3CDE"/>
    <w:pPr>
      <w:keepNext/>
      <w:keepLines/>
      <w:spacing w:before="200" w:after="120"/>
      <w:ind w:firstLine="0"/>
      <w:jc w:val="left"/>
      <w:outlineLvl w:val="1"/>
    </w:pPr>
    <w:rPr>
      <w:rFonts w:eastAsiaTheme="majorEastAsia" w:cstheme="majorBidi"/>
      <w:b/>
      <w:bCs/>
      <w:i/>
      <w:szCs w:val="26"/>
    </w:rPr>
  </w:style>
  <w:style w:type="paragraph" w:styleId="Heading3">
    <w:name w:val="heading 3"/>
    <w:basedOn w:val="Normal"/>
    <w:next w:val="Normal"/>
    <w:link w:val="Heading3Char"/>
    <w:uiPriority w:val="9"/>
    <w:semiHidden/>
    <w:unhideWhenUsed/>
    <w:qFormat/>
    <w:rsid w:val="001D13E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AE3CDE"/>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paragraph" w:styleId="FootnoteText">
    <w:name w:val="footnote text"/>
    <w:basedOn w:val="Normal"/>
    <w:link w:val="FootnoteTextChar"/>
    <w:uiPriority w:val="99"/>
    <w:semiHidden/>
    <w:unhideWhenUsed/>
    <w:rsid w:val="009A785B"/>
    <w:rPr>
      <w:sz w:val="20"/>
      <w:szCs w:val="20"/>
    </w:rPr>
  </w:style>
  <w:style w:type="character" w:customStyle="1" w:styleId="FootnoteTextChar">
    <w:name w:val="Footnote Text Char"/>
    <w:basedOn w:val="DefaultParagraphFont"/>
    <w:link w:val="FootnoteText"/>
    <w:uiPriority w:val="99"/>
    <w:semiHidden/>
    <w:rsid w:val="009A785B"/>
    <w:rPr>
      <w:rFonts w:ascii="UVN Thay Giao" w:hAnsi="UVN Thay Giao"/>
      <w:sz w:val="20"/>
      <w:szCs w:val="20"/>
    </w:rPr>
  </w:style>
  <w:style w:type="character" w:styleId="FootnoteReference">
    <w:name w:val="footnote reference"/>
    <w:basedOn w:val="DefaultParagraphFont"/>
    <w:uiPriority w:val="99"/>
    <w:semiHidden/>
    <w:unhideWhenUsed/>
    <w:rsid w:val="009A785B"/>
    <w:rPr>
      <w:vertAlign w:val="superscript"/>
    </w:rPr>
  </w:style>
  <w:style w:type="paragraph" w:styleId="NormalWeb">
    <w:name w:val="Normal (Web)"/>
    <w:basedOn w:val="Normal"/>
    <w:uiPriority w:val="99"/>
    <w:unhideWhenUsed/>
    <w:rsid w:val="00883928"/>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D13E0"/>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1C6EA2"/>
    <w:rPr>
      <w:sz w:val="20"/>
      <w:szCs w:val="20"/>
    </w:rPr>
  </w:style>
  <w:style w:type="character" w:customStyle="1" w:styleId="EndnoteTextChar">
    <w:name w:val="Endnote Text Char"/>
    <w:basedOn w:val="DefaultParagraphFont"/>
    <w:link w:val="EndnoteText"/>
    <w:uiPriority w:val="99"/>
    <w:semiHidden/>
    <w:rsid w:val="001C6EA2"/>
    <w:rPr>
      <w:rFonts w:ascii="UVN Thay Giao" w:hAnsi="UVN Thay Giao"/>
      <w:sz w:val="20"/>
      <w:szCs w:val="20"/>
    </w:rPr>
  </w:style>
  <w:style w:type="character" w:styleId="EndnoteReference">
    <w:name w:val="endnote reference"/>
    <w:basedOn w:val="DefaultParagraphFont"/>
    <w:uiPriority w:val="99"/>
    <w:semiHidden/>
    <w:unhideWhenUsed/>
    <w:rsid w:val="001C6EA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E35"/>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E3CDE"/>
    <w:pPr>
      <w:keepNext/>
      <w:keepLines/>
      <w:spacing w:before="200" w:after="120"/>
      <w:ind w:firstLine="0"/>
      <w:jc w:val="left"/>
      <w:outlineLvl w:val="1"/>
    </w:pPr>
    <w:rPr>
      <w:rFonts w:eastAsiaTheme="majorEastAsia" w:cstheme="majorBidi"/>
      <w:b/>
      <w:bCs/>
      <w:i/>
      <w:szCs w:val="26"/>
    </w:rPr>
  </w:style>
  <w:style w:type="paragraph" w:styleId="Heading3">
    <w:name w:val="heading 3"/>
    <w:basedOn w:val="Normal"/>
    <w:next w:val="Normal"/>
    <w:link w:val="Heading3Char"/>
    <w:uiPriority w:val="9"/>
    <w:semiHidden/>
    <w:unhideWhenUsed/>
    <w:qFormat/>
    <w:rsid w:val="001D13E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AE3CDE"/>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paragraph" w:styleId="FootnoteText">
    <w:name w:val="footnote text"/>
    <w:basedOn w:val="Normal"/>
    <w:link w:val="FootnoteTextChar"/>
    <w:uiPriority w:val="99"/>
    <w:semiHidden/>
    <w:unhideWhenUsed/>
    <w:rsid w:val="009A785B"/>
    <w:rPr>
      <w:sz w:val="20"/>
      <w:szCs w:val="20"/>
    </w:rPr>
  </w:style>
  <w:style w:type="character" w:customStyle="1" w:styleId="FootnoteTextChar">
    <w:name w:val="Footnote Text Char"/>
    <w:basedOn w:val="DefaultParagraphFont"/>
    <w:link w:val="FootnoteText"/>
    <w:uiPriority w:val="99"/>
    <w:semiHidden/>
    <w:rsid w:val="009A785B"/>
    <w:rPr>
      <w:rFonts w:ascii="UVN Thay Giao" w:hAnsi="UVN Thay Giao"/>
      <w:sz w:val="20"/>
      <w:szCs w:val="20"/>
    </w:rPr>
  </w:style>
  <w:style w:type="character" w:styleId="FootnoteReference">
    <w:name w:val="footnote reference"/>
    <w:basedOn w:val="DefaultParagraphFont"/>
    <w:uiPriority w:val="99"/>
    <w:semiHidden/>
    <w:unhideWhenUsed/>
    <w:rsid w:val="009A785B"/>
    <w:rPr>
      <w:vertAlign w:val="superscript"/>
    </w:rPr>
  </w:style>
  <w:style w:type="paragraph" w:styleId="NormalWeb">
    <w:name w:val="Normal (Web)"/>
    <w:basedOn w:val="Normal"/>
    <w:uiPriority w:val="99"/>
    <w:unhideWhenUsed/>
    <w:rsid w:val="00883928"/>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D13E0"/>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1C6EA2"/>
    <w:rPr>
      <w:sz w:val="20"/>
      <w:szCs w:val="20"/>
    </w:rPr>
  </w:style>
  <w:style w:type="character" w:customStyle="1" w:styleId="EndnoteTextChar">
    <w:name w:val="Endnote Text Char"/>
    <w:basedOn w:val="DefaultParagraphFont"/>
    <w:link w:val="EndnoteText"/>
    <w:uiPriority w:val="99"/>
    <w:semiHidden/>
    <w:rsid w:val="001C6EA2"/>
    <w:rPr>
      <w:rFonts w:ascii="UVN Thay Giao" w:hAnsi="UVN Thay Giao"/>
      <w:sz w:val="20"/>
      <w:szCs w:val="20"/>
    </w:rPr>
  </w:style>
  <w:style w:type="character" w:styleId="EndnoteReference">
    <w:name w:val="endnote reference"/>
    <w:basedOn w:val="DefaultParagraphFont"/>
    <w:uiPriority w:val="99"/>
    <w:semiHidden/>
    <w:unhideWhenUsed/>
    <w:rsid w:val="001C6E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84551">
      <w:bodyDiv w:val="1"/>
      <w:marLeft w:val="0"/>
      <w:marRight w:val="0"/>
      <w:marTop w:val="0"/>
      <w:marBottom w:val="0"/>
      <w:divBdr>
        <w:top w:val="none" w:sz="0" w:space="0" w:color="auto"/>
        <w:left w:val="none" w:sz="0" w:space="0" w:color="auto"/>
        <w:bottom w:val="none" w:sz="0" w:space="0" w:color="auto"/>
        <w:right w:val="none" w:sz="0" w:space="0" w:color="auto"/>
      </w:divBdr>
      <w:divsChild>
        <w:div w:id="1163475829">
          <w:marLeft w:val="0"/>
          <w:marRight w:val="0"/>
          <w:marTop w:val="0"/>
          <w:marBottom w:val="0"/>
          <w:divBdr>
            <w:top w:val="none" w:sz="0" w:space="0" w:color="auto"/>
            <w:left w:val="none" w:sz="0" w:space="0" w:color="auto"/>
            <w:bottom w:val="none" w:sz="0" w:space="0" w:color="auto"/>
            <w:right w:val="none" w:sz="0" w:space="0" w:color="auto"/>
          </w:divBdr>
          <w:divsChild>
            <w:div w:id="1481116535">
              <w:marLeft w:val="0"/>
              <w:marRight w:val="0"/>
              <w:marTop w:val="0"/>
              <w:marBottom w:val="0"/>
              <w:divBdr>
                <w:top w:val="none" w:sz="0" w:space="0" w:color="auto"/>
                <w:left w:val="none" w:sz="0" w:space="0" w:color="auto"/>
                <w:bottom w:val="none" w:sz="0" w:space="0" w:color="auto"/>
                <w:right w:val="none" w:sz="0" w:space="0" w:color="auto"/>
              </w:divBdr>
            </w:div>
            <w:div w:id="1645239521">
              <w:marLeft w:val="0"/>
              <w:marRight w:val="0"/>
              <w:marTop w:val="0"/>
              <w:marBottom w:val="0"/>
              <w:divBdr>
                <w:top w:val="none" w:sz="0" w:space="0" w:color="auto"/>
                <w:left w:val="none" w:sz="0" w:space="0" w:color="auto"/>
                <w:bottom w:val="none" w:sz="0" w:space="0" w:color="auto"/>
                <w:right w:val="none" w:sz="0" w:space="0" w:color="auto"/>
              </w:divBdr>
            </w:div>
            <w:div w:id="915631362">
              <w:marLeft w:val="0"/>
              <w:marRight w:val="0"/>
              <w:marTop w:val="0"/>
              <w:marBottom w:val="0"/>
              <w:divBdr>
                <w:top w:val="none" w:sz="0" w:space="0" w:color="auto"/>
                <w:left w:val="none" w:sz="0" w:space="0" w:color="auto"/>
                <w:bottom w:val="none" w:sz="0" w:space="0" w:color="auto"/>
                <w:right w:val="none" w:sz="0" w:space="0" w:color="auto"/>
              </w:divBdr>
            </w:div>
            <w:div w:id="335764852">
              <w:marLeft w:val="0"/>
              <w:marRight w:val="0"/>
              <w:marTop w:val="0"/>
              <w:marBottom w:val="0"/>
              <w:divBdr>
                <w:top w:val="none" w:sz="0" w:space="0" w:color="auto"/>
                <w:left w:val="none" w:sz="0" w:space="0" w:color="auto"/>
                <w:bottom w:val="none" w:sz="0" w:space="0" w:color="auto"/>
                <w:right w:val="none" w:sz="0" w:space="0" w:color="auto"/>
              </w:divBdr>
            </w:div>
            <w:div w:id="1292127510">
              <w:marLeft w:val="0"/>
              <w:marRight w:val="0"/>
              <w:marTop w:val="0"/>
              <w:marBottom w:val="0"/>
              <w:divBdr>
                <w:top w:val="none" w:sz="0" w:space="0" w:color="auto"/>
                <w:left w:val="none" w:sz="0" w:space="0" w:color="auto"/>
                <w:bottom w:val="none" w:sz="0" w:space="0" w:color="auto"/>
                <w:right w:val="none" w:sz="0" w:space="0" w:color="auto"/>
              </w:divBdr>
            </w:div>
            <w:div w:id="1935018806">
              <w:marLeft w:val="0"/>
              <w:marRight w:val="0"/>
              <w:marTop w:val="0"/>
              <w:marBottom w:val="0"/>
              <w:divBdr>
                <w:top w:val="none" w:sz="0" w:space="0" w:color="auto"/>
                <w:left w:val="none" w:sz="0" w:space="0" w:color="auto"/>
                <w:bottom w:val="none" w:sz="0" w:space="0" w:color="auto"/>
                <w:right w:val="none" w:sz="0" w:space="0" w:color="auto"/>
              </w:divBdr>
            </w:div>
            <w:div w:id="287131256">
              <w:marLeft w:val="0"/>
              <w:marRight w:val="0"/>
              <w:marTop w:val="0"/>
              <w:marBottom w:val="0"/>
              <w:divBdr>
                <w:top w:val="none" w:sz="0" w:space="0" w:color="auto"/>
                <w:left w:val="none" w:sz="0" w:space="0" w:color="auto"/>
                <w:bottom w:val="none" w:sz="0" w:space="0" w:color="auto"/>
                <w:right w:val="none" w:sz="0" w:space="0" w:color="auto"/>
              </w:divBdr>
            </w:div>
            <w:div w:id="305360147">
              <w:marLeft w:val="0"/>
              <w:marRight w:val="0"/>
              <w:marTop w:val="0"/>
              <w:marBottom w:val="0"/>
              <w:divBdr>
                <w:top w:val="none" w:sz="0" w:space="0" w:color="auto"/>
                <w:left w:val="none" w:sz="0" w:space="0" w:color="auto"/>
                <w:bottom w:val="none" w:sz="0" w:space="0" w:color="auto"/>
                <w:right w:val="none" w:sz="0" w:space="0" w:color="auto"/>
              </w:divBdr>
            </w:div>
            <w:div w:id="579025179">
              <w:marLeft w:val="0"/>
              <w:marRight w:val="0"/>
              <w:marTop w:val="0"/>
              <w:marBottom w:val="0"/>
              <w:divBdr>
                <w:top w:val="none" w:sz="0" w:space="0" w:color="auto"/>
                <w:left w:val="none" w:sz="0" w:space="0" w:color="auto"/>
                <w:bottom w:val="none" w:sz="0" w:space="0" w:color="auto"/>
                <w:right w:val="none" w:sz="0" w:space="0" w:color="auto"/>
              </w:divBdr>
            </w:div>
            <w:div w:id="1408771612">
              <w:marLeft w:val="0"/>
              <w:marRight w:val="0"/>
              <w:marTop w:val="0"/>
              <w:marBottom w:val="0"/>
              <w:divBdr>
                <w:top w:val="none" w:sz="0" w:space="0" w:color="auto"/>
                <w:left w:val="none" w:sz="0" w:space="0" w:color="auto"/>
                <w:bottom w:val="none" w:sz="0" w:space="0" w:color="auto"/>
                <w:right w:val="none" w:sz="0" w:space="0" w:color="auto"/>
              </w:divBdr>
            </w:div>
            <w:div w:id="547112191">
              <w:marLeft w:val="0"/>
              <w:marRight w:val="0"/>
              <w:marTop w:val="0"/>
              <w:marBottom w:val="0"/>
              <w:divBdr>
                <w:top w:val="none" w:sz="0" w:space="0" w:color="auto"/>
                <w:left w:val="none" w:sz="0" w:space="0" w:color="auto"/>
                <w:bottom w:val="none" w:sz="0" w:space="0" w:color="auto"/>
                <w:right w:val="none" w:sz="0" w:space="0" w:color="auto"/>
              </w:divBdr>
            </w:div>
            <w:div w:id="84765010">
              <w:marLeft w:val="0"/>
              <w:marRight w:val="0"/>
              <w:marTop w:val="0"/>
              <w:marBottom w:val="0"/>
              <w:divBdr>
                <w:top w:val="none" w:sz="0" w:space="0" w:color="auto"/>
                <w:left w:val="none" w:sz="0" w:space="0" w:color="auto"/>
                <w:bottom w:val="none" w:sz="0" w:space="0" w:color="auto"/>
                <w:right w:val="none" w:sz="0" w:space="0" w:color="auto"/>
              </w:divBdr>
            </w:div>
            <w:div w:id="551576817">
              <w:marLeft w:val="0"/>
              <w:marRight w:val="0"/>
              <w:marTop w:val="0"/>
              <w:marBottom w:val="0"/>
              <w:divBdr>
                <w:top w:val="none" w:sz="0" w:space="0" w:color="auto"/>
                <w:left w:val="none" w:sz="0" w:space="0" w:color="auto"/>
                <w:bottom w:val="none" w:sz="0" w:space="0" w:color="auto"/>
                <w:right w:val="none" w:sz="0" w:space="0" w:color="auto"/>
              </w:divBdr>
            </w:div>
            <w:div w:id="333998668">
              <w:marLeft w:val="0"/>
              <w:marRight w:val="0"/>
              <w:marTop w:val="0"/>
              <w:marBottom w:val="0"/>
              <w:divBdr>
                <w:top w:val="none" w:sz="0" w:space="0" w:color="auto"/>
                <w:left w:val="none" w:sz="0" w:space="0" w:color="auto"/>
                <w:bottom w:val="none" w:sz="0" w:space="0" w:color="auto"/>
                <w:right w:val="none" w:sz="0" w:space="0" w:color="auto"/>
              </w:divBdr>
            </w:div>
            <w:div w:id="16582951">
              <w:marLeft w:val="0"/>
              <w:marRight w:val="0"/>
              <w:marTop w:val="0"/>
              <w:marBottom w:val="0"/>
              <w:divBdr>
                <w:top w:val="none" w:sz="0" w:space="0" w:color="auto"/>
                <w:left w:val="none" w:sz="0" w:space="0" w:color="auto"/>
                <w:bottom w:val="none" w:sz="0" w:space="0" w:color="auto"/>
                <w:right w:val="none" w:sz="0" w:space="0" w:color="auto"/>
              </w:divBdr>
            </w:div>
            <w:div w:id="824584872">
              <w:marLeft w:val="0"/>
              <w:marRight w:val="0"/>
              <w:marTop w:val="0"/>
              <w:marBottom w:val="0"/>
              <w:divBdr>
                <w:top w:val="none" w:sz="0" w:space="0" w:color="auto"/>
                <w:left w:val="none" w:sz="0" w:space="0" w:color="auto"/>
                <w:bottom w:val="none" w:sz="0" w:space="0" w:color="auto"/>
                <w:right w:val="none" w:sz="0" w:space="0" w:color="auto"/>
              </w:divBdr>
            </w:div>
            <w:div w:id="219634405">
              <w:marLeft w:val="0"/>
              <w:marRight w:val="0"/>
              <w:marTop w:val="0"/>
              <w:marBottom w:val="0"/>
              <w:divBdr>
                <w:top w:val="none" w:sz="0" w:space="0" w:color="auto"/>
                <w:left w:val="none" w:sz="0" w:space="0" w:color="auto"/>
                <w:bottom w:val="none" w:sz="0" w:space="0" w:color="auto"/>
                <w:right w:val="none" w:sz="0" w:space="0" w:color="auto"/>
              </w:divBdr>
            </w:div>
            <w:div w:id="901327191">
              <w:marLeft w:val="0"/>
              <w:marRight w:val="0"/>
              <w:marTop w:val="0"/>
              <w:marBottom w:val="0"/>
              <w:divBdr>
                <w:top w:val="none" w:sz="0" w:space="0" w:color="auto"/>
                <w:left w:val="none" w:sz="0" w:space="0" w:color="auto"/>
                <w:bottom w:val="none" w:sz="0" w:space="0" w:color="auto"/>
                <w:right w:val="none" w:sz="0" w:space="0" w:color="auto"/>
              </w:divBdr>
            </w:div>
            <w:div w:id="122818930">
              <w:marLeft w:val="0"/>
              <w:marRight w:val="0"/>
              <w:marTop w:val="0"/>
              <w:marBottom w:val="0"/>
              <w:divBdr>
                <w:top w:val="none" w:sz="0" w:space="0" w:color="auto"/>
                <w:left w:val="none" w:sz="0" w:space="0" w:color="auto"/>
                <w:bottom w:val="none" w:sz="0" w:space="0" w:color="auto"/>
                <w:right w:val="none" w:sz="0" w:space="0" w:color="auto"/>
              </w:divBdr>
            </w:div>
            <w:div w:id="1163355159">
              <w:marLeft w:val="0"/>
              <w:marRight w:val="0"/>
              <w:marTop w:val="0"/>
              <w:marBottom w:val="0"/>
              <w:divBdr>
                <w:top w:val="none" w:sz="0" w:space="0" w:color="auto"/>
                <w:left w:val="none" w:sz="0" w:space="0" w:color="auto"/>
                <w:bottom w:val="none" w:sz="0" w:space="0" w:color="auto"/>
                <w:right w:val="none" w:sz="0" w:space="0" w:color="auto"/>
              </w:divBdr>
            </w:div>
            <w:div w:id="1727993728">
              <w:marLeft w:val="0"/>
              <w:marRight w:val="0"/>
              <w:marTop w:val="0"/>
              <w:marBottom w:val="0"/>
              <w:divBdr>
                <w:top w:val="none" w:sz="0" w:space="0" w:color="auto"/>
                <w:left w:val="none" w:sz="0" w:space="0" w:color="auto"/>
                <w:bottom w:val="none" w:sz="0" w:space="0" w:color="auto"/>
                <w:right w:val="none" w:sz="0" w:space="0" w:color="auto"/>
              </w:divBdr>
            </w:div>
            <w:div w:id="502205800">
              <w:marLeft w:val="0"/>
              <w:marRight w:val="0"/>
              <w:marTop w:val="0"/>
              <w:marBottom w:val="0"/>
              <w:divBdr>
                <w:top w:val="none" w:sz="0" w:space="0" w:color="auto"/>
                <w:left w:val="none" w:sz="0" w:space="0" w:color="auto"/>
                <w:bottom w:val="none" w:sz="0" w:space="0" w:color="auto"/>
                <w:right w:val="none" w:sz="0" w:space="0" w:color="auto"/>
              </w:divBdr>
            </w:div>
            <w:div w:id="1595478204">
              <w:marLeft w:val="0"/>
              <w:marRight w:val="0"/>
              <w:marTop w:val="0"/>
              <w:marBottom w:val="0"/>
              <w:divBdr>
                <w:top w:val="none" w:sz="0" w:space="0" w:color="auto"/>
                <w:left w:val="none" w:sz="0" w:space="0" w:color="auto"/>
                <w:bottom w:val="none" w:sz="0" w:space="0" w:color="auto"/>
                <w:right w:val="none" w:sz="0" w:space="0" w:color="auto"/>
              </w:divBdr>
            </w:div>
            <w:div w:id="38671660">
              <w:marLeft w:val="0"/>
              <w:marRight w:val="0"/>
              <w:marTop w:val="0"/>
              <w:marBottom w:val="0"/>
              <w:divBdr>
                <w:top w:val="none" w:sz="0" w:space="0" w:color="auto"/>
                <w:left w:val="none" w:sz="0" w:space="0" w:color="auto"/>
                <w:bottom w:val="none" w:sz="0" w:space="0" w:color="auto"/>
                <w:right w:val="none" w:sz="0" w:space="0" w:color="auto"/>
              </w:divBdr>
            </w:div>
            <w:div w:id="1226068847">
              <w:marLeft w:val="0"/>
              <w:marRight w:val="0"/>
              <w:marTop w:val="0"/>
              <w:marBottom w:val="24"/>
              <w:divBdr>
                <w:top w:val="none" w:sz="0" w:space="0" w:color="auto"/>
                <w:left w:val="none" w:sz="0" w:space="0" w:color="auto"/>
                <w:bottom w:val="none" w:sz="0" w:space="0" w:color="auto"/>
                <w:right w:val="none" w:sz="0" w:space="0" w:color="auto"/>
              </w:divBdr>
            </w:div>
            <w:div w:id="1941252811">
              <w:marLeft w:val="0"/>
              <w:marRight w:val="0"/>
              <w:marTop w:val="0"/>
              <w:marBottom w:val="24"/>
              <w:divBdr>
                <w:top w:val="none" w:sz="0" w:space="0" w:color="auto"/>
                <w:left w:val="none" w:sz="0" w:space="0" w:color="auto"/>
                <w:bottom w:val="none" w:sz="0" w:space="0" w:color="auto"/>
                <w:right w:val="none" w:sz="0" w:space="0" w:color="auto"/>
              </w:divBdr>
            </w:div>
            <w:div w:id="1052121576">
              <w:marLeft w:val="0"/>
              <w:marRight w:val="0"/>
              <w:marTop w:val="0"/>
              <w:marBottom w:val="24"/>
              <w:divBdr>
                <w:top w:val="none" w:sz="0" w:space="0" w:color="auto"/>
                <w:left w:val="none" w:sz="0" w:space="0" w:color="auto"/>
                <w:bottom w:val="none" w:sz="0" w:space="0" w:color="auto"/>
                <w:right w:val="none" w:sz="0" w:space="0" w:color="auto"/>
              </w:divBdr>
            </w:div>
            <w:div w:id="2016031376">
              <w:marLeft w:val="0"/>
              <w:marRight w:val="0"/>
              <w:marTop w:val="0"/>
              <w:marBottom w:val="24"/>
              <w:divBdr>
                <w:top w:val="none" w:sz="0" w:space="0" w:color="auto"/>
                <w:left w:val="none" w:sz="0" w:space="0" w:color="auto"/>
                <w:bottom w:val="none" w:sz="0" w:space="0" w:color="auto"/>
                <w:right w:val="none" w:sz="0" w:space="0" w:color="auto"/>
              </w:divBdr>
            </w:div>
            <w:div w:id="1538160276">
              <w:marLeft w:val="0"/>
              <w:marRight w:val="0"/>
              <w:marTop w:val="0"/>
              <w:marBottom w:val="24"/>
              <w:divBdr>
                <w:top w:val="none" w:sz="0" w:space="0" w:color="auto"/>
                <w:left w:val="none" w:sz="0" w:space="0" w:color="auto"/>
                <w:bottom w:val="none" w:sz="0" w:space="0" w:color="auto"/>
                <w:right w:val="none" w:sz="0" w:space="0" w:color="auto"/>
              </w:divBdr>
            </w:div>
            <w:div w:id="824246321">
              <w:marLeft w:val="0"/>
              <w:marRight w:val="0"/>
              <w:marTop w:val="0"/>
              <w:marBottom w:val="0"/>
              <w:divBdr>
                <w:top w:val="none" w:sz="0" w:space="0" w:color="auto"/>
                <w:left w:val="none" w:sz="0" w:space="0" w:color="auto"/>
                <w:bottom w:val="none" w:sz="0" w:space="0" w:color="auto"/>
                <w:right w:val="none" w:sz="0" w:space="0" w:color="auto"/>
              </w:divBdr>
            </w:div>
            <w:div w:id="1778210964">
              <w:marLeft w:val="0"/>
              <w:marRight w:val="0"/>
              <w:marTop w:val="0"/>
              <w:marBottom w:val="0"/>
              <w:divBdr>
                <w:top w:val="none" w:sz="0" w:space="0" w:color="auto"/>
                <w:left w:val="none" w:sz="0" w:space="0" w:color="auto"/>
                <w:bottom w:val="none" w:sz="0" w:space="0" w:color="auto"/>
                <w:right w:val="none" w:sz="0" w:space="0" w:color="auto"/>
              </w:divBdr>
            </w:div>
            <w:div w:id="1360230976">
              <w:marLeft w:val="0"/>
              <w:marRight w:val="0"/>
              <w:marTop w:val="0"/>
              <w:marBottom w:val="0"/>
              <w:divBdr>
                <w:top w:val="none" w:sz="0" w:space="0" w:color="auto"/>
                <w:left w:val="none" w:sz="0" w:space="0" w:color="auto"/>
                <w:bottom w:val="none" w:sz="0" w:space="0" w:color="auto"/>
                <w:right w:val="none" w:sz="0" w:space="0" w:color="auto"/>
              </w:divBdr>
            </w:div>
            <w:div w:id="237709159">
              <w:marLeft w:val="0"/>
              <w:marRight w:val="0"/>
              <w:marTop w:val="0"/>
              <w:marBottom w:val="0"/>
              <w:divBdr>
                <w:top w:val="none" w:sz="0" w:space="0" w:color="auto"/>
                <w:left w:val="none" w:sz="0" w:space="0" w:color="auto"/>
                <w:bottom w:val="none" w:sz="0" w:space="0" w:color="auto"/>
                <w:right w:val="none" w:sz="0" w:space="0" w:color="auto"/>
              </w:divBdr>
            </w:div>
            <w:div w:id="678779952">
              <w:marLeft w:val="0"/>
              <w:marRight w:val="0"/>
              <w:marTop w:val="0"/>
              <w:marBottom w:val="0"/>
              <w:divBdr>
                <w:top w:val="none" w:sz="0" w:space="0" w:color="auto"/>
                <w:left w:val="none" w:sz="0" w:space="0" w:color="auto"/>
                <w:bottom w:val="none" w:sz="0" w:space="0" w:color="auto"/>
                <w:right w:val="none" w:sz="0" w:space="0" w:color="auto"/>
              </w:divBdr>
            </w:div>
            <w:div w:id="1327513144">
              <w:marLeft w:val="0"/>
              <w:marRight w:val="0"/>
              <w:marTop w:val="0"/>
              <w:marBottom w:val="0"/>
              <w:divBdr>
                <w:top w:val="none" w:sz="0" w:space="0" w:color="auto"/>
                <w:left w:val="none" w:sz="0" w:space="0" w:color="auto"/>
                <w:bottom w:val="none" w:sz="0" w:space="0" w:color="auto"/>
                <w:right w:val="none" w:sz="0" w:space="0" w:color="auto"/>
              </w:divBdr>
            </w:div>
            <w:div w:id="380640118">
              <w:marLeft w:val="0"/>
              <w:marRight w:val="0"/>
              <w:marTop w:val="0"/>
              <w:marBottom w:val="0"/>
              <w:divBdr>
                <w:top w:val="none" w:sz="0" w:space="0" w:color="auto"/>
                <w:left w:val="none" w:sz="0" w:space="0" w:color="auto"/>
                <w:bottom w:val="none" w:sz="0" w:space="0" w:color="auto"/>
                <w:right w:val="none" w:sz="0" w:space="0" w:color="auto"/>
              </w:divBdr>
            </w:div>
            <w:div w:id="67769393">
              <w:marLeft w:val="0"/>
              <w:marRight w:val="0"/>
              <w:marTop w:val="0"/>
              <w:marBottom w:val="0"/>
              <w:divBdr>
                <w:top w:val="none" w:sz="0" w:space="0" w:color="auto"/>
                <w:left w:val="none" w:sz="0" w:space="0" w:color="auto"/>
                <w:bottom w:val="none" w:sz="0" w:space="0" w:color="auto"/>
                <w:right w:val="none" w:sz="0" w:space="0" w:color="auto"/>
              </w:divBdr>
            </w:div>
            <w:div w:id="878400719">
              <w:marLeft w:val="0"/>
              <w:marRight w:val="0"/>
              <w:marTop w:val="0"/>
              <w:marBottom w:val="0"/>
              <w:divBdr>
                <w:top w:val="none" w:sz="0" w:space="0" w:color="auto"/>
                <w:left w:val="none" w:sz="0" w:space="0" w:color="auto"/>
                <w:bottom w:val="none" w:sz="0" w:space="0" w:color="auto"/>
                <w:right w:val="none" w:sz="0" w:space="0" w:color="auto"/>
              </w:divBdr>
            </w:div>
            <w:div w:id="684016664">
              <w:marLeft w:val="0"/>
              <w:marRight w:val="0"/>
              <w:marTop w:val="0"/>
              <w:marBottom w:val="0"/>
              <w:divBdr>
                <w:top w:val="none" w:sz="0" w:space="0" w:color="auto"/>
                <w:left w:val="none" w:sz="0" w:space="0" w:color="auto"/>
                <w:bottom w:val="none" w:sz="0" w:space="0" w:color="auto"/>
                <w:right w:val="none" w:sz="0" w:space="0" w:color="auto"/>
              </w:divBdr>
            </w:div>
            <w:div w:id="1757020834">
              <w:marLeft w:val="0"/>
              <w:marRight w:val="0"/>
              <w:marTop w:val="0"/>
              <w:marBottom w:val="24"/>
              <w:divBdr>
                <w:top w:val="none" w:sz="0" w:space="0" w:color="auto"/>
                <w:left w:val="none" w:sz="0" w:space="0" w:color="auto"/>
                <w:bottom w:val="none" w:sz="0" w:space="0" w:color="auto"/>
                <w:right w:val="none" w:sz="0" w:space="0" w:color="auto"/>
              </w:divBdr>
            </w:div>
            <w:div w:id="2125881926">
              <w:marLeft w:val="0"/>
              <w:marRight w:val="0"/>
              <w:marTop w:val="0"/>
              <w:marBottom w:val="24"/>
              <w:divBdr>
                <w:top w:val="none" w:sz="0" w:space="0" w:color="auto"/>
                <w:left w:val="none" w:sz="0" w:space="0" w:color="auto"/>
                <w:bottom w:val="none" w:sz="0" w:space="0" w:color="auto"/>
                <w:right w:val="none" w:sz="0" w:space="0" w:color="auto"/>
              </w:divBdr>
            </w:div>
            <w:div w:id="1131095871">
              <w:marLeft w:val="0"/>
              <w:marRight w:val="0"/>
              <w:marTop w:val="0"/>
              <w:marBottom w:val="24"/>
              <w:divBdr>
                <w:top w:val="none" w:sz="0" w:space="0" w:color="auto"/>
                <w:left w:val="none" w:sz="0" w:space="0" w:color="auto"/>
                <w:bottom w:val="none" w:sz="0" w:space="0" w:color="auto"/>
                <w:right w:val="none" w:sz="0" w:space="0" w:color="auto"/>
              </w:divBdr>
            </w:div>
            <w:div w:id="1052339752">
              <w:marLeft w:val="0"/>
              <w:marRight w:val="0"/>
              <w:marTop w:val="0"/>
              <w:marBottom w:val="0"/>
              <w:divBdr>
                <w:top w:val="none" w:sz="0" w:space="0" w:color="auto"/>
                <w:left w:val="none" w:sz="0" w:space="0" w:color="auto"/>
                <w:bottom w:val="none" w:sz="0" w:space="0" w:color="auto"/>
                <w:right w:val="none" w:sz="0" w:space="0" w:color="auto"/>
              </w:divBdr>
            </w:div>
            <w:div w:id="299379939">
              <w:marLeft w:val="0"/>
              <w:marRight w:val="0"/>
              <w:marTop w:val="0"/>
              <w:marBottom w:val="0"/>
              <w:divBdr>
                <w:top w:val="none" w:sz="0" w:space="0" w:color="auto"/>
                <w:left w:val="none" w:sz="0" w:space="0" w:color="auto"/>
                <w:bottom w:val="none" w:sz="0" w:space="0" w:color="auto"/>
                <w:right w:val="none" w:sz="0" w:space="0" w:color="auto"/>
              </w:divBdr>
            </w:div>
            <w:div w:id="445778976">
              <w:marLeft w:val="0"/>
              <w:marRight w:val="0"/>
              <w:marTop w:val="0"/>
              <w:marBottom w:val="0"/>
              <w:divBdr>
                <w:top w:val="none" w:sz="0" w:space="0" w:color="auto"/>
                <w:left w:val="none" w:sz="0" w:space="0" w:color="auto"/>
                <w:bottom w:val="none" w:sz="0" w:space="0" w:color="auto"/>
                <w:right w:val="none" w:sz="0" w:space="0" w:color="auto"/>
              </w:divBdr>
            </w:div>
            <w:div w:id="1168472867">
              <w:marLeft w:val="0"/>
              <w:marRight w:val="0"/>
              <w:marTop w:val="0"/>
              <w:marBottom w:val="0"/>
              <w:divBdr>
                <w:top w:val="none" w:sz="0" w:space="0" w:color="auto"/>
                <w:left w:val="none" w:sz="0" w:space="0" w:color="auto"/>
                <w:bottom w:val="none" w:sz="0" w:space="0" w:color="auto"/>
                <w:right w:val="none" w:sz="0" w:space="0" w:color="auto"/>
              </w:divBdr>
            </w:div>
            <w:div w:id="649091687">
              <w:marLeft w:val="0"/>
              <w:marRight w:val="0"/>
              <w:marTop w:val="0"/>
              <w:marBottom w:val="0"/>
              <w:divBdr>
                <w:top w:val="none" w:sz="0" w:space="0" w:color="auto"/>
                <w:left w:val="none" w:sz="0" w:space="0" w:color="auto"/>
                <w:bottom w:val="none" w:sz="0" w:space="0" w:color="auto"/>
                <w:right w:val="none" w:sz="0" w:space="0" w:color="auto"/>
              </w:divBdr>
            </w:div>
            <w:div w:id="1226992255">
              <w:marLeft w:val="0"/>
              <w:marRight w:val="0"/>
              <w:marTop w:val="0"/>
              <w:marBottom w:val="0"/>
              <w:divBdr>
                <w:top w:val="none" w:sz="0" w:space="0" w:color="auto"/>
                <w:left w:val="none" w:sz="0" w:space="0" w:color="auto"/>
                <w:bottom w:val="none" w:sz="0" w:space="0" w:color="auto"/>
                <w:right w:val="none" w:sz="0" w:space="0" w:color="auto"/>
              </w:divBdr>
            </w:div>
            <w:div w:id="660739652">
              <w:marLeft w:val="0"/>
              <w:marRight w:val="0"/>
              <w:marTop w:val="0"/>
              <w:marBottom w:val="0"/>
              <w:divBdr>
                <w:top w:val="none" w:sz="0" w:space="0" w:color="auto"/>
                <w:left w:val="none" w:sz="0" w:space="0" w:color="auto"/>
                <w:bottom w:val="none" w:sz="0" w:space="0" w:color="auto"/>
                <w:right w:val="none" w:sz="0" w:space="0" w:color="auto"/>
              </w:divBdr>
            </w:div>
            <w:div w:id="761951580">
              <w:marLeft w:val="0"/>
              <w:marRight w:val="0"/>
              <w:marTop w:val="0"/>
              <w:marBottom w:val="0"/>
              <w:divBdr>
                <w:top w:val="none" w:sz="0" w:space="0" w:color="auto"/>
                <w:left w:val="none" w:sz="0" w:space="0" w:color="auto"/>
                <w:bottom w:val="none" w:sz="0" w:space="0" w:color="auto"/>
                <w:right w:val="none" w:sz="0" w:space="0" w:color="auto"/>
              </w:divBdr>
            </w:div>
            <w:div w:id="1829831987">
              <w:marLeft w:val="0"/>
              <w:marRight w:val="0"/>
              <w:marTop w:val="0"/>
              <w:marBottom w:val="0"/>
              <w:divBdr>
                <w:top w:val="none" w:sz="0" w:space="0" w:color="auto"/>
                <w:left w:val="none" w:sz="0" w:space="0" w:color="auto"/>
                <w:bottom w:val="none" w:sz="0" w:space="0" w:color="auto"/>
                <w:right w:val="none" w:sz="0" w:space="0" w:color="auto"/>
              </w:divBdr>
            </w:div>
            <w:div w:id="149297575">
              <w:marLeft w:val="0"/>
              <w:marRight w:val="0"/>
              <w:marTop w:val="0"/>
              <w:marBottom w:val="0"/>
              <w:divBdr>
                <w:top w:val="none" w:sz="0" w:space="0" w:color="auto"/>
                <w:left w:val="none" w:sz="0" w:space="0" w:color="auto"/>
                <w:bottom w:val="none" w:sz="0" w:space="0" w:color="auto"/>
                <w:right w:val="none" w:sz="0" w:space="0" w:color="auto"/>
              </w:divBdr>
            </w:div>
            <w:div w:id="771821846">
              <w:marLeft w:val="0"/>
              <w:marRight w:val="0"/>
              <w:marTop w:val="0"/>
              <w:marBottom w:val="0"/>
              <w:divBdr>
                <w:top w:val="none" w:sz="0" w:space="0" w:color="auto"/>
                <w:left w:val="none" w:sz="0" w:space="0" w:color="auto"/>
                <w:bottom w:val="none" w:sz="0" w:space="0" w:color="auto"/>
                <w:right w:val="none" w:sz="0" w:space="0" w:color="auto"/>
              </w:divBdr>
            </w:div>
            <w:div w:id="1938904229">
              <w:marLeft w:val="0"/>
              <w:marRight w:val="0"/>
              <w:marTop w:val="0"/>
              <w:marBottom w:val="0"/>
              <w:divBdr>
                <w:top w:val="none" w:sz="0" w:space="0" w:color="auto"/>
                <w:left w:val="none" w:sz="0" w:space="0" w:color="auto"/>
                <w:bottom w:val="none" w:sz="0" w:space="0" w:color="auto"/>
                <w:right w:val="none" w:sz="0" w:space="0" w:color="auto"/>
              </w:divBdr>
            </w:div>
            <w:div w:id="1346396002">
              <w:marLeft w:val="0"/>
              <w:marRight w:val="0"/>
              <w:marTop w:val="0"/>
              <w:marBottom w:val="0"/>
              <w:divBdr>
                <w:top w:val="none" w:sz="0" w:space="0" w:color="auto"/>
                <w:left w:val="none" w:sz="0" w:space="0" w:color="auto"/>
                <w:bottom w:val="none" w:sz="0" w:space="0" w:color="auto"/>
                <w:right w:val="none" w:sz="0" w:space="0" w:color="auto"/>
              </w:divBdr>
            </w:div>
            <w:div w:id="1677229389">
              <w:marLeft w:val="0"/>
              <w:marRight w:val="0"/>
              <w:marTop w:val="0"/>
              <w:marBottom w:val="0"/>
              <w:divBdr>
                <w:top w:val="none" w:sz="0" w:space="0" w:color="auto"/>
                <w:left w:val="none" w:sz="0" w:space="0" w:color="auto"/>
                <w:bottom w:val="none" w:sz="0" w:space="0" w:color="auto"/>
                <w:right w:val="none" w:sz="0" w:space="0" w:color="auto"/>
              </w:divBdr>
            </w:div>
            <w:div w:id="441338413">
              <w:marLeft w:val="0"/>
              <w:marRight w:val="0"/>
              <w:marTop w:val="0"/>
              <w:marBottom w:val="0"/>
              <w:divBdr>
                <w:top w:val="none" w:sz="0" w:space="0" w:color="auto"/>
                <w:left w:val="none" w:sz="0" w:space="0" w:color="auto"/>
                <w:bottom w:val="none" w:sz="0" w:space="0" w:color="auto"/>
                <w:right w:val="none" w:sz="0" w:space="0" w:color="auto"/>
              </w:divBdr>
            </w:div>
            <w:div w:id="1323703169">
              <w:marLeft w:val="0"/>
              <w:marRight w:val="0"/>
              <w:marTop w:val="0"/>
              <w:marBottom w:val="0"/>
              <w:divBdr>
                <w:top w:val="none" w:sz="0" w:space="0" w:color="auto"/>
                <w:left w:val="none" w:sz="0" w:space="0" w:color="auto"/>
                <w:bottom w:val="none" w:sz="0" w:space="0" w:color="auto"/>
                <w:right w:val="none" w:sz="0" w:space="0" w:color="auto"/>
              </w:divBdr>
            </w:div>
            <w:div w:id="591738877">
              <w:marLeft w:val="0"/>
              <w:marRight w:val="0"/>
              <w:marTop w:val="0"/>
              <w:marBottom w:val="0"/>
              <w:divBdr>
                <w:top w:val="none" w:sz="0" w:space="0" w:color="auto"/>
                <w:left w:val="none" w:sz="0" w:space="0" w:color="auto"/>
                <w:bottom w:val="none" w:sz="0" w:space="0" w:color="auto"/>
                <w:right w:val="none" w:sz="0" w:space="0" w:color="auto"/>
              </w:divBdr>
            </w:div>
            <w:div w:id="1945766470">
              <w:marLeft w:val="0"/>
              <w:marRight w:val="0"/>
              <w:marTop w:val="0"/>
              <w:marBottom w:val="0"/>
              <w:divBdr>
                <w:top w:val="none" w:sz="0" w:space="0" w:color="auto"/>
                <w:left w:val="none" w:sz="0" w:space="0" w:color="auto"/>
                <w:bottom w:val="none" w:sz="0" w:space="0" w:color="auto"/>
                <w:right w:val="none" w:sz="0" w:space="0" w:color="auto"/>
              </w:divBdr>
            </w:div>
            <w:div w:id="574974568">
              <w:marLeft w:val="0"/>
              <w:marRight w:val="0"/>
              <w:marTop w:val="0"/>
              <w:marBottom w:val="0"/>
              <w:divBdr>
                <w:top w:val="none" w:sz="0" w:space="0" w:color="auto"/>
                <w:left w:val="none" w:sz="0" w:space="0" w:color="auto"/>
                <w:bottom w:val="none" w:sz="0" w:space="0" w:color="auto"/>
                <w:right w:val="none" w:sz="0" w:space="0" w:color="auto"/>
              </w:divBdr>
            </w:div>
            <w:div w:id="993797201">
              <w:marLeft w:val="0"/>
              <w:marRight w:val="0"/>
              <w:marTop w:val="0"/>
              <w:marBottom w:val="0"/>
              <w:divBdr>
                <w:top w:val="none" w:sz="0" w:space="0" w:color="auto"/>
                <w:left w:val="none" w:sz="0" w:space="0" w:color="auto"/>
                <w:bottom w:val="none" w:sz="0" w:space="0" w:color="auto"/>
                <w:right w:val="none" w:sz="0" w:space="0" w:color="auto"/>
              </w:divBdr>
            </w:div>
            <w:div w:id="1201044069">
              <w:marLeft w:val="0"/>
              <w:marRight w:val="0"/>
              <w:marTop w:val="0"/>
              <w:marBottom w:val="0"/>
              <w:divBdr>
                <w:top w:val="none" w:sz="0" w:space="0" w:color="auto"/>
                <w:left w:val="none" w:sz="0" w:space="0" w:color="auto"/>
                <w:bottom w:val="none" w:sz="0" w:space="0" w:color="auto"/>
                <w:right w:val="none" w:sz="0" w:space="0" w:color="auto"/>
              </w:divBdr>
            </w:div>
            <w:div w:id="440881786">
              <w:marLeft w:val="0"/>
              <w:marRight w:val="0"/>
              <w:marTop w:val="0"/>
              <w:marBottom w:val="0"/>
              <w:divBdr>
                <w:top w:val="none" w:sz="0" w:space="0" w:color="auto"/>
                <w:left w:val="none" w:sz="0" w:space="0" w:color="auto"/>
                <w:bottom w:val="none" w:sz="0" w:space="0" w:color="auto"/>
                <w:right w:val="none" w:sz="0" w:space="0" w:color="auto"/>
              </w:divBdr>
            </w:div>
            <w:div w:id="1141265132">
              <w:marLeft w:val="0"/>
              <w:marRight w:val="0"/>
              <w:marTop w:val="0"/>
              <w:marBottom w:val="0"/>
              <w:divBdr>
                <w:top w:val="none" w:sz="0" w:space="0" w:color="auto"/>
                <w:left w:val="none" w:sz="0" w:space="0" w:color="auto"/>
                <w:bottom w:val="none" w:sz="0" w:space="0" w:color="auto"/>
                <w:right w:val="none" w:sz="0" w:space="0" w:color="auto"/>
              </w:divBdr>
            </w:div>
            <w:div w:id="1027221466">
              <w:marLeft w:val="0"/>
              <w:marRight w:val="0"/>
              <w:marTop w:val="0"/>
              <w:marBottom w:val="0"/>
              <w:divBdr>
                <w:top w:val="none" w:sz="0" w:space="0" w:color="auto"/>
                <w:left w:val="none" w:sz="0" w:space="0" w:color="auto"/>
                <w:bottom w:val="none" w:sz="0" w:space="0" w:color="auto"/>
                <w:right w:val="none" w:sz="0" w:space="0" w:color="auto"/>
              </w:divBdr>
            </w:div>
            <w:div w:id="1769152703">
              <w:marLeft w:val="0"/>
              <w:marRight w:val="0"/>
              <w:marTop w:val="0"/>
              <w:marBottom w:val="0"/>
              <w:divBdr>
                <w:top w:val="none" w:sz="0" w:space="0" w:color="auto"/>
                <w:left w:val="none" w:sz="0" w:space="0" w:color="auto"/>
                <w:bottom w:val="none" w:sz="0" w:space="0" w:color="auto"/>
                <w:right w:val="none" w:sz="0" w:space="0" w:color="auto"/>
              </w:divBdr>
            </w:div>
            <w:div w:id="1622493388">
              <w:marLeft w:val="0"/>
              <w:marRight w:val="0"/>
              <w:marTop w:val="0"/>
              <w:marBottom w:val="0"/>
              <w:divBdr>
                <w:top w:val="none" w:sz="0" w:space="0" w:color="auto"/>
                <w:left w:val="none" w:sz="0" w:space="0" w:color="auto"/>
                <w:bottom w:val="none" w:sz="0" w:space="0" w:color="auto"/>
                <w:right w:val="none" w:sz="0" w:space="0" w:color="auto"/>
              </w:divBdr>
            </w:div>
            <w:div w:id="1554927662">
              <w:marLeft w:val="0"/>
              <w:marRight w:val="0"/>
              <w:marTop w:val="0"/>
              <w:marBottom w:val="0"/>
              <w:divBdr>
                <w:top w:val="none" w:sz="0" w:space="0" w:color="auto"/>
                <w:left w:val="none" w:sz="0" w:space="0" w:color="auto"/>
                <w:bottom w:val="none" w:sz="0" w:space="0" w:color="auto"/>
                <w:right w:val="none" w:sz="0" w:space="0" w:color="auto"/>
              </w:divBdr>
            </w:div>
            <w:div w:id="438841663">
              <w:marLeft w:val="0"/>
              <w:marRight w:val="0"/>
              <w:marTop w:val="0"/>
              <w:marBottom w:val="0"/>
              <w:divBdr>
                <w:top w:val="none" w:sz="0" w:space="0" w:color="auto"/>
                <w:left w:val="none" w:sz="0" w:space="0" w:color="auto"/>
                <w:bottom w:val="none" w:sz="0" w:space="0" w:color="auto"/>
                <w:right w:val="none" w:sz="0" w:space="0" w:color="auto"/>
              </w:divBdr>
            </w:div>
            <w:div w:id="1118720308">
              <w:marLeft w:val="0"/>
              <w:marRight w:val="0"/>
              <w:marTop w:val="0"/>
              <w:marBottom w:val="0"/>
              <w:divBdr>
                <w:top w:val="none" w:sz="0" w:space="0" w:color="auto"/>
                <w:left w:val="none" w:sz="0" w:space="0" w:color="auto"/>
                <w:bottom w:val="none" w:sz="0" w:space="0" w:color="auto"/>
                <w:right w:val="none" w:sz="0" w:space="0" w:color="auto"/>
              </w:divBdr>
            </w:div>
            <w:div w:id="1788624044">
              <w:marLeft w:val="0"/>
              <w:marRight w:val="0"/>
              <w:marTop w:val="0"/>
              <w:marBottom w:val="0"/>
              <w:divBdr>
                <w:top w:val="none" w:sz="0" w:space="0" w:color="auto"/>
                <w:left w:val="none" w:sz="0" w:space="0" w:color="auto"/>
                <w:bottom w:val="none" w:sz="0" w:space="0" w:color="auto"/>
                <w:right w:val="none" w:sz="0" w:space="0" w:color="auto"/>
              </w:divBdr>
            </w:div>
            <w:div w:id="667514522">
              <w:marLeft w:val="0"/>
              <w:marRight w:val="0"/>
              <w:marTop w:val="0"/>
              <w:marBottom w:val="0"/>
              <w:divBdr>
                <w:top w:val="none" w:sz="0" w:space="0" w:color="auto"/>
                <w:left w:val="none" w:sz="0" w:space="0" w:color="auto"/>
                <w:bottom w:val="none" w:sz="0" w:space="0" w:color="auto"/>
                <w:right w:val="none" w:sz="0" w:space="0" w:color="auto"/>
              </w:divBdr>
            </w:div>
            <w:div w:id="291523943">
              <w:marLeft w:val="0"/>
              <w:marRight w:val="0"/>
              <w:marTop w:val="0"/>
              <w:marBottom w:val="0"/>
              <w:divBdr>
                <w:top w:val="none" w:sz="0" w:space="0" w:color="auto"/>
                <w:left w:val="none" w:sz="0" w:space="0" w:color="auto"/>
                <w:bottom w:val="none" w:sz="0" w:space="0" w:color="auto"/>
                <w:right w:val="none" w:sz="0" w:space="0" w:color="auto"/>
              </w:divBdr>
            </w:div>
            <w:div w:id="441726162">
              <w:marLeft w:val="0"/>
              <w:marRight w:val="0"/>
              <w:marTop w:val="0"/>
              <w:marBottom w:val="0"/>
              <w:divBdr>
                <w:top w:val="none" w:sz="0" w:space="0" w:color="auto"/>
                <w:left w:val="none" w:sz="0" w:space="0" w:color="auto"/>
                <w:bottom w:val="none" w:sz="0" w:space="0" w:color="auto"/>
                <w:right w:val="none" w:sz="0" w:space="0" w:color="auto"/>
              </w:divBdr>
            </w:div>
            <w:div w:id="1639873478">
              <w:marLeft w:val="0"/>
              <w:marRight w:val="0"/>
              <w:marTop w:val="0"/>
              <w:marBottom w:val="0"/>
              <w:divBdr>
                <w:top w:val="none" w:sz="0" w:space="0" w:color="auto"/>
                <w:left w:val="none" w:sz="0" w:space="0" w:color="auto"/>
                <w:bottom w:val="none" w:sz="0" w:space="0" w:color="auto"/>
                <w:right w:val="none" w:sz="0" w:space="0" w:color="auto"/>
              </w:divBdr>
            </w:div>
            <w:div w:id="214705465">
              <w:marLeft w:val="0"/>
              <w:marRight w:val="0"/>
              <w:marTop w:val="0"/>
              <w:marBottom w:val="0"/>
              <w:divBdr>
                <w:top w:val="none" w:sz="0" w:space="0" w:color="auto"/>
                <w:left w:val="none" w:sz="0" w:space="0" w:color="auto"/>
                <w:bottom w:val="none" w:sz="0" w:space="0" w:color="auto"/>
                <w:right w:val="none" w:sz="0" w:space="0" w:color="auto"/>
              </w:divBdr>
            </w:div>
            <w:div w:id="19286005">
              <w:marLeft w:val="0"/>
              <w:marRight w:val="0"/>
              <w:marTop w:val="0"/>
              <w:marBottom w:val="0"/>
              <w:divBdr>
                <w:top w:val="none" w:sz="0" w:space="0" w:color="auto"/>
                <w:left w:val="none" w:sz="0" w:space="0" w:color="auto"/>
                <w:bottom w:val="none" w:sz="0" w:space="0" w:color="auto"/>
                <w:right w:val="none" w:sz="0" w:space="0" w:color="auto"/>
              </w:divBdr>
            </w:div>
            <w:div w:id="3842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95888">
      <w:bodyDiv w:val="1"/>
      <w:marLeft w:val="0"/>
      <w:marRight w:val="0"/>
      <w:marTop w:val="0"/>
      <w:marBottom w:val="0"/>
      <w:divBdr>
        <w:top w:val="none" w:sz="0" w:space="0" w:color="auto"/>
        <w:left w:val="none" w:sz="0" w:space="0" w:color="auto"/>
        <w:bottom w:val="none" w:sz="0" w:space="0" w:color="auto"/>
        <w:right w:val="none" w:sz="0" w:space="0" w:color="auto"/>
      </w:divBdr>
      <w:divsChild>
        <w:div w:id="448087316">
          <w:marLeft w:val="0"/>
          <w:marRight w:val="0"/>
          <w:marTop w:val="0"/>
          <w:marBottom w:val="0"/>
          <w:divBdr>
            <w:top w:val="none" w:sz="0" w:space="0" w:color="auto"/>
            <w:left w:val="none" w:sz="0" w:space="0" w:color="auto"/>
            <w:bottom w:val="none" w:sz="0" w:space="0" w:color="auto"/>
            <w:right w:val="none" w:sz="0" w:space="0" w:color="auto"/>
          </w:divBdr>
          <w:divsChild>
            <w:div w:id="1351639198">
              <w:marLeft w:val="0"/>
              <w:marRight w:val="0"/>
              <w:marTop w:val="0"/>
              <w:marBottom w:val="0"/>
              <w:divBdr>
                <w:top w:val="none" w:sz="0" w:space="0" w:color="auto"/>
                <w:left w:val="none" w:sz="0" w:space="0" w:color="auto"/>
                <w:bottom w:val="none" w:sz="0" w:space="0" w:color="auto"/>
                <w:right w:val="none" w:sz="0" w:space="0" w:color="auto"/>
              </w:divBdr>
              <w:divsChild>
                <w:div w:id="1778256875">
                  <w:marLeft w:val="0"/>
                  <w:marRight w:val="0"/>
                  <w:marTop w:val="0"/>
                  <w:marBottom w:val="0"/>
                  <w:divBdr>
                    <w:top w:val="none" w:sz="0" w:space="0" w:color="auto"/>
                    <w:left w:val="none" w:sz="0" w:space="0" w:color="auto"/>
                    <w:bottom w:val="none" w:sz="0" w:space="0" w:color="auto"/>
                    <w:right w:val="none" w:sz="0" w:space="0" w:color="auto"/>
                  </w:divBdr>
                </w:div>
              </w:divsChild>
            </w:div>
            <w:div w:id="975067346">
              <w:marLeft w:val="0"/>
              <w:marRight w:val="0"/>
              <w:marTop w:val="0"/>
              <w:marBottom w:val="0"/>
              <w:divBdr>
                <w:top w:val="none" w:sz="0" w:space="0" w:color="auto"/>
                <w:left w:val="none" w:sz="0" w:space="0" w:color="auto"/>
                <w:bottom w:val="none" w:sz="0" w:space="0" w:color="auto"/>
                <w:right w:val="none" w:sz="0" w:space="0" w:color="auto"/>
              </w:divBdr>
            </w:div>
            <w:div w:id="1651206857">
              <w:marLeft w:val="0"/>
              <w:marRight w:val="0"/>
              <w:marTop w:val="0"/>
              <w:marBottom w:val="0"/>
              <w:divBdr>
                <w:top w:val="none" w:sz="0" w:space="0" w:color="auto"/>
                <w:left w:val="none" w:sz="0" w:space="0" w:color="auto"/>
                <w:bottom w:val="none" w:sz="0" w:space="0" w:color="auto"/>
                <w:right w:val="none" w:sz="0" w:space="0" w:color="auto"/>
              </w:divBdr>
            </w:div>
            <w:div w:id="1664118822">
              <w:marLeft w:val="0"/>
              <w:marRight w:val="0"/>
              <w:marTop w:val="0"/>
              <w:marBottom w:val="0"/>
              <w:divBdr>
                <w:top w:val="none" w:sz="0" w:space="0" w:color="auto"/>
                <w:left w:val="none" w:sz="0" w:space="0" w:color="auto"/>
                <w:bottom w:val="none" w:sz="0" w:space="0" w:color="auto"/>
                <w:right w:val="none" w:sz="0" w:space="0" w:color="auto"/>
              </w:divBdr>
              <w:divsChild>
                <w:div w:id="424809746">
                  <w:marLeft w:val="0"/>
                  <w:marRight w:val="0"/>
                  <w:marTop w:val="0"/>
                  <w:marBottom w:val="0"/>
                  <w:divBdr>
                    <w:top w:val="none" w:sz="0" w:space="0" w:color="auto"/>
                    <w:left w:val="none" w:sz="0" w:space="0" w:color="auto"/>
                    <w:bottom w:val="none" w:sz="0" w:space="0" w:color="auto"/>
                    <w:right w:val="single" w:sz="6" w:space="0" w:color="E0E0E0"/>
                  </w:divBdr>
                  <w:divsChild>
                    <w:div w:id="1706952014">
                      <w:marLeft w:val="0"/>
                      <w:marRight w:val="0"/>
                      <w:marTop w:val="0"/>
                      <w:marBottom w:val="0"/>
                      <w:divBdr>
                        <w:top w:val="none" w:sz="0" w:space="0" w:color="auto"/>
                        <w:left w:val="none" w:sz="0" w:space="0" w:color="auto"/>
                        <w:bottom w:val="none" w:sz="0" w:space="0" w:color="auto"/>
                        <w:right w:val="none" w:sz="0" w:space="0" w:color="auto"/>
                      </w:divBdr>
                      <w:divsChild>
                        <w:div w:id="567492844">
                          <w:marLeft w:val="0"/>
                          <w:marRight w:val="0"/>
                          <w:marTop w:val="0"/>
                          <w:marBottom w:val="0"/>
                          <w:divBdr>
                            <w:top w:val="single" w:sz="6" w:space="5" w:color="F2F2F2"/>
                            <w:left w:val="none" w:sz="0" w:space="0" w:color="auto"/>
                            <w:bottom w:val="single" w:sz="6" w:space="5" w:color="F2F2F2"/>
                            <w:right w:val="none" w:sz="0" w:space="0" w:color="auto"/>
                          </w:divBdr>
                          <w:divsChild>
                            <w:div w:id="1194542362">
                              <w:marLeft w:val="0"/>
                              <w:marRight w:val="0"/>
                              <w:marTop w:val="0"/>
                              <w:marBottom w:val="0"/>
                              <w:divBdr>
                                <w:top w:val="none" w:sz="0" w:space="0" w:color="auto"/>
                                <w:left w:val="none" w:sz="0" w:space="0" w:color="auto"/>
                                <w:bottom w:val="none" w:sz="0" w:space="0" w:color="auto"/>
                                <w:right w:val="none" w:sz="0" w:space="0" w:color="auto"/>
                              </w:divBdr>
                              <w:divsChild>
                                <w:div w:id="11324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5552">
                          <w:marLeft w:val="0"/>
                          <w:marRight w:val="0"/>
                          <w:marTop w:val="0"/>
                          <w:marBottom w:val="0"/>
                          <w:divBdr>
                            <w:top w:val="none" w:sz="0" w:space="0" w:color="auto"/>
                            <w:left w:val="none" w:sz="0" w:space="0" w:color="auto"/>
                            <w:bottom w:val="none" w:sz="0" w:space="0" w:color="auto"/>
                            <w:right w:val="none" w:sz="0" w:space="0" w:color="auto"/>
                          </w:divBdr>
                          <w:divsChild>
                            <w:div w:id="1189292859">
                              <w:marLeft w:val="0"/>
                              <w:marRight w:val="0"/>
                              <w:marTop w:val="0"/>
                              <w:marBottom w:val="0"/>
                              <w:divBdr>
                                <w:top w:val="none" w:sz="0" w:space="0" w:color="auto"/>
                                <w:left w:val="none" w:sz="0" w:space="0" w:color="auto"/>
                                <w:bottom w:val="none" w:sz="0" w:space="0" w:color="auto"/>
                                <w:right w:val="none" w:sz="0" w:space="0" w:color="auto"/>
                              </w:divBdr>
                            </w:div>
                          </w:divsChild>
                        </w:div>
                        <w:div w:id="1709185867">
                          <w:marLeft w:val="0"/>
                          <w:marRight w:val="0"/>
                          <w:marTop w:val="0"/>
                          <w:marBottom w:val="0"/>
                          <w:divBdr>
                            <w:top w:val="none" w:sz="0" w:space="0" w:color="auto"/>
                            <w:left w:val="none" w:sz="0" w:space="0" w:color="auto"/>
                            <w:bottom w:val="none" w:sz="0" w:space="0" w:color="auto"/>
                            <w:right w:val="none" w:sz="0" w:space="0" w:color="auto"/>
                          </w:divBdr>
                        </w:div>
                        <w:div w:id="1187712516">
                          <w:marLeft w:val="0"/>
                          <w:marRight w:val="0"/>
                          <w:marTop w:val="0"/>
                          <w:marBottom w:val="0"/>
                          <w:divBdr>
                            <w:top w:val="single" w:sz="6" w:space="0" w:color="EDEDED"/>
                            <w:left w:val="single" w:sz="6" w:space="0" w:color="EDEDED"/>
                            <w:bottom w:val="single" w:sz="6" w:space="0" w:color="EDEDED"/>
                            <w:right w:val="single" w:sz="6" w:space="0" w:color="EDEDED"/>
                          </w:divBdr>
                          <w:divsChild>
                            <w:div w:id="510293849">
                              <w:marLeft w:val="0"/>
                              <w:marRight w:val="0"/>
                              <w:marTop w:val="0"/>
                              <w:marBottom w:val="0"/>
                              <w:divBdr>
                                <w:top w:val="none" w:sz="0" w:space="0" w:color="auto"/>
                                <w:left w:val="none" w:sz="0" w:space="0" w:color="auto"/>
                                <w:bottom w:val="none" w:sz="0" w:space="0" w:color="auto"/>
                                <w:right w:val="none" w:sz="0" w:space="0" w:color="auto"/>
                              </w:divBdr>
                              <w:divsChild>
                                <w:div w:id="7484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903">
                          <w:marLeft w:val="0"/>
                          <w:marRight w:val="0"/>
                          <w:marTop w:val="0"/>
                          <w:marBottom w:val="0"/>
                          <w:divBdr>
                            <w:top w:val="none" w:sz="0" w:space="0" w:color="auto"/>
                            <w:left w:val="none" w:sz="0" w:space="0" w:color="auto"/>
                            <w:bottom w:val="none" w:sz="0" w:space="0" w:color="auto"/>
                            <w:right w:val="none" w:sz="0" w:space="0" w:color="auto"/>
                          </w:divBdr>
                          <w:divsChild>
                            <w:div w:id="552349014">
                              <w:marLeft w:val="0"/>
                              <w:marRight w:val="0"/>
                              <w:marTop w:val="0"/>
                              <w:marBottom w:val="0"/>
                              <w:divBdr>
                                <w:top w:val="none" w:sz="0" w:space="0" w:color="auto"/>
                                <w:left w:val="none" w:sz="0" w:space="0" w:color="auto"/>
                                <w:bottom w:val="none" w:sz="0" w:space="0" w:color="auto"/>
                                <w:right w:val="none" w:sz="0" w:space="0" w:color="auto"/>
                              </w:divBdr>
                            </w:div>
                            <w:div w:id="1269385045">
                              <w:marLeft w:val="0"/>
                              <w:marRight w:val="0"/>
                              <w:marTop w:val="0"/>
                              <w:marBottom w:val="0"/>
                              <w:divBdr>
                                <w:top w:val="none" w:sz="0" w:space="0" w:color="auto"/>
                                <w:left w:val="none" w:sz="0" w:space="0" w:color="auto"/>
                                <w:bottom w:val="none" w:sz="0" w:space="0" w:color="auto"/>
                                <w:right w:val="none" w:sz="0" w:space="0" w:color="auto"/>
                              </w:divBdr>
                            </w:div>
                            <w:div w:id="642125422">
                              <w:marLeft w:val="0"/>
                              <w:marRight w:val="0"/>
                              <w:marTop w:val="0"/>
                              <w:marBottom w:val="0"/>
                              <w:divBdr>
                                <w:top w:val="none" w:sz="0" w:space="0" w:color="auto"/>
                                <w:left w:val="none" w:sz="0" w:space="0" w:color="auto"/>
                                <w:bottom w:val="none" w:sz="0" w:space="0" w:color="auto"/>
                                <w:right w:val="none" w:sz="0" w:space="0" w:color="auto"/>
                              </w:divBdr>
                            </w:div>
                            <w:div w:id="586887503">
                              <w:marLeft w:val="0"/>
                              <w:marRight w:val="0"/>
                              <w:marTop w:val="0"/>
                              <w:marBottom w:val="0"/>
                              <w:divBdr>
                                <w:top w:val="none" w:sz="0" w:space="0" w:color="auto"/>
                                <w:left w:val="none" w:sz="0" w:space="0" w:color="auto"/>
                                <w:bottom w:val="none" w:sz="0" w:space="0" w:color="auto"/>
                                <w:right w:val="none" w:sz="0" w:space="0" w:color="auto"/>
                              </w:divBdr>
                            </w:div>
                            <w:div w:id="856968020">
                              <w:marLeft w:val="0"/>
                              <w:marRight w:val="0"/>
                              <w:marTop w:val="0"/>
                              <w:marBottom w:val="0"/>
                              <w:divBdr>
                                <w:top w:val="none" w:sz="0" w:space="0" w:color="auto"/>
                                <w:left w:val="none" w:sz="0" w:space="0" w:color="auto"/>
                                <w:bottom w:val="none" w:sz="0" w:space="0" w:color="auto"/>
                                <w:right w:val="none" w:sz="0" w:space="0" w:color="auto"/>
                              </w:divBdr>
                            </w:div>
                            <w:div w:id="1018233437">
                              <w:marLeft w:val="0"/>
                              <w:marRight w:val="0"/>
                              <w:marTop w:val="0"/>
                              <w:marBottom w:val="0"/>
                              <w:divBdr>
                                <w:top w:val="single" w:sz="6" w:space="0" w:color="EAEAEA"/>
                                <w:left w:val="single" w:sz="6" w:space="0" w:color="EAEAEA"/>
                                <w:bottom w:val="single" w:sz="6" w:space="0" w:color="EAEAEA"/>
                                <w:right w:val="single" w:sz="6" w:space="0" w:color="EAEAEA"/>
                              </w:divBdr>
                              <w:divsChild>
                                <w:div w:id="18059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3416">
                  <w:marLeft w:val="0"/>
                  <w:marRight w:val="0"/>
                  <w:marTop w:val="0"/>
                  <w:marBottom w:val="0"/>
                  <w:divBdr>
                    <w:top w:val="none" w:sz="0" w:space="0" w:color="auto"/>
                    <w:left w:val="none" w:sz="0" w:space="0" w:color="auto"/>
                    <w:bottom w:val="none" w:sz="0" w:space="0" w:color="auto"/>
                    <w:right w:val="none" w:sz="0" w:space="0" w:color="auto"/>
                  </w:divBdr>
                </w:div>
              </w:divsChild>
            </w:div>
            <w:div w:id="2049915532">
              <w:marLeft w:val="0"/>
              <w:marRight w:val="0"/>
              <w:marTop w:val="0"/>
              <w:marBottom w:val="0"/>
              <w:divBdr>
                <w:top w:val="none" w:sz="0" w:space="0" w:color="auto"/>
                <w:left w:val="none" w:sz="0" w:space="0" w:color="auto"/>
                <w:bottom w:val="none" w:sz="0" w:space="0" w:color="auto"/>
                <w:right w:val="none" w:sz="0" w:space="0" w:color="auto"/>
              </w:divBdr>
              <w:divsChild>
                <w:div w:id="4107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5549">
      <w:bodyDiv w:val="1"/>
      <w:marLeft w:val="0"/>
      <w:marRight w:val="0"/>
      <w:marTop w:val="0"/>
      <w:marBottom w:val="0"/>
      <w:divBdr>
        <w:top w:val="none" w:sz="0" w:space="0" w:color="auto"/>
        <w:left w:val="none" w:sz="0" w:space="0" w:color="auto"/>
        <w:bottom w:val="none" w:sz="0" w:space="0" w:color="auto"/>
        <w:right w:val="none" w:sz="0" w:space="0" w:color="auto"/>
      </w:divBdr>
      <w:divsChild>
        <w:div w:id="1669552645">
          <w:marLeft w:val="0"/>
          <w:marRight w:val="0"/>
          <w:marTop w:val="0"/>
          <w:marBottom w:val="0"/>
          <w:divBdr>
            <w:top w:val="single" w:sz="6" w:space="5" w:color="F2F2F2"/>
            <w:left w:val="none" w:sz="0" w:space="0" w:color="auto"/>
            <w:bottom w:val="single" w:sz="6" w:space="5" w:color="F2F2F2"/>
            <w:right w:val="none" w:sz="0" w:space="0" w:color="auto"/>
          </w:divBdr>
          <w:divsChild>
            <w:div w:id="1371223593">
              <w:marLeft w:val="0"/>
              <w:marRight w:val="0"/>
              <w:marTop w:val="0"/>
              <w:marBottom w:val="0"/>
              <w:divBdr>
                <w:top w:val="none" w:sz="0" w:space="0" w:color="auto"/>
                <w:left w:val="none" w:sz="0" w:space="0" w:color="auto"/>
                <w:bottom w:val="none" w:sz="0" w:space="0" w:color="auto"/>
                <w:right w:val="none" w:sz="0" w:space="0" w:color="auto"/>
              </w:divBdr>
              <w:divsChild>
                <w:div w:id="13958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78391">
      <w:bodyDiv w:val="1"/>
      <w:marLeft w:val="0"/>
      <w:marRight w:val="0"/>
      <w:marTop w:val="0"/>
      <w:marBottom w:val="0"/>
      <w:divBdr>
        <w:top w:val="none" w:sz="0" w:space="0" w:color="auto"/>
        <w:left w:val="none" w:sz="0" w:space="0" w:color="auto"/>
        <w:bottom w:val="none" w:sz="0" w:space="0" w:color="auto"/>
        <w:right w:val="none" w:sz="0" w:space="0" w:color="auto"/>
      </w:divBdr>
    </w:div>
    <w:div w:id="1528520052">
      <w:bodyDiv w:val="1"/>
      <w:marLeft w:val="0"/>
      <w:marRight w:val="0"/>
      <w:marTop w:val="0"/>
      <w:marBottom w:val="0"/>
      <w:divBdr>
        <w:top w:val="none" w:sz="0" w:space="0" w:color="auto"/>
        <w:left w:val="none" w:sz="0" w:space="0" w:color="auto"/>
        <w:bottom w:val="none" w:sz="0" w:space="0" w:color="auto"/>
        <w:right w:val="none" w:sz="0" w:space="0" w:color="auto"/>
      </w:divBdr>
    </w:div>
    <w:div w:id="169071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42" Type="http://schemas.microsoft.com/office/2007/relationships/hdphoto" Target="media/hdphoto14.wdp"/><Relationship Id="rId47" Type="http://schemas.openxmlformats.org/officeDocument/2006/relationships/image" Target="media/image20.jpeg"/><Relationship Id="rId63" Type="http://schemas.openxmlformats.org/officeDocument/2006/relationships/image" Target="media/image28.png"/><Relationship Id="rId68" Type="http://schemas.openxmlformats.org/officeDocument/2006/relationships/hyperlink" Target="https://3.bp.blogspot.com/-J5RHtzQArDw/Wfm3h6JbZfI/AAAAAAAAPTs/5mWm42hbqXkqf8RU0XZx6SGtTmWgZUOIQCLcBGAs/s1600/a_Rhodes_5b.jpg" TargetMode="External"/><Relationship Id="rId84" Type="http://schemas.openxmlformats.org/officeDocument/2006/relationships/image" Target="media/image34.jpeg"/><Relationship Id="rId89" Type="http://schemas.openxmlformats.org/officeDocument/2006/relationships/image" Target="media/image36.jpeg"/><Relationship Id="rId112" Type="http://schemas.openxmlformats.org/officeDocument/2006/relationships/header" Target="header4.xml"/><Relationship Id="rId16" Type="http://schemas.openxmlformats.org/officeDocument/2006/relationships/image" Target="media/image4.jpeg"/><Relationship Id="rId107" Type="http://schemas.openxmlformats.org/officeDocument/2006/relationships/image" Target="media/image46.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microsoft.com/office/2007/relationships/hdphoto" Target="media/hdphoto13.wdp"/><Relationship Id="rId45" Type="http://schemas.openxmlformats.org/officeDocument/2006/relationships/image" Target="media/image19.jpeg"/><Relationship Id="rId53" Type="http://schemas.openxmlformats.org/officeDocument/2006/relationships/image" Target="media/image23.png"/><Relationship Id="rId58" Type="http://schemas.openxmlformats.org/officeDocument/2006/relationships/hyperlink" Target="http://en.wikipedia.org/wiki/New_Year" TargetMode="External"/><Relationship Id="rId66" Type="http://schemas.openxmlformats.org/officeDocument/2006/relationships/image" Target="media/image29.jpeg"/><Relationship Id="rId74" Type="http://schemas.openxmlformats.org/officeDocument/2006/relationships/hyperlink" Target="https://vi.wikipedia.org/wiki/H%E1%BB%8D_ng%C6%B0%E1%BB%9Di_Vi%E1%BB%87t_Nam" TargetMode="External"/><Relationship Id="rId79" Type="http://schemas.openxmlformats.org/officeDocument/2006/relationships/hyperlink" Target="http://www.lavoute.org/debuter/patronyme.htm" TargetMode="External"/><Relationship Id="rId87" Type="http://schemas.openxmlformats.org/officeDocument/2006/relationships/header" Target="header2.xml"/><Relationship Id="rId102" Type="http://schemas.openxmlformats.org/officeDocument/2006/relationships/image" Target="media/image43.gif"/><Relationship Id="rId110" Type="http://schemas.microsoft.com/office/2007/relationships/hdphoto" Target="media/hdphoto37.wdp"/><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image" Target="media/image33.jpeg"/><Relationship Id="rId90" Type="http://schemas.microsoft.com/office/2007/relationships/hdphoto" Target="media/hdphoto30.wdp"/><Relationship Id="rId95" Type="http://schemas.openxmlformats.org/officeDocument/2006/relationships/image" Target="media/image38.jpg"/><Relationship Id="rId19" Type="http://schemas.microsoft.com/office/2007/relationships/hdphoto" Target="media/hdphoto4.wdp"/><Relationship Id="rId14" Type="http://schemas.openxmlformats.org/officeDocument/2006/relationships/image" Target="media/image3.jpe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18.jpeg"/><Relationship Id="rId48" Type="http://schemas.microsoft.com/office/2007/relationships/hdphoto" Target="media/hdphoto17.wdp"/><Relationship Id="rId56" Type="http://schemas.openxmlformats.org/officeDocument/2006/relationships/image" Target="media/image25.png"/><Relationship Id="rId64" Type="http://schemas.microsoft.com/office/2007/relationships/hdphoto" Target="media/hdphoto23.wdp"/><Relationship Id="rId69" Type="http://schemas.openxmlformats.org/officeDocument/2006/relationships/image" Target="media/image30.jpeg"/><Relationship Id="rId77" Type="http://schemas.openxmlformats.org/officeDocument/2006/relationships/hyperlink" Target="http://baiviet.vietnamgiapha.com/2011/04/luoc-su-ten-ho-nguoi-viet.html" TargetMode="External"/><Relationship Id="rId100" Type="http://schemas.openxmlformats.org/officeDocument/2006/relationships/image" Target="media/image41.png"/><Relationship Id="rId105" Type="http://schemas.openxmlformats.org/officeDocument/2006/relationships/image" Target="media/image45.jpeg"/><Relationship Id="rId113"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31.png"/><Relationship Id="rId80" Type="http://schemas.openxmlformats.org/officeDocument/2006/relationships/image" Target="media/image32.jpeg"/><Relationship Id="rId85" Type="http://schemas.microsoft.com/office/2007/relationships/hdphoto" Target="media/hdphoto29.wdp"/><Relationship Id="rId93" Type="http://schemas.openxmlformats.org/officeDocument/2006/relationships/header" Target="header3.xml"/><Relationship Id="rId98"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jpeg"/><Relationship Id="rId17" Type="http://schemas.microsoft.com/office/2007/relationships/hdphoto" Target="media/hdphoto3.wdp"/><Relationship Id="rId25" Type="http://schemas.microsoft.com/office/2007/relationships/hdphoto" Target="media/hdphoto6.wdp"/><Relationship Id="rId33" Type="http://schemas.microsoft.com/office/2007/relationships/hdphoto" Target="media/hdphoto10.wdp"/><Relationship Id="rId38" Type="http://schemas.microsoft.com/office/2007/relationships/hdphoto" Target="media/hdphoto12.wdp"/><Relationship Id="rId46" Type="http://schemas.microsoft.com/office/2007/relationships/hdphoto" Target="media/hdphoto16.wdp"/><Relationship Id="rId59" Type="http://schemas.openxmlformats.org/officeDocument/2006/relationships/image" Target="media/image26.jpeg"/><Relationship Id="rId67" Type="http://schemas.microsoft.com/office/2007/relationships/hdphoto" Target="media/hdphoto24.wdp"/><Relationship Id="rId103" Type="http://schemas.openxmlformats.org/officeDocument/2006/relationships/image" Target="media/image44.jpeg"/><Relationship Id="rId108" Type="http://schemas.microsoft.com/office/2007/relationships/hdphoto" Target="media/hdphoto36.wdp"/><Relationship Id="rId20"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image" Target="media/image24.jpeg"/><Relationship Id="rId62" Type="http://schemas.microsoft.com/office/2007/relationships/hdphoto" Target="media/hdphoto22.wdp"/><Relationship Id="rId70" Type="http://schemas.microsoft.com/office/2007/relationships/hdphoto" Target="media/hdphoto25.wdp"/><Relationship Id="rId75" Type="http://schemas.openxmlformats.org/officeDocument/2006/relationships/hyperlink" Target="https://vi.wikipedia.org/wiki/T%C3%AAn_ng%C6%B0%E1%BB%9Di_Vi%E1%BB%87t_Nam" TargetMode="External"/><Relationship Id="rId83" Type="http://schemas.microsoft.com/office/2007/relationships/hdphoto" Target="media/hdphoto28.wdp"/><Relationship Id="rId88" Type="http://schemas.openxmlformats.org/officeDocument/2006/relationships/footer" Target="footer2.xml"/><Relationship Id="rId91" Type="http://schemas.openxmlformats.org/officeDocument/2006/relationships/image" Target="media/image37.jpeg"/><Relationship Id="rId96" Type="http://schemas.openxmlformats.org/officeDocument/2006/relationships/image" Target="media/image39.jpeg"/><Relationship Id="rId111" Type="http://schemas.openxmlformats.org/officeDocument/2006/relationships/image" Target="media/image48.gif"/><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tcvsglop70.files.wordpress.com/2011/06/duchongythuan.jpg" TargetMode="External"/><Relationship Id="rId28" Type="http://schemas.openxmlformats.org/officeDocument/2006/relationships/image" Target="media/image10.jpeg"/><Relationship Id="rId36" Type="http://schemas.microsoft.com/office/2007/relationships/hdphoto" Target="media/hdphoto11.wdp"/><Relationship Id="rId49" Type="http://schemas.openxmlformats.org/officeDocument/2006/relationships/image" Target="media/image21.jpeg"/><Relationship Id="rId57" Type="http://schemas.openxmlformats.org/officeDocument/2006/relationships/hyperlink" Target="http://vi.wikipedia.org/wiki/T%E1%BA%BFt_Nguy%C3%AAn_%C4%90%C3%A1n" TargetMode="External"/><Relationship Id="rId106" Type="http://schemas.microsoft.com/office/2007/relationships/hdphoto" Target="media/hdphoto35.wdp"/><Relationship Id="rId114" Type="http://schemas.openxmlformats.org/officeDocument/2006/relationships/fontTable" Target="fontTable.xml"/><Relationship Id="rId10" Type="http://schemas.openxmlformats.org/officeDocument/2006/relationships/footer" Target="footer1.xml"/><Relationship Id="rId31" Type="http://schemas.microsoft.com/office/2007/relationships/hdphoto" Target="media/hdphoto9.wdp"/><Relationship Id="rId44" Type="http://schemas.microsoft.com/office/2007/relationships/hdphoto" Target="media/hdphoto15.wdp"/><Relationship Id="rId52" Type="http://schemas.microsoft.com/office/2007/relationships/hdphoto" Target="media/hdphoto19.wdp"/><Relationship Id="rId60" Type="http://schemas.microsoft.com/office/2007/relationships/hdphoto" Target="media/hdphoto21.wdp"/><Relationship Id="rId65" Type="http://schemas.openxmlformats.org/officeDocument/2006/relationships/hyperlink" Target="https://3.bp.blogspot.com/-CC8n4J8u5Hg/WeYQvFGSmRI/AAAAAAAAPQw/VOAF8ZuFjvcnit0oLsOLLZ8-I4zWNI1fwCLcBGAs/s1600/chu+cai+viet+co.jpg" TargetMode="External"/><Relationship Id="rId73" Type="http://schemas.microsoft.com/office/2007/relationships/hdphoto" Target="media/hdphoto26.wdp"/><Relationship Id="rId78" Type="http://schemas.openxmlformats.org/officeDocument/2006/relationships/hyperlink" Target="http://ttntt.free.fr/archive/Nguyenvantran).html" TargetMode="External"/><Relationship Id="rId81" Type="http://schemas.microsoft.com/office/2007/relationships/hdphoto" Target="media/hdphoto27.wdp"/><Relationship Id="rId86" Type="http://schemas.openxmlformats.org/officeDocument/2006/relationships/image" Target="media/image35.png"/><Relationship Id="rId94" Type="http://schemas.openxmlformats.org/officeDocument/2006/relationships/footer" Target="footer3.xml"/><Relationship Id="rId99" Type="http://schemas.microsoft.com/office/2007/relationships/hdphoto" Target="media/hdphoto33.wdp"/><Relationship Id="rId101" Type="http://schemas.openxmlformats.org/officeDocument/2006/relationships/image" Target="media/image42.gif"/><Relationship Id="rId4" Type="http://schemas.microsoft.com/office/2007/relationships/stylesWithEffects" Target="stylesWithEffects.xml"/><Relationship Id="rId9"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image" Target="media/image16.jpeg"/><Relationship Id="rId109" Type="http://schemas.openxmlformats.org/officeDocument/2006/relationships/image" Target="media/image47.jpeg"/><Relationship Id="rId34" Type="http://schemas.openxmlformats.org/officeDocument/2006/relationships/image" Target="media/image13.png"/><Relationship Id="rId50" Type="http://schemas.microsoft.com/office/2007/relationships/hdphoto" Target="media/hdphoto18.wdp"/><Relationship Id="rId55" Type="http://schemas.microsoft.com/office/2007/relationships/hdphoto" Target="media/hdphoto20.wdp"/><Relationship Id="rId76" Type="http://schemas.openxmlformats.org/officeDocument/2006/relationships/hyperlink" Target="http://www.erct.com/4-ChiaSe/SuuTam/Tinh_danh-Nguongoc-TenhoVN.htm" TargetMode="External"/><Relationship Id="rId97" Type="http://schemas.microsoft.com/office/2007/relationships/hdphoto" Target="media/hdphoto32.wdp"/><Relationship Id="rId104" Type="http://schemas.microsoft.com/office/2007/relationships/hdphoto" Target="media/hdphoto34.wdp"/><Relationship Id="rId7" Type="http://schemas.openxmlformats.org/officeDocument/2006/relationships/footnotes" Target="footnotes.xml"/><Relationship Id="rId71" Type="http://schemas.openxmlformats.org/officeDocument/2006/relationships/hyperlink" Target="https://1.bp.blogspot.com/-PMmYZjZOhDQ/WLEDdVUzoGI/AAAAAAAAO18/GQhi5Nu8PJcOlTTtFMD8FKBdO0gMUf7EACEw/s1600/Distribution_of_Vietnamese_family_names.png" TargetMode="External"/><Relationship Id="rId92" Type="http://schemas.microsoft.com/office/2007/relationships/hdphoto" Target="media/hdphoto31.wdp"/><Relationship Id="rId2" Type="http://schemas.openxmlformats.org/officeDocument/2006/relationships/numbering" Target="numbering.xml"/><Relationship Id="rId29" Type="http://schemas.microsoft.com/office/2007/relationships/hdphoto" Target="media/hdphoto8.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h\Documents\cdmetuchen\archive\dacsan2017\1.origin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C89A6-53F5-4A1D-8545-0A640FCA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TotalTime>
  <Pages>103</Pages>
  <Words>44295</Words>
  <Characters>252482</Characters>
  <Application>Microsoft Office Word</Application>
  <DocSecurity>0</DocSecurity>
  <Lines>2104</Lines>
  <Paragraphs>592</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Linh mục Dominici Đỗ Minh Trí</vt:lpstr>
      <vt:lpstr>    Lm Gérard Gagnon - Cha Nhân (1914-1994)</vt:lpstr>
      <vt:lpstr>    Lm. Léopold Cadière (Cố Cả)</vt:lpstr>
      <vt:lpstr>    Bác sĩ Tom Dooley (1921-1961)</vt:lpstr>
      <vt:lpstr>    Bà Cherie Clark</vt:lpstr>
      <vt:lpstr>    Về phương diện giáo dục:</vt:lpstr>
      <vt:lpstr>    Về phương diện phong tục, tập quán:</vt:lpstr>
      <vt:lpstr>    Phong tục cưới hỏi:</vt:lpstr>
      <vt:lpstr>    Phong tục ma chay: </vt:lpstr>
      <vt:lpstr>    Về Tôn Giáo:</vt:lpstr>
      <vt:lpstr>    Về các Anh hùng dân tộc:</vt:lpstr>
      <vt:lpstr>    Về các anh hùng tôn giáo:</vt:lpstr>
      <vt:lpstr>    Về phương diện Văn Chương và đạo hiếu:</vt:lpstr>
      <vt:lpstr>    Về phương diện tình yêu:</vt:lpstr>
      <vt:lpstr>    Nét đẹp của người đàn bà Việt Nam:</vt:lpstr>
      <vt:lpstr>    Một Cộng đoàn bấp bênh.</vt:lpstr>
      <vt:lpstr>    Giáo sở mới.</vt:lpstr>
      <vt:lpstr>    Thành phần chính thức của giáo xứ.</vt:lpstr>
      <vt:lpstr>    Xứng vai mục tử.</vt:lpstr>
      <vt:lpstr>    Tâm thức dân tộc.</vt:lpstr>
    </vt:vector>
  </TitlesOfParts>
  <Company>Fundtech</Company>
  <LinksUpToDate>false</LinksUpToDate>
  <CharactersWithSpaces>296185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Linh</cp:lastModifiedBy>
  <cp:revision>2</cp:revision>
  <cp:lastPrinted>2018-01-10T17:51:00Z</cp:lastPrinted>
  <dcterms:created xsi:type="dcterms:W3CDTF">2018-01-15T05:36:00Z</dcterms:created>
  <dcterms:modified xsi:type="dcterms:W3CDTF">2018-01-15T05:36:00Z</dcterms:modified>
</cp:coreProperties>
</file>